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019414" w14:textId="77777777" w:rsidR="00950EEE" w:rsidRPr="00A507B0" w:rsidRDefault="00950EEE" w:rsidP="00950EEE">
      <w:pPr>
        <w:rPr>
          <w:rFonts w:ascii="Arial" w:hAnsi="Arial" w:cs="Arial"/>
          <w:color w:val="EE0000"/>
          <w:sz w:val="20"/>
          <w:szCs w:val="20"/>
          <w:lang w:val="es-CO"/>
        </w:rPr>
      </w:pPr>
    </w:p>
    <w:p w14:paraId="4C9ABE5F" w14:textId="77777777" w:rsidR="00950EEE" w:rsidRPr="00772F1D" w:rsidRDefault="00950EEE" w:rsidP="00950EEE">
      <w:pPr>
        <w:rPr>
          <w:rFonts w:ascii="Arial" w:hAnsi="Arial" w:cs="Arial"/>
          <w:sz w:val="20"/>
          <w:szCs w:val="20"/>
          <w:lang w:val="es-CO"/>
        </w:rPr>
      </w:pPr>
    </w:p>
    <w:p w14:paraId="67862D22" w14:textId="77777777" w:rsidR="00950EEE" w:rsidRPr="001D4807" w:rsidRDefault="00950EEE" w:rsidP="00950EEE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Certificación Incumplimiento Contractual</w:t>
      </w:r>
    </w:p>
    <w:p w14:paraId="217E5D66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07D1E90D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AE646C8" w14:textId="5D5A659E" w:rsidR="008A5687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En el marco del proceso </w:t>
      </w:r>
      <w:proofErr w:type="gramStart"/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de </w:t>
      </w:r>
      <w:r w:rsidR="00803F32">
        <w:rPr>
          <w:rFonts w:ascii="Arial" w:hAnsi="Arial" w:cs="Arial"/>
          <w:bCs/>
          <w:color w:val="EE0000"/>
          <w:sz w:val="22"/>
          <w:szCs w:val="22"/>
          <w:lang w:val="es-CO"/>
        </w:rPr>
        <w:t xml:space="preserve"> </w:t>
      </w:r>
      <w:proofErr w:type="spellStart"/>
      <w:r w:rsidR="00803F32" w:rsidRPr="00803F32">
        <w:rPr>
          <w:rFonts w:ascii="Arial" w:hAnsi="Arial" w:cs="Arial"/>
          <w:bCs/>
          <w:sz w:val="22"/>
          <w:szCs w:val="22"/>
          <w:lang w:val="es-CO"/>
        </w:rPr>
        <w:t>Minima</w:t>
      </w:r>
      <w:proofErr w:type="spellEnd"/>
      <w:proofErr w:type="gramEnd"/>
      <w:r w:rsidR="00803F32" w:rsidRPr="00803F32">
        <w:rPr>
          <w:rFonts w:ascii="Arial" w:hAnsi="Arial" w:cs="Arial"/>
          <w:bCs/>
          <w:sz w:val="22"/>
          <w:szCs w:val="22"/>
          <w:lang w:val="es-CO"/>
        </w:rPr>
        <w:t xml:space="preserve"> cuantía </w:t>
      </w:r>
      <w:r w:rsidRPr="00803F32">
        <w:rPr>
          <w:rFonts w:ascii="Arial" w:hAnsi="Arial" w:cs="Arial"/>
          <w:bCs/>
          <w:sz w:val="22"/>
          <w:szCs w:val="22"/>
          <w:lang w:val="es-CO"/>
        </w:rPr>
        <w:t xml:space="preserve">No. </w:t>
      </w:r>
      <w:r w:rsidR="00231C33" w:rsidRPr="00803F32">
        <w:rPr>
          <w:rFonts w:ascii="Arial" w:hAnsi="Arial" w:cs="Arial"/>
          <w:bCs/>
          <w:sz w:val="22"/>
          <w:szCs w:val="22"/>
        </w:rPr>
        <w:t>110-MC2609-</w:t>
      </w:r>
      <w:r w:rsidR="00231C33" w:rsidRPr="00A507B0">
        <w:rPr>
          <w:rFonts w:ascii="Arial" w:hAnsi="Arial" w:cs="Arial"/>
          <w:bCs/>
          <w:color w:val="EE0000"/>
          <w:sz w:val="22"/>
          <w:szCs w:val="22"/>
        </w:rPr>
        <w:t>4</w:t>
      </w: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, cuyo objeto consiste en </w:t>
      </w:r>
      <w:r w:rsidR="00231C33" w:rsidRPr="00611AAD">
        <w:rPr>
          <w:rFonts w:ascii="Arial" w:hAnsi="Arial" w:cs="Arial"/>
          <w:bCs/>
          <w:i/>
          <w:sz w:val="22"/>
          <w:szCs w:val="20"/>
          <w:lang w:val="es-CO"/>
        </w:rPr>
        <w:t>“Suministrar el servicio de calibración de los equipos de medición de contaminación acústica que hacen parte del sistema de calidad del aire de CORANTIOQUIA</w:t>
      </w:r>
      <w:r w:rsidR="00231C33" w:rsidRPr="00621F8D">
        <w:rPr>
          <w:rFonts w:ascii="Arial" w:hAnsi="Arial" w:cs="Arial"/>
          <w:bCs/>
          <w:i/>
          <w:sz w:val="22"/>
          <w:szCs w:val="20"/>
          <w:lang w:val="es-CO"/>
        </w:rPr>
        <w:t>”.</w:t>
      </w:r>
      <w:r w:rsidR="00870861" w:rsidRPr="001D4807">
        <w:rPr>
          <w:rFonts w:ascii="Arial" w:hAnsi="Arial" w:cs="Arial"/>
          <w:bCs/>
          <w:i/>
          <w:sz w:val="22"/>
          <w:szCs w:val="22"/>
          <w:lang w:val="es-CO"/>
        </w:rPr>
        <w:t>”.</w:t>
      </w:r>
    </w:p>
    <w:p w14:paraId="0F361CD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9FCD75F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 xml:space="preserve">NO </w:t>
      </w:r>
      <w:r w:rsidRPr="001D4807">
        <w:rPr>
          <w:rFonts w:ascii="Arial" w:hAnsi="Arial" w:cs="Arial"/>
          <w:sz w:val="22"/>
          <w:szCs w:val="22"/>
          <w:lang w:val="es-CO"/>
        </w:rPr>
        <w:t>(marque con X) / SI (marque con X) hemos sido objeto de declaratorias de incumplimiento contractual, sancionado o multado mediante acto administrativo ejecutoriado por ninguna entidad oficial, con ocasión de celebración y ejecución de contratos dentro de los últimos cinco (5) años anteriores a la fecha de cierre del presente proceso.</w:t>
      </w:r>
    </w:p>
    <w:p w14:paraId="63DF0FA2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7F67958F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Adjunto relacionamos las sanciones: (En caso de haber marcado SI, llene la siguiente tabla)</w:t>
      </w:r>
    </w:p>
    <w:p w14:paraId="43E19BBD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3"/>
        <w:gridCol w:w="2777"/>
        <w:gridCol w:w="2543"/>
      </w:tblGrid>
      <w:tr w:rsidR="00950EEE" w:rsidRPr="001D4807" w14:paraId="494C84BB" w14:textId="77777777" w:rsidTr="002E084C">
        <w:tc>
          <w:tcPr>
            <w:tcW w:w="2936" w:type="dxa"/>
          </w:tcPr>
          <w:p w14:paraId="41208730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Entidad</w:t>
            </w:r>
          </w:p>
        </w:tc>
        <w:tc>
          <w:tcPr>
            <w:tcW w:w="2808" w:type="dxa"/>
          </w:tcPr>
          <w:p w14:paraId="17EF1B00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Declaratoria/sanción</w:t>
            </w:r>
          </w:p>
        </w:tc>
        <w:tc>
          <w:tcPr>
            <w:tcW w:w="2637" w:type="dxa"/>
          </w:tcPr>
          <w:p w14:paraId="4AEB8B5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  <w:r w:rsidRPr="001D4807"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  <w:t>Fecha</w:t>
            </w:r>
          </w:p>
        </w:tc>
      </w:tr>
      <w:tr w:rsidR="00950EEE" w:rsidRPr="001D4807" w14:paraId="35442EE9" w14:textId="77777777" w:rsidTr="00950EEE">
        <w:tc>
          <w:tcPr>
            <w:tcW w:w="2936" w:type="dxa"/>
          </w:tcPr>
          <w:p w14:paraId="178CDFC4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12710FE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167C2FD8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40A3BA58" w14:textId="77777777" w:rsidTr="00950EEE">
        <w:tc>
          <w:tcPr>
            <w:tcW w:w="2936" w:type="dxa"/>
          </w:tcPr>
          <w:p w14:paraId="13C87863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0CBF3C58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1F7AAF4C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3B7793BB" w14:textId="77777777" w:rsidTr="00950EEE">
        <w:tc>
          <w:tcPr>
            <w:tcW w:w="2936" w:type="dxa"/>
          </w:tcPr>
          <w:p w14:paraId="6430A399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901186C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7A12BA07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1EE5D622" w14:textId="77777777" w:rsidTr="00950EEE">
        <w:tc>
          <w:tcPr>
            <w:tcW w:w="2936" w:type="dxa"/>
          </w:tcPr>
          <w:p w14:paraId="756B4A11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00565E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5A237FAC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27125414" w14:textId="77777777" w:rsidTr="00950EEE">
        <w:tc>
          <w:tcPr>
            <w:tcW w:w="2936" w:type="dxa"/>
          </w:tcPr>
          <w:p w14:paraId="7254985C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32660299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0E7E871E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  <w:tr w:rsidR="00950EEE" w:rsidRPr="001D4807" w14:paraId="1148F2E2" w14:textId="77777777" w:rsidTr="00950EEE">
        <w:tc>
          <w:tcPr>
            <w:tcW w:w="2936" w:type="dxa"/>
          </w:tcPr>
          <w:p w14:paraId="0530565D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808" w:type="dxa"/>
          </w:tcPr>
          <w:p w14:paraId="2A6DF21F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  <w:tc>
          <w:tcPr>
            <w:tcW w:w="2637" w:type="dxa"/>
          </w:tcPr>
          <w:p w14:paraId="56EE5BEA" w14:textId="77777777" w:rsidR="00950EEE" w:rsidRPr="001D4807" w:rsidRDefault="00950EEE" w:rsidP="00950EEE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 w:val="22"/>
                <w:szCs w:val="22"/>
                <w:lang w:val="es-CO"/>
              </w:rPr>
            </w:pPr>
          </w:p>
        </w:tc>
      </w:tr>
    </w:tbl>
    <w:p w14:paraId="369A7788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5EE8756B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6ED81F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Atentamente</w:t>
      </w:r>
    </w:p>
    <w:p w14:paraId="30A05A8B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12BE509A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A26F01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32D4D15C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</w:p>
    <w:p w14:paraId="297082B3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Firma proponente</w:t>
      </w:r>
    </w:p>
    <w:p w14:paraId="5C52E36B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CC y NIT</w:t>
      </w:r>
    </w:p>
    <w:p w14:paraId="72EB6A44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Dirección</w:t>
      </w:r>
    </w:p>
    <w:p w14:paraId="4C58B035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Teléfono</w:t>
      </w:r>
    </w:p>
    <w:p w14:paraId="016CC4B0" w14:textId="77777777" w:rsidR="00950EEE" w:rsidRPr="001D4807" w:rsidRDefault="00950EEE" w:rsidP="00950EEE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  <w:lang w:val="es-CO"/>
        </w:rPr>
      </w:pPr>
      <w:r w:rsidRPr="001D4807">
        <w:rPr>
          <w:rFonts w:ascii="Arial" w:hAnsi="Arial" w:cs="Arial"/>
          <w:bCs/>
          <w:sz w:val="22"/>
          <w:szCs w:val="22"/>
          <w:lang w:val="es-CO"/>
        </w:rPr>
        <w:t>Correo electrónico</w:t>
      </w:r>
    </w:p>
    <w:p w14:paraId="44C248D6" w14:textId="77777777" w:rsidR="00950EEE" w:rsidRPr="001D4807" w:rsidRDefault="00950EEE" w:rsidP="00950EEE">
      <w:pPr>
        <w:jc w:val="both"/>
        <w:rPr>
          <w:rFonts w:ascii="Arial" w:hAnsi="Arial" w:cs="Arial"/>
          <w:color w:val="000000"/>
          <w:sz w:val="22"/>
          <w:szCs w:val="22"/>
          <w:shd w:val="pct5" w:color="auto" w:fill="E6E6E6"/>
          <w:lang w:val="es-CO"/>
        </w:rPr>
      </w:pPr>
    </w:p>
    <w:p w14:paraId="6C711CB9" w14:textId="77777777" w:rsidR="00283B72" w:rsidRPr="001D4807" w:rsidRDefault="00283B72">
      <w:pPr>
        <w:rPr>
          <w:sz w:val="22"/>
          <w:szCs w:val="22"/>
        </w:rPr>
      </w:pPr>
    </w:p>
    <w:sectPr w:rsidR="00283B72" w:rsidRPr="001D4807" w:rsidSect="00530303">
      <w:headerReference w:type="default" r:id="rId9"/>
      <w:footerReference w:type="default" r:id="rId10"/>
      <w:pgSz w:w="12240" w:h="15840"/>
      <w:pgMar w:top="2268" w:right="1701" w:bottom="1701" w:left="2268" w:header="708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2C33CA" w14:textId="77777777" w:rsidR="00A73012" w:rsidRDefault="00A73012" w:rsidP="001D4807">
      <w:r>
        <w:separator/>
      </w:r>
    </w:p>
  </w:endnote>
  <w:endnote w:type="continuationSeparator" w:id="0">
    <w:p w14:paraId="2B64B088" w14:textId="77777777" w:rsidR="00A73012" w:rsidRDefault="00A73012" w:rsidP="001D48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9A1C22" w14:textId="77777777" w:rsidR="002372C0" w:rsidRDefault="002372C0" w:rsidP="00217D4D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</w:p>
  <w:p w14:paraId="0435EBD8" w14:textId="77777777" w:rsidR="00530303" w:rsidRPr="000D5D0C" w:rsidRDefault="00530303" w:rsidP="00530303">
    <w:pPr>
      <w:jc w:val="both"/>
      <w:rPr>
        <w:rFonts w:ascii="Arial" w:hAnsi="Arial" w:cs="Arial"/>
        <w:color w:val="808080" w:themeColor="background1" w:themeShade="80"/>
        <w:sz w:val="16"/>
      </w:rPr>
    </w:pPr>
    <w:r w:rsidRPr="000D5D0C"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5CD9ECA" wp14:editId="6C519627">
          <wp:simplePos x="0" y="0"/>
          <wp:positionH relativeFrom="page">
            <wp:posOffset>-76200</wp:posOffset>
          </wp:positionH>
          <wp:positionV relativeFrom="paragraph">
            <wp:posOffset>382517</wp:posOffset>
          </wp:positionV>
          <wp:extent cx="7847965" cy="1092835"/>
          <wp:effectExtent l="0" t="0" r="635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ooter oficio 2020-ampliado-0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7965" cy="10928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D5D0C">
      <w:rPr>
        <w:rFonts w:ascii="Arial" w:hAnsi="Arial" w:cs="Arial"/>
        <w:color w:val="000000" w:themeColor="text1"/>
        <w:sz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2" w:history="1">
      <w:r w:rsidRPr="000D5D0C">
        <w:rPr>
          <w:rStyle w:val="Hipervnculo"/>
          <w:rFonts w:ascii="Arial" w:hAnsi="Arial" w:cs="Arial"/>
          <w:color w:val="000000" w:themeColor="text1"/>
          <w:sz w:val="16"/>
        </w:rPr>
        <w:t>www.corantioquia.gov.co</w:t>
      </w:r>
    </w:hyperlink>
    <w:r w:rsidRPr="000D5D0C">
      <w:rPr>
        <w:rFonts w:ascii="Arial" w:hAnsi="Arial" w:cs="Arial"/>
        <w:color w:val="000000" w:themeColor="text1"/>
        <w:sz w:val="16"/>
      </w:rPr>
      <w:t xml:space="preserve"> Con el suministro de los datos en este formulario, se entiende la autorización de su parte para que Corantioquia pueda usarlos con fines exclusivamente misionales.</w:t>
    </w:r>
  </w:p>
  <w:p w14:paraId="23A56662" w14:textId="77777777" w:rsidR="00530303" w:rsidRPr="00C21C41" w:rsidRDefault="00530303" w:rsidP="00530303">
    <w:pPr>
      <w:jc w:val="both"/>
      <w:rPr>
        <w:rFonts w:cs="Arial"/>
        <w:sz w:val="14"/>
        <w:szCs w:val="22"/>
        <w:lang w:val="es-CO" w:eastAsia="en-US"/>
      </w:rPr>
    </w:pPr>
  </w:p>
  <w:p w14:paraId="1B5577D3" w14:textId="77777777" w:rsidR="00C0184E" w:rsidRDefault="00C0184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DC69F5" w14:textId="77777777" w:rsidR="00A73012" w:rsidRDefault="00A73012" w:rsidP="001D4807">
      <w:r>
        <w:separator/>
      </w:r>
    </w:p>
  </w:footnote>
  <w:footnote w:type="continuationSeparator" w:id="0">
    <w:p w14:paraId="41A03FF1" w14:textId="77777777" w:rsidR="00A73012" w:rsidRDefault="00A73012" w:rsidP="001D48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354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054"/>
      <w:gridCol w:w="2082"/>
      <w:gridCol w:w="2083"/>
      <w:gridCol w:w="2135"/>
    </w:tblGrid>
    <w:tr w:rsidR="001D4807" w14:paraId="37800DA7" w14:textId="77777777" w:rsidTr="004A0051">
      <w:trPr>
        <w:trHeight w:val="374"/>
      </w:trPr>
      <w:tc>
        <w:tcPr>
          <w:tcW w:w="205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0419B012" w14:textId="77777777" w:rsidR="001D4807" w:rsidRDefault="00530303" w:rsidP="00530303">
          <w:pPr>
            <w:spacing w:line="240" w:lineRule="exact"/>
            <w:jc w:val="center"/>
            <w:rPr>
              <w:rFonts w:cs="Arial"/>
              <w:sz w:val="20"/>
              <w:lang w:eastAsia="es-CO"/>
            </w:rPr>
          </w:pP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rFonts w:cs="Arial"/>
              <w:sz w:val="20"/>
              <w:lang w:eastAsia="es-CO"/>
            </w:rPr>
            <w:br/>
          </w:r>
          <w:r>
            <w:rPr>
              <w:noProof/>
              <w:lang w:val="es-CO" w:eastAsia="es-CO"/>
            </w:rPr>
            <w:drawing>
              <wp:inline distT="0" distB="0" distL="0" distR="0" wp14:anchorId="3D2AB892" wp14:editId="0E91CEA4">
                <wp:extent cx="800100" cy="605155"/>
                <wp:effectExtent l="0" t="0" r="0" b="4445"/>
                <wp:docPr id="1" name="Imagen 2">
                  <a:extLst xmlns:a="http://schemas.openxmlformats.org/drawingml/2006/main">
                    <a:ext uri="{FF2B5EF4-FFF2-40B4-BE49-F238E27FC236}">
                      <a16:creationId xmlns:a16="http://schemas.microsoft.com/office/drawing/2014/main" id="{00000000-0008-0000-0000-000003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2">
                          <a:extLst>
                            <a:ext uri="{FF2B5EF4-FFF2-40B4-BE49-F238E27FC236}">
                              <a16:creationId xmlns:a16="http://schemas.microsoft.com/office/drawing/2014/main" id="{00000000-0008-0000-0000-000003000000}"/>
                            </a:ext>
                          </a:extLst>
                        </pic:cNvPr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0054" cy="6202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68845364" w14:textId="77777777" w:rsidR="001D4807" w:rsidRPr="00785173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 w:rsidRPr="00785173"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1D4807" w14:paraId="6D7CB20C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6988FD7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630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5D31294" w14:textId="77777777" w:rsidR="001D4807" w:rsidRPr="001E78FC" w:rsidRDefault="001D4807" w:rsidP="001D4807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1D4807">
            <w:rPr>
              <w:rFonts w:ascii="Arial" w:hAnsi="Arial" w:cs="Arial"/>
              <w:sz w:val="18"/>
              <w:szCs w:val="18"/>
              <w:lang w:eastAsia="es-CO"/>
            </w:rPr>
            <w:t>CERTIFICACIÓN DE MULTAS, SANCIONES E INCUMPLIMIENTOS</w:t>
          </w:r>
        </w:p>
      </w:tc>
    </w:tr>
    <w:tr w:rsidR="001D4807" w14:paraId="7F3FCFEE" w14:textId="77777777" w:rsidTr="004A0051">
      <w:trPr>
        <w:trHeight w:val="374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63C760FB" w14:textId="77777777" w:rsidR="001D4807" w:rsidRDefault="001D4807" w:rsidP="001D4807">
          <w:pPr>
            <w:spacing w:line="276" w:lineRule="auto"/>
            <w:rPr>
              <w:rFonts w:cs="Arial"/>
              <w:sz w:val="20"/>
              <w:lang w:eastAsia="es-CO"/>
            </w:rPr>
          </w:pPr>
        </w:p>
      </w:tc>
      <w:tc>
        <w:tcPr>
          <w:tcW w:w="20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72E0694D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 xml:space="preserve">CÓDIGO: </w:t>
          </w:r>
          <w:r w:rsidR="00DC5333" w:rsidRPr="00DC5333">
            <w:rPr>
              <w:rFonts w:ascii="Arial" w:hAnsi="Arial" w:cs="Arial"/>
              <w:sz w:val="18"/>
              <w:szCs w:val="18"/>
              <w:lang w:eastAsia="es-CO"/>
            </w:rPr>
            <w:t>F-PGC-65</w:t>
          </w:r>
        </w:p>
      </w:tc>
      <w:tc>
        <w:tcPr>
          <w:tcW w:w="20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634B34C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13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4ECF3C0E" w14:textId="77777777" w:rsidR="001D4807" w:rsidRPr="00785173" w:rsidRDefault="001D4807" w:rsidP="001D4807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 w:rsidRPr="00785173">
            <w:rPr>
              <w:rFonts w:ascii="Arial" w:eastAsia="MS Mincho" w:hAnsi="Arial" w:cs="Arial"/>
              <w:sz w:val="18"/>
              <w:szCs w:val="18"/>
            </w:rPr>
            <w:t>PÁGINA</w:t>
          </w:r>
          <w:r w:rsidR="00C0184E">
            <w:rPr>
              <w:rFonts w:ascii="Arial" w:eastAsia="MS Mincho" w:hAnsi="Arial" w:cs="Arial"/>
              <w:sz w:val="18"/>
              <w:szCs w:val="18"/>
            </w:rPr>
            <w:t>:</w:t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4A0051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 w:rsidRPr="00785173"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 w:rsidRPr="00785173"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4A0051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 w:rsidRPr="00785173"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4E18DE69" w14:textId="77777777" w:rsidR="001D4807" w:rsidRPr="002372C0" w:rsidRDefault="001D4807">
    <w:pPr>
      <w:pStyle w:val="Encabezado"/>
      <w:rPr>
        <w:color w:val="000000" w:themeColor="text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1C33"/>
    <w:rsid w:val="00002FBD"/>
    <w:rsid w:val="00041AEF"/>
    <w:rsid w:val="00074DF2"/>
    <w:rsid w:val="000D5D0C"/>
    <w:rsid w:val="00100BF0"/>
    <w:rsid w:val="001D4807"/>
    <w:rsid w:val="00217D4D"/>
    <w:rsid w:val="00231C33"/>
    <w:rsid w:val="00232612"/>
    <w:rsid w:val="002372C0"/>
    <w:rsid w:val="00283B72"/>
    <w:rsid w:val="002D66D5"/>
    <w:rsid w:val="002E084C"/>
    <w:rsid w:val="003C5143"/>
    <w:rsid w:val="004A0051"/>
    <w:rsid w:val="00504B2C"/>
    <w:rsid w:val="00530303"/>
    <w:rsid w:val="00667964"/>
    <w:rsid w:val="006807B2"/>
    <w:rsid w:val="007C5C35"/>
    <w:rsid w:val="007F21C0"/>
    <w:rsid w:val="00803F32"/>
    <w:rsid w:val="008524DB"/>
    <w:rsid w:val="00870861"/>
    <w:rsid w:val="008A5687"/>
    <w:rsid w:val="00940634"/>
    <w:rsid w:val="00950EEE"/>
    <w:rsid w:val="00A507B0"/>
    <w:rsid w:val="00A60327"/>
    <w:rsid w:val="00A73012"/>
    <w:rsid w:val="00AC7C9B"/>
    <w:rsid w:val="00AF65D7"/>
    <w:rsid w:val="00B90FC1"/>
    <w:rsid w:val="00C0184E"/>
    <w:rsid w:val="00DC5333"/>
    <w:rsid w:val="00EC6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DC0F9"/>
  <w15:chartTrackingRefBased/>
  <w15:docId w15:val="{0F7B62B9-222D-4519-BD02-280BD32D5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0EEE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950EE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950EEE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D480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rsid w:val="001D4807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53030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rantioquia.gov.co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agaviria\OneDrive%20-%20Corantioquia\Carlos%20Alberto%20Gaviria\Otros\2026\apoyo%20110-MC2609-4%20calibracion%20Ruido\Precontractual\Anexos\F-PGC-65_Certificacion_multas_sanciones_incumplimient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DE4FF7AA3A5EE4DA2E73138C76C3EAC" ma:contentTypeVersion="19" ma:contentTypeDescription="Crear nuevo documento." ma:contentTypeScope="" ma:versionID="bd40c0642ce4d5c124fb1dcc3bcb990f">
  <xsd:schema xmlns:xsd="http://www.w3.org/2001/XMLSchema" xmlns:xs="http://www.w3.org/2001/XMLSchema" xmlns:p="http://schemas.microsoft.com/office/2006/metadata/properties" xmlns:ns2="e573e552-bd5b-49ef-b258-b37cea520cae" xmlns:ns3="caa0d3d9-ed69-4dad-a90c-fdf219a03e6b" targetNamespace="http://schemas.microsoft.com/office/2006/metadata/properties" ma:root="true" ma:fieldsID="1e867a1b40dae2656482539eb156c4b9" ns2:_="" ns3:_="">
    <xsd:import namespace="e573e552-bd5b-49ef-b258-b37cea520cae"/>
    <xsd:import namespace="caa0d3d9-ed69-4dad-a90c-fdf219a03e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Creaci_x00f3_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3e552-bd5b-49ef-b258-b37cea520c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Creaci_x00f3_n" ma:index="21" nillable="true" ma:displayName="Creación" ma:description="Fecha de seguimiento" ma:format="DateOnly" ma:internalName="Creaci_x00f3_n">
      <xsd:simpleType>
        <xsd:restriction base="dms:DateTime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d0af03ac-dea5-4eb1-924c-dc58198652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a0d3d9-ed69-4dad-a90c-fdf219a03e6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23336fc1-41b9-4919-b257-0e267b9832de}" ma:internalName="TaxCatchAll" ma:showField="CatchAllData" ma:web="caa0d3d9-ed69-4dad-a90c-fdf219a03e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reaci_x00f3_n xmlns="e573e552-bd5b-49ef-b258-b37cea520cae" xsi:nil="true"/>
    <lcf76f155ced4ddcb4097134ff3c332f xmlns="e573e552-bd5b-49ef-b258-b37cea520cae">
      <Terms xmlns="http://schemas.microsoft.com/office/infopath/2007/PartnerControls"/>
    </lcf76f155ced4ddcb4097134ff3c332f>
    <TaxCatchAll xmlns="caa0d3d9-ed69-4dad-a90c-fdf219a03e6b" xsi:nil="true"/>
  </documentManagement>
</p:properties>
</file>

<file path=customXml/itemProps1.xml><?xml version="1.0" encoding="utf-8"?>
<ds:datastoreItem xmlns:ds="http://schemas.openxmlformats.org/officeDocument/2006/customXml" ds:itemID="{F7641D39-E1D7-45B2-9D2D-6C1299E6D6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573e552-bd5b-49ef-b258-b37cea520cae"/>
    <ds:schemaRef ds:uri="caa0d3d9-ed69-4dad-a90c-fdf219a03e6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3D481F3-E454-40D0-9518-FEC233913C2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A0E59A9-EBBD-4EC3-8D66-31113678C57C}">
  <ds:schemaRefs>
    <ds:schemaRef ds:uri="http://schemas.microsoft.com/office/2006/metadata/properties"/>
    <ds:schemaRef ds:uri="http://schemas.microsoft.com/office/infopath/2007/PartnerControls"/>
    <ds:schemaRef ds:uri="e573e552-bd5b-49ef-b258-b37cea520cae"/>
    <ds:schemaRef ds:uri="caa0d3d9-ed69-4dad-a90c-fdf219a03e6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F-PGC-65_Certificacion_multas_sanciones_incumplimientos</Template>
  <TotalTime>0</TotalTime>
  <Pages>1</Pages>
  <Words>133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Alberto Gaviria Buritica</dc:creator>
  <cp:keywords/>
  <dc:description/>
  <cp:lastModifiedBy>Ana Lucia Castañeda Garcia</cp:lastModifiedBy>
  <cp:revision>3</cp:revision>
  <dcterms:created xsi:type="dcterms:W3CDTF">2026-10-13T15:45:00Z</dcterms:created>
  <dcterms:modified xsi:type="dcterms:W3CDTF">2026-10-15T20:20:00Z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0x010100EDE4FF7AA3A5EE4DA2E73138C76C3EAC</vt:lpwstr>
  </property>
  <property fmtid="{D5CDD505-2E9C-101B-9397-08002B2CF9AE}" pid="3" name="MSIP_Label_0e276b9b-e947-408c-8898-19de23b201e4_Enabled">
    <vt:lpwstr>true</vt:lpwstr>
  </property>
  <property fmtid="{D5CDD505-2E9C-101B-9397-08002B2CF9AE}" pid="4" name="MSIP_Label_0e276b9b-e947-408c-8898-19de23b201e4_SetDate">
    <vt:lpwstr>2026-10-13T15:45:39Z</vt:lpwstr>
  </property>
  <property fmtid="{D5CDD505-2E9C-101B-9397-08002B2CF9AE}" pid="5" name="MSIP_Label_0e276b9b-e947-408c-8898-19de23b201e4_Method">
    <vt:lpwstr>Standard</vt:lpwstr>
  </property>
  <property fmtid="{D5CDD505-2E9C-101B-9397-08002B2CF9AE}" pid="6" name="MSIP_Label_0e276b9b-e947-408c-8898-19de23b201e4_Name">
    <vt:lpwstr>Publica</vt:lpwstr>
  </property>
  <property fmtid="{D5CDD505-2E9C-101B-9397-08002B2CF9AE}" pid="7" name="MSIP_Label_0e276b9b-e947-408c-8898-19de23b201e4_SiteId">
    <vt:lpwstr>6ee94c34-bbd6-4647-a483-0e196a4de0ff</vt:lpwstr>
  </property>
  <property fmtid="{D5CDD505-2E9C-101B-9397-08002B2CF9AE}" pid="8" name="MSIP_Label_0e276b9b-e947-408c-8898-19de23b201e4_ActionId">
    <vt:lpwstr>b688d75f-5b33-47da-8942-f45fe14fc015</vt:lpwstr>
  </property>
  <property fmtid="{D5CDD505-2E9C-101B-9397-08002B2CF9AE}" pid="9" name="MSIP_Label_0e276b9b-e947-408c-8898-19de23b201e4_ContentBits">
    <vt:lpwstr>0</vt:lpwstr>
  </property>
  <property fmtid="{D5CDD505-2E9C-101B-9397-08002B2CF9AE}" pid="10" name="MSIP_Label_0e276b9b-e947-408c-8898-19de23b201e4_Tag">
    <vt:lpwstr>10, 3, 0, 1</vt:lpwstr>
  </property>
</Properties>
</file>