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7EB2C" w14:textId="77777777" w:rsidR="009C2901" w:rsidRPr="004C2C1C" w:rsidRDefault="009C2901" w:rsidP="009C2901">
      <w:pPr>
        <w:pStyle w:val="Ttulo2"/>
        <w:jc w:val="center"/>
        <w:rPr>
          <w:rFonts w:cs="Arial"/>
          <w:i w:val="0"/>
          <w:shd w:val="clear" w:color="auto" w:fill="auto"/>
          <w:lang w:val="es-CO"/>
        </w:rPr>
      </w:pPr>
      <w:r w:rsidRPr="004C2C1C">
        <w:rPr>
          <w:rFonts w:cs="Arial"/>
          <w:i w:val="0"/>
          <w:shd w:val="clear" w:color="auto" w:fill="auto"/>
          <w:lang w:val="es-CO"/>
        </w:rPr>
        <w:t>ANEXO N</w:t>
      </w:r>
      <w:r w:rsidR="004C2C1C">
        <w:rPr>
          <w:rFonts w:cs="Arial"/>
          <w:i w:val="0"/>
          <w:shd w:val="clear" w:color="auto" w:fill="auto"/>
          <w:lang w:val="es-CO"/>
        </w:rPr>
        <w:t>°</w:t>
      </w:r>
      <w:r w:rsidRPr="004C2C1C">
        <w:rPr>
          <w:rFonts w:cs="Arial"/>
          <w:i w:val="0"/>
          <w:shd w:val="clear" w:color="auto" w:fill="auto"/>
          <w:lang w:val="es-CO"/>
        </w:rPr>
        <w:t xml:space="preserve"> 1</w:t>
      </w:r>
    </w:p>
    <w:p w14:paraId="4C25D0D3" w14:textId="77777777" w:rsidR="009C2901" w:rsidRPr="000A3DB3" w:rsidRDefault="009C2901" w:rsidP="009C2901">
      <w:pPr>
        <w:pStyle w:val="Ttulo2"/>
        <w:jc w:val="center"/>
        <w:rPr>
          <w:rFonts w:cs="Arial"/>
          <w:b w:val="0"/>
          <w:i w:val="0"/>
          <w:sz w:val="22"/>
          <w:lang w:val="es-CO"/>
        </w:rPr>
      </w:pPr>
      <w:r w:rsidRPr="000A3DB3">
        <w:rPr>
          <w:rFonts w:cs="Arial"/>
          <w:b w:val="0"/>
          <w:i w:val="0"/>
          <w:sz w:val="22"/>
          <w:shd w:val="clear" w:color="auto" w:fill="auto"/>
          <w:lang w:val="es-CO"/>
        </w:rPr>
        <w:t>Relación De Experiencia Habilitante Del Proponente Verificable En El Registro Único De Proponentes - RUP</w:t>
      </w:r>
    </w:p>
    <w:p w14:paraId="61C90053" w14:textId="77777777" w:rsidR="009C2901" w:rsidRPr="000A3DB3" w:rsidRDefault="009C2901" w:rsidP="009C2901">
      <w:pPr>
        <w:jc w:val="center"/>
        <w:rPr>
          <w:rFonts w:ascii="Arial" w:hAnsi="Arial" w:cs="Arial"/>
          <w:color w:val="000000"/>
          <w:sz w:val="22"/>
          <w:szCs w:val="20"/>
          <w:lang w:val="es-CO" w:eastAsia="es-CO"/>
        </w:rPr>
      </w:pPr>
    </w:p>
    <w:p w14:paraId="771E498A" w14:textId="77777777" w:rsidR="009C2901" w:rsidRPr="000A3DB3" w:rsidRDefault="009C2901" w:rsidP="009C2901">
      <w:pPr>
        <w:rPr>
          <w:rFonts w:ascii="Arial" w:hAnsi="Arial" w:cs="Arial"/>
          <w:sz w:val="22"/>
          <w:szCs w:val="20"/>
          <w:lang w:val="es-CO"/>
        </w:rPr>
      </w:pPr>
    </w:p>
    <w:tbl>
      <w:tblPr>
        <w:tblW w:w="8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5"/>
        <w:gridCol w:w="1395"/>
        <w:gridCol w:w="1481"/>
        <w:gridCol w:w="1295"/>
        <w:gridCol w:w="1653"/>
        <w:gridCol w:w="1006"/>
      </w:tblGrid>
      <w:tr w:rsidR="006F063E" w:rsidRPr="000A3DB3" w14:paraId="4FA91A40" w14:textId="77777777" w:rsidTr="00F55421">
        <w:trPr>
          <w:trHeight w:val="1114"/>
          <w:jc w:val="center"/>
        </w:trPr>
        <w:tc>
          <w:tcPr>
            <w:tcW w:w="1815" w:type="dxa"/>
            <w:shd w:val="clear" w:color="auto" w:fill="D9D9D9"/>
            <w:vAlign w:val="center"/>
          </w:tcPr>
          <w:p w14:paraId="5FF827B8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No. Consecutivo Reporte Contrato Ejecutado</w:t>
            </w:r>
            <w:r w:rsidR="006F063E" w:rsidRPr="000A3DB3">
              <w:rPr>
                <w:rFonts w:ascii="Arial" w:hAnsi="Arial" w:cs="Arial"/>
                <w:sz w:val="22"/>
                <w:szCs w:val="20"/>
                <w:lang w:val="es-CO"/>
              </w:rPr>
              <w:t xml:space="preserve"> (consecutivo del RUP)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4E18AFF6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Contratista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4233C59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Contratante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76CEDCD9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Valor Contrato en SMMLV</w:t>
            </w:r>
          </w:p>
        </w:tc>
        <w:tc>
          <w:tcPr>
            <w:tcW w:w="1653" w:type="dxa"/>
            <w:shd w:val="clear" w:color="auto" w:fill="D9D9D9"/>
            <w:vAlign w:val="center"/>
          </w:tcPr>
          <w:p w14:paraId="78FB6BB6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Identificación en el Clasificador de Bienes y Servicios</w:t>
            </w:r>
          </w:p>
          <w:p w14:paraId="6060211F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Tercer nivel</w:t>
            </w:r>
          </w:p>
        </w:tc>
        <w:tc>
          <w:tcPr>
            <w:tcW w:w="1006" w:type="dxa"/>
            <w:shd w:val="clear" w:color="auto" w:fill="D9D9D9"/>
            <w:vAlign w:val="center"/>
          </w:tcPr>
          <w:p w14:paraId="62E393C7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Folio</w:t>
            </w:r>
          </w:p>
        </w:tc>
      </w:tr>
      <w:tr w:rsidR="006F063E" w:rsidRPr="000A3DB3" w14:paraId="6D8768E3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2560E4BD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1133F82F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11C4EE88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4AFF8783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47FE7798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083ED53E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67DE7F6F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7ECFC399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038FBD98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3C69312F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A909E0F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090C71F4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3D7C6293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7FA63F2F" w14:textId="77777777" w:rsidTr="00F55421">
        <w:trPr>
          <w:trHeight w:val="364"/>
          <w:jc w:val="center"/>
        </w:trPr>
        <w:tc>
          <w:tcPr>
            <w:tcW w:w="1815" w:type="dxa"/>
            <w:vAlign w:val="center"/>
          </w:tcPr>
          <w:p w14:paraId="5DCBC3F4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6D29406E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62999F2A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3A7BFAFB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4158382A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706F79F2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038F18A0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27D2DB19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5F2C0CA5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37EE097B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41EE90F8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783C5966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3E3EA00E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</w:tbl>
    <w:p w14:paraId="23B055F1" w14:textId="77777777"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14:paraId="3EDDD1A6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Nota: El presente formato se establece como herramienta para la presentación de la oferta.</w:t>
      </w:r>
    </w:p>
    <w:p w14:paraId="5EC091A3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1CA00D3B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4328634E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7F767D20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_________________________________</w:t>
      </w:r>
    </w:p>
    <w:p w14:paraId="7FAB3400" w14:textId="77777777" w:rsidR="00283B72" w:rsidRPr="001401B2" w:rsidRDefault="009C2901" w:rsidP="001401B2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Nombre y firma del Representante Legal</w:t>
      </w:r>
    </w:p>
    <w:sectPr w:rsidR="00283B72" w:rsidRPr="001401B2" w:rsidSect="00023374">
      <w:headerReference w:type="default" r:id="rId9"/>
      <w:footerReference w:type="default" r:id="rId10"/>
      <w:pgSz w:w="12240" w:h="15840"/>
      <w:pgMar w:top="2268" w:right="1701" w:bottom="2268" w:left="226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01D0B" w14:textId="77777777" w:rsidR="00E537BC" w:rsidRDefault="00E537BC" w:rsidP="001E78FC">
      <w:r>
        <w:separator/>
      </w:r>
    </w:p>
  </w:endnote>
  <w:endnote w:type="continuationSeparator" w:id="0">
    <w:p w14:paraId="097A9141" w14:textId="77777777" w:rsidR="00E537BC" w:rsidRDefault="00E537BC" w:rsidP="001E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83452" w14:textId="77777777" w:rsidR="00023374" w:rsidRPr="00A060CC" w:rsidRDefault="00023374" w:rsidP="00023374">
    <w:pPr>
      <w:jc w:val="both"/>
      <w:rPr>
        <w:rFonts w:ascii="Arial" w:hAnsi="Arial" w:cs="Arial"/>
        <w:color w:val="808080" w:themeColor="background1" w:themeShade="80"/>
        <w:sz w:val="16"/>
      </w:rPr>
    </w:pPr>
    <w:r w:rsidRPr="00A060CC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A060CC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A060CC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494BD281" w14:textId="77777777" w:rsidR="00023374" w:rsidRPr="00C21C41" w:rsidRDefault="00FE4362" w:rsidP="00023374">
    <w:pPr>
      <w:jc w:val="both"/>
      <w:rPr>
        <w:rFonts w:cs="Arial"/>
        <w:sz w:val="14"/>
        <w:szCs w:val="22"/>
        <w:lang w:val="es-CO" w:eastAsia="en-US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DEB3A91" wp14:editId="52702DEE">
          <wp:simplePos x="0" y="0"/>
          <wp:positionH relativeFrom="column">
            <wp:posOffset>-268605</wp:posOffset>
          </wp:positionH>
          <wp:positionV relativeFrom="paragraph">
            <wp:posOffset>67945</wp:posOffset>
          </wp:positionV>
          <wp:extent cx="6588643" cy="936000"/>
          <wp:effectExtent l="0" t="0" r="3175" b="0"/>
          <wp:wrapNone/>
          <wp:docPr id="170084444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0844449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643" cy="9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D778D9" w14:textId="77777777" w:rsidR="00537838" w:rsidRPr="006F79C4" w:rsidRDefault="00537838" w:rsidP="00F070F9">
    <w:pPr>
      <w:pStyle w:val="Piedepgina"/>
      <w:jc w:val="both"/>
      <w:rPr>
        <w:rFonts w:ascii="Arial" w:hAnsi="Arial" w:cs="Arial"/>
        <w:color w:val="808080"/>
        <w:sz w:val="16"/>
        <w:szCs w:val="16"/>
      </w:rPr>
    </w:pPr>
  </w:p>
  <w:p w14:paraId="714422CD" w14:textId="77777777" w:rsidR="00F070F9" w:rsidRDefault="00F070F9">
    <w:pPr>
      <w:pStyle w:val="Piedepgina"/>
    </w:pPr>
  </w:p>
  <w:p w14:paraId="5DF809FB" w14:textId="77777777" w:rsidR="00F070F9" w:rsidRDefault="00F070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08A0C" w14:textId="77777777" w:rsidR="00E537BC" w:rsidRDefault="00E537BC" w:rsidP="001E78FC">
      <w:r>
        <w:separator/>
      </w:r>
    </w:p>
  </w:footnote>
  <w:footnote w:type="continuationSeparator" w:id="0">
    <w:p w14:paraId="1FE50982" w14:textId="77777777" w:rsidR="00E537BC" w:rsidRDefault="00E537BC" w:rsidP="001E7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53" w:type="dxa"/>
      <w:tblInd w:w="-147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27"/>
      <w:gridCol w:w="2216"/>
      <w:gridCol w:w="2078"/>
      <w:gridCol w:w="2132"/>
    </w:tblGrid>
    <w:tr w:rsidR="001E78FC" w14:paraId="08391EF8" w14:textId="77777777" w:rsidTr="001401B2">
      <w:trPr>
        <w:trHeight w:val="361"/>
      </w:trPr>
      <w:tc>
        <w:tcPr>
          <w:tcW w:w="212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586F9E6E" w14:textId="77777777" w:rsidR="001E78FC" w:rsidRDefault="00E00C3E" w:rsidP="00E00C3E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18813B25" wp14:editId="438ABF0B">
                <wp:extent cx="889948" cy="601221"/>
                <wp:effectExtent l="0" t="0" r="5715" b="889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1385" cy="6157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26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4D1DB86D" w14:textId="77777777" w:rsidR="001E78FC" w:rsidRPr="00785173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1E78FC" w14:paraId="7A044074" w14:textId="77777777" w:rsidTr="001401B2">
      <w:trPr>
        <w:trHeight w:val="361"/>
      </w:trPr>
      <w:tc>
        <w:tcPr>
          <w:tcW w:w="21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1265BCC1" w14:textId="77777777"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426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406F57A" w14:textId="77777777" w:rsidR="001E78FC" w:rsidRPr="001E78FC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E78FC">
            <w:rPr>
              <w:rFonts w:ascii="Arial" w:hAnsi="Arial" w:cs="Arial"/>
              <w:sz w:val="18"/>
              <w:szCs w:val="18"/>
              <w:lang w:eastAsia="es-CO"/>
            </w:rPr>
            <w:t>EXPERIENCIA EN EL REGISTRO ÚNICO DE PROPONENTES - RUP</w:t>
          </w:r>
        </w:p>
      </w:tc>
    </w:tr>
    <w:tr w:rsidR="001E78FC" w14:paraId="435D1E95" w14:textId="77777777" w:rsidTr="001401B2">
      <w:trPr>
        <w:trHeight w:val="361"/>
      </w:trPr>
      <w:tc>
        <w:tcPr>
          <w:tcW w:w="21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10299B01" w14:textId="77777777"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21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72C2864" w14:textId="77777777" w:rsidR="001E78FC" w:rsidRPr="00785173" w:rsidRDefault="007053C5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1401B2" w:rsidRPr="001401B2">
            <w:rPr>
              <w:rFonts w:ascii="Arial" w:hAnsi="Arial" w:cs="Arial"/>
              <w:sz w:val="18"/>
              <w:szCs w:val="18"/>
              <w:lang w:eastAsia="es-CO"/>
            </w:rPr>
            <w:t>F-PGC-52</w:t>
          </w:r>
        </w:p>
      </w:tc>
      <w:tc>
        <w:tcPr>
          <w:tcW w:w="20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6416528D" w14:textId="77777777" w:rsidR="001E78FC" w:rsidRPr="00785173" w:rsidRDefault="001E78FC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4769DD57" w14:textId="77777777" w:rsidR="001E78FC" w:rsidRPr="00785173" w:rsidRDefault="001E78FC" w:rsidP="001E78FC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CC7B63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1401B2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1401B2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666B1B02" w14:textId="77777777" w:rsidR="001E78FC" w:rsidRDefault="001E78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49E"/>
    <w:rsid w:val="00023374"/>
    <w:rsid w:val="00041AEF"/>
    <w:rsid w:val="00077641"/>
    <w:rsid w:val="000A3DB3"/>
    <w:rsid w:val="001314B2"/>
    <w:rsid w:val="001401B2"/>
    <w:rsid w:val="001E78FC"/>
    <w:rsid w:val="00260647"/>
    <w:rsid w:val="0028269C"/>
    <w:rsid w:val="00283B72"/>
    <w:rsid w:val="002F53F0"/>
    <w:rsid w:val="0044049E"/>
    <w:rsid w:val="004C2C1C"/>
    <w:rsid w:val="004F74D2"/>
    <w:rsid w:val="00537838"/>
    <w:rsid w:val="00675F52"/>
    <w:rsid w:val="006F063E"/>
    <w:rsid w:val="006F79C4"/>
    <w:rsid w:val="00703D36"/>
    <w:rsid w:val="007053C5"/>
    <w:rsid w:val="00766BDC"/>
    <w:rsid w:val="00876C61"/>
    <w:rsid w:val="009619D4"/>
    <w:rsid w:val="009C2901"/>
    <w:rsid w:val="00A060CC"/>
    <w:rsid w:val="00A23874"/>
    <w:rsid w:val="00A60327"/>
    <w:rsid w:val="00B11513"/>
    <w:rsid w:val="00C44602"/>
    <w:rsid w:val="00CC7B63"/>
    <w:rsid w:val="00D14A09"/>
    <w:rsid w:val="00D9496D"/>
    <w:rsid w:val="00DA3DBC"/>
    <w:rsid w:val="00DF7BFE"/>
    <w:rsid w:val="00E00C3E"/>
    <w:rsid w:val="00E537BC"/>
    <w:rsid w:val="00EC6682"/>
    <w:rsid w:val="00F070F9"/>
    <w:rsid w:val="00F55421"/>
    <w:rsid w:val="00FE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99C20"/>
  <w15:chartTrackingRefBased/>
  <w15:docId w15:val="{77400D3D-67C8-4713-A6E5-67FE6BA45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9C290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9C2901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rsid w:val="009C290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02337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or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wnloads\7%20F-PGC-52_Experiencia_rup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9" ma:contentTypeDescription="Crear nuevo documento." ma:contentTypeScope="" ma:versionID="bd40c0642ce4d5c124fb1dcc3bcb990f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1e867a1b40dae2656482539eb156c4b9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14DD95-1C36-4BF6-850A-DE629182EFF9}">
  <ds:schemaRefs>
    <ds:schemaRef ds:uri="http://schemas.microsoft.com/office/2006/metadata/properties"/>
    <ds:schemaRef ds:uri="http://schemas.microsoft.com/office/infopath/2007/PartnerControls"/>
    <ds:schemaRef ds:uri="e573e552-bd5b-49ef-b258-b37cea520cae"/>
    <ds:schemaRef ds:uri="caa0d3d9-ed69-4dad-a90c-fdf219a03e6b"/>
  </ds:schemaRefs>
</ds:datastoreItem>
</file>

<file path=customXml/itemProps2.xml><?xml version="1.0" encoding="utf-8"?>
<ds:datastoreItem xmlns:ds="http://schemas.openxmlformats.org/officeDocument/2006/customXml" ds:itemID="{DDB53A4E-75AD-4F94-ACAC-071C1628D1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206779-D333-41A0-BF66-BB5D21CCEF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 F-PGC-52_Experiencia_rup</Template>
  <TotalTime>1</TotalTime>
  <Pages>1</Pages>
  <Words>79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Ana Lucia Castañeda Garcia</cp:lastModifiedBy>
  <cp:revision>1</cp:revision>
  <dcterms:created xsi:type="dcterms:W3CDTF">2026-10-13T15:48:00Z</dcterms:created>
  <dcterms:modified xsi:type="dcterms:W3CDTF">2026-10-13T15:49:00Z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  <property fmtid="{D5CDD505-2E9C-101B-9397-08002B2CF9AE}" pid="3" name="MediaServiceImageTags">
    <vt:lpwstr/>
  </property>
  <property fmtid="{D5CDD505-2E9C-101B-9397-08002B2CF9AE}" pid="4" name="MSIP_Label_0e276b9b-e947-408c-8898-19de23b201e4_Enabled">
    <vt:lpwstr>true</vt:lpwstr>
  </property>
  <property fmtid="{D5CDD505-2E9C-101B-9397-08002B2CF9AE}" pid="5" name="MSIP_Label_0e276b9b-e947-408c-8898-19de23b201e4_SetDate">
    <vt:lpwstr>2026-10-13T15:49:02Z</vt:lpwstr>
  </property>
  <property fmtid="{D5CDD505-2E9C-101B-9397-08002B2CF9AE}" pid="6" name="MSIP_Label_0e276b9b-e947-408c-8898-19de23b201e4_Method">
    <vt:lpwstr>Standard</vt:lpwstr>
  </property>
  <property fmtid="{D5CDD505-2E9C-101B-9397-08002B2CF9AE}" pid="7" name="MSIP_Label_0e276b9b-e947-408c-8898-19de23b201e4_Name">
    <vt:lpwstr>Publica</vt:lpwstr>
  </property>
  <property fmtid="{D5CDD505-2E9C-101B-9397-08002B2CF9AE}" pid="8" name="MSIP_Label_0e276b9b-e947-408c-8898-19de23b201e4_SiteId">
    <vt:lpwstr>6ee94c34-bbd6-4647-a483-0e196a4de0ff</vt:lpwstr>
  </property>
  <property fmtid="{D5CDD505-2E9C-101B-9397-08002B2CF9AE}" pid="9" name="MSIP_Label_0e276b9b-e947-408c-8898-19de23b201e4_ActionId">
    <vt:lpwstr>5c70821c-e822-4437-aa78-266177289837</vt:lpwstr>
  </property>
  <property fmtid="{D5CDD505-2E9C-101B-9397-08002B2CF9AE}" pid="10" name="MSIP_Label_0e276b9b-e947-408c-8898-19de23b201e4_ContentBits">
    <vt:lpwstr>0</vt:lpwstr>
  </property>
  <property fmtid="{D5CDD505-2E9C-101B-9397-08002B2CF9AE}" pid="11" name="MSIP_Label_0e276b9b-e947-408c-8898-19de23b201e4_Tag">
    <vt:lpwstr>10, 3, 0, 1</vt:lpwstr>
  </property>
</Properties>
</file>