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16ED0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 w:rsidRPr="008B0CC2">
        <w:rPr>
          <w:rFonts w:ascii="Arial" w:hAnsi="Arial" w:cs="Arial"/>
          <w:sz w:val="22"/>
          <w:szCs w:val="20"/>
          <w:lang w:val="es-CO"/>
        </w:rPr>
        <w:t>En caso que el oferente no tenga personal a cargo y por ende no esté obligado a efectuar el pago de aportes parafiscales y seguridad social deberá indicarlo en los siguientes términos:</w:t>
      </w:r>
    </w:p>
    <w:p w14:paraId="0714DFE8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46DE7F8D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60D02DDF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 w:rsidRPr="008B0CC2">
        <w:rPr>
          <w:rFonts w:ascii="Arial" w:hAnsi="Arial" w:cs="Arial"/>
          <w:sz w:val="22"/>
          <w:szCs w:val="20"/>
          <w:lang w:val="es-CO"/>
        </w:rPr>
        <w:t>Manifiesto bajo la gravedad de juramento que no tengo obligaciones con el sistema general de seguridad social en pensione</w:t>
      </w:r>
      <w:r w:rsidR="00095818">
        <w:rPr>
          <w:rFonts w:ascii="Arial" w:hAnsi="Arial" w:cs="Arial"/>
          <w:sz w:val="22"/>
          <w:szCs w:val="20"/>
          <w:lang w:val="es-CO"/>
        </w:rPr>
        <w:t>s, salud y aportes parafiscales.</w:t>
      </w:r>
    </w:p>
    <w:p w14:paraId="2D7CA233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21673E5E" w14:textId="77777777" w:rsid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10D06CB3" w14:textId="77777777" w:rsidR="008B0CC2" w:rsidRDefault="00095818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>
        <w:rPr>
          <w:rFonts w:ascii="Arial" w:hAnsi="Arial" w:cs="Arial"/>
          <w:sz w:val="22"/>
          <w:szCs w:val="20"/>
          <w:lang w:val="es-CO"/>
        </w:rPr>
        <w:t>Así mismo, c</w:t>
      </w:r>
      <w:r w:rsidR="007E2043" w:rsidRPr="007E2043">
        <w:rPr>
          <w:rFonts w:ascii="Arial" w:hAnsi="Arial" w:cs="Arial"/>
          <w:sz w:val="22"/>
          <w:szCs w:val="20"/>
          <w:lang w:val="es-CO"/>
        </w:rPr>
        <w:t>ertifico que en cumplimiento de lo dispuesto en el Decreto 107</w:t>
      </w:r>
      <w:r w:rsidR="00EC5815">
        <w:rPr>
          <w:rFonts w:ascii="Arial" w:hAnsi="Arial" w:cs="Arial"/>
          <w:sz w:val="22"/>
          <w:szCs w:val="20"/>
          <w:lang w:val="es-CO"/>
        </w:rPr>
        <w:t xml:space="preserve">2 de 2015: </w:t>
      </w:r>
      <w:r w:rsidR="007E2043" w:rsidRPr="00095818">
        <w:rPr>
          <w:rFonts w:ascii="Arial" w:hAnsi="Arial" w:cs="Arial"/>
          <w:i/>
          <w:sz w:val="22"/>
          <w:szCs w:val="20"/>
          <w:lang w:val="es-CO"/>
        </w:rPr>
        <w:t>“Sistema de Gestión de la Seguridad y Salud en el Trabajo</w:t>
      </w:r>
      <w:r>
        <w:rPr>
          <w:rFonts w:ascii="Arial" w:hAnsi="Arial" w:cs="Arial"/>
          <w:sz w:val="22"/>
          <w:szCs w:val="20"/>
          <w:lang w:val="es-CO"/>
        </w:rPr>
        <w:t xml:space="preserve">” </w:t>
      </w:r>
      <w:r w:rsidR="007E2043">
        <w:rPr>
          <w:rFonts w:ascii="Arial" w:hAnsi="Arial" w:cs="Arial"/>
          <w:sz w:val="22"/>
          <w:szCs w:val="20"/>
          <w:lang w:val="es-CO"/>
        </w:rPr>
        <w:t>(SG-SST)</w:t>
      </w:r>
      <w:r w:rsidR="007E2043" w:rsidRPr="007E2043">
        <w:rPr>
          <w:rFonts w:ascii="Arial" w:hAnsi="Arial" w:cs="Arial"/>
          <w:sz w:val="22"/>
          <w:szCs w:val="20"/>
          <w:lang w:val="es-CO"/>
        </w:rPr>
        <w:t xml:space="preserve">, </w:t>
      </w:r>
      <w:r w:rsidR="00EB0675">
        <w:rPr>
          <w:rFonts w:ascii="Arial" w:hAnsi="Arial" w:cs="Arial"/>
          <w:sz w:val="22"/>
          <w:szCs w:val="20"/>
          <w:lang w:val="es-CO"/>
        </w:rPr>
        <w:t xml:space="preserve">actualmente </w:t>
      </w:r>
      <w:r w:rsidR="007E2043">
        <w:rPr>
          <w:rFonts w:ascii="Arial" w:hAnsi="Arial" w:cs="Arial"/>
          <w:sz w:val="22"/>
          <w:szCs w:val="20"/>
          <w:lang w:val="es-CO"/>
        </w:rPr>
        <w:t xml:space="preserve">estoy </w:t>
      </w:r>
      <w:r w:rsidR="007E2043" w:rsidRPr="007E2043">
        <w:rPr>
          <w:rFonts w:ascii="Arial" w:hAnsi="Arial" w:cs="Arial"/>
          <w:sz w:val="22"/>
          <w:szCs w:val="20"/>
          <w:lang w:val="es-CO"/>
        </w:rPr>
        <w:t>dando cumplimien</w:t>
      </w:r>
      <w:r w:rsidR="007E2043">
        <w:rPr>
          <w:rFonts w:ascii="Arial" w:hAnsi="Arial" w:cs="Arial"/>
          <w:sz w:val="22"/>
          <w:szCs w:val="20"/>
          <w:lang w:val="es-CO"/>
        </w:rPr>
        <w:t>to a las obligaciones del mismo</w:t>
      </w:r>
      <w:r w:rsidR="007E2043" w:rsidRPr="007E2043">
        <w:rPr>
          <w:rFonts w:ascii="Arial" w:hAnsi="Arial" w:cs="Arial"/>
          <w:sz w:val="22"/>
          <w:szCs w:val="20"/>
          <w:lang w:val="es-CO"/>
        </w:rPr>
        <w:t>.</w:t>
      </w:r>
    </w:p>
    <w:p w14:paraId="26E6CC9F" w14:textId="77777777" w:rsid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7F44AF13" w14:textId="77777777" w:rsidR="008B0CC2" w:rsidRP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08FD5867" w14:textId="77777777" w:rsidR="00243656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7A351B7D" w14:textId="77777777" w:rsidR="00EC5815" w:rsidRPr="008B0CC2" w:rsidRDefault="00EC5815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626C93D4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7A700AF2" w14:textId="77777777" w:rsidR="00283B72" w:rsidRPr="008B0CC2" w:rsidRDefault="00243656" w:rsidP="00B84099">
      <w:pPr>
        <w:autoSpaceDE w:val="0"/>
        <w:autoSpaceDN w:val="0"/>
        <w:adjustRightInd w:val="0"/>
        <w:jc w:val="both"/>
        <w:rPr>
          <w:sz w:val="28"/>
        </w:rPr>
      </w:pPr>
      <w:r w:rsidRPr="008B0CC2">
        <w:rPr>
          <w:rFonts w:ascii="Arial" w:hAnsi="Arial" w:cs="Arial"/>
          <w:sz w:val="22"/>
          <w:szCs w:val="20"/>
          <w:lang w:val="es-CO"/>
        </w:rPr>
        <w:t>FIRMA: _____________________</w:t>
      </w:r>
    </w:p>
    <w:sectPr w:rsidR="00283B72" w:rsidRPr="008B0CC2" w:rsidSect="0084675C">
      <w:headerReference w:type="default" r:id="rId9"/>
      <w:footerReference w:type="default" r:id="rId10"/>
      <w:pgSz w:w="12240" w:h="15840"/>
      <w:pgMar w:top="2268" w:right="1701" w:bottom="2268" w:left="2268" w:header="708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34EB0" w14:textId="77777777" w:rsidR="005103F2" w:rsidRDefault="005103F2" w:rsidP="008B0CC2">
      <w:r>
        <w:separator/>
      </w:r>
    </w:p>
  </w:endnote>
  <w:endnote w:type="continuationSeparator" w:id="0">
    <w:p w14:paraId="5EA4E7E3" w14:textId="77777777" w:rsidR="005103F2" w:rsidRDefault="005103F2" w:rsidP="008B0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D0F34" w14:textId="77777777" w:rsidR="00C345DF" w:rsidRDefault="00C345DF" w:rsidP="000956B1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14:paraId="52DCF8DC" w14:textId="77777777" w:rsidR="00EA081A" w:rsidRPr="0084675C" w:rsidRDefault="00EA081A" w:rsidP="00EA081A">
    <w:pPr>
      <w:jc w:val="both"/>
      <w:rPr>
        <w:rFonts w:ascii="Arial" w:hAnsi="Arial" w:cs="Arial"/>
        <w:color w:val="808080" w:themeColor="background1" w:themeShade="80"/>
        <w:sz w:val="16"/>
      </w:rPr>
    </w:pPr>
    <w:r w:rsidRPr="0084675C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1" w:history="1">
      <w:r w:rsidRPr="0084675C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84675C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0243E7E5" w14:textId="77777777" w:rsidR="00EA081A" w:rsidRPr="00C21C41" w:rsidRDefault="00EE3845" w:rsidP="00EA081A">
    <w:pPr>
      <w:jc w:val="both"/>
      <w:rPr>
        <w:rFonts w:cs="Arial"/>
        <w:sz w:val="14"/>
        <w:szCs w:val="22"/>
        <w:lang w:val="es-CO" w:eastAsia="en-US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AEF76EA" wp14:editId="7E6D84CE">
          <wp:simplePos x="0" y="0"/>
          <wp:positionH relativeFrom="column">
            <wp:posOffset>-259080</wp:posOffset>
          </wp:positionH>
          <wp:positionV relativeFrom="paragraph">
            <wp:posOffset>131445</wp:posOffset>
          </wp:positionV>
          <wp:extent cx="6588643" cy="936000"/>
          <wp:effectExtent l="0" t="0" r="3175" b="0"/>
          <wp:wrapNone/>
          <wp:docPr id="130958831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588317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8643" cy="93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23DE37" w14:textId="77777777" w:rsidR="000956B1" w:rsidRDefault="000956B1">
    <w:pPr>
      <w:pStyle w:val="Piedepgina"/>
    </w:pPr>
  </w:p>
  <w:p w14:paraId="351082EE" w14:textId="77777777" w:rsidR="000956B1" w:rsidRDefault="000956B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A17AB" w14:textId="77777777" w:rsidR="005103F2" w:rsidRDefault="005103F2" w:rsidP="008B0CC2">
      <w:r>
        <w:separator/>
      </w:r>
    </w:p>
  </w:footnote>
  <w:footnote w:type="continuationSeparator" w:id="0">
    <w:p w14:paraId="0D720B19" w14:textId="77777777" w:rsidR="005103F2" w:rsidRDefault="005103F2" w:rsidP="008B0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373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58"/>
      <w:gridCol w:w="2086"/>
      <w:gridCol w:w="2087"/>
      <w:gridCol w:w="2142"/>
    </w:tblGrid>
    <w:tr w:rsidR="008B0CC2" w14:paraId="26BBB7EE" w14:textId="77777777" w:rsidTr="00EA081A">
      <w:trPr>
        <w:trHeight w:hRule="exact" w:val="332"/>
      </w:trPr>
      <w:tc>
        <w:tcPr>
          <w:tcW w:w="205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6819B666" w14:textId="77777777" w:rsidR="008B0CC2" w:rsidRDefault="00EA081A" w:rsidP="00EA081A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noProof/>
              <w:lang w:val="es-CO" w:eastAsia="es-CO"/>
            </w:rPr>
            <w:br/>
          </w:r>
          <w:r>
            <w:rPr>
              <w:noProof/>
              <w:lang w:val="es-CO" w:eastAsia="es-CO"/>
            </w:rPr>
            <w:br/>
          </w:r>
          <w:r>
            <w:rPr>
              <w:noProof/>
              <w:lang w:val="es-CO"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62650C5E" wp14:editId="5998605E">
                <wp:extent cx="866898" cy="554168"/>
                <wp:effectExtent l="0" t="0" r="0" b="0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4949" cy="5657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3D7759C5" w14:textId="77777777" w:rsidR="008B0CC2" w:rsidRPr="00785173" w:rsidRDefault="008B0CC2" w:rsidP="008B0CC2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8B0CC2" w14:paraId="6983BB29" w14:textId="77777777" w:rsidTr="00EA081A">
      <w:trPr>
        <w:trHeight w:val="31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0A8BE561" w14:textId="77777777" w:rsidR="008B0CC2" w:rsidRDefault="008B0CC2" w:rsidP="008B0CC2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3EB6B64" w14:textId="77777777" w:rsidR="008B0CC2" w:rsidRPr="001E78FC" w:rsidRDefault="008B0CC2" w:rsidP="008B0CC2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SEGURIDAD SOCIAL Y PARAFISCALES PERSONA NATURAL</w:t>
          </w:r>
        </w:p>
      </w:tc>
    </w:tr>
    <w:tr w:rsidR="008B0CC2" w14:paraId="61CB9438" w14:textId="77777777" w:rsidTr="00EA081A">
      <w:trPr>
        <w:trHeight w:hRule="exact" w:val="388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DAFF9F2" w14:textId="77777777" w:rsidR="008B0CC2" w:rsidRDefault="008B0CC2" w:rsidP="008B0CC2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6314A1E3" w14:textId="77777777" w:rsidR="008B0CC2" w:rsidRPr="00785173" w:rsidRDefault="008B0CC2" w:rsidP="008B0CC2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F450C9" w:rsidRPr="00F450C9">
            <w:rPr>
              <w:rFonts w:ascii="Arial" w:hAnsi="Arial" w:cs="Arial"/>
              <w:sz w:val="18"/>
              <w:szCs w:val="18"/>
              <w:lang w:eastAsia="es-CO"/>
            </w:rPr>
            <w:t>F-PGC-11</w:t>
          </w:r>
        </w:p>
      </w:tc>
      <w:tc>
        <w:tcPr>
          <w:tcW w:w="20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9936DBD" w14:textId="77777777" w:rsidR="008B0CC2" w:rsidRPr="00785173" w:rsidRDefault="00976F71" w:rsidP="008B0CC2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02</w:t>
          </w:r>
        </w:p>
      </w:tc>
      <w:tc>
        <w:tcPr>
          <w:tcW w:w="214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17E5B132" w14:textId="77777777" w:rsidR="008B0CC2" w:rsidRPr="00785173" w:rsidRDefault="008B0CC2" w:rsidP="008B0CC2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1835FA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B84099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B84099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14:paraId="5A020601" w14:textId="77777777" w:rsidR="008B0CC2" w:rsidRPr="00C345DF" w:rsidRDefault="008B0CC2">
    <w:pPr>
      <w:pStyle w:val="Encabezado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0D1"/>
    <w:rsid w:val="000043DF"/>
    <w:rsid w:val="00041AEF"/>
    <w:rsid w:val="000956B1"/>
    <w:rsid w:val="00095818"/>
    <w:rsid w:val="000F12EF"/>
    <w:rsid w:val="00104E15"/>
    <w:rsid w:val="00146DA0"/>
    <w:rsid w:val="001835FA"/>
    <w:rsid w:val="00237153"/>
    <w:rsid w:val="00243656"/>
    <w:rsid w:val="00283B72"/>
    <w:rsid w:val="003542AF"/>
    <w:rsid w:val="0038683B"/>
    <w:rsid w:val="003E50D1"/>
    <w:rsid w:val="00424936"/>
    <w:rsid w:val="0043349D"/>
    <w:rsid w:val="005103F2"/>
    <w:rsid w:val="007A5DD5"/>
    <w:rsid w:val="007E2043"/>
    <w:rsid w:val="0084675C"/>
    <w:rsid w:val="008832DF"/>
    <w:rsid w:val="008B0CC2"/>
    <w:rsid w:val="00955D83"/>
    <w:rsid w:val="00976F71"/>
    <w:rsid w:val="009C0D1C"/>
    <w:rsid w:val="00A60327"/>
    <w:rsid w:val="00B03BC8"/>
    <w:rsid w:val="00B84099"/>
    <w:rsid w:val="00C345DF"/>
    <w:rsid w:val="00DD6206"/>
    <w:rsid w:val="00E77EDA"/>
    <w:rsid w:val="00EA081A"/>
    <w:rsid w:val="00EB0675"/>
    <w:rsid w:val="00EB726C"/>
    <w:rsid w:val="00EC5815"/>
    <w:rsid w:val="00EC6682"/>
    <w:rsid w:val="00ED1B55"/>
    <w:rsid w:val="00EE3845"/>
    <w:rsid w:val="00F4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F1E810"/>
  <w15:chartTrackingRefBased/>
  <w15:docId w15:val="{77400D3D-67C8-4713-A6E5-67FE6BA45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656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243656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243656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8B0CC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B0CC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EA081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orantioqu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wnloads\4%20F-PGC-11_Seguridad_social_parafiscales_persona_natural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9" ma:contentTypeDescription="Crear nuevo documento." ma:contentTypeScope="" ma:versionID="bd40c0642ce4d5c124fb1dcc3bcb990f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1e867a1b40dae2656482539eb156c4b9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ci_x00f3_n xmlns="e573e552-bd5b-49ef-b258-b37cea520cae" xsi:nil="true"/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6F6480-2CBB-45BE-ADA7-8770AF2C94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3e552-bd5b-49ef-b258-b37cea520cae"/>
    <ds:schemaRef ds:uri="caa0d3d9-ed69-4dad-a90c-fdf219a03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F628F0-F989-4AA7-A5BD-A82527F4E660}">
  <ds:schemaRefs>
    <ds:schemaRef ds:uri="http://schemas.microsoft.com/office/2006/metadata/properties"/>
    <ds:schemaRef ds:uri="http://schemas.microsoft.com/office/infopath/2007/PartnerControls"/>
    <ds:schemaRef ds:uri="e573e552-bd5b-49ef-b258-b37cea520cae"/>
    <ds:schemaRef ds:uri="caa0d3d9-ed69-4dad-a90c-fdf219a03e6b"/>
  </ds:schemaRefs>
</ds:datastoreItem>
</file>

<file path=customXml/itemProps3.xml><?xml version="1.0" encoding="utf-8"?>
<ds:datastoreItem xmlns:ds="http://schemas.openxmlformats.org/officeDocument/2006/customXml" ds:itemID="{BB0094D0-C403-4041-A58C-8FE2D49C73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 F-PGC-11_Seguridad_social_parafiscales_persona_natural</Template>
  <TotalTime>1</TotalTime>
  <Pages>1</Pages>
  <Words>92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Ana Lucia Castañeda Garcia</cp:lastModifiedBy>
  <cp:revision>1</cp:revision>
  <dcterms:created xsi:type="dcterms:W3CDTF">2026-10-13T15:43:00Z</dcterms:created>
  <dcterms:modified xsi:type="dcterms:W3CDTF">2026-10-13T15:44:00Z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  <property fmtid="{D5CDD505-2E9C-101B-9397-08002B2CF9AE}" pid="3" name="MediaServiceImageTags">
    <vt:lpwstr/>
  </property>
  <property fmtid="{D5CDD505-2E9C-101B-9397-08002B2CF9AE}" pid="4" name="MSIP_Label_0e276b9b-e947-408c-8898-19de23b201e4_Enabled">
    <vt:lpwstr>true</vt:lpwstr>
  </property>
  <property fmtid="{D5CDD505-2E9C-101B-9397-08002B2CF9AE}" pid="5" name="MSIP_Label_0e276b9b-e947-408c-8898-19de23b201e4_SetDate">
    <vt:lpwstr>2026-10-13T15:44:21Z</vt:lpwstr>
  </property>
  <property fmtid="{D5CDD505-2E9C-101B-9397-08002B2CF9AE}" pid="6" name="MSIP_Label_0e276b9b-e947-408c-8898-19de23b201e4_Method">
    <vt:lpwstr>Standard</vt:lpwstr>
  </property>
  <property fmtid="{D5CDD505-2E9C-101B-9397-08002B2CF9AE}" pid="7" name="MSIP_Label_0e276b9b-e947-408c-8898-19de23b201e4_Name">
    <vt:lpwstr>Publica</vt:lpwstr>
  </property>
  <property fmtid="{D5CDD505-2E9C-101B-9397-08002B2CF9AE}" pid="8" name="MSIP_Label_0e276b9b-e947-408c-8898-19de23b201e4_SiteId">
    <vt:lpwstr>6ee94c34-bbd6-4647-a483-0e196a4de0ff</vt:lpwstr>
  </property>
  <property fmtid="{D5CDD505-2E9C-101B-9397-08002B2CF9AE}" pid="9" name="MSIP_Label_0e276b9b-e947-408c-8898-19de23b201e4_ActionId">
    <vt:lpwstr>e6c97cba-874e-4f89-8abf-700db6da3e68</vt:lpwstr>
  </property>
  <property fmtid="{D5CDD505-2E9C-101B-9397-08002B2CF9AE}" pid="10" name="MSIP_Label_0e276b9b-e947-408c-8898-19de23b201e4_ContentBits">
    <vt:lpwstr>0</vt:lpwstr>
  </property>
  <property fmtid="{D5CDD505-2E9C-101B-9397-08002B2CF9AE}" pid="11" name="MSIP_Label_0e276b9b-e947-408c-8898-19de23b201e4_Tag">
    <vt:lpwstr>10, 3, 0, 1</vt:lpwstr>
  </property>
</Properties>
</file>