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69003" w14:textId="2A1BD56E" w:rsidR="00167646" w:rsidRPr="00AA603D" w:rsidRDefault="00300C35">
      <w:pPr>
        <w:rPr>
          <w:rFonts w:ascii="Gilroy-Light" w:hAnsi="Gilroy-Light"/>
          <w:b/>
          <w:bCs/>
          <w:sz w:val="19"/>
          <w:szCs w:val="19"/>
          <w:lang w:val="es-ES"/>
        </w:rPr>
      </w:pPr>
      <w:r w:rsidRPr="00AA603D">
        <w:rPr>
          <w:rFonts w:ascii="Gilroy-Light" w:hAnsi="Gilroy-Light"/>
          <w:sz w:val="19"/>
          <w:szCs w:val="19"/>
          <w:lang w:val="es-ES"/>
        </w:rPr>
        <w:t xml:space="preserve">                                                                        </w:t>
      </w:r>
      <w:r w:rsidRPr="00AA603D">
        <w:rPr>
          <w:rFonts w:ascii="Gilroy-Light" w:hAnsi="Gilroy-Light"/>
          <w:b/>
          <w:bCs/>
          <w:sz w:val="19"/>
          <w:szCs w:val="19"/>
          <w:lang w:val="es-ES"/>
        </w:rPr>
        <w:t xml:space="preserve">  </w:t>
      </w:r>
      <w:r w:rsidR="00470D99" w:rsidRPr="00AA603D">
        <w:rPr>
          <w:rFonts w:ascii="Gilroy-Light" w:hAnsi="Gilroy-Light"/>
          <w:b/>
          <w:bCs/>
          <w:sz w:val="19"/>
          <w:szCs w:val="19"/>
          <w:lang w:val="es-ES"/>
        </w:rPr>
        <w:t>ANEXO 1</w:t>
      </w:r>
    </w:p>
    <w:p w14:paraId="281F93A4" w14:textId="77777777" w:rsidR="00167646" w:rsidRPr="00AA603D" w:rsidRDefault="00167646">
      <w:pPr>
        <w:spacing w:after="0" w:line="240" w:lineRule="auto"/>
        <w:jc w:val="center"/>
        <w:rPr>
          <w:rFonts w:ascii="Gilroy-Light" w:eastAsia="Times New Roman" w:hAnsi="Gilroy-Light" w:cs="Times New Roman"/>
          <w:b/>
          <w:sz w:val="19"/>
          <w:szCs w:val="19"/>
          <w:lang w:val="es-MX" w:eastAsia="es-MX"/>
        </w:rPr>
      </w:pPr>
    </w:p>
    <w:p w14:paraId="5E6FB82B" w14:textId="77777777" w:rsidR="00167646" w:rsidRPr="00AA603D" w:rsidRDefault="00470D99">
      <w:pPr>
        <w:spacing w:after="0" w:line="240" w:lineRule="auto"/>
        <w:jc w:val="center"/>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CARTA DE PRESENTACIÓN DE LA PROPUESTA</w:t>
      </w:r>
    </w:p>
    <w:p w14:paraId="7EF92F4C" w14:textId="7383A74B" w:rsidR="00167646" w:rsidRPr="00AA603D" w:rsidRDefault="00300C35">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 xml:space="preserve">         </w:t>
      </w:r>
    </w:p>
    <w:p w14:paraId="3898631B"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[Ciudad de elaboración], [Fecha de presentación] </w:t>
      </w:r>
    </w:p>
    <w:p w14:paraId="491EDD3F" w14:textId="77777777" w:rsidR="00167646" w:rsidRPr="00AA603D" w:rsidRDefault="00167646">
      <w:pPr>
        <w:spacing w:after="0" w:line="240" w:lineRule="auto"/>
        <w:rPr>
          <w:rFonts w:ascii="Gilroy-Light" w:eastAsia="Times New Roman" w:hAnsi="Gilroy-Light" w:cs="Times New Roman"/>
          <w:sz w:val="19"/>
          <w:szCs w:val="19"/>
          <w:lang w:val="es-MX" w:eastAsia="es-MX"/>
        </w:rPr>
      </w:pPr>
    </w:p>
    <w:p w14:paraId="401A9CF1"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Señores</w:t>
      </w:r>
    </w:p>
    <w:p w14:paraId="5803A855" w14:textId="77777777"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ALCALDIA MUNICIPAL DE EL PAUJIL</w:t>
      </w:r>
    </w:p>
    <w:p w14:paraId="1F5DBC77"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Carrera 5 Calle 5 Esquina</w:t>
      </w:r>
    </w:p>
    <w:p w14:paraId="6A13F72C"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El Paujil-Caquetá</w:t>
      </w:r>
    </w:p>
    <w:p w14:paraId="1AFE39F0" w14:textId="77777777" w:rsidR="00167646" w:rsidRPr="00AA603D" w:rsidRDefault="00167646">
      <w:pPr>
        <w:spacing w:after="0" w:line="240" w:lineRule="auto"/>
        <w:rPr>
          <w:rFonts w:ascii="Gilroy-Light" w:eastAsia="Times New Roman" w:hAnsi="Gilroy-Light" w:cs="Times New Roman"/>
          <w:b/>
          <w:sz w:val="19"/>
          <w:szCs w:val="19"/>
          <w:lang w:val="es-MX" w:eastAsia="es-MX"/>
        </w:rPr>
      </w:pPr>
    </w:p>
    <w:p w14:paraId="260175B2" w14:textId="18E5DA30"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 xml:space="preserve">Referencia: Presentación de Propuesta Para el Proceso </w:t>
      </w:r>
      <w:r w:rsidRPr="00AA603D">
        <w:rPr>
          <w:rFonts w:ascii="Gilroy-Light" w:eastAsia="Arial,Batang" w:hAnsi="Gilroy-Light" w:cstheme="minorHAnsi"/>
          <w:b/>
          <w:bCs/>
          <w:sz w:val="19"/>
          <w:szCs w:val="19"/>
          <w:lang w:val="es-ES" w:eastAsia="es-ES"/>
        </w:rPr>
        <w:t>No. PSMC-XXX-202</w:t>
      </w:r>
      <w:r w:rsidR="008C4C66" w:rsidRPr="00AA603D">
        <w:rPr>
          <w:rFonts w:ascii="Gilroy-Light" w:eastAsia="Arial,Batang" w:hAnsi="Gilroy-Light" w:cstheme="minorHAnsi"/>
          <w:b/>
          <w:bCs/>
          <w:sz w:val="19"/>
          <w:szCs w:val="19"/>
          <w:lang w:val="es-ES" w:eastAsia="es-ES"/>
        </w:rPr>
        <w:t>6</w:t>
      </w:r>
    </w:p>
    <w:p w14:paraId="210CE869" w14:textId="77777777" w:rsidR="00167646" w:rsidRPr="00AA603D" w:rsidRDefault="00167646">
      <w:pPr>
        <w:spacing w:after="0" w:line="240" w:lineRule="auto"/>
        <w:jc w:val="both"/>
        <w:rPr>
          <w:rFonts w:ascii="Gilroy-Light" w:eastAsia="Times New Roman" w:hAnsi="Gilroy-Light" w:cs="Times New Roman"/>
          <w:sz w:val="19"/>
          <w:szCs w:val="19"/>
          <w:lang w:val="es-MX" w:eastAsia="es-MX"/>
        </w:rPr>
      </w:pPr>
    </w:p>
    <w:p w14:paraId="073CC736" w14:textId="77777777" w:rsidR="00167646" w:rsidRPr="00AA603D" w:rsidRDefault="00470D99">
      <w:pPr>
        <w:spacing w:after="0" w:line="240" w:lineRule="auto"/>
        <w:jc w:val="both"/>
        <w:rPr>
          <w:rFonts w:ascii="Gilroy-Light" w:eastAsia="Times New Roman" w:hAnsi="Gilroy-Light" w:cs="Times New Roman"/>
          <w:b/>
          <w:sz w:val="19"/>
          <w:szCs w:val="19"/>
          <w:lang w:val="es-MX" w:eastAsia="es-MX"/>
        </w:rPr>
      </w:pPr>
      <w:r w:rsidRPr="00AA603D">
        <w:rPr>
          <w:rFonts w:ascii="Gilroy-Light" w:eastAsia="Times New Roman" w:hAnsi="Gilroy-Light" w:cs="Times New Roman"/>
          <w:sz w:val="19"/>
          <w:szCs w:val="19"/>
          <w:lang w:val="es-MX" w:eastAsia="es-MX"/>
        </w:rPr>
        <w:t xml:space="preserve">El suscrito XXXXXXXXXXXXXXXXXXXX, identificado con la cédula de ciudadanía XXXXXXXXXXXXXXXXX de XXXXXXXXXXXXXXXXXXX, actuando en nombre y representación (Propia o nombre de la empresa con NIT), domiciliado en la </w:t>
      </w:r>
      <w:proofErr w:type="spellStart"/>
      <w:r w:rsidRPr="00AA603D">
        <w:rPr>
          <w:rFonts w:ascii="Gilroy-Light" w:eastAsia="Times New Roman" w:hAnsi="Gilroy-Light" w:cs="Times New Roman"/>
          <w:sz w:val="19"/>
          <w:szCs w:val="19"/>
          <w:lang w:val="es-MX" w:eastAsia="es-MX"/>
        </w:rPr>
        <w:t>xxxxxxxxxxxxxxxxxxxxxxxxxxxxxxxxxxxxxx</w:t>
      </w:r>
      <w:proofErr w:type="spellEnd"/>
      <w:r w:rsidRPr="00AA603D">
        <w:rPr>
          <w:rFonts w:ascii="Gilroy-Light" w:eastAsia="Times New Roman" w:hAnsi="Gilroy-Light" w:cs="Times New Roman"/>
          <w:sz w:val="19"/>
          <w:szCs w:val="19"/>
          <w:lang w:val="es-MX" w:eastAsia="es-MX"/>
        </w:rPr>
        <w:t xml:space="preserve">, me permito presentar propuesta para la contratación señalada en la referencia. </w:t>
      </w:r>
    </w:p>
    <w:p w14:paraId="41B30589" w14:textId="77777777" w:rsidR="00167646" w:rsidRPr="00AA603D" w:rsidRDefault="00167646">
      <w:pPr>
        <w:spacing w:after="0" w:line="240" w:lineRule="auto"/>
        <w:jc w:val="both"/>
        <w:rPr>
          <w:rFonts w:ascii="Gilroy-Light" w:eastAsia="Times New Roman" w:hAnsi="Gilroy-Light" w:cs="Times New Roman"/>
          <w:sz w:val="19"/>
          <w:szCs w:val="19"/>
          <w:lang w:val="es-MX" w:eastAsia="es-MX"/>
        </w:rPr>
      </w:pPr>
    </w:p>
    <w:p w14:paraId="0BE824FA" w14:textId="77777777" w:rsidR="00167646" w:rsidRPr="00AA603D" w:rsidRDefault="00470D99">
      <w:pPr>
        <w:spacing w:after="0" w:line="240" w:lineRule="auto"/>
        <w:jc w:val="both"/>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Los términos de esta propuesta han sido formulados con base en las especificaciones contenidas en la Invitación Pública y sus anexos, por lo cual declaro aceptarla y haberla entendido en toda su extensión sus alcances y significado.</w:t>
      </w:r>
    </w:p>
    <w:p w14:paraId="63DF33E1" w14:textId="77777777" w:rsidR="00167646" w:rsidRPr="00AA603D" w:rsidRDefault="00167646">
      <w:pPr>
        <w:spacing w:after="0" w:line="240" w:lineRule="auto"/>
        <w:jc w:val="both"/>
        <w:rPr>
          <w:rFonts w:ascii="Gilroy-Light" w:eastAsia="Times New Roman" w:hAnsi="Gilroy-Light" w:cs="Times New Roman"/>
          <w:sz w:val="19"/>
          <w:szCs w:val="19"/>
          <w:lang w:val="es-MX" w:eastAsia="es-MX"/>
        </w:rPr>
      </w:pPr>
    </w:p>
    <w:p w14:paraId="04D62D43" w14:textId="77777777" w:rsidR="00167646" w:rsidRPr="00AA603D" w:rsidRDefault="00470D99">
      <w:pPr>
        <w:spacing w:after="0" w:line="240" w:lineRule="auto"/>
        <w:jc w:val="both"/>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Así mismo, en el evento de resultar favorecido con la adjudicación me comprometo a perfeccionar el contrato y legalizarlo dentro de los dos días siguientes a su notificación y ejecutar el objeto contractual de acuerdo con lo establecido en los documentos que hacen parte del proceso de selección de mínima cuantía, así como los del contrato.</w:t>
      </w:r>
    </w:p>
    <w:p w14:paraId="279313BF" w14:textId="77777777" w:rsidR="00167646" w:rsidRPr="00AA603D" w:rsidRDefault="00167646">
      <w:pPr>
        <w:spacing w:after="0" w:line="240" w:lineRule="auto"/>
        <w:jc w:val="both"/>
        <w:rPr>
          <w:rFonts w:ascii="Gilroy-Light" w:eastAsia="Times New Roman" w:hAnsi="Gilroy-Light" w:cs="Times New Roman"/>
          <w:sz w:val="19"/>
          <w:szCs w:val="19"/>
          <w:lang w:val="es-MX" w:eastAsia="es-MX"/>
        </w:rPr>
      </w:pPr>
    </w:p>
    <w:p w14:paraId="506946E6" w14:textId="77777777" w:rsidR="00167646" w:rsidRPr="00AA603D" w:rsidRDefault="00470D99">
      <w:pPr>
        <w:spacing w:after="0" w:line="240" w:lineRule="auto"/>
        <w:jc w:val="both"/>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Los precios de esta oferta y las demás estipulaciones de la misma, en las partes aceptadas por el Municipio.</w:t>
      </w:r>
    </w:p>
    <w:p w14:paraId="71D1CE74"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Así mismo, el suscrito declara:</w:t>
      </w:r>
    </w:p>
    <w:p w14:paraId="18EA1D5F" w14:textId="77777777" w:rsidR="00167646" w:rsidRPr="00AA603D" w:rsidRDefault="00167646">
      <w:pPr>
        <w:spacing w:after="0" w:line="240" w:lineRule="auto"/>
        <w:rPr>
          <w:rFonts w:ascii="Gilroy-Light" w:eastAsia="Times New Roman" w:hAnsi="Gilroy-Light" w:cs="Times New Roman"/>
          <w:sz w:val="19"/>
          <w:szCs w:val="19"/>
          <w:lang w:val="es-MX" w:eastAsia="es-MX"/>
        </w:rPr>
      </w:pPr>
    </w:p>
    <w:p w14:paraId="68758845"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w:t>
      </w:r>
    </w:p>
    <w:p w14:paraId="7FF9B932"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acepto las consecuencias que se deriven por el incumplimiento de los requisitos antes expuestos. </w:t>
      </w:r>
    </w:p>
    <w:p w14:paraId="2A42B637"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el valor total de mi propuesta es de </w:t>
      </w:r>
      <w:r w:rsidRPr="00AA603D">
        <w:rPr>
          <w:rFonts w:ascii="Gilroy-Light" w:eastAsia="Times New Roman" w:hAnsi="Gilroy-Light" w:cs="Times New Roman"/>
          <w:b/>
          <w:bCs/>
          <w:sz w:val="19"/>
          <w:szCs w:val="19"/>
          <w:lang w:val="es-ES" w:eastAsia="es-ES"/>
        </w:rPr>
        <w:t>XXXXXXXXXXXXXXXXXXXXXXXX ($XXXXXXXXXXXXXXXX) M/CTE.</w:t>
      </w:r>
      <w:r w:rsidRPr="00AA603D">
        <w:rPr>
          <w:rFonts w:ascii="Gilroy-Light" w:eastAsia="Times New Roman" w:hAnsi="Gilroy-Light" w:cs="Times New Roman"/>
          <w:sz w:val="19"/>
          <w:szCs w:val="19"/>
          <w:lang w:val="es-ES" w:eastAsia="es-ES"/>
        </w:rPr>
        <w:t xml:space="preserve"> Valor que se especifica y se ratifica en la Oferta Económica.</w:t>
      </w:r>
    </w:p>
    <w:p w14:paraId="5C5529FB"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el 100% del personal que prestará la asistencia técnica es de origen nacional; SI </w:t>
      </w:r>
      <w:r w:rsidRPr="00AA603D">
        <w:rPr>
          <w:rFonts w:ascii="Gilroy-Light" w:eastAsia="Times New Roman" w:hAnsi="Gilroy-Light" w:cs="Times New Roman"/>
          <w:sz w:val="19"/>
          <w:szCs w:val="19"/>
          <w:u w:val="single"/>
          <w:lang w:val="es-ES" w:eastAsia="es-ES"/>
        </w:rPr>
        <w:t>__</w:t>
      </w:r>
      <w:r w:rsidRPr="00AA603D">
        <w:rPr>
          <w:rFonts w:ascii="Gilroy-Light" w:eastAsia="Times New Roman" w:hAnsi="Gilroy-Light" w:cs="Times New Roman"/>
          <w:sz w:val="19"/>
          <w:szCs w:val="19"/>
          <w:lang w:val="es-ES" w:eastAsia="es-ES"/>
        </w:rPr>
        <w:t xml:space="preserve"> NO___ y para verificar lo anterior anexo copia de los documentos de identidad de cada uno de ellos.</w:t>
      </w:r>
    </w:p>
    <w:p w14:paraId="4A385F65"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Que ninguna persona o entidad distinta a las aquí nombradas tiene intereses en esta propuesta, ni en el contrato que como consecuencia de ella llegare a celebrarse y que, por consiguiente, solo compromete a los firmantes.</w:t>
      </w:r>
    </w:p>
    <w:p w14:paraId="6FB07E07"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Que acepto la forma de pago establecida en los estudios previos y las condiciones del futuro contrato.</w:t>
      </w:r>
    </w:p>
    <w:p w14:paraId="60DFD8AA"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conozco y acepto en todo las leyes generales y especiales aplicables a este proceso contractual y al objeto del mismo y me comprometo de manera irrevocable a cumplirlo en el plazo establecido. </w:t>
      </w:r>
    </w:p>
    <w:p w14:paraId="0687D0FF"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con la firma de la presente Carta manifiesto bajo la gravedad del juramento que el suscrito no se encuentra incursa dentro de ninguna de las causales de inhabilidad e incompatibilidad o prohibiciones establecidas en la Ley 80 de 1993, en el artículo 4 del Decreto 679 de 1994 y las demás </w:t>
      </w:r>
      <w:r w:rsidRPr="00AA603D">
        <w:rPr>
          <w:rFonts w:ascii="Gilroy-Light" w:eastAsia="Times New Roman" w:hAnsi="Gilroy-Light" w:cs="Times New Roman"/>
          <w:sz w:val="19"/>
          <w:szCs w:val="19"/>
          <w:lang w:val="es-ES" w:eastAsia="es-ES"/>
        </w:rPr>
        <w:lastRenderedPageBreak/>
        <w:t xml:space="preserve">disposiciones constitucionales y legales vigentes sobre la materia, ni hay conflictos de intereses de por medio, ni en ninguno de los eventos de prohibición especiales para contratar. </w:t>
      </w:r>
    </w:p>
    <w:p w14:paraId="236974F2"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Que, en el evento de presentarse inhabilidades e incompatibilidades sobrevinientes, se dará aplicación a lo estipulado en el artículo 9 de la Ley 80 de 1993.</w:t>
      </w:r>
    </w:p>
    <w:p w14:paraId="1FB82522"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Que leí cuidadosamente la Invitación Pública y las condiciones y todos y cada uno de sus Anexos y elaboré mi propuesta ajustada a los mismos. Por tanto, conocí y tuve las oportunidades establecidas para solicitar aclaraciones, formular objeciones, efectuar preguntas y obtener respuestas a mis inquietudes.</w:t>
      </w:r>
    </w:p>
    <w:p w14:paraId="76754C2F"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Igualmente declaro bajo la gravedad del juramento que toda la información aportada y contenida en mi propuesta es veraz y susceptible de comprobación.</w:t>
      </w:r>
    </w:p>
    <w:p w14:paraId="0CF8A82E"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Que durante la vigencia del contrato se mantendrá la calidad del servicio prestado y de los bienes previstos en las condiciones técnicas del proceso. </w:t>
      </w:r>
    </w:p>
    <w:p w14:paraId="3A589EFD"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La información suministrada es veraz y no fija condiciones económicas artificialmente bajas con el propósito de obtener la adjudicación.</w:t>
      </w:r>
    </w:p>
    <w:p w14:paraId="74D8252D" w14:textId="77777777" w:rsidR="00167646" w:rsidRPr="00AA603D" w:rsidRDefault="00470D99">
      <w:pPr>
        <w:numPr>
          <w:ilvl w:val="0"/>
          <w:numId w:val="32"/>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Calibri" w:hAnsi="Gilroy-Light" w:cs="Arial"/>
          <w:color w:val="000000"/>
          <w:sz w:val="19"/>
          <w:szCs w:val="19"/>
          <w:lang w:val="es-ES" w:eastAsia="es-ES"/>
        </w:rPr>
        <w:t xml:space="preserve">Recibiré notificaciones en la siguiente dirección en: </w:t>
      </w:r>
    </w:p>
    <w:p w14:paraId="23172450" w14:textId="77777777" w:rsidR="00167646" w:rsidRPr="00AA603D" w:rsidRDefault="00167646">
      <w:pPr>
        <w:tabs>
          <w:tab w:val="left" w:pos="284"/>
        </w:tabs>
        <w:autoSpaceDE w:val="0"/>
        <w:autoSpaceDN w:val="0"/>
        <w:adjustRightInd w:val="0"/>
        <w:spacing w:after="0" w:line="240" w:lineRule="auto"/>
        <w:jc w:val="both"/>
        <w:rPr>
          <w:rFonts w:ascii="Gilroy-Light" w:eastAsia="Calibri" w:hAnsi="Gilroy-Light" w:cs="Arial"/>
          <w:color w:val="000000"/>
          <w:sz w:val="19"/>
          <w:szCs w:val="19"/>
          <w:lang w:val="es-MX" w:eastAsia="es-MX"/>
        </w:rPr>
      </w:pPr>
    </w:p>
    <w:p w14:paraId="49D8D95E"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Persona de contacto:</w:t>
      </w:r>
    </w:p>
    <w:p w14:paraId="1F17CFDB"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Dirección:</w:t>
      </w:r>
    </w:p>
    <w:p w14:paraId="6F8DBCD4"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Teléfono:</w:t>
      </w:r>
    </w:p>
    <w:p w14:paraId="2B91FAAB"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e-mail: </w:t>
      </w:r>
    </w:p>
    <w:p w14:paraId="1A4A2A18" w14:textId="77777777" w:rsidR="00167646" w:rsidRPr="00AA603D" w:rsidRDefault="00167646">
      <w:pPr>
        <w:spacing w:after="0" w:line="240" w:lineRule="auto"/>
        <w:rPr>
          <w:rFonts w:ascii="Gilroy-Light" w:eastAsia="Times New Roman" w:hAnsi="Gilroy-Light" w:cs="Times New Roman"/>
          <w:sz w:val="19"/>
          <w:szCs w:val="19"/>
          <w:lang w:val="es-MX" w:eastAsia="es-MX"/>
        </w:rPr>
      </w:pPr>
    </w:p>
    <w:p w14:paraId="2A3DA87F"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Atentamente, </w:t>
      </w:r>
    </w:p>
    <w:p w14:paraId="1A75D872"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35FD4BC1"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515009BF"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0692CE0A"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b/>
          <w:bCs/>
          <w:color w:val="000000"/>
          <w:sz w:val="19"/>
          <w:szCs w:val="19"/>
          <w:lang w:val="es-ES" w:eastAsia="es-ES"/>
        </w:rPr>
        <w:t xml:space="preserve">__________________________________________ </w:t>
      </w:r>
    </w:p>
    <w:p w14:paraId="48F70D74"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Firma representante legal del Proponente </w:t>
      </w:r>
    </w:p>
    <w:p w14:paraId="48CC0158"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Nombre: </w:t>
      </w:r>
    </w:p>
    <w:p w14:paraId="555C5D84" w14:textId="77777777"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Calibri" w:hAnsi="Gilroy-Light" w:cs="Arial"/>
          <w:color w:val="000000"/>
          <w:sz w:val="19"/>
          <w:szCs w:val="19"/>
          <w:lang w:val="es-ES" w:eastAsia="es-ES"/>
        </w:rPr>
        <w:t>Documento de Identidad:</w:t>
      </w:r>
    </w:p>
    <w:p w14:paraId="537C74E8" w14:textId="77777777"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br w:type="page"/>
      </w:r>
    </w:p>
    <w:p w14:paraId="689DCDF5" w14:textId="77777777" w:rsidR="00167646" w:rsidRPr="00AA603D" w:rsidRDefault="00470D99" w:rsidP="00A84247">
      <w:pPr>
        <w:keepNext/>
        <w:spacing w:after="0" w:line="240" w:lineRule="auto"/>
        <w:jc w:val="center"/>
        <w:outlineLvl w:val="0"/>
        <w:rPr>
          <w:rFonts w:ascii="Gilroy-Light" w:eastAsia="Times New Roman" w:hAnsi="Gilroy-Light" w:cs="Times New Roman"/>
          <w:b/>
          <w:bCs/>
          <w:sz w:val="19"/>
          <w:szCs w:val="19"/>
          <w:lang w:val="es-ES" w:eastAsia="es-ES"/>
        </w:rPr>
      </w:pPr>
      <w:r w:rsidRPr="00AA603D">
        <w:rPr>
          <w:rFonts w:ascii="Gilroy-Light" w:eastAsia="Times New Roman" w:hAnsi="Gilroy-Light" w:cs="Times New Roman"/>
          <w:b/>
          <w:bCs/>
          <w:sz w:val="19"/>
          <w:szCs w:val="19"/>
          <w:lang w:val="es-ES" w:eastAsia="es-ES"/>
        </w:rPr>
        <w:lastRenderedPageBreak/>
        <w:t>ANEXO 2</w:t>
      </w:r>
    </w:p>
    <w:p w14:paraId="08F31C81" w14:textId="77777777" w:rsidR="00167646" w:rsidRPr="00AA603D" w:rsidRDefault="00167646">
      <w:pPr>
        <w:spacing w:after="0" w:line="240" w:lineRule="auto"/>
        <w:jc w:val="center"/>
        <w:rPr>
          <w:rFonts w:ascii="Gilroy-Light" w:eastAsia="Times New Roman" w:hAnsi="Gilroy-Light" w:cs="Times New Roman"/>
          <w:b/>
          <w:sz w:val="19"/>
          <w:szCs w:val="19"/>
          <w:lang w:val="es-MX" w:eastAsia="es-MX"/>
        </w:rPr>
      </w:pPr>
    </w:p>
    <w:p w14:paraId="719934F0" w14:textId="77777777" w:rsidR="00167646" w:rsidRPr="00AA603D" w:rsidRDefault="00470D99">
      <w:pPr>
        <w:spacing w:after="0" w:line="240" w:lineRule="auto"/>
        <w:jc w:val="center"/>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OFERTA ECONÓMICA</w:t>
      </w:r>
    </w:p>
    <w:p w14:paraId="1D90BE3F" w14:textId="77777777" w:rsidR="00167646" w:rsidRPr="00AA603D" w:rsidRDefault="00167646">
      <w:pPr>
        <w:spacing w:after="0" w:line="240" w:lineRule="auto"/>
        <w:rPr>
          <w:rFonts w:ascii="Gilroy-Light" w:eastAsia="Times New Roman" w:hAnsi="Gilroy-Light" w:cs="Times New Roman"/>
          <w:b/>
          <w:sz w:val="19"/>
          <w:szCs w:val="19"/>
          <w:lang w:val="es-MX" w:eastAsia="es-MX"/>
        </w:rPr>
      </w:pPr>
    </w:p>
    <w:p w14:paraId="54DF2F75"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[Ciudad de elaboración], [Fecha de presentación] </w:t>
      </w:r>
    </w:p>
    <w:p w14:paraId="112C7AAB" w14:textId="77777777" w:rsidR="00167646" w:rsidRPr="00AA603D" w:rsidRDefault="00167646">
      <w:pPr>
        <w:spacing w:after="0" w:line="240" w:lineRule="auto"/>
        <w:rPr>
          <w:rFonts w:ascii="Gilroy-Light" w:eastAsia="Times New Roman" w:hAnsi="Gilroy-Light" w:cs="Times New Roman"/>
          <w:sz w:val="19"/>
          <w:szCs w:val="19"/>
          <w:lang w:val="es-MX" w:eastAsia="es-MX"/>
        </w:rPr>
      </w:pPr>
    </w:p>
    <w:p w14:paraId="726A9975"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Señores</w:t>
      </w:r>
    </w:p>
    <w:p w14:paraId="7E8E0533" w14:textId="77777777"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ALCALDIA MUNICIPAL DE EL PAUJIL</w:t>
      </w:r>
    </w:p>
    <w:p w14:paraId="296A84B8"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Carrera 5 Calle 5 Esquina</w:t>
      </w:r>
    </w:p>
    <w:p w14:paraId="76723ED0"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El Paujil-Caquetá</w:t>
      </w:r>
    </w:p>
    <w:p w14:paraId="17E0A5B4" w14:textId="77777777" w:rsidR="00167646" w:rsidRPr="00AA603D" w:rsidRDefault="00167646">
      <w:pPr>
        <w:spacing w:after="0" w:line="240" w:lineRule="auto"/>
        <w:rPr>
          <w:rFonts w:ascii="Gilroy-Light" w:eastAsia="Times New Roman" w:hAnsi="Gilroy-Light" w:cs="Times New Roman"/>
          <w:b/>
          <w:sz w:val="19"/>
          <w:szCs w:val="19"/>
          <w:lang w:val="es-MX" w:eastAsia="es-MX"/>
        </w:rPr>
      </w:pPr>
    </w:p>
    <w:p w14:paraId="2041B2D9" w14:textId="354CB1E9"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 xml:space="preserve">Referencia: Presentación de Propuesta Para el Proceso </w:t>
      </w:r>
      <w:r w:rsidRPr="00AA603D">
        <w:rPr>
          <w:rFonts w:ascii="Gilroy-Light" w:eastAsia="Arial,Batang" w:hAnsi="Gilroy-Light" w:cstheme="minorHAnsi"/>
          <w:b/>
          <w:bCs/>
          <w:sz w:val="19"/>
          <w:szCs w:val="19"/>
          <w:lang w:val="es-ES" w:eastAsia="es-ES"/>
        </w:rPr>
        <w:t>No. PSMC-XXX-202</w:t>
      </w:r>
      <w:r w:rsidR="008C4C66" w:rsidRPr="00AA603D">
        <w:rPr>
          <w:rFonts w:ascii="Gilroy-Light" w:eastAsia="Arial,Batang" w:hAnsi="Gilroy-Light" w:cstheme="minorHAnsi"/>
          <w:b/>
          <w:bCs/>
          <w:sz w:val="19"/>
          <w:szCs w:val="19"/>
          <w:lang w:val="es-ES" w:eastAsia="es-ES"/>
        </w:rPr>
        <w:t>6</w:t>
      </w:r>
    </w:p>
    <w:p w14:paraId="1376FB1D" w14:textId="77777777" w:rsidR="00167646" w:rsidRPr="00AA603D" w:rsidRDefault="00167646">
      <w:pPr>
        <w:spacing w:after="0" w:line="240" w:lineRule="auto"/>
        <w:rPr>
          <w:rFonts w:ascii="Gilroy-Light" w:eastAsia="Times New Roman" w:hAnsi="Gilroy-Light" w:cs="Times New Roman"/>
          <w:b/>
          <w:sz w:val="19"/>
          <w:szCs w:val="19"/>
          <w:lang w:val="es-MX" w:eastAsia="es-MX"/>
        </w:rPr>
      </w:pPr>
    </w:p>
    <w:p w14:paraId="568C3790" w14:textId="77777777" w:rsidR="00167646" w:rsidRPr="00AA603D" w:rsidRDefault="00470D99">
      <w:pPr>
        <w:spacing w:after="0" w:line="240" w:lineRule="auto"/>
        <w:jc w:val="both"/>
        <w:rPr>
          <w:rFonts w:ascii="Gilroy-Light" w:eastAsia="Times New Roman" w:hAnsi="Gilroy-Light" w:cs="Times New Roman"/>
          <w:sz w:val="19"/>
          <w:szCs w:val="19"/>
          <w:shd w:val="clear" w:color="auto" w:fill="FFFFFF"/>
          <w:lang w:val="es-MX" w:eastAsia="es-MX"/>
        </w:rPr>
      </w:pPr>
      <w:r w:rsidRPr="00AA603D">
        <w:rPr>
          <w:rFonts w:ascii="Gilroy-Light" w:eastAsia="Times New Roman" w:hAnsi="Gilroy-Light" w:cs="Times New Roman"/>
          <w:b/>
          <w:sz w:val="19"/>
          <w:szCs w:val="19"/>
          <w:lang w:val="es-MX" w:eastAsia="es-MX"/>
        </w:rPr>
        <w:t>OBJETO:</w:t>
      </w:r>
    </w:p>
    <w:p w14:paraId="5C3C79B6" w14:textId="77777777" w:rsidR="00167646" w:rsidRPr="00AA603D" w:rsidRDefault="00167646">
      <w:pPr>
        <w:spacing w:after="0" w:line="240" w:lineRule="auto"/>
        <w:jc w:val="both"/>
        <w:rPr>
          <w:rFonts w:ascii="Gilroy-Light" w:eastAsia="Times New Roman" w:hAnsi="Gilroy-Light" w:cs="Times New Roman"/>
          <w:sz w:val="19"/>
          <w:szCs w:val="19"/>
          <w:shd w:val="clear" w:color="auto" w:fill="FFFFFF"/>
          <w:lang w:val="es-MX" w:eastAsia="es-MX"/>
        </w:rPr>
      </w:pPr>
    </w:p>
    <w:p w14:paraId="17161243" w14:textId="77777777" w:rsidR="00167646" w:rsidRPr="00AA603D" w:rsidRDefault="00470D99">
      <w:pPr>
        <w:spacing w:after="0" w:line="240" w:lineRule="auto"/>
        <w:jc w:val="both"/>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 xml:space="preserve">En mi calidad de persona natural o jurídica, presento oferta económica para el proceso de la referencia, por la suma de </w:t>
      </w:r>
      <w:r w:rsidRPr="00AA603D">
        <w:rPr>
          <w:rFonts w:ascii="Gilroy-Light" w:eastAsia="Times New Roman" w:hAnsi="Gilroy-Light" w:cs="Times New Roman"/>
          <w:b/>
          <w:bCs/>
          <w:sz w:val="19"/>
          <w:szCs w:val="19"/>
          <w:lang w:val="es-MX" w:eastAsia="es-MX"/>
        </w:rPr>
        <w:t xml:space="preserve">XXXXXXXXXXXXXXXXXXXXXXXX ($XXXXXXXXXXXXXXXX) M/CTE. </w:t>
      </w:r>
      <w:r w:rsidRPr="00AA603D">
        <w:rPr>
          <w:rFonts w:ascii="Gilroy-Light" w:eastAsia="Times New Roman" w:hAnsi="Gilroy-Light" w:cs="Times New Roman"/>
          <w:sz w:val="19"/>
          <w:szCs w:val="19"/>
          <w:lang w:val="es-ES" w:eastAsia="es-MX"/>
        </w:rPr>
        <w:t xml:space="preserve">incluido </w:t>
      </w:r>
      <w:r w:rsidRPr="00AA603D">
        <w:rPr>
          <w:rFonts w:ascii="Gilroy-Light" w:eastAsia="Times New Roman" w:hAnsi="Gilroy-Light" w:cs="Times New Roman"/>
          <w:b/>
          <w:sz w:val="19"/>
          <w:szCs w:val="19"/>
          <w:lang w:val="es-ES" w:eastAsia="es-MX"/>
        </w:rPr>
        <w:t>IVA</w:t>
      </w:r>
      <w:r w:rsidRPr="00AA603D">
        <w:rPr>
          <w:rFonts w:ascii="Gilroy-Light" w:eastAsia="Times New Roman" w:hAnsi="Gilroy-Light" w:cs="Times New Roman"/>
          <w:sz w:val="19"/>
          <w:szCs w:val="19"/>
          <w:lang w:val="es-MX" w:eastAsia="es-MX"/>
        </w:rPr>
        <w:t>.</w:t>
      </w:r>
    </w:p>
    <w:p w14:paraId="3D415C06" w14:textId="77777777" w:rsidR="00D90BD0" w:rsidRDefault="00D90BD0" w:rsidP="00D90BD0">
      <w:pPr>
        <w:spacing w:after="0" w:line="240" w:lineRule="auto"/>
        <w:rPr>
          <w:rFonts w:ascii="Gilroy-Light" w:eastAsia="Times New Roman" w:hAnsi="Gilroy-Light" w:cs="Times New Roman"/>
          <w:sz w:val="19"/>
          <w:szCs w:val="19"/>
          <w:lang w:val="es-MX" w:eastAsia="es-MX"/>
        </w:rPr>
      </w:pPr>
    </w:p>
    <w:p w14:paraId="77DAA133" w14:textId="77777777" w:rsidR="00D90BD0" w:rsidRDefault="00D90BD0" w:rsidP="00D90BD0">
      <w:pPr>
        <w:spacing w:after="0" w:line="240" w:lineRule="auto"/>
        <w:jc w:val="right"/>
        <w:rPr>
          <w:rFonts w:ascii="Gilroy-Light" w:eastAsia="Times New Roman" w:hAnsi="Gilroy-Light" w:cs="Times New Roman"/>
          <w:sz w:val="19"/>
          <w:szCs w:val="19"/>
          <w:lang w:val="es-MX" w:eastAsia="es-MX"/>
        </w:rPr>
      </w:pPr>
    </w:p>
    <w:tbl>
      <w:tblPr>
        <w:tblW w:w="5000" w:type="pct"/>
        <w:tblCellMar>
          <w:left w:w="70" w:type="dxa"/>
          <w:right w:w="70" w:type="dxa"/>
        </w:tblCellMar>
        <w:tblLook w:val="04A0" w:firstRow="1" w:lastRow="0" w:firstColumn="1" w:lastColumn="0" w:noHBand="0" w:noVBand="1"/>
      </w:tblPr>
      <w:tblGrid>
        <w:gridCol w:w="605"/>
        <w:gridCol w:w="3905"/>
        <w:gridCol w:w="988"/>
        <w:gridCol w:w="1224"/>
        <w:gridCol w:w="1112"/>
        <w:gridCol w:w="994"/>
      </w:tblGrid>
      <w:tr w:rsidR="00F2033E" w:rsidRPr="00146C54" w14:paraId="7395DDAB" w14:textId="77777777" w:rsidTr="00F2033E">
        <w:trPr>
          <w:trHeight w:val="315"/>
        </w:trPr>
        <w:tc>
          <w:tcPr>
            <w:tcW w:w="3802" w:type="pct"/>
            <w:gridSpan w:val="4"/>
            <w:tcBorders>
              <w:top w:val="single" w:sz="4" w:space="0" w:color="auto"/>
              <w:left w:val="single" w:sz="4" w:space="0" w:color="auto"/>
              <w:bottom w:val="single" w:sz="4" w:space="0" w:color="auto"/>
              <w:right w:val="single" w:sz="4" w:space="0" w:color="000000"/>
            </w:tcBorders>
            <w:vAlign w:val="center"/>
            <w:hideMark/>
          </w:tcPr>
          <w:p w14:paraId="46BDCD6F"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"HALLOWEEN”</w:t>
            </w:r>
          </w:p>
        </w:tc>
        <w:tc>
          <w:tcPr>
            <w:tcW w:w="1198" w:type="pct"/>
            <w:gridSpan w:val="2"/>
            <w:tcBorders>
              <w:top w:val="single" w:sz="4" w:space="0" w:color="auto"/>
              <w:left w:val="nil"/>
              <w:bottom w:val="single" w:sz="4" w:space="0" w:color="auto"/>
              <w:right w:val="single" w:sz="4" w:space="0" w:color="000000"/>
            </w:tcBorders>
            <w:vAlign w:val="center"/>
            <w:hideMark/>
          </w:tcPr>
          <w:p w14:paraId="7A7EF54F"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PROMEDIO</w:t>
            </w:r>
          </w:p>
        </w:tc>
      </w:tr>
      <w:tr w:rsidR="00F2033E" w:rsidRPr="00146C54" w14:paraId="56577CA3" w14:textId="77777777" w:rsidTr="00F2033E">
        <w:trPr>
          <w:trHeight w:val="640"/>
        </w:trPr>
        <w:tc>
          <w:tcPr>
            <w:tcW w:w="339" w:type="pct"/>
            <w:tcBorders>
              <w:top w:val="nil"/>
              <w:left w:val="single" w:sz="4" w:space="0" w:color="auto"/>
              <w:bottom w:val="single" w:sz="4" w:space="0" w:color="auto"/>
              <w:right w:val="single" w:sz="4" w:space="0" w:color="auto"/>
            </w:tcBorders>
            <w:vAlign w:val="center"/>
            <w:hideMark/>
          </w:tcPr>
          <w:p w14:paraId="5765E0A1"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ITEM</w:t>
            </w:r>
          </w:p>
        </w:tc>
        <w:tc>
          <w:tcPr>
            <w:tcW w:w="2224" w:type="pct"/>
            <w:tcBorders>
              <w:top w:val="nil"/>
              <w:left w:val="nil"/>
              <w:bottom w:val="single" w:sz="4" w:space="0" w:color="auto"/>
              <w:right w:val="single" w:sz="4" w:space="0" w:color="auto"/>
            </w:tcBorders>
            <w:vAlign w:val="center"/>
            <w:hideMark/>
          </w:tcPr>
          <w:p w14:paraId="7A6775E6"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DESCRIPCIÓN</w:t>
            </w:r>
          </w:p>
        </w:tc>
        <w:tc>
          <w:tcPr>
            <w:tcW w:w="553" w:type="pct"/>
            <w:tcBorders>
              <w:top w:val="nil"/>
              <w:left w:val="nil"/>
              <w:bottom w:val="single" w:sz="4" w:space="0" w:color="auto"/>
              <w:right w:val="single" w:sz="4" w:space="0" w:color="auto"/>
            </w:tcBorders>
            <w:vAlign w:val="center"/>
            <w:hideMark/>
          </w:tcPr>
          <w:p w14:paraId="6E22EA98"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UNIDAD</w:t>
            </w:r>
          </w:p>
        </w:tc>
        <w:tc>
          <w:tcPr>
            <w:tcW w:w="686" w:type="pct"/>
            <w:tcBorders>
              <w:top w:val="nil"/>
              <w:left w:val="nil"/>
              <w:bottom w:val="single" w:sz="4" w:space="0" w:color="auto"/>
              <w:right w:val="single" w:sz="4" w:space="0" w:color="auto"/>
            </w:tcBorders>
            <w:vAlign w:val="center"/>
            <w:hideMark/>
          </w:tcPr>
          <w:p w14:paraId="4C8EB4BE"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CANTIDAD</w:t>
            </w:r>
          </w:p>
        </w:tc>
        <w:tc>
          <w:tcPr>
            <w:tcW w:w="623" w:type="pct"/>
            <w:tcBorders>
              <w:top w:val="nil"/>
              <w:left w:val="nil"/>
              <w:bottom w:val="single" w:sz="4" w:space="0" w:color="auto"/>
              <w:right w:val="single" w:sz="4" w:space="0" w:color="auto"/>
            </w:tcBorders>
            <w:vAlign w:val="center"/>
            <w:hideMark/>
          </w:tcPr>
          <w:p w14:paraId="19B8A9AE"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 xml:space="preserve"> VALOR UNITARIO </w:t>
            </w:r>
          </w:p>
        </w:tc>
        <w:tc>
          <w:tcPr>
            <w:tcW w:w="575" w:type="pct"/>
            <w:tcBorders>
              <w:top w:val="nil"/>
              <w:left w:val="nil"/>
              <w:bottom w:val="single" w:sz="4" w:space="0" w:color="auto"/>
              <w:right w:val="single" w:sz="4" w:space="0" w:color="auto"/>
            </w:tcBorders>
            <w:vAlign w:val="center"/>
            <w:hideMark/>
          </w:tcPr>
          <w:p w14:paraId="5C5224B8"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 xml:space="preserve"> VALOR TOTAL </w:t>
            </w:r>
          </w:p>
        </w:tc>
      </w:tr>
      <w:tr w:rsidR="00F2033E" w:rsidRPr="00146C54" w14:paraId="5C32EE10" w14:textId="77777777" w:rsidTr="00F2033E">
        <w:trPr>
          <w:trHeight w:val="1160"/>
        </w:trPr>
        <w:tc>
          <w:tcPr>
            <w:tcW w:w="339" w:type="pct"/>
            <w:tcBorders>
              <w:top w:val="nil"/>
              <w:left w:val="single" w:sz="4" w:space="0" w:color="auto"/>
              <w:bottom w:val="single" w:sz="4" w:space="0" w:color="auto"/>
              <w:right w:val="single" w:sz="4" w:space="0" w:color="auto"/>
            </w:tcBorders>
            <w:vAlign w:val="center"/>
            <w:hideMark/>
          </w:tcPr>
          <w:p w14:paraId="7555523A"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w:t>
            </w:r>
          </w:p>
        </w:tc>
        <w:tc>
          <w:tcPr>
            <w:tcW w:w="2224" w:type="pct"/>
            <w:tcBorders>
              <w:top w:val="nil"/>
              <w:left w:val="nil"/>
              <w:bottom w:val="single" w:sz="4" w:space="0" w:color="auto"/>
              <w:right w:val="single" w:sz="4" w:space="0" w:color="auto"/>
            </w:tcBorders>
            <w:vAlign w:val="center"/>
          </w:tcPr>
          <w:p w14:paraId="6540732E" w14:textId="77777777" w:rsidR="00F2033E" w:rsidRPr="00146C54" w:rsidRDefault="00F2033E" w:rsidP="00B2601E">
            <w:pPr>
              <w:jc w:val="both"/>
              <w:rPr>
                <w:rFonts w:ascii="Gilroy-Light" w:hAnsi="Gilroy-Light"/>
                <w:color w:val="000000"/>
              </w:rPr>
            </w:pPr>
            <w:r w:rsidRPr="00146C54">
              <w:rPr>
                <w:rFonts w:ascii="Gilroy-Light" w:hAnsi="Gilroy-Light" w:cs="Arial"/>
                <w:color w:val="000000"/>
              </w:rPr>
              <w:t>Garantizar El Alquiler, Con Transporte, Instalación Y Operación De Amplificación De Sonido Profesional De 1500 Vatios Para La Animación, Ambientación Y Acompañamiento Durante El Evento, Con Las Siguientes Características: Mínimo 2 Cabinas Doble De 15, 1 Consola Amplificada De 12 Canales, 2 Micrófono Inalámbrico Durante Las Horas Del Evento.</w:t>
            </w:r>
          </w:p>
        </w:tc>
        <w:tc>
          <w:tcPr>
            <w:tcW w:w="553" w:type="pct"/>
            <w:tcBorders>
              <w:top w:val="nil"/>
              <w:left w:val="nil"/>
              <w:bottom w:val="single" w:sz="4" w:space="0" w:color="auto"/>
              <w:right w:val="single" w:sz="4" w:space="0" w:color="auto"/>
            </w:tcBorders>
            <w:vAlign w:val="center"/>
          </w:tcPr>
          <w:p w14:paraId="748F8C24" w14:textId="77777777" w:rsidR="00F2033E" w:rsidRPr="00146C54" w:rsidRDefault="00F2033E" w:rsidP="00B2601E">
            <w:pPr>
              <w:jc w:val="center"/>
              <w:rPr>
                <w:rFonts w:ascii="Gilroy-Light" w:hAnsi="Gilroy-Light"/>
                <w:color w:val="000000"/>
              </w:rPr>
            </w:pPr>
            <w:r w:rsidRPr="00146C54">
              <w:rPr>
                <w:rFonts w:ascii="Gilroy-Light" w:hAnsi="Gilroy-Light"/>
                <w:color w:val="000000"/>
              </w:rPr>
              <w:t>GLOBAL</w:t>
            </w:r>
          </w:p>
        </w:tc>
        <w:tc>
          <w:tcPr>
            <w:tcW w:w="686" w:type="pct"/>
            <w:tcBorders>
              <w:top w:val="nil"/>
              <w:left w:val="nil"/>
              <w:bottom w:val="single" w:sz="4" w:space="0" w:color="auto"/>
              <w:right w:val="single" w:sz="4" w:space="0" w:color="auto"/>
            </w:tcBorders>
            <w:vAlign w:val="center"/>
          </w:tcPr>
          <w:p w14:paraId="42003884"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w:t>
            </w:r>
          </w:p>
        </w:tc>
        <w:tc>
          <w:tcPr>
            <w:tcW w:w="623" w:type="pct"/>
            <w:tcBorders>
              <w:top w:val="nil"/>
              <w:left w:val="nil"/>
              <w:bottom w:val="single" w:sz="4" w:space="0" w:color="auto"/>
              <w:right w:val="single" w:sz="4" w:space="0" w:color="auto"/>
            </w:tcBorders>
            <w:vAlign w:val="center"/>
          </w:tcPr>
          <w:p w14:paraId="1D84E81D" w14:textId="583F9C0B" w:rsidR="00F2033E" w:rsidRPr="00146C54" w:rsidRDefault="00F2033E" w:rsidP="00B2601E">
            <w:pPr>
              <w:jc w:val="center"/>
              <w:rPr>
                <w:rFonts w:ascii="Gilroy-Light" w:hAnsi="Gilroy-Light"/>
                <w:color w:val="000000"/>
              </w:rPr>
            </w:pPr>
          </w:p>
        </w:tc>
        <w:tc>
          <w:tcPr>
            <w:tcW w:w="575" w:type="pct"/>
            <w:tcBorders>
              <w:top w:val="nil"/>
              <w:left w:val="nil"/>
              <w:bottom w:val="single" w:sz="4" w:space="0" w:color="auto"/>
              <w:right w:val="single" w:sz="4" w:space="0" w:color="auto"/>
            </w:tcBorders>
            <w:vAlign w:val="center"/>
          </w:tcPr>
          <w:p w14:paraId="0EC950F1" w14:textId="527471D3" w:rsidR="00F2033E" w:rsidRPr="00146C54" w:rsidRDefault="00F2033E" w:rsidP="00B2601E">
            <w:pPr>
              <w:jc w:val="center"/>
              <w:rPr>
                <w:rFonts w:ascii="Gilroy-Light" w:hAnsi="Gilroy-Light"/>
                <w:color w:val="000000"/>
              </w:rPr>
            </w:pPr>
          </w:p>
        </w:tc>
      </w:tr>
      <w:tr w:rsidR="00F2033E" w:rsidRPr="00146C54" w14:paraId="32FBBE7E" w14:textId="77777777" w:rsidTr="00F2033E">
        <w:trPr>
          <w:trHeight w:val="1031"/>
        </w:trPr>
        <w:tc>
          <w:tcPr>
            <w:tcW w:w="339" w:type="pct"/>
            <w:tcBorders>
              <w:top w:val="nil"/>
              <w:left w:val="single" w:sz="4" w:space="0" w:color="auto"/>
              <w:bottom w:val="single" w:sz="4" w:space="0" w:color="auto"/>
              <w:right w:val="single" w:sz="4" w:space="0" w:color="auto"/>
            </w:tcBorders>
            <w:vAlign w:val="center"/>
            <w:hideMark/>
          </w:tcPr>
          <w:p w14:paraId="28E3C4B7" w14:textId="77777777" w:rsidR="00F2033E" w:rsidRPr="00146C54" w:rsidRDefault="00F2033E" w:rsidP="00B2601E">
            <w:pPr>
              <w:jc w:val="center"/>
              <w:rPr>
                <w:rFonts w:ascii="Gilroy-Light" w:hAnsi="Gilroy-Light"/>
                <w:color w:val="000000"/>
              </w:rPr>
            </w:pPr>
            <w:r w:rsidRPr="00146C54">
              <w:rPr>
                <w:rFonts w:ascii="Gilroy-Light" w:hAnsi="Gilroy-Light"/>
                <w:color w:val="000000"/>
              </w:rPr>
              <w:t>2</w:t>
            </w:r>
          </w:p>
        </w:tc>
        <w:tc>
          <w:tcPr>
            <w:tcW w:w="2224" w:type="pct"/>
            <w:tcBorders>
              <w:top w:val="nil"/>
              <w:left w:val="nil"/>
              <w:bottom w:val="single" w:sz="4" w:space="0" w:color="auto"/>
              <w:right w:val="single" w:sz="4" w:space="0" w:color="auto"/>
            </w:tcBorders>
            <w:vAlign w:val="center"/>
          </w:tcPr>
          <w:p w14:paraId="44FE5F58" w14:textId="77777777" w:rsidR="00F2033E" w:rsidRPr="00146C54" w:rsidRDefault="00F2033E" w:rsidP="00B2601E">
            <w:pPr>
              <w:jc w:val="both"/>
              <w:rPr>
                <w:rFonts w:ascii="Gilroy-Light" w:hAnsi="Gilroy-Light"/>
                <w:color w:val="000000"/>
              </w:rPr>
            </w:pPr>
            <w:r w:rsidRPr="00146C54">
              <w:rPr>
                <w:rFonts w:ascii="Gilroy-Light" w:hAnsi="Gilroy-Light" w:cs="Arial"/>
                <w:color w:val="000000"/>
              </w:rPr>
              <w:t>Garantizar La Adecuación Del Lugar A Realizar El Evento, Y Alquiler Que Consta De: 8 Sillas Plásticas Vestidas, Mesa O Mesón Principal Vestida Con Mantel Y Carpeta, Ramo De Flores Decorativo.</w:t>
            </w:r>
          </w:p>
        </w:tc>
        <w:tc>
          <w:tcPr>
            <w:tcW w:w="553" w:type="pct"/>
            <w:tcBorders>
              <w:top w:val="nil"/>
              <w:left w:val="nil"/>
              <w:bottom w:val="single" w:sz="4" w:space="0" w:color="auto"/>
              <w:right w:val="single" w:sz="4" w:space="0" w:color="auto"/>
            </w:tcBorders>
            <w:vAlign w:val="center"/>
          </w:tcPr>
          <w:p w14:paraId="6D9C9C04" w14:textId="77777777" w:rsidR="00F2033E" w:rsidRPr="00146C54" w:rsidRDefault="00F2033E" w:rsidP="00B2601E">
            <w:pPr>
              <w:jc w:val="center"/>
              <w:rPr>
                <w:rFonts w:ascii="Gilroy-Light" w:hAnsi="Gilroy-Light"/>
                <w:color w:val="000000"/>
              </w:rPr>
            </w:pPr>
            <w:r w:rsidRPr="00146C54">
              <w:rPr>
                <w:rFonts w:ascii="Gilroy-Light" w:hAnsi="Gilroy-Light"/>
                <w:color w:val="000000"/>
              </w:rPr>
              <w:t>GLOBAL</w:t>
            </w:r>
          </w:p>
        </w:tc>
        <w:tc>
          <w:tcPr>
            <w:tcW w:w="686" w:type="pct"/>
            <w:tcBorders>
              <w:top w:val="nil"/>
              <w:left w:val="nil"/>
              <w:bottom w:val="single" w:sz="4" w:space="0" w:color="auto"/>
              <w:right w:val="single" w:sz="4" w:space="0" w:color="auto"/>
            </w:tcBorders>
            <w:vAlign w:val="center"/>
          </w:tcPr>
          <w:p w14:paraId="2C1A389F" w14:textId="77777777" w:rsidR="00F2033E" w:rsidRPr="00146C54" w:rsidRDefault="00F2033E" w:rsidP="00B2601E">
            <w:pPr>
              <w:jc w:val="center"/>
              <w:rPr>
                <w:rFonts w:ascii="Gilroy-Light" w:hAnsi="Gilroy-Light"/>
                <w:color w:val="000000"/>
              </w:rPr>
            </w:pPr>
            <w:r w:rsidRPr="00146C54">
              <w:rPr>
                <w:rFonts w:ascii="Gilroy-Light" w:hAnsi="Gilroy-Light" w:cs="Arial"/>
                <w:color w:val="000000"/>
              </w:rPr>
              <w:t>1</w:t>
            </w:r>
          </w:p>
        </w:tc>
        <w:tc>
          <w:tcPr>
            <w:tcW w:w="623" w:type="pct"/>
            <w:tcBorders>
              <w:top w:val="nil"/>
              <w:left w:val="nil"/>
              <w:bottom w:val="single" w:sz="4" w:space="0" w:color="auto"/>
              <w:right w:val="single" w:sz="4" w:space="0" w:color="auto"/>
            </w:tcBorders>
            <w:vAlign w:val="center"/>
          </w:tcPr>
          <w:p w14:paraId="04FAE649" w14:textId="3D0EE3E5" w:rsidR="00F2033E" w:rsidRPr="00146C54" w:rsidRDefault="00F2033E" w:rsidP="00B2601E">
            <w:pPr>
              <w:jc w:val="center"/>
              <w:rPr>
                <w:rFonts w:ascii="Gilroy-Light" w:hAnsi="Gilroy-Light"/>
                <w:color w:val="000000"/>
              </w:rPr>
            </w:pPr>
          </w:p>
        </w:tc>
        <w:tc>
          <w:tcPr>
            <w:tcW w:w="575" w:type="pct"/>
            <w:tcBorders>
              <w:top w:val="nil"/>
              <w:left w:val="nil"/>
              <w:bottom w:val="single" w:sz="4" w:space="0" w:color="auto"/>
              <w:right w:val="single" w:sz="4" w:space="0" w:color="auto"/>
            </w:tcBorders>
            <w:vAlign w:val="center"/>
          </w:tcPr>
          <w:p w14:paraId="28612CAD" w14:textId="1B523D85" w:rsidR="00F2033E" w:rsidRPr="00146C54" w:rsidRDefault="00F2033E" w:rsidP="00B2601E">
            <w:pPr>
              <w:jc w:val="center"/>
              <w:rPr>
                <w:rFonts w:ascii="Gilroy-Light" w:hAnsi="Gilroy-Light"/>
                <w:color w:val="000000"/>
              </w:rPr>
            </w:pPr>
          </w:p>
        </w:tc>
      </w:tr>
      <w:tr w:rsidR="00F2033E" w:rsidRPr="00146C54" w14:paraId="5CDE7984" w14:textId="77777777" w:rsidTr="00F2033E">
        <w:trPr>
          <w:trHeight w:val="902"/>
        </w:trPr>
        <w:tc>
          <w:tcPr>
            <w:tcW w:w="339" w:type="pct"/>
            <w:tcBorders>
              <w:top w:val="nil"/>
              <w:left w:val="single" w:sz="4" w:space="0" w:color="auto"/>
              <w:bottom w:val="single" w:sz="4" w:space="0" w:color="auto"/>
              <w:right w:val="single" w:sz="4" w:space="0" w:color="auto"/>
            </w:tcBorders>
            <w:vAlign w:val="center"/>
            <w:hideMark/>
          </w:tcPr>
          <w:p w14:paraId="7EC7B2D9" w14:textId="77777777" w:rsidR="00F2033E" w:rsidRPr="00146C54" w:rsidRDefault="00F2033E" w:rsidP="00B2601E">
            <w:pPr>
              <w:jc w:val="center"/>
              <w:rPr>
                <w:rFonts w:ascii="Gilroy-Light" w:hAnsi="Gilroy-Light"/>
                <w:color w:val="000000"/>
              </w:rPr>
            </w:pPr>
            <w:r w:rsidRPr="00146C54">
              <w:rPr>
                <w:rFonts w:ascii="Gilroy-Light" w:hAnsi="Gilroy-Light"/>
                <w:color w:val="000000"/>
              </w:rPr>
              <w:t>3</w:t>
            </w:r>
          </w:p>
        </w:tc>
        <w:tc>
          <w:tcPr>
            <w:tcW w:w="2224" w:type="pct"/>
            <w:tcBorders>
              <w:top w:val="nil"/>
              <w:left w:val="nil"/>
              <w:bottom w:val="single" w:sz="4" w:space="0" w:color="auto"/>
              <w:right w:val="single" w:sz="4" w:space="0" w:color="auto"/>
            </w:tcBorders>
            <w:vAlign w:val="center"/>
          </w:tcPr>
          <w:p w14:paraId="4E252F2F" w14:textId="77777777" w:rsidR="00F2033E" w:rsidRPr="00146C54" w:rsidRDefault="00F2033E" w:rsidP="00B2601E">
            <w:pPr>
              <w:jc w:val="both"/>
              <w:rPr>
                <w:rFonts w:ascii="Gilroy-Light" w:hAnsi="Gilroy-Light"/>
                <w:color w:val="000000"/>
              </w:rPr>
            </w:pPr>
            <w:r w:rsidRPr="00146C54">
              <w:rPr>
                <w:rFonts w:ascii="Gilroy-Light" w:hAnsi="Gilroy-Light" w:cs="Arial"/>
                <w:color w:val="000000"/>
              </w:rPr>
              <w:t xml:space="preserve">Garantizar Servicio De Recreacionistas, Durante Mínimo 3 Horas En Lugar De Evento, Para El Desarrollo De Actividades De </w:t>
            </w:r>
            <w:r w:rsidRPr="00146C54">
              <w:rPr>
                <w:rFonts w:ascii="Gilroy-Light" w:hAnsi="Gilroy-Light" w:cs="Arial"/>
                <w:color w:val="000000"/>
              </w:rPr>
              <w:lastRenderedPageBreak/>
              <w:t>Recreación Y Ocupación Del Tiempo Libre Con Los Niños Y Niñas Que Participen, Incluye Payaso, Pinturitas, Globoflexia, Y Personajes Animados.</w:t>
            </w:r>
          </w:p>
        </w:tc>
        <w:tc>
          <w:tcPr>
            <w:tcW w:w="553" w:type="pct"/>
            <w:tcBorders>
              <w:top w:val="nil"/>
              <w:left w:val="nil"/>
              <w:bottom w:val="single" w:sz="4" w:space="0" w:color="auto"/>
              <w:right w:val="single" w:sz="4" w:space="0" w:color="auto"/>
            </w:tcBorders>
            <w:vAlign w:val="center"/>
          </w:tcPr>
          <w:p w14:paraId="038FFDC3" w14:textId="77777777" w:rsidR="00F2033E" w:rsidRPr="00146C54" w:rsidRDefault="00F2033E" w:rsidP="00B2601E">
            <w:pPr>
              <w:jc w:val="center"/>
              <w:rPr>
                <w:rFonts w:ascii="Gilroy-Light" w:hAnsi="Gilroy-Light"/>
                <w:color w:val="000000"/>
              </w:rPr>
            </w:pPr>
            <w:r w:rsidRPr="00146C54">
              <w:rPr>
                <w:rFonts w:ascii="Gilroy-Light" w:hAnsi="Gilroy-Light"/>
                <w:color w:val="000000"/>
              </w:rPr>
              <w:lastRenderedPageBreak/>
              <w:t>GLOBAL</w:t>
            </w:r>
          </w:p>
        </w:tc>
        <w:tc>
          <w:tcPr>
            <w:tcW w:w="686" w:type="pct"/>
            <w:tcBorders>
              <w:top w:val="nil"/>
              <w:left w:val="nil"/>
              <w:bottom w:val="single" w:sz="4" w:space="0" w:color="auto"/>
              <w:right w:val="single" w:sz="4" w:space="0" w:color="auto"/>
            </w:tcBorders>
            <w:vAlign w:val="center"/>
          </w:tcPr>
          <w:p w14:paraId="4606D398"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w:t>
            </w:r>
          </w:p>
        </w:tc>
        <w:tc>
          <w:tcPr>
            <w:tcW w:w="623" w:type="pct"/>
            <w:tcBorders>
              <w:top w:val="nil"/>
              <w:left w:val="nil"/>
              <w:bottom w:val="single" w:sz="4" w:space="0" w:color="auto"/>
              <w:right w:val="single" w:sz="4" w:space="0" w:color="auto"/>
            </w:tcBorders>
            <w:vAlign w:val="center"/>
          </w:tcPr>
          <w:p w14:paraId="0EF03913" w14:textId="4CFDD7DA" w:rsidR="00F2033E" w:rsidRPr="00146C54" w:rsidRDefault="00F2033E" w:rsidP="00B2601E">
            <w:pPr>
              <w:jc w:val="center"/>
              <w:rPr>
                <w:rFonts w:ascii="Gilroy-Light" w:hAnsi="Gilroy-Light"/>
                <w:color w:val="000000"/>
              </w:rPr>
            </w:pPr>
          </w:p>
        </w:tc>
        <w:tc>
          <w:tcPr>
            <w:tcW w:w="575" w:type="pct"/>
            <w:tcBorders>
              <w:top w:val="nil"/>
              <w:left w:val="nil"/>
              <w:bottom w:val="single" w:sz="4" w:space="0" w:color="auto"/>
              <w:right w:val="single" w:sz="4" w:space="0" w:color="auto"/>
            </w:tcBorders>
            <w:vAlign w:val="center"/>
          </w:tcPr>
          <w:p w14:paraId="30CA52FD" w14:textId="3D7BAF38" w:rsidR="00F2033E" w:rsidRPr="00146C54" w:rsidRDefault="00F2033E" w:rsidP="00B2601E">
            <w:pPr>
              <w:jc w:val="center"/>
              <w:rPr>
                <w:rFonts w:ascii="Gilroy-Light" w:hAnsi="Gilroy-Light"/>
                <w:color w:val="000000"/>
              </w:rPr>
            </w:pPr>
          </w:p>
        </w:tc>
      </w:tr>
      <w:tr w:rsidR="00F2033E" w:rsidRPr="00146C54" w14:paraId="1B67ACEC" w14:textId="77777777" w:rsidTr="00F2033E">
        <w:trPr>
          <w:trHeight w:val="531"/>
        </w:trPr>
        <w:tc>
          <w:tcPr>
            <w:tcW w:w="339" w:type="pct"/>
            <w:tcBorders>
              <w:top w:val="nil"/>
              <w:left w:val="single" w:sz="4" w:space="0" w:color="auto"/>
              <w:bottom w:val="single" w:sz="4" w:space="0" w:color="auto"/>
              <w:right w:val="single" w:sz="4" w:space="0" w:color="auto"/>
            </w:tcBorders>
            <w:vAlign w:val="center"/>
            <w:hideMark/>
          </w:tcPr>
          <w:p w14:paraId="5DE8B357" w14:textId="77777777" w:rsidR="00F2033E" w:rsidRPr="00146C54" w:rsidRDefault="00F2033E" w:rsidP="00B2601E">
            <w:pPr>
              <w:jc w:val="center"/>
              <w:rPr>
                <w:rFonts w:ascii="Gilroy-Light" w:hAnsi="Gilroy-Light"/>
                <w:color w:val="000000"/>
              </w:rPr>
            </w:pPr>
            <w:r w:rsidRPr="00146C54">
              <w:rPr>
                <w:rFonts w:ascii="Gilroy-Light" w:hAnsi="Gilroy-Light"/>
                <w:color w:val="000000"/>
              </w:rPr>
              <w:t>4</w:t>
            </w:r>
          </w:p>
        </w:tc>
        <w:tc>
          <w:tcPr>
            <w:tcW w:w="2224" w:type="pct"/>
            <w:tcBorders>
              <w:top w:val="nil"/>
              <w:left w:val="nil"/>
              <w:bottom w:val="single" w:sz="4" w:space="0" w:color="auto"/>
              <w:right w:val="single" w:sz="4" w:space="0" w:color="auto"/>
            </w:tcBorders>
            <w:vAlign w:val="center"/>
          </w:tcPr>
          <w:p w14:paraId="4334EA25" w14:textId="77777777" w:rsidR="00F2033E" w:rsidRPr="00146C54" w:rsidRDefault="00F2033E" w:rsidP="00B2601E">
            <w:pPr>
              <w:jc w:val="both"/>
              <w:rPr>
                <w:rFonts w:ascii="Gilroy-Light" w:hAnsi="Gilroy-Light"/>
                <w:color w:val="000000"/>
              </w:rPr>
            </w:pPr>
            <w:r w:rsidRPr="00146C54">
              <w:rPr>
                <w:rFonts w:ascii="Gilroy-Light" w:hAnsi="Gilroy-Light" w:cs="Arial"/>
                <w:color w:val="000000"/>
              </w:rPr>
              <w:t>Calabazas Redondas Medianas Color Según Especificaciones Del Supervisor.</w:t>
            </w:r>
          </w:p>
        </w:tc>
        <w:tc>
          <w:tcPr>
            <w:tcW w:w="553" w:type="pct"/>
            <w:tcBorders>
              <w:top w:val="nil"/>
              <w:left w:val="nil"/>
              <w:bottom w:val="single" w:sz="4" w:space="0" w:color="auto"/>
              <w:right w:val="single" w:sz="4" w:space="0" w:color="auto"/>
            </w:tcBorders>
            <w:vAlign w:val="center"/>
          </w:tcPr>
          <w:p w14:paraId="6007699A"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176B22D2" w14:textId="77777777" w:rsidR="00F2033E" w:rsidRPr="00146C54" w:rsidRDefault="00F2033E" w:rsidP="00B2601E">
            <w:pPr>
              <w:jc w:val="center"/>
              <w:rPr>
                <w:rFonts w:ascii="Gilroy-Light" w:hAnsi="Gilroy-Light"/>
                <w:color w:val="000000"/>
              </w:rPr>
            </w:pPr>
            <w:r w:rsidRPr="00146C54">
              <w:rPr>
                <w:rFonts w:ascii="Gilroy-Light" w:hAnsi="Gilroy-Light"/>
                <w:color w:val="000000"/>
              </w:rPr>
              <w:t>700</w:t>
            </w:r>
          </w:p>
        </w:tc>
        <w:tc>
          <w:tcPr>
            <w:tcW w:w="623" w:type="pct"/>
            <w:tcBorders>
              <w:top w:val="nil"/>
              <w:left w:val="nil"/>
              <w:bottom w:val="single" w:sz="4" w:space="0" w:color="auto"/>
              <w:right w:val="single" w:sz="4" w:space="0" w:color="auto"/>
            </w:tcBorders>
            <w:vAlign w:val="center"/>
          </w:tcPr>
          <w:p w14:paraId="04239F05" w14:textId="00194E0D" w:rsidR="00F2033E" w:rsidRPr="00146C54" w:rsidRDefault="00F2033E" w:rsidP="00B2601E">
            <w:pPr>
              <w:jc w:val="center"/>
              <w:rPr>
                <w:rFonts w:ascii="Gilroy-Light" w:hAnsi="Gilroy-Light"/>
                <w:color w:val="000000"/>
              </w:rPr>
            </w:pPr>
          </w:p>
        </w:tc>
        <w:tc>
          <w:tcPr>
            <w:tcW w:w="575" w:type="pct"/>
            <w:tcBorders>
              <w:top w:val="nil"/>
              <w:left w:val="nil"/>
              <w:bottom w:val="single" w:sz="4" w:space="0" w:color="auto"/>
              <w:right w:val="single" w:sz="4" w:space="0" w:color="auto"/>
            </w:tcBorders>
            <w:vAlign w:val="center"/>
          </w:tcPr>
          <w:p w14:paraId="6598364A" w14:textId="414E9E3C" w:rsidR="00F2033E" w:rsidRPr="00146C54" w:rsidRDefault="00F2033E" w:rsidP="00B2601E">
            <w:pPr>
              <w:jc w:val="center"/>
              <w:rPr>
                <w:rFonts w:ascii="Gilroy-Light" w:hAnsi="Gilroy-Light"/>
                <w:color w:val="000000"/>
              </w:rPr>
            </w:pPr>
          </w:p>
        </w:tc>
      </w:tr>
      <w:tr w:rsidR="00F2033E" w:rsidRPr="00146C54" w14:paraId="6A769C99" w14:textId="77777777" w:rsidTr="00F2033E">
        <w:trPr>
          <w:trHeight w:val="553"/>
        </w:trPr>
        <w:tc>
          <w:tcPr>
            <w:tcW w:w="339" w:type="pct"/>
            <w:tcBorders>
              <w:top w:val="nil"/>
              <w:left w:val="single" w:sz="4" w:space="0" w:color="auto"/>
              <w:bottom w:val="single" w:sz="4" w:space="0" w:color="auto"/>
              <w:right w:val="single" w:sz="4" w:space="0" w:color="auto"/>
            </w:tcBorders>
            <w:vAlign w:val="center"/>
            <w:hideMark/>
          </w:tcPr>
          <w:p w14:paraId="73618CC2" w14:textId="77777777" w:rsidR="00F2033E" w:rsidRPr="00146C54" w:rsidRDefault="00F2033E" w:rsidP="00B2601E">
            <w:pPr>
              <w:jc w:val="center"/>
              <w:rPr>
                <w:rFonts w:ascii="Gilroy-Light" w:hAnsi="Gilroy-Light"/>
                <w:color w:val="000000"/>
              </w:rPr>
            </w:pPr>
            <w:r w:rsidRPr="00146C54">
              <w:rPr>
                <w:rFonts w:ascii="Gilroy-Light" w:hAnsi="Gilroy-Light"/>
                <w:color w:val="000000"/>
              </w:rPr>
              <w:t>5</w:t>
            </w:r>
          </w:p>
        </w:tc>
        <w:tc>
          <w:tcPr>
            <w:tcW w:w="2224" w:type="pct"/>
            <w:tcBorders>
              <w:top w:val="nil"/>
              <w:left w:val="nil"/>
              <w:bottom w:val="single" w:sz="4" w:space="0" w:color="auto"/>
              <w:right w:val="single" w:sz="4" w:space="0" w:color="auto"/>
            </w:tcBorders>
            <w:vAlign w:val="center"/>
          </w:tcPr>
          <w:p w14:paraId="0061E312" w14:textId="77777777" w:rsidR="00F2033E" w:rsidRPr="00146C54" w:rsidRDefault="00F2033E" w:rsidP="00B2601E">
            <w:pPr>
              <w:jc w:val="both"/>
              <w:rPr>
                <w:rFonts w:ascii="Gilroy-Light" w:hAnsi="Gilroy-Light"/>
                <w:color w:val="000000"/>
              </w:rPr>
            </w:pPr>
            <w:r w:rsidRPr="00146C54">
              <w:rPr>
                <w:rFonts w:ascii="Gilroy-Light" w:hAnsi="Gilroy-Light" w:cs="Arial"/>
                <w:color w:val="000000"/>
              </w:rPr>
              <w:t>Paquetes De Dulces X 100 Para El Evento.</w:t>
            </w:r>
          </w:p>
        </w:tc>
        <w:tc>
          <w:tcPr>
            <w:tcW w:w="553" w:type="pct"/>
            <w:tcBorders>
              <w:top w:val="nil"/>
              <w:left w:val="nil"/>
              <w:bottom w:val="single" w:sz="4" w:space="0" w:color="auto"/>
              <w:right w:val="single" w:sz="4" w:space="0" w:color="auto"/>
            </w:tcBorders>
            <w:vAlign w:val="center"/>
          </w:tcPr>
          <w:p w14:paraId="4650CEEE"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251F4C71" w14:textId="77777777" w:rsidR="00F2033E" w:rsidRPr="00146C54" w:rsidRDefault="00F2033E" w:rsidP="00B2601E">
            <w:pPr>
              <w:jc w:val="center"/>
              <w:rPr>
                <w:rFonts w:ascii="Gilroy-Light" w:hAnsi="Gilroy-Light"/>
                <w:color w:val="000000"/>
              </w:rPr>
            </w:pPr>
            <w:r w:rsidRPr="00146C54">
              <w:rPr>
                <w:rFonts w:ascii="Gilroy-Light" w:hAnsi="Gilroy-Light" w:cs="Arial"/>
                <w:color w:val="000000"/>
              </w:rPr>
              <w:t>100</w:t>
            </w:r>
          </w:p>
        </w:tc>
        <w:tc>
          <w:tcPr>
            <w:tcW w:w="623" w:type="pct"/>
            <w:tcBorders>
              <w:top w:val="nil"/>
              <w:left w:val="nil"/>
              <w:bottom w:val="single" w:sz="4" w:space="0" w:color="auto"/>
              <w:right w:val="single" w:sz="4" w:space="0" w:color="auto"/>
            </w:tcBorders>
            <w:vAlign w:val="center"/>
          </w:tcPr>
          <w:p w14:paraId="3CC453F5" w14:textId="0E00DEEA" w:rsidR="00F2033E" w:rsidRPr="00146C54" w:rsidRDefault="00F2033E" w:rsidP="00B2601E">
            <w:pPr>
              <w:jc w:val="center"/>
              <w:rPr>
                <w:rFonts w:ascii="Gilroy-Light" w:hAnsi="Gilroy-Light"/>
                <w:color w:val="000000"/>
              </w:rPr>
            </w:pPr>
          </w:p>
        </w:tc>
        <w:tc>
          <w:tcPr>
            <w:tcW w:w="575" w:type="pct"/>
            <w:tcBorders>
              <w:top w:val="nil"/>
              <w:left w:val="nil"/>
              <w:bottom w:val="single" w:sz="4" w:space="0" w:color="auto"/>
              <w:right w:val="single" w:sz="4" w:space="0" w:color="auto"/>
            </w:tcBorders>
            <w:vAlign w:val="center"/>
          </w:tcPr>
          <w:p w14:paraId="52D5ADBA" w14:textId="65D3EB90" w:rsidR="00F2033E" w:rsidRPr="00146C54" w:rsidRDefault="00F2033E" w:rsidP="00B2601E">
            <w:pPr>
              <w:jc w:val="center"/>
              <w:rPr>
                <w:rFonts w:ascii="Gilroy-Light" w:hAnsi="Gilroy-Light"/>
                <w:color w:val="000000"/>
              </w:rPr>
            </w:pPr>
          </w:p>
        </w:tc>
      </w:tr>
      <w:tr w:rsidR="00F2033E" w:rsidRPr="00146C54" w14:paraId="12AC7490" w14:textId="77777777" w:rsidTr="00F2033E">
        <w:trPr>
          <w:trHeight w:val="419"/>
        </w:trPr>
        <w:tc>
          <w:tcPr>
            <w:tcW w:w="339" w:type="pct"/>
            <w:tcBorders>
              <w:top w:val="nil"/>
              <w:left w:val="single" w:sz="4" w:space="0" w:color="auto"/>
              <w:bottom w:val="single" w:sz="4" w:space="0" w:color="auto"/>
              <w:right w:val="single" w:sz="4" w:space="0" w:color="auto"/>
            </w:tcBorders>
            <w:vAlign w:val="center"/>
          </w:tcPr>
          <w:p w14:paraId="6362863A" w14:textId="77777777" w:rsidR="00F2033E" w:rsidRPr="00146C54" w:rsidRDefault="00F2033E" w:rsidP="00B2601E">
            <w:pPr>
              <w:jc w:val="center"/>
              <w:rPr>
                <w:rFonts w:ascii="Gilroy-Light" w:hAnsi="Gilroy-Light"/>
                <w:color w:val="000000"/>
              </w:rPr>
            </w:pPr>
            <w:r w:rsidRPr="00146C54">
              <w:rPr>
                <w:rFonts w:ascii="Gilroy-Light" w:hAnsi="Gilroy-Light"/>
                <w:color w:val="000000"/>
              </w:rPr>
              <w:t>6</w:t>
            </w:r>
          </w:p>
        </w:tc>
        <w:tc>
          <w:tcPr>
            <w:tcW w:w="2224" w:type="pct"/>
            <w:tcBorders>
              <w:top w:val="nil"/>
              <w:left w:val="nil"/>
              <w:bottom w:val="single" w:sz="4" w:space="0" w:color="auto"/>
              <w:right w:val="single" w:sz="4" w:space="0" w:color="auto"/>
            </w:tcBorders>
            <w:vAlign w:val="center"/>
          </w:tcPr>
          <w:p w14:paraId="55C44772"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Paquetes De Bombones Pequeños X 25.</w:t>
            </w:r>
          </w:p>
        </w:tc>
        <w:tc>
          <w:tcPr>
            <w:tcW w:w="553" w:type="pct"/>
            <w:tcBorders>
              <w:top w:val="nil"/>
              <w:left w:val="nil"/>
              <w:bottom w:val="single" w:sz="4" w:space="0" w:color="auto"/>
              <w:right w:val="single" w:sz="4" w:space="0" w:color="auto"/>
            </w:tcBorders>
            <w:vAlign w:val="center"/>
          </w:tcPr>
          <w:p w14:paraId="65F5BB3A"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1F1C7F9B"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100</w:t>
            </w:r>
          </w:p>
        </w:tc>
        <w:tc>
          <w:tcPr>
            <w:tcW w:w="623" w:type="pct"/>
            <w:tcBorders>
              <w:top w:val="nil"/>
              <w:left w:val="nil"/>
              <w:bottom w:val="single" w:sz="4" w:space="0" w:color="auto"/>
              <w:right w:val="single" w:sz="4" w:space="0" w:color="auto"/>
            </w:tcBorders>
            <w:vAlign w:val="center"/>
          </w:tcPr>
          <w:p w14:paraId="2358277D" w14:textId="44C8C625"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07EFB982" w14:textId="72EB37CE" w:rsidR="00F2033E" w:rsidRPr="00146C54" w:rsidRDefault="00F2033E" w:rsidP="00B2601E">
            <w:pPr>
              <w:jc w:val="center"/>
              <w:rPr>
                <w:rFonts w:ascii="Gilroy-Light" w:hAnsi="Gilroy-Light" w:cs="Calibri"/>
                <w:color w:val="000000"/>
              </w:rPr>
            </w:pPr>
          </w:p>
        </w:tc>
      </w:tr>
      <w:tr w:rsidR="00F2033E" w:rsidRPr="00146C54" w14:paraId="48E1919C" w14:textId="77777777" w:rsidTr="00F2033E">
        <w:trPr>
          <w:trHeight w:val="553"/>
        </w:trPr>
        <w:tc>
          <w:tcPr>
            <w:tcW w:w="339" w:type="pct"/>
            <w:tcBorders>
              <w:top w:val="nil"/>
              <w:left w:val="single" w:sz="4" w:space="0" w:color="auto"/>
              <w:bottom w:val="single" w:sz="4" w:space="0" w:color="auto"/>
              <w:right w:val="single" w:sz="4" w:space="0" w:color="auto"/>
            </w:tcBorders>
            <w:vAlign w:val="center"/>
          </w:tcPr>
          <w:p w14:paraId="7D0084F6" w14:textId="77777777" w:rsidR="00F2033E" w:rsidRPr="00146C54" w:rsidRDefault="00F2033E" w:rsidP="00B2601E">
            <w:pPr>
              <w:jc w:val="center"/>
              <w:rPr>
                <w:rFonts w:ascii="Gilroy-Light" w:hAnsi="Gilroy-Light"/>
                <w:color w:val="000000"/>
              </w:rPr>
            </w:pPr>
            <w:r w:rsidRPr="00146C54">
              <w:rPr>
                <w:rFonts w:ascii="Gilroy-Light" w:hAnsi="Gilroy-Light"/>
                <w:color w:val="000000"/>
              </w:rPr>
              <w:t>7</w:t>
            </w:r>
          </w:p>
        </w:tc>
        <w:tc>
          <w:tcPr>
            <w:tcW w:w="2224" w:type="pct"/>
            <w:tcBorders>
              <w:top w:val="nil"/>
              <w:left w:val="nil"/>
              <w:bottom w:val="single" w:sz="4" w:space="0" w:color="auto"/>
              <w:right w:val="single" w:sz="4" w:space="0" w:color="auto"/>
            </w:tcBorders>
            <w:vAlign w:val="center"/>
          </w:tcPr>
          <w:p w14:paraId="17F9CA9B"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Paquetes De Galletas X 25.</w:t>
            </w:r>
          </w:p>
        </w:tc>
        <w:tc>
          <w:tcPr>
            <w:tcW w:w="553" w:type="pct"/>
            <w:tcBorders>
              <w:top w:val="nil"/>
              <w:left w:val="nil"/>
              <w:bottom w:val="single" w:sz="4" w:space="0" w:color="auto"/>
              <w:right w:val="single" w:sz="4" w:space="0" w:color="auto"/>
            </w:tcBorders>
            <w:vAlign w:val="center"/>
          </w:tcPr>
          <w:p w14:paraId="64DE4BE3"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3F122A6B"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100</w:t>
            </w:r>
          </w:p>
        </w:tc>
        <w:tc>
          <w:tcPr>
            <w:tcW w:w="623" w:type="pct"/>
            <w:tcBorders>
              <w:top w:val="nil"/>
              <w:left w:val="nil"/>
              <w:bottom w:val="single" w:sz="4" w:space="0" w:color="auto"/>
              <w:right w:val="single" w:sz="4" w:space="0" w:color="auto"/>
            </w:tcBorders>
            <w:vAlign w:val="center"/>
          </w:tcPr>
          <w:p w14:paraId="36F21460" w14:textId="21F1BEB1"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000487FC" w14:textId="656655AD" w:rsidR="00F2033E" w:rsidRPr="00146C54" w:rsidRDefault="00F2033E" w:rsidP="00B2601E">
            <w:pPr>
              <w:jc w:val="center"/>
              <w:rPr>
                <w:rFonts w:ascii="Gilroy-Light" w:hAnsi="Gilroy-Light" w:cs="Calibri"/>
                <w:color w:val="000000"/>
              </w:rPr>
            </w:pPr>
          </w:p>
        </w:tc>
      </w:tr>
      <w:tr w:rsidR="00F2033E" w:rsidRPr="00146C54" w14:paraId="33328B99" w14:textId="77777777" w:rsidTr="00F2033E">
        <w:trPr>
          <w:trHeight w:val="419"/>
        </w:trPr>
        <w:tc>
          <w:tcPr>
            <w:tcW w:w="339" w:type="pct"/>
            <w:tcBorders>
              <w:top w:val="nil"/>
              <w:left w:val="single" w:sz="4" w:space="0" w:color="auto"/>
              <w:bottom w:val="single" w:sz="4" w:space="0" w:color="auto"/>
              <w:right w:val="single" w:sz="4" w:space="0" w:color="auto"/>
            </w:tcBorders>
            <w:vAlign w:val="center"/>
          </w:tcPr>
          <w:p w14:paraId="109BD6F5" w14:textId="77777777" w:rsidR="00F2033E" w:rsidRPr="00146C54" w:rsidRDefault="00F2033E" w:rsidP="00B2601E">
            <w:pPr>
              <w:jc w:val="center"/>
              <w:rPr>
                <w:rFonts w:ascii="Gilroy-Light" w:hAnsi="Gilroy-Light"/>
                <w:color w:val="000000"/>
              </w:rPr>
            </w:pPr>
            <w:r w:rsidRPr="00146C54">
              <w:rPr>
                <w:rFonts w:ascii="Gilroy-Light" w:hAnsi="Gilroy-Light"/>
                <w:color w:val="000000"/>
              </w:rPr>
              <w:t>8</w:t>
            </w:r>
          </w:p>
        </w:tc>
        <w:tc>
          <w:tcPr>
            <w:tcW w:w="2224" w:type="pct"/>
            <w:tcBorders>
              <w:top w:val="nil"/>
              <w:left w:val="nil"/>
              <w:bottom w:val="single" w:sz="4" w:space="0" w:color="auto"/>
              <w:right w:val="single" w:sz="4" w:space="0" w:color="auto"/>
            </w:tcBorders>
            <w:vAlign w:val="center"/>
          </w:tcPr>
          <w:p w14:paraId="459228B4"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Paquete De Bolsas De Masmelos X 25.</w:t>
            </w:r>
          </w:p>
        </w:tc>
        <w:tc>
          <w:tcPr>
            <w:tcW w:w="553" w:type="pct"/>
            <w:tcBorders>
              <w:top w:val="nil"/>
              <w:left w:val="nil"/>
              <w:bottom w:val="single" w:sz="4" w:space="0" w:color="auto"/>
              <w:right w:val="single" w:sz="4" w:space="0" w:color="auto"/>
            </w:tcBorders>
            <w:vAlign w:val="center"/>
          </w:tcPr>
          <w:p w14:paraId="133067F8"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4311621F"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100</w:t>
            </w:r>
          </w:p>
        </w:tc>
        <w:tc>
          <w:tcPr>
            <w:tcW w:w="623" w:type="pct"/>
            <w:tcBorders>
              <w:top w:val="nil"/>
              <w:left w:val="nil"/>
              <w:bottom w:val="single" w:sz="4" w:space="0" w:color="auto"/>
              <w:right w:val="single" w:sz="4" w:space="0" w:color="auto"/>
            </w:tcBorders>
            <w:vAlign w:val="center"/>
          </w:tcPr>
          <w:p w14:paraId="0CEE0E9D" w14:textId="301F227F"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23B35E3A" w14:textId="522D54E8" w:rsidR="00F2033E" w:rsidRPr="00146C54" w:rsidRDefault="00F2033E" w:rsidP="00B2601E">
            <w:pPr>
              <w:jc w:val="center"/>
              <w:rPr>
                <w:rFonts w:ascii="Gilroy-Light" w:hAnsi="Gilroy-Light" w:cs="Calibri"/>
                <w:color w:val="000000"/>
              </w:rPr>
            </w:pPr>
          </w:p>
        </w:tc>
      </w:tr>
      <w:tr w:rsidR="00F2033E" w:rsidRPr="00146C54" w14:paraId="794AD437" w14:textId="77777777" w:rsidTr="00F2033E">
        <w:trPr>
          <w:trHeight w:val="842"/>
        </w:trPr>
        <w:tc>
          <w:tcPr>
            <w:tcW w:w="339" w:type="pct"/>
            <w:tcBorders>
              <w:top w:val="nil"/>
              <w:left w:val="single" w:sz="4" w:space="0" w:color="auto"/>
              <w:bottom w:val="single" w:sz="4" w:space="0" w:color="auto"/>
              <w:right w:val="single" w:sz="4" w:space="0" w:color="auto"/>
            </w:tcBorders>
            <w:vAlign w:val="center"/>
          </w:tcPr>
          <w:p w14:paraId="35222CB9" w14:textId="77777777" w:rsidR="00F2033E" w:rsidRPr="00146C54" w:rsidRDefault="00F2033E" w:rsidP="00B2601E">
            <w:pPr>
              <w:jc w:val="center"/>
              <w:rPr>
                <w:rFonts w:ascii="Gilroy-Light" w:hAnsi="Gilroy-Light"/>
                <w:color w:val="000000"/>
              </w:rPr>
            </w:pPr>
            <w:r w:rsidRPr="00146C54">
              <w:rPr>
                <w:rFonts w:ascii="Gilroy-Light" w:hAnsi="Gilroy-Light"/>
                <w:color w:val="000000"/>
              </w:rPr>
              <w:t>9</w:t>
            </w:r>
          </w:p>
        </w:tc>
        <w:tc>
          <w:tcPr>
            <w:tcW w:w="2224" w:type="pct"/>
            <w:tcBorders>
              <w:top w:val="nil"/>
              <w:left w:val="nil"/>
              <w:bottom w:val="single" w:sz="4" w:space="0" w:color="auto"/>
              <w:right w:val="single" w:sz="4" w:space="0" w:color="auto"/>
            </w:tcBorders>
            <w:vAlign w:val="center"/>
          </w:tcPr>
          <w:p w14:paraId="7B1A7B43"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Decoración Con Globos De Alta Calidad De Colores Surtidos, Arco En Bombas E Imágenes Alusivas Al Evento, Decoración Para Selfie - Incluye Decoración - Monte Y Desmonte - Dispuestos Por La Administración Municipal. Opcional Sujeto A Indicaciones De La Supervisión.</w:t>
            </w:r>
          </w:p>
        </w:tc>
        <w:tc>
          <w:tcPr>
            <w:tcW w:w="553" w:type="pct"/>
            <w:tcBorders>
              <w:top w:val="nil"/>
              <w:left w:val="nil"/>
              <w:bottom w:val="single" w:sz="4" w:space="0" w:color="auto"/>
              <w:right w:val="single" w:sz="4" w:space="0" w:color="auto"/>
            </w:tcBorders>
            <w:vAlign w:val="center"/>
          </w:tcPr>
          <w:p w14:paraId="41F7B32C" w14:textId="77777777" w:rsidR="00F2033E" w:rsidRPr="00146C54" w:rsidRDefault="00F2033E" w:rsidP="00B2601E">
            <w:pPr>
              <w:jc w:val="center"/>
              <w:rPr>
                <w:rFonts w:ascii="Gilroy-Light" w:hAnsi="Gilroy-Light"/>
                <w:color w:val="000000"/>
              </w:rPr>
            </w:pPr>
            <w:r w:rsidRPr="00146C54">
              <w:rPr>
                <w:rFonts w:ascii="Gilroy-Light" w:hAnsi="Gilroy-Light"/>
                <w:color w:val="000000"/>
              </w:rPr>
              <w:t>GLOBAL</w:t>
            </w:r>
          </w:p>
        </w:tc>
        <w:tc>
          <w:tcPr>
            <w:tcW w:w="686" w:type="pct"/>
            <w:tcBorders>
              <w:top w:val="nil"/>
              <w:left w:val="nil"/>
              <w:bottom w:val="single" w:sz="4" w:space="0" w:color="auto"/>
              <w:right w:val="single" w:sz="4" w:space="0" w:color="auto"/>
            </w:tcBorders>
            <w:vAlign w:val="center"/>
          </w:tcPr>
          <w:p w14:paraId="56A1864F"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1</w:t>
            </w:r>
          </w:p>
        </w:tc>
        <w:tc>
          <w:tcPr>
            <w:tcW w:w="623" w:type="pct"/>
            <w:tcBorders>
              <w:top w:val="nil"/>
              <w:left w:val="nil"/>
              <w:bottom w:val="single" w:sz="4" w:space="0" w:color="auto"/>
              <w:right w:val="single" w:sz="4" w:space="0" w:color="auto"/>
            </w:tcBorders>
            <w:vAlign w:val="center"/>
          </w:tcPr>
          <w:p w14:paraId="0DAA710D" w14:textId="51F84BAB"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5EBFA5DC" w14:textId="357B304A" w:rsidR="00F2033E" w:rsidRPr="00146C54" w:rsidRDefault="00F2033E" w:rsidP="00B2601E">
            <w:pPr>
              <w:jc w:val="center"/>
              <w:rPr>
                <w:rFonts w:ascii="Gilroy-Light" w:hAnsi="Gilroy-Light" w:cs="Calibri"/>
                <w:color w:val="000000"/>
              </w:rPr>
            </w:pPr>
          </w:p>
        </w:tc>
      </w:tr>
      <w:tr w:rsidR="00F2033E" w:rsidRPr="00146C54" w14:paraId="1556FA65" w14:textId="77777777" w:rsidTr="00F2033E">
        <w:trPr>
          <w:trHeight w:val="842"/>
        </w:trPr>
        <w:tc>
          <w:tcPr>
            <w:tcW w:w="339" w:type="pct"/>
            <w:tcBorders>
              <w:top w:val="nil"/>
              <w:left w:val="single" w:sz="4" w:space="0" w:color="auto"/>
              <w:bottom w:val="single" w:sz="4" w:space="0" w:color="auto"/>
              <w:right w:val="single" w:sz="4" w:space="0" w:color="auto"/>
            </w:tcBorders>
            <w:vAlign w:val="center"/>
          </w:tcPr>
          <w:p w14:paraId="46BC4661"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10</w:t>
            </w:r>
          </w:p>
        </w:tc>
        <w:tc>
          <w:tcPr>
            <w:tcW w:w="2224" w:type="pct"/>
            <w:tcBorders>
              <w:top w:val="nil"/>
              <w:left w:val="nil"/>
              <w:bottom w:val="single" w:sz="4" w:space="0" w:color="auto"/>
              <w:right w:val="single" w:sz="4" w:space="0" w:color="auto"/>
            </w:tcBorders>
            <w:vAlign w:val="center"/>
          </w:tcPr>
          <w:p w14:paraId="3FE4CF94"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 xml:space="preserve">Garantizar Helado De Agua O Paleta De Agua Hecha A Base De Agua, </w:t>
            </w:r>
            <w:proofErr w:type="spellStart"/>
            <w:r w:rsidRPr="00146C54">
              <w:rPr>
                <w:rFonts w:ascii="Gilroy-Light" w:hAnsi="Gilroy-Light" w:cs="Arial"/>
                <w:color w:val="000000"/>
              </w:rPr>
              <w:t>Colorizante</w:t>
            </w:r>
            <w:proofErr w:type="spellEnd"/>
            <w:r w:rsidRPr="00146C54">
              <w:rPr>
                <w:rFonts w:ascii="Gilroy-Light" w:hAnsi="Gilroy-Light" w:cs="Arial"/>
                <w:color w:val="000000"/>
              </w:rPr>
              <w:t>, Saborizante Y Azúcar, De Forma Alargada Y Con Palo, De Sabores Surtidos Mínimo De 50 Gramos.</w:t>
            </w:r>
          </w:p>
        </w:tc>
        <w:tc>
          <w:tcPr>
            <w:tcW w:w="553" w:type="pct"/>
            <w:tcBorders>
              <w:top w:val="nil"/>
              <w:left w:val="nil"/>
              <w:bottom w:val="single" w:sz="4" w:space="0" w:color="auto"/>
              <w:right w:val="single" w:sz="4" w:space="0" w:color="auto"/>
            </w:tcBorders>
            <w:vAlign w:val="center"/>
          </w:tcPr>
          <w:p w14:paraId="47FC4086"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334433C4"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700</w:t>
            </w:r>
          </w:p>
        </w:tc>
        <w:tc>
          <w:tcPr>
            <w:tcW w:w="623" w:type="pct"/>
            <w:tcBorders>
              <w:top w:val="nil"/>
              <w:left w:val="nil"/>
              <w:bottom w:val="single" w:sz="4" w:space="0" w:color="auto"/>
              <w:right w:val="single" w:sz="4" w:space="0" w:color="auto"/>
            </w:tcBorders>
            <w:vAlign w:val="center"/>
          </w:tcPr>
          <w:p w14:paraId="5A82ACEF" w14:textId="25E9609C"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623138A5" w14:textId="13A7C2D0" w:rsidR="00F2033E" w:rsidRPr="00146C54" w:rsidRDefault="00F2033E" w:rsidP="00B2601E">
            <w:pPr>
              <w:jc w:val="center"/>
              <w:rPr>
                <w:rFonts w:ascii="Gilroy-Light" w:hAnsi="Gilroy-Light" w:cs="Calibri"/>
                <w:color w:val="000000"/>
              </w:rPr>
            </w:pPr>
          </w:p>
        </w:tc>
      </w:tr>
      <w:tr w:rsidR="00F2033E" w:rsidRPr="00146C54" w14:paraId="05C4F4D2" w14:textId="77777777" w:rsidTr="00F2033E">
        <w:trPr>
          <w:trHeight w:val="606"/>
        </w:trPr>
        <w:tc>
          <w:tcPr>
            <w:tcW w:w="339" w:type="pct"/>
            <w:tcBorders>
              <w:top w:val="nil"/>
              <w:left w:val="single" w:sz="4" w:space="0" w:color="auto"/>
              <w:bottom w:val="single" w:sz="4" w:space="0" w:color="auto"/>
              <w:right w:val="single" w:sz="4" w:space="0" w:color="auto"/>
            </w:tcBorders>
            <w:vAlign w:val="center"/>
          </w:tcPr>
          <w:p w14:paraId="44D0B01C"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11</w:t>
            </w:r>
          </w:p>
        </w:tc>
        <w:tc>
          <w:tcPr>
            <w:tcW w:w="2224" w:type="pct"/>
            <w:tcBorders>
              <w:top w:val="nil"/>
              <w:left w:val="nil"/>
              <w:bottom w:val="single" w:sz="4" w:space="0" w:color="auto"/>
              <w:right w:val="single" w:sz="4" w:space="0" w:color="auto"/>
            </w:tcBorders>
            <w:vAlign w:val="center"/>
          </w:tcPr>
          <w:p w14:paraId="1500FD96"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Garantizar La    Hidratación:  Bolsa   De   Agua   Presentación Personal.</w:t>
            </w:r>
          </w:p>
        </w:tc>
        <w:tc>
          <w:tcPr>
            <w:tcW w:w="553" w:type="pct"/>
            <w:tcBorders>
              <w:top w:val="nil"/>
              <w:left w:val="nil"/>
              <w:bottom w:val="single" w:sz="4" w:space="0" w:color="auto"/>
              <w:right w:val="single" w:sz="4" w:space="0" w:color="auto"/>
            </w:tcBorders>
            <w:vAlign w:val="center"/>
          </w:tcPr>
          <w:p w14:paraId="620D2E0B" w14:textId="77777777" w:rsidR="00F2033E" w:rsidRPr="00146C54" w:rsidRDefault="00F2033E" w:rsidP="00B2601E">
            <w:pPr>
              <w:jc w:val="center"/>
              <w:rPr>
                <w:rFonts w:ascii="Gilroy-Light" w:hAnsi="Gilroy-Light"/>
                <w:color w:val="000000"/>
              </w:rPr>
            </w:pPr>
            <w:r w:rsidRPr="00146C54">
              <w:rPr>
                <w:rFonts w:ascii="Gilroy-Light" w:hAnsi="Gilroy-Light"/>
                <w:color w:val="000000"/>
              </w:rPr>
              <w:t>UNIDAD</w:t>
            </w:r>
          </w:p>
        </w:tc>
        <w:tc>
          <w:tcPr>
            <w:tcW w:w="686" w:type="pct"/>
            <w:tcBorders>
              <w:top w:val="nil"/>
              <w:left w:val="nil"/>
              <w:bottom w:val="single" w:sz="4" w:space="0" w:color="auto"/>
              <w:right w:val="single" w:sz="4" w:space="0" w:color="auto"/>
            </w:tcBorders>
            <w:vAlign w:val="center"/>
          </w:tcPr>
          <w:p w14:paraId="2EAC51EF"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500</w:t>
            </w:r>
          </w:p>
        </w:tc>
        <w:tc>
          <w:tcPr>
            <w:tcW w:w="623" w:type="pct"/>
            <w:tcBorders>
              <w:top w:val="nil"/>
              <w:left w:val="nil"/>
              <w:bottom w:val="single" w:sz="4" w:space="0" w:color="auto"/>
              <w:right w:val="single" w:sz="4" w:space="0" w:color="auto"/>
            </w:tcBorders>
            <w:vAlign w:val="center"/>
          </w:tcPr>
          <w:p w14:paraId="23D013EB" w14:textId="03059EB0"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0098ECE6" w14:textId="052BF93F" w:rsidR="00F2033E" w:rsidRPr="00146C54" w:rsidRDefault="00F2033E" w:rsidP="00B2601E">
            <w:pPr>
              <w:jc w:val="center"/>
              <w:rPr>
                <w:rFonts w:ascii="Gilroy-Light" w:hAnsi="Gilroy-Light" w:cs="Calibri"/>
                <w:color w:val="000000"/>
              </w:rPr>
            </w:pPr>
          </w:p>
        </w:tc>
      </w:tr>
      <w:tr w:rsidR="00F2033E" w:rsidRPr="00146C54" w14:paraId="3FB18B53" w14:textId="77777777" w:rsidTr="00F2033E">
        <w:trPr>
          <w:trHeight w:val="842"/>
        </w:trPr>
        <w:tc>
          <w:tcPr>
            <w:tcW w:w="339" w:type="pct"/>
            <w:tcBorders>
              <w:top w:val="nil"/>
              <w:left w:val="single" w:sz="4" w:space="0" w:color="auto"/>
              <w:bottom w:val="single" w:sz="4" w:space="0" w:color="auto"/>
              <w:right w:val="single" w:sz="4" w:space="0" w:color="auto"/>
            </w:tcBorders>
            <w:vAlign w:val="center"/>
          </w:tcPr>
          <w:p w14:paraId="6FF0D7C8" w14:textId="77777777" w:rsidR="00F2033E" w:rsidRPr="00146C54" w:rsidRDefault="00F2033E" w:rsidP="00B2601E">
            <w:pPr>
              <w:jc w:val="center"/>
              <w:rPr>
                <w:rFonts w:ascii="Gilroy-Light" w:hAnsi="Gilroy-Light"/>
                <w:color w:val="000000"/>
              </w:rPr>
            </w:pPr>
            <w:r w:rsidRPr="00146C54">
              <w:rPr>
                <w:rFonts w:ascii="Gilroy-Light" w:hAnsi="Gilroy-Light"/>
                <w:color w:val="000000"/>
              </w:rPr>
              <w:t>12</w:t>
            </w:r>
          </w:p>
        </w:tc>
        <w:tc>
          <w:tcPr>
            <w:tcW w:w="2224" w:type="pct"/>
            <w:tcBorders>
              <w:top w:val="nil"/>
              <w:left w:val="nil"/>
              <w:bottom w:val="single" w:sz="4" w:space="0" w:color="auto"/>
              <w:right w:val="single" w:sz="4" w:space="0" w:color="auto"/>
            </w:tcBorders>
            <w:vAlign w:val="center"/>
          </w:tcPr>
          <w:p w14:paraId="0593018A" w14:textId="77777777" w:rsidR="00F2033E" w:rsidRPr="00146C54" w:rsidRDefault="00F2033E" w:rsidP="00B2601E">
            <w:pPr>
              <w:jc w:val="both"/>
              <w:rPr>
                <w:rFonts w:ascii="Gilroy-Light" w:hAnsi="Gilroy-Light" w:cs="Arial"/>
                <w:color w:val="000000"/>
              </w:rPr>
            </w:pPr>
            <w:r w:rsidRPr="00146C54">
              <w:rPr>
                <w:rFonts w:ascii="Gilroy-Light" w:hAnsi="Gilroy-Light" w:cs="Arial"/>
                <w:color w:val="000000"/>
              </w:rPr>
              <w:t xml:space="preserve">Incentivos Para Entregar Durante El Evento: Consta De Bicicleta Todo Terreno Y/O Cross, Para Niños O </w:t>
            </w:r>
            <w:r w:rsidRPr="00146C54">
              <w:rPr>
                <w:rFonts w:ascii="Gilroy-Light" w:hAnsi="Gilroy-Light" w:cs="Arial"/>
                <w:color w:val="000000"/>
              </w:rPr>
              <w:lastRenderedPageBreak/>
              <w:t>Niñas Rin 16 Y/O 20, Frenos Color Según Especificaciones Del Supervisor.</w:t>
            </w:r>
          </w:p>
        </w:tc>
        <w:tc>
          <w:tcPr>
            <w:tcW w:w="553" w:type="pct"/>
            <w:tcBorders>
              <w:top w:val="nil"/>
              <w:left w:val="nil"/>
              <w:bottom w:val="single" w:sz="4" w:space="0" w:color="auto"/>
              <w:right w:val="single" w:sz="4" w:space="0" w:color="auto"/>
            </w:tcBorders>
            <w:vAlign w:val="center"/>
          </w:tcPr>
          <w:p w14:paraId="73AEB251" w14:textId="77777777" w:rsidR="00F2033E" w:rsidRPr="00146C54" w:rsidRDefault="00F2033E" w:rsidP="00B2601E">
            <w:pPr>
              <w:jc w:val="center"/>
              <w:rPr>
                <w:rFonts w:ascii="Gilroy-Light" w:hAnsi="Gilroy-Light"/>
                <w:color w:val="000000"/>
              </w:rPr>
            </w:pPr>
            <w:r w:rsidRPr="00146C54">
              <w:rPr>
                <w:rFonts w:ascii="Gilroy-Light" w:hAnsi="Gilroy-Light"/>
                <w:color w:val="000000"/>
              </w:rPr>
              <w:lastRenderedPageBreak/>
              <w:t>UNIDAD</w:t>
            </w:r>
          </w:p>
        </w:tc>
        <w:tc>
          <w:tcPr>
            <w:tcW w:w="686" w:type="pct"/>
            <w:tcBorders>
              <w:top w:val="nil"/>
              <w:left w:val="nil"/>
              <w:bottom w:val="single" w:sz="4" w:space="0" w:color="auto"/>
              <w:right w:val="single" w:sz="4" w:space="0" w:color="auto"/>
            </w:tcBorders>
            <w:vAlign w:val="center"/>
          </w:tcPr>
          <w:p w14:paraId="0FFBCD8E" w14:textId="77777777" w:rsidR="00F2033E" w:rsidRPr="00146C54" w:rsidRDefault="00F2033E" w:rsidP="00B2601E">
            <w:pPr>
              <w:jc w:val="center"/>
              <w:rPr>
                <w:rFonts w:ascii="Gilroy-Light" w:hAnsi="Gilroy-Light" w:cs="Arial"/>
                <w:color w:val="000000"/>
              </w:rPr>
            </w:pPr>
            <w:r w:rsidRPr="00146C54">
              <w:rPr>
                <w:rFonts w:ascii="Gilroy-Light" w:hAnsi="Gilroy-Light" w:cs="Arial"/>
                <w:color w:val="000000"/>
              </w:rPr>
              <w:t xml:space="preserve"> 4</w:t>
            </w:r>
          </w:p>
        </w:tc>
        <w:tc>
          <w:tcPr>
            <w:tcW w:w="623" w:type="pct"/>
            <w:tcBorders>
              <w:top w:val="nil"/>
              <w:left w:val="nil"/>
              <w:bottom w:val="single" w:sz="4" w:space="0" w:color="auto"/>
              <w:right w:val="single" w:sz="4" w:space="0" w:color="auto"/>
            </w:tcBorders>
            <w:vAlign w:val="center"/>
          </w:tcPr>
          <w:p w14:paraId="4A098B70" w14:textId="2A5DFE22" w:rsidR="00F2033E" w:rsidRPr="00146C54" w:rsidRDefault="00F2033E" w:rsidP="00B2601E">
            <w:pPr>
              <w:jc w:val="center"/>
              <w:rPr>
                <w:rFonts w:ascii="Gilroy-Light" w:hAnsi="Gilroy-Light" w:cs="Calibri"/>
                <w:color w:val="000000"/>
              </w:rPr>
            </w:pPr>
          </w:p>
        </w:tc>
        <w:tc>
          <w:tcPr>
            <w:tcW w:w="575" w:type="pct"/>
            <w:tcBorders>
              <w:top w:val="nil"/>
              <w:left w:val="nil"/>
              <w:bottom w:val="single" w:sz="4" w:space="0" w:color="auto"/>
              <w:right w:val="single" w:sz="4" w:space="0" w:color="auto"/>
            </w:tcBorders>
            <w:vAlign w:val="center"/>
          </w:tcPr>
          <w:p w14:paraId="6B373322" w14:textId="09A56D47" w:rsidR="00F2033E" w:rsidRPr="00146C54" w:rsidRDefault="00F2033E" w:rsidP="00B2601E">
            <w:pPr>
              <w:jc w:val="center"/>
              <w:rPr>
                <w:rFonts w:ascii="Gilroy-Light" w:hAnsi="Gilroy-Light" w:cs="Calibri"/>
                <w:color w:val="000000"/>
              </w:rPr>
            </w:pPr>
          </w:p>
        </w:tc>
      </w:tr>
      <w:tr w:rsidR="00F2033E" w:rsidRPr="00146C54" w14:paraId="25F2DE47" w14:textId="77777777" w:rsidTr="00F2033E">
        <w:trPr>
          <w:trHeight w:val="300"/>
        </w:trPr>
        <w:tc>
          <w:tcPr>
            <w:tcW w:w="3802" w:type="pct"/>
            <w:gridSpan w:val="4"/>
            <w:tcBorders>
              <w:top w:val="single" w:sz="4" w:space="0" w:color="auto"/>
              <w:left w:val="single" w:sz="4" w:space="0" w:color="auto"/>
              <w:bottom w:val="single" w:sz="4" w:space="0" w:color="auto"/>
              <w:right w:val="nil"/>
            </w:tcBorders>
            <w:vAlign w:val="center"/>
            <w:hideMark/>
          </w:tcPr>
          <w:p w14:paraId="193ABF41" w14:textId="77777777" w:rsidR="00F2033E" w:rsidRPr="00146C54" w:rsidRDefault="00F2033E" w:rsidP="00B2601E">
            <w:pPr>
              <w:jc w:val="center"/>
              <w:rPr>
                <w:rFonts w:ascii="Gilroy-Light" w:hAnsi="Gilroy-Light"/>
                <w:b/>
                <w:bCs/>
                <w:color w:val="000000"/>
              </w:rPr>
            </w:pPr>
            <w:r w:rsidRPr="00146C54">
              <w:rPr>
                <w:rFonts w:ascii="Gilroy-Light" w:hAnsi="Gilroy-Light"/>
                <w:b/>
                <w:bCs/>
                <w:color w:val="000000"/>
              </w:rPr>
              <w:t>TOTAL</w:t>
            </w:r>
          </w:p>
        </w:tc>
        <w:tc>
          <w:tcPr>
            <w:tcW w:w="623" w:type="pct"/>
            <w:tcBorders>
              <w:top w:val="nil"/>
              <w:left w:val="nil"/>
              <w:bottom w:val="single" w:sz="4" w:space="0" w:color="auto"/>
              <w:right w:val="single" w:sz="4" w:space="0" w:color="auto"/>
            </w:tcBorders>
            <w:vAlign w:val="center"/>
            <w:hideMark/>
          </w:tcPr>
          <w:p w14:paraId="7DC7DAC1" w14:textId="77777777" w:rsidR="00F2033E" w:rsidRPr="00146C54" w:rsidRDefault="00F2033E" w:rsidP="00B2601E">
            <w:pPr>
              <w:rPr>
                <w:rFonts w:ascii="Gilroy-Light" w:hAnsi="Gilroy-Light"/>
                <w:b/>
                <w:bCs/>
                <w:color w:val="000000"/>
              </w:rPr>
            </w:pPr>
            <w:r w:rsidRPr="00146C54">
              <w:rPr>
                <w:rFonts w:ascii="Cambria" w:hAnsi="Cambria" w:cs="Cambria"/>
                <w:b/>
                <w:bCs/>
                <w:color w:val="000000"/>
              </w:rPr>
              <w:t> </w:t>
            </w:r>
          </w:p>
        </w:tc>
        <w:tc>
          <w:tcPr>
            <w:tcW w:w="575" w:type="pct"/>
            <w:tcBorders>
              <w:top w:val="nil"/>
              <w:left w:val="nil"/>
              <w:bottom w:val="single" w:sz="4" w:space="0" w:color="auto"/>
              <w:right w:val="single" w:sz="4" w:space="0" w:color="auto"/>
            </w:tcBorders>
            <w:vAlign w:val="center"/>
            <w:hideMark/>
          </w:tcPr>
          <w:p w14:paraId="77201C84" w14:textId="29BEB162" w:rsidR="00F2033E" w:rsidRPr="00146C54" w:rsidRDefault="00F2033E" w:rsidP="00B2601E">
            <w:pPr>
              <w:jc w:val="center"/>
              <w:rPr>
                <w:rFonts w:ascii="Gilroy-Light" w:hAnsi="Gilroy-Light"/>
                <w:b/>
                <w:bCs/>
                <w:color w:val="000000"/>
              </w:rPr>
            </w:pPr>
            <w:r w:rsidRPr="00146C54">
              <w:rPr>
                <w:rFonts w:ascii="Gilroy-Light" w:hAnsi="Gilroy-Light"/>
                <w:b/>
                <w:bCs/>
                <w:color w:val="000000"/>
              </w:rPr>
              <w:t xml:space="preserve"> $</w:t>
            </w:r>
          </w:p>
        </w:tc>
      </w:tr>
    </w:tbl>
    <w:p w14:paraId="72FA646F" w14:textId="395B66D0" w:rsidR="00167646" w:rsidRPr="00AA603D" w:rsidRDefault="00167646">
      <w:pPr>
        <w:spacing w:after="0" w:line="240" w:lineRule="auto"/>
        <w:rPr>
          <w:rFonts w:ascii="Gilroy-Light" w:eastAsia="Times New Roman" w:hAnsi="Gilroy-Light" w:cs="Times New Roman"/>
          <w:sz w:val="19"/>
          <w:szCs w:val="19"/>
          <w:lang w:val="es-MX" w:eastAsia="es-MX"/>
        </w:rPr>
      </w:pPr>
    </w:p>
    <w:p w14:paraId="02840000" w14:textId="0B50909D" w:rsidR="00F6440E" w:rsidRPr="00AA603D" w:rsidRDefault="00F6440E">
      <w:pPr>
        <w:spacing w:after="0" w:line="240" w:lineRule="auto"/>
        <w:rPr>
          <w:rFonts w:ascii="Gilroy-Light" w:eastAsia="Times New Roman" w:hAnsi="Gilroy-Light" w:cs="Times New Roman"/>
          <w:sz w:val="19"/>
          <w:szCs w:val="19"/>
          <w:lang w:val="es-MX" w:eastAsia="es-MX"/>
        </w:rPr>
      </w:pPr>
    </w:p>
    <w:p w14:paraId="2CC87BFA" w14:textId="77777777" w:rsidR="00F6440E" w:rsidRPr="00AA603D" w:rsidRDefault="00F6440E">
      <w:pPr>
        <w:spacing w:after="0" w:line="240" w:lineRule="auto"/>
        <w:rPr>
          <w:rFonts w:ascii="Gilroy-Light" w:eastAsia="Times New Roman" w:hAnsi="Gilroy-Light" w:cs="Times New Roman"/>
          <w:sz w:val="19"/>
          <w:szCs w:val="19"/>
          <w:lang w:val="es-MX" w:eastAsia="es-MX"/>
        </w:rPr>
      </w:pPr>
    </w:p>
    <w:p w14:paraId="0AEBEB84" w14:textId="77777777" w:rsidR="00167646" w:rsidRPr="00AA603D" w:rsidRDefault="00470D99">
      <w:pPr>
        <w:spacing w:after="0" w:line="240" w:lineRule="auto"/>
        <w:rPr>
          <w:rFonts w:ascii="Gilroy-Light" w:eastAsia="Times New Roman" w:hAnsi="Gilroy-Light" w:cs="Times New Roman"/>
          <w:sz w:val="19"/>
          <w:szCs w:val="19"/>
          <w:lang w:val="es-MX" w:eastAsia="es-MX"/>
        </w:rPr>
      </w:pPr>
      <w:r w:rsidRPr="00AA603D">
        <w:rPr>
          <w:rFonts w:ascii="Gilroy-Light" w:eastAsia="Times New Roman" w:hAnsi="Gilroy-Light" w:cs="Times New Roman"/>
          <w:sz w:val="19"/>
          <w:szCs w:val="19"/>
          <w:lang w:val="es-MX" w:eastAsia="es-MX"/>
        </w:rPr>
        <w:t>Para los efectos de la presente oferta económica declaro que:</w:t>
      </w:r>
    </w:p>
    <w:p w14:paraId="17B6DDBA" w14:textId="77777777" w:rsidR="00167646" w:rsidRPr="00AA603D" w:rsidRDefault="00167646">
      <w:pPr>
        <w:spacing w:after="0" w:line="240" w:lineRule="auto"/>
        <w:rPr>
          <w:rFonts w:ascii="Gilroy-Light" w:eastAsia="Times New Roman" w:hAnsi="Gilroy-Light" w:cs="Times New Roman"/>
          <w:sz w:val="19"/>
          <w:szCs w:val="19"/>
          <w:lang w:val="es-MX" w:eastAsia="es-MX"/>
        </w:rPr>
      </w:pPr>
    </w:p>
    <w:p w14:paraId="5D64F9F1" w14:textId="77777777" w:rsidR="00167646" w:rsidRPr="00AA603D" w:rsidRDefault="00470D99">
      <w:pPr>
        <w:numPr>
          <w:ilvl w:val="0"/>
          <w:numId w:val="33"/>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El servicio ofertado cumple con las condiciones técnicas previstas en los estudios previos correspondientes al proceso de contratación de la referencia y contienen lo mínimo que necesita la Entidad para satisfacer el bien objeto del presente proceso de selección.</w:t>
      </w:r>
    </w:p>
    <w:p w14:paraId="05D5766F" w14:textId="77777777" w:rsidR="00167646" w:rsidRPr="00AA603D" w:rsidRDefault="00470D99">
      <w:pPr>
        <w:numPr>
          <w:ilvl w:val="0"/>
          <w:numId w:val="33"/>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 xml:space="preserve">El valor aquí ofertado incluye todos los gastos, costos, derechos, impuestos, tasas y demás contribuciones que se causen con ocasión de la presentación de la oferta, suscripción y ejecución del contrato, de acuerdo con las normas legales vigentes, ya que estos se entienden por cuenta de la firma respectiva. </w:t>
      </w:r>
    </w:p>
    <w:p w14:paraId="692D38AB" w14:textId="77777777" w:rsidR="00167646" w:rsidRPr="00AA603D" w:rsidRDefault="00470D99">
      <w:pPr>
        <w:numPr>
          <w:ilvl w:val="0"/>
          <w:numId w:val="33"/>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Me comprometo a realizar la entrega de los bienes, en el lugar requerido por la entidad.</w:t>
      </w:r>
    </w:p>
    <w:p w14:paraId="06E3E8BE" w14:textId="77777777" w:rsidR="00167646" w:rsidRPr="00AA603D" w:rsidRDefault="00470D99">
      <w:pPr>
        <w:numPr>
          <w:ilvl w:val="0"/>
          <w:numId w:val="33"/>
        </w:numPr>
        <w:spacing w:after="0" w:line="240" w:lineRule="auto"/>
        <w:ind w:left="0" w:firstLine="0"/>
        <w:contextualSpacing/>
        <w:jc w:val="both"/>
        <w:rPr>
          <w:rFonts w:ascii="Gilroy-Light" w:eastAsia="Times New Roman" w:hAnsi="Gilroy-Light" w:cs="Times New Roman"/>
          <w:sz w:val="19"/>
          <w:szCs w:val="19"/>
          <w:lang w:val="es-ES" w:eastAsia="es-ES"/>
        </w:rPr>
      </w:pPr>
      <w:r w:rsidRPr="00AA603D">
        <w:rPr>
          <w:rFonts w:ascii="Gilroy-Light" w:eastAsia="Times New Roman" w:hAnsi="Gilroy-Light" w:cs="Times New Roman"/>
          <w:sz w:val="19"/>
          <w:szCs w:val="19"/>
          <w:lang w:val="es-ES" w:eastAsia="es-ES"/>
        </w:rPr>
        <w:t>La oferta económica tiene una vigencia de: (60 días MÍNIMO)</w:t>
      </w:r>
    </w:p>
    <w:p w14:paraId="706474B9" w14:textId="77777777" w:rsidR="00167646" w:rsidRPr="00AA603D" w:rsidRDefault="00167646">
      <w:pPr>
        <w:spacing w:after="0" w:line="240" w:lineRule="auto"/>
        <w:rPr>
          <w:rFonts w:ascii="Gilroy-Light" w:eastAsia="Times New Roman" w:hAnsi="Gilroy-Light" w:cs="Times New Roman"/>
          <w:b/>
          <w:sz w:val="19"/>
          <w:szCs w:val="19"/>
          <w:lang w:val="es-MX" w:eastAsia="es-MX"/>
        </w:rPr>
      </w:pPr>
    </w:p>
    <w:p w14:paraId="58DEC3C8"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Atentamente, </w:t>
      </w:r>
    </w:p>
    <w:p w14:paraId="7509C31E" w14:textId="77777777" w:rsidR="00167646" w:rsidRPr="00AA603D" w:rsidRDefault="002E3E33">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b/>
          <w:bCs/>
          <w:color w:val="000000"/>
          <w:sz w:val="19"/>
          <w:szCs w:val="19"/>
          <w:lang w:val="es-ES" w:eastAsia="es-ES"/>
        </w:rPr>
        <w:t>________</w:t>
      </w:r>
      <w:r w:rsidR="00470D99" w:rsidRPr="00AA603D">
        <w:rPr>
          <w:rFonts w:ascii="Gilroy-Light" w:eastAsia="Calibri" w:hAnsi="Gilroy-Light" w:cs="Arial"/>
          <w:b/>
          <w:bCs/>
          <w:color w:val="000000"/>
          <w:sz w:val="19"/>
          <w:szCs w:val="19"/>
          <w:lang w:val="es-ES" w:eastAsia="es-ES"/>
        </w:rPr>
        <w:t xml:space="preserve">_________________________________ </w:t>
      </w:r>
    </w:p>
    <w:p w14:paraId="128F5295"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Firma representante legal del Proponente </w:t>
      </w:r>
    </w:p>
    <w:p w14:paraId="1F5FDB33"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Nombre: </w:t>
      </w:r>
    </w:p>
    <w:p w14:paraId="3B68E86D" w14:textId="77777777" w:rsidR="00167646"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Calibri" w:hAnsi="Gilroy-Light" w:cs="Arial"/>
          <w:color w:val="000000"/>
          <w:sz w:val="19"/>
          <w:szCs w:val="19"/>
          <w:lang w:val="es-ES" w:eastAsia="es-ES"/>
        </w:rPr>
        <w:t>Documento de Identidad:</w:t>
      </w:r>
    </w:p>
    <w:p w14:paraId="3C7379F3" w14:textId="3A24727A" w:rsidR="005A6152" w:rsidRPr="00AA603D" w:rsidRDefault="00470D99">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br w:type="page"/>
      </w:r>
    </w:p>
    <w:p w14:paraId="2DEE7855" w14:textId="1884369F" w:rsidR="005A6152" w:rsidRPr="00AA603D" w:rsidRDefault="00470D99" w:rsidP="00323BA3">
      <w:pPr>
        <w:keepNext/>
        <w:spacing w:after="0" w:line="240" w:lineRule="auto"/>
        <w:jc w:val="center"/>
        <w:outlineLvl w:val="0"/>
        <w:rPr>
          <w:rFonts w:ascii="Gilroy-Light" w:eastAsia="Verdana" w:hAnsi="Gilroy-Light" w:cs="Times New Roman"/>
          <w:b/>
          <w:bCs/>
          <w:sz w:val="19"/>
          <w:szCs w:val="19"/>
          <w:lang w:val="es-ES" w:eastAsia="es-ES"/>
        </w:rPr>
      </w:pPr>
      <w:r w:rsidRPr="00AA603D">
        <w:rPr>
          <w:rFonts w:ascii="Gilroy-Light" w:eastAsia="Verdana" w:hAnsi="Gilroy-Light" w:cs="Times New Roman"/>
          <w:b/>
          <w:bCs/>
          <w:sz w:val="19"/>
          <w:szCs w:val="19"/>
          <w:lang w:val="es-ES" w:eastAsia="es-ES"/>
        </w:rPr>
        <w:lastRenderedPageBreak/>
        <w:t>ANEXO 3</w:t>
      </w:r>
    </w:p>
    <w:p w14:paraId="683A1E03" w14:textId="77777777" w:rsidR="00D70DBA" w:rsidRPr="00AA603D" w:rsidRDefault="00D70DBA" w:rsidP="00D70DBA">
      <w:pPr>
        <w:spacing w:after="0"/>
        <w:jc w:val="center"/>
        <w:rPr>
          <w:rFonts w:ascii="Gilroy-Light" w:hAnsi="Gilroy-Light" w:cs="Tahoma"/>
          <w:b/>
          <w:sz w:val="19"/>
          <w:szCs w:val="19"/>
        </w:rPr>
      </w:pPr>
      <w:r w:rsidRPr="00AA603D">
        <w:rPr>
          <w:rFonts w:ascii="Gilroy-Light" w:hAnsi="Gilroy-Light" w:cs="Tahoma"/>
          <w:b/>
          <w:sz w:val="19"/>
          <w:szCs w:val="19"/>
        </w:rPr>
        <w:t xml:space="preserve">RESUMEN DE EXPERIENCIA </w:t>
      </w:r>
    </w:p>
    <w:p w14:paraId="094B182B" w14:textId="77777777" w:rsidR="00D70DBA" w:rsidRPr="00AA603D" w:rsidRDefault="00D70DBA" w:rsidP="00D70DBA">
      <w:pPr>
        <w:spacing w:after="0"/>
        <w:rPr>
          <w:rFonts w:ascii="Gilroy-Light" w:hAnsi="Gilroy-Light" w:cs="Tahoma"/>
          <w:b/>
          <w:sz w:val="19"/>
          <w:szCs w:val="19"/>
        </w:rPr>
      </w:pPr>
    </w:p>
    <w:p w14:paraId="20EAEBEF" w14:textId="77777777" w:rsidR="00D70DBA" w:rsidRPr="00AA603D" w:rsidRDefault="00D70DBA" w:rsidP="00D70DBA">
      <w:pPr>
        <w:spacing w:after="0"/>
        <w:jc w:val="center"/>
        <w:rPr>
          <w:rFonts w:ascii="Gilroy-Light" w:hAnsi="Gilroy-Light" w:cs="Tahoma"/>
          <w:b/>
          <w:sz w:val="19"/>
          <w:szCs w:val="19"/>
        </w:rPr>
      </w:pPr>
    </w:p>
    <w:p w14:paraId="6F6A0025" w14:textId="77777777" w:rsidR="00D70DBA" w:rsidRPr="00AA603D" w:rsidRDefault="00D70DBA" w:rsidP="00D70DBA">
      <w:pPr>
        <w:spacing w:after="0"/>
        <w:rPr>
          <w:rFonts w:ascii="Gilroy-Light" w:hAnsi="Gilroy-Light" w:cs="Tahoma"/>
          <w:sz w:val="19"/>
          <w:szCs w:val="19"/>
        </w:rPr>
      </w:pPr>
      <w:r w:rsidRPr="00AA603D">
        <w:rPr>
          <w:rFonts w:ascii="Gilroy-Light" w:hAnsi="Gilroy-Light" w:cs="Tahoma"/>
          <w:sz w:val="19"/>
          <w:szCs w:val="19"/>
        </w:rPr>
        <w:t>Señores:</w:t>
      </w:r>
    </w:p>
    <w:p w14:paraId="40481F84" w14:textId="77777777" w:rsidR="00D70DBA" w:rsidRPr="00AA603D" w:rsidRDefault="00D70DBA" w:rsidP="00D70DBA">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ALCALDIA MUNICIPAL DE EL PAUJIL</w:t>
      </w:r>
    </w:p>
    <w:p w14:paraId="6C201D4F" w14:textId="77777777" w:rsidR="00D70DBA" w:rsidRPr="00AA603D" w:rsidRDefault="00D70DBA" w:rsidP="00D70DBA">
      <w:pPr>
        <w:spacing w:after="0"/>
        <w:rPr>
          <w:rFonts w:ascii="Gilroy-Light" w:hAnsi="Gilroy-Light" w:cs="Tahoma"/>
          <w:sz w:val="19"/>
          <w:szCs w:val="19"/>
        </w:rPr>
      </w:pPr>
    </w:p>
    <w:p w14:paraId="2711520B" w14:textId="11DE02AF" w:rsidR="00D70DBA" w:rsidRPr="00AA603D" w:rsidRDefault="00D70DBA" w:rsidP="00D70DBA">
      <w:pPr>
        <w:spacing w:after="0"/>
        <w:rPr>
          <w:rFonts w:ascii="Gilroy-Light" w:hAnsi="Gilroy-Light" w:cs="Tahoma"/>
          <w:b/>
          <w:sz w:val="19"/>
          <w:szCs w:val="19"/>
        </w:rPr>
      </w:pPr>
      <w:r w:rsidRPr="00AA603D">
        <w:rPr>
          <w:rFonts w:ascii="Gilroy-Light" w:hAnsi="Gilroy-Light" w:cs="Tahoma"/>
          <w:sz w:val="19"/>
          <w:szCs w:val="19"/>
        </w:rPr>
        <w:t xml:space="preserve">REFERENCIA DEL PROCESO: </w:t>
      </w:r>
      <w:r w:rsidRPr="00AA603D">
        <w:rPr>
          <w:rFonts w:ascii="Gilroy-Light" w:eastAsia="Arial,Batang" w:hAnsi="Gilroy-Light" w:cstheme="minorHAnsi"/>
          <w:b/>
          <w:bCs/>
          <w:sz w:val="19"/>
          <w:szCs w:val="19"/>
          <w:lang w:val="es-ES" w:eastAsia="es-ES"/>
        </w:rPr>
        <w:t>No. PSMC-XXX-2026</w:t>
      </w:r>
    </w:p>
    <w:p w14:paraId="5E852AAA" w14:textId="77777777" w:rsidR="00D70DBA" w:rsidRPr="00AA603D" w:rsidRDefault="00D70DBA" w:rsidP="00D70DBA">
      <w:pPr>
        <w:spacing w:after="0"/>
        <w:rPr>
          <w:rFonts w:ascii="Gilroy-Light" w:hAnsi="Gilroy-Light" w:cs="Tahoma"/>
          <w:b/>
          <w:sz w:val="19"/>
          <w:szCs w:val="19"/>
        </w:rPr>
      </w:pPr>
    </w:p>
    <w:p w14:paraId="35C29E37" w14:textId="77777777" w:rsidR="00D70DBA" w:rsidRPr="00AA603D" w:rsidRDefault="00D70DBA" w:rsidP="00D70DBA">
      <w:pPr>
        <w:spacing w:after="0"/>
        <w:rPr>
          <w:rFonts w:ascii="Gilroy-Light" w:hAnsi="Gilroy-Light" w:cs="Tahoma"/>
          <w:b/>
          <w:sz w:val="19"/>
          <w:szCs w:val="19"/>
        </w:rPr>
      </w:pPr>
      <w:r w:rsidRPr="00AA603D">
        <w:rPr>
          <w:rFonts w:ascii="Gilroy-Light" w:hAnsi="Gilroy-Light" w:cs="Tahoma"/>
          <w:b/>
          <w:sz w:val="19"/>
          <w:szCs w:val="19"/>
        </w:rPr>
        <w:t>EXPERIENCIA GENERAL</w:t>
      </w:r>
    </w:p>
    <w:p w14:paraId="063C7163" w14:textId="77777777" w:rsidR="00D70DBA" w:rsidRPr="00AA603D" w:rsidRDefault="00D70DBA" w:rsidP="00D70DBA">
      <w:pPr>
        <w:spacing w:after="0"/>
        <w:rPr>
          <w:rFonts w:ascii="Gilroy-Light" w:hAnsi="Gilroy-Light" w:cs="Tahoma"/>
          <w:b/>
          <w:sz w:val="19"/>
          <w:szCs w:val="19"/>
        </w:rPr>
      </w:pPr>
    </w:p>
    <w:tbl>
      <w:tblPr>
        <w:tblStyle w:val="Tablaconcuadrcula"/>
        <w:tblW w:w="5000" w:type="pct"/>
        <w:tblLook w:val="04A0" w:firstRow="1" w:lastRow="0" w:firstColumn="1" w:lastColumn="0" w:noHBand="0" w:noVBand="1"/>
      </w:tblPr>
      <w:tblGrid>
        <w:gridCol w:w="599"/>
        <w:gridCol w:w="216"/>
        <w:gridCol w:w="617"/>
        <w:gridCol w:w="1313"/>
        <w:gridCol w:w="461"/>
        <w:gridCol w:w="1036"/>
        <w:gridCol w:w="1283"/>
        <w:gridCol w:w="1059"/>
        <w:gridCol w:w="1122"/>
        <w:gridCol w:w="1122"/>
      </w:tblGrid>
      <w:tr w:rsidR="00D70DBA" w:rsidRPr="00AA603D" w14:paraId="66902C78" w14:textId="77777777" w:rsidTr="0097701A">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D6886E"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3CB6E8"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41BF0B"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4ADDE5"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2F45F2"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9B581D"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Valor ejecutado en SMMLV</w:t>
            </w:r>
          </w:p>
        </w:tc>
      </w:tr>
      <w:tr w:rsidR="00D70DBA" w:rsidRPr="00AA603D" w14:paraId="589B8862" w14:textId="77777777" w:rsidTr="0097701A">
        <w:tc>
          <w:tcPr>
            <w:tcW w:w="0" w:type="auto"/>
            <w:vMerge/>
            <w:tcBorders>
              <w:top w:val="single" w:sz="4" w:space="0" w:color="auto"/>
              <w:left w:val="single" w:sz="4" w:space="0" w:color="auto"/>
              <w:bottom w:val="single" w:sz="4" w:space="0" w:color="auto"/>
              <w:right w:val="single" w:sz="4" w:space="0" w:color="auto"/>
            </w:tcBorders>
            <w:vAlign w:val="center"/>
            <w:hideMark/>
          </w:tcPr>
          <w:p w14:paraId="4406F2ED" w14:textId="77777777" w:rsidR="00D70DBA" w:rsidRPr="00AA603D" w:rsidRDefault="00D70DBA" w:rsidP="0097701A">
            <w:pPr>
              <w:rPr>
                <w:rFonts w:ascii="Gilroy-Light" w:hAnsi="Gilroy-Light" w:cs="Tahoma"/>
                <w:b/>
                <w:sz w:val="19"/>
                <w:szCs w:val="19"/>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A24730"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1D527"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AB1568"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610143"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Iniciación 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7A2FF2"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E3122" w14:textId="77777777" w:rsidR="00D70DBA" w:rsidRPr="00AA603D" w:rsidRDefault="00D70DBA" w:rsidP="0097701A">
            <w:pPr>
              <w:rPr>
                <w:rFonts w:ascii="Gilroy-Light" w:hAnsi="Gilroy-Light" w:cs="Tahoma"/>
                <w:b/>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F8D24" w14:textId="77777777" w:rsidR="00D70DBA" w:rsidRPr="00AA603D" w:rsidRDefault="00D70DBA" w:rsidP="0097701A">
            <w:pPr>
              <w:rPr>
                <w:rFonts w:ascii="Gilroy-Light" w:hAnsi="Gilroy-Light" w:cs="Tahoma"/>
                <w:b/>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662DD" w14:textId="77777777" w:rsidR="00D70DBA" w:rsidRPr="00AA603D" w:rsidRDefault="00D70DBA" w:rsidP="0097701A">
            <w:pPr>
              <w:rPr>
                <w:rFonts w:ascii="Gilroy-Light" w:hAnsi="Gilroy-Light" w:cs="Tahoma"/>
                <w:b/>
                <w:sz w:val="19"/>
                <w:szCs w:val="19"/>
              </w:rPr>
            </w:pPr>
          </w:p>
        </w:tc>
      </w:tr>
      <w:tr w:rsidR="00D70DBA" w:rsidRPr="00AA603D" w14:paraId="1B13672A" w14:textId="77777777" w:rsidTr="0097701A">
        <w:tc>
          <w:tcPr>
            <w:tcW w:w="345" w:type="pct"/>
            <w:tcBorders>
              <w:top w:val="single" w:sz="4" w:space="0" w:color="auto"/>
              <w:left w:val="single" w:sz="4" w:space="0" w:color="auto"/>
              <w:bottom w:val="single" w:sz="4" w:space="0" w:color="auto"/>
              <w:right w:val="single" w:sz="4" w:space="0" w:color="auto"/>
            </w:tcBorders>
            <w:vAlign w:val="center"/>
            <w:hideMark/>
          </w:tcPr>
          <w:p w14:paraId="61CBF81C" w14:textId="77777777" w:rsidR="00D70DBA" w:rsidRPr="00AA603D" w:rsidRDefault="00D70DBA" w:rsidP="0097701A">
            <w:pPr>
              <w:jc w:val="center"/>
              <w:rPr>
                <w:rFonts w:ascii="Gilroy-Light" w:hAnsi="Gilroy-Light" w:cs="Tahoma"/>
                <w:sz w:val="19"/>
                <w:szCs w:val="19"/>
              </w:rPr>
            </w:pPr>
            <w:r w:rsidRPr="00AA603D">
              <w:rPr>
                <w:rFonts w:ascii="Gilroy-Light" w:hAnsi="Gilroy-Light" w:cs="Tahoma"/>
                <w:sz w:val="19"/>
                <w:szCs w:val="19"/>
              </w:rPr>
              <w:t>1</w:t>
            </w:r>
          </w:p>
        </w:tc>
        <w:tc>
          <w:tcPr>
            <w:tcW w:w="469" w:type="pct"/>
            <w:gridSpan w:val="2"/>
            <w:tcBorders>
              <w:top w:val="single" w:sz="4" w:space="0" w:color="auto"/>
              <w:left w:val="single" w:sz="4" w:space="0" w:color="auto"/>
              <w:bottom w:val="single" w:sz="4" w:space="0" w:color="auto"/>
              <w:right w:val="single" w:sz="4" w:space="0" w:color="auto"/>
            </w:tcBorders>
          </w:tcPr>
          <w:p w14:paraId="68FA2236" w14:textId="77777777" w:rsidR="00D70DBA" w:rsidRPr="00AA603D" w:rsidRDefault="00D70DBA" w:rsidP="0097701A">
            <w:pPr>
              <w:rPr>
                <w:rFonts w:ascii="Gilroy-Light" w:hAnsi="Gilroy-Light" w:cs="Tahoma"/>
                <w:sz w:val="19"/>
                <w:szCs w:val="19"/>
              </w:rPr>
            </w:pPr>
          </w:p>
        </w:tc>
        <w:tc>
          <w:tcPr>
            <w:tcW w:w="720" w:type="pct"/>
            <w:tcBorders>
              <w:top w:val="single" w:sz="4" w:space="0" w:color="auto"/>
              <w:left w:val="single" w:sz="4" w:space="0" w:color="auto"/>
              <w:bottom w:val="single" w:sz="4" w:space="0" w:color="auto"/>
              <w:right w:val="single" w:sz="4" w:space="0" w:color="auto"/>
            </w:tcBorders>
          </w:tcPr>
          <w:p w14:paraId="5EFF5BDD" w14:textId="77777777" w:rsidR="00D70DBA" w:rsidRPr="00AA603D" w:rsidRDefault="00D70DBA" w:rsidP="0097701A">
            <w:pPr>
              <w:rPr>
                <w:rFonts w:ascii="Gilroy-Light" w:hAnsi="Gilroy-Light" w:cs="Tahoma"/>
                <w:sz w:val="19"/>
                <w:szCs w:val="19"/>
              </w:rPr>
            </w:pPr>
          </w:p>
        </w:tc>
        <w:tc>
          <w:tcPr>
            <w:tcW w:w="289" w:type="pct"/>
            <w:tcBorders>
              <w:top w:val="single" w:sz="4" w:space="0" w:color="auto"/>
              <w:left w:val="single" w:sz="4" w:space="0" w:color="auto"/>
              <w:bottom w:val="single" w:sz="4" w:space="0" w:color="auto"/>
              <w:right w:val="single" w:sz="4" w:space="0" w:color="auto"/>
            </w:tcBorders>
          </w:tcPr>
          <w:p w14:paraId="05741CDB" w14:textId="77777777" w:rsidR="00D70DBA" w:rsidRPr="00AA603D" w:rsidRDefault="00D70DBA" w:rsidP="0097701A">
            <w:pPr>
              <w:rPr>
                <w:rFonts w:ascii="Gilroy-Light" w:hAnsi="Gilroy-Light" w:cs="Tahoma"/>
                <w:sz w:val="19"/>
                <w:szCs w:val="19"/>
              </w:rPr>
            </w:pPr>
          </w:p>
        </w:tc>
        <w:tc>
          <w:tcPr>
            <w:tcW w:w="611" w:type="pct"/>
            <w:tcBorders>
              <w:top w:val="single" w:sz="4" w:space="0" w:color="auto"/>
              <w:left w:val="single" w:sz="4" w:space="0" w:color="auto"/>
              <w:bottom w:val="single" w:sz="4" w:space="0" w:color="auto"/>
              <w:right w:val="single" w:sz="4" w:space="0" w:color="auto"/>
            </w:tcBorders>
          </w:tcPr>
          <w:p w14:paraId="5283C2CB" w14:textId="77777777" w:rsidR="00D70DBA" w:rsidRPr="00AA603D" w:rsidRDefault="00D70DBA" w:rsidP="0097701A">
            <w:pPr>
              <w:rPr>
                <w:rFonts w:ascii="Gilroy-Light" w:hAnsi="Gilroy-Light" w:cs="Tahoma"/>
                <w:sz w:val="19"/>
                <w:szCs w:val="19"/>
              </w:rPr>
            </w:pPr>
          </w:p>
        </w:tc>
        <w:tc>
          <w:tcPr>
            <w:tcW w:w="739" w:type="pct"/>
            <w:tcBorders>
              <w:top w:val="single" w:sz="4" w:space="0" w:color="auto"/>
              <w:left w:val="single" w:sz="4" w:space="0" w:color="auto"/>
              <w:bottom w:val="single" w:sz="4" w:space="0" w:color="auto"/>
              <w:right w:val="single" w:sz="4" w:space="0" w:color="auto"/>
            </w:tcBorders>
          </w:tcPr>
          <w:p w14:paraId="23D4B94B" w14:textId="77777777" w:rsidR="00D70DBA" w:rsidRPr="00AA603D" w:rsidRDefault="00D70DBA" w:rsidP="0097701A">
            <w:pPr>
              <w:rPr>
                <w:rFonts w:ascii="Gilroy-Light" w:hAnsi="Gilroy-Light" w:cs="Tahoma"/>
                <w:sz w:val="19"/>
                <w:szCs w:val="19"/>
              </w:rPr>
            </w:pPr>
          </w:p>
        </w:tc>
        <w:tc>
          <w:tcPr>
            <w:tcW w:w="598" w:type="pct"/>
            <w:tcBorders>
              <w:top w:val="single" w:sz="4" w:space="0" w:color="auto"/>
              <w:left w:val="single" w:sz="4" w:space="0" w:color="auto"/>
              <w:bottom w:val="single" w:sz="4" w:space="0" w:color="auto"/>
              <w:right w:val="single" w:sz="4" w:space="0" w:color="auto"/>
            </w:tcBorders>
          </w:tcPr>
          <w:p w14:paraId="32D53A07" w14:textId="77777777" w:rsidR="00D70DBA" w:rsidRPr="00AA603D" w:rsidRDefault="00D70DBA" w:rsidP="0097701A">
            <w:pPr>
              <w:rPr>
                <w:rFonts w:ascii="Gilroy-Light" w:hAnsi="Gilroy-Light" w:cs="Tahoma"/>
                <w:sz w:val="19"/>
                <w:szCs w:val="19"/>
              </w:rPr>
            </w:pPr>
          </w:p>
        </w:tc>
        <w:tc>
          <w:tcPr>
            <w:tcW w:w="615" w:type="pct"/>
            <w:tcBorders>
              <w:top w:val="single" w:sz="4" w:space="0" w:color="auto"/>
              <w:left w:val="single" w:sz="4" w:space="0" w:color="auto"/>
              <w:bottom w:val="single" w:sz="4" w:space="0" w:color="auto"/>
              <w:right w:val="single" w:sz="4" w:space="0" w:color="auto"/>
            </w:tcBorders>
          </w:tcPr>
          <w:p w14:paraId="391FF8D5" w14:textId="77777777" w:rsidR="00D70DBA" w:rsidRPr="00AA603D" w:rsidRDefault="00D70DBA" w:rsidP="0097701A">
            <w:pPr>
              <w:rPr>
                <w:rFonts w:ascii="Gilroy-Light" w:hAnsi="Gilroy-Light" w:cs="Tahoma"/>
                <w:sz w:val="19"/>
                <w:szCs w:val="19"/>
              </w:rPr>
            </w:pPr>
          </w:p>
        </w:tc>
        <w:tc>
          <w:tcPr>
            <w:tcW w:w="614" w:type="pct"/>
            <w:tcBorders>
              <w:top w:val="single" w:sz="4" w:space="0" w:color="auto"/>
              <w:left w:val="single" w:sz="4" w:space="0" w:color="auto"/>
              <w:bottom w:val="single" w:sz="4" w:space="0" w:color="auto"/>
              <w:right w:val="single" w:sz="4" w:space="0" w:color="auto"/>
            </w:tcBorders>
          </w:tcPr>
          <w:p w14:paraId="1A99D880" w14:textId="77777777" w:rsidR="00D70DBA" w:rsidRPr="00AA603D" w:rsidRDefault="00D70DBA" w:rsidP="0097701A">
            <w:pPr>
              <w:rPr>
                <w:rFonts w:ascii="Gilroy-Light" w:hAnsi="Gilroy-Light" w:cs="Tahoma"/>
                <w:sz w:val="19"/>
                <w:szCs w:val="19"/>
              </w:rPr>
            </w:pPr>
          </w:p>
        </w:tc>
      </w:tr>
      <w:tr w:rsidR="00323BA3" w:rsidRPr="00AA603D" w14:paraId="508E4177" w14:textId="77777777" w:rsidTr="0097701A">
        <w:tc>
          <w:tcPr>
            <w:tcW w:w="345" w:type="pct"/>
            <w:tcBorders>
              <w:top w:val="single" w:sz="4" w:space="0" w:color="auto"/>
              <w:left w:val="single" w:sz="4" w:space="0" w:color="auto"/>
              <w:bottom w:val="single" w:sz="4" w:space="0" w:color="auto"/>
              <w:right w:val="single" w:sz="4" w:space="0" w:color="auto"/>
            </w:tcBorders>
            <w:vAlign w:val="center"/>
          </w:tcPr>
          <w:p w14:paraId="022791AB" w14:textId="7C725283" w:rsidR="00323BA3" w:rsidRPr="00AA603D" w:rsidRDefault="00323BA3" w:rsidP="0097701A">
            <w:pPr>
              <w:jc w:val="center"/>
              <w:rPr>
                <w:rFonts w:ascii="Gilroy-Light" w:hAnsi="Gilroy-Light" w:cs="Tahoma"/>
                <w:sz w:val="19"/>
                <w:szCs w:val="19"/>
              </w:rPr>
            </w:pPr>
            <w:r w:rsidRPr="00AA603D">
              <w:rPr>
                <w:rFonts w:ascii="Gilroy-Light" w:hAnsi="Gilroy-Light" w:cs="Tahoma"/>
                <w:sz w:val="19"/>
                <w:szCs w:val="19"/>
              </w:rPr>
              <w:t>2</w:t>
            </w:r>
          </w:p>
        </w:tc>
        <w:tc>
          <w:tcPr>
            <w:tcW w:w="469" w:type="pct"/>
            <w:gridSpan w:val="2"/>
            <w:tcBorders>
              <w:top w:val="single" w:sz="4" w:space="0" w:color="auto"/>
              <w:left w:val="single" w:sz="4" w:space="0" w:color="auto"/>
              <w:bottom w:val="single" w:sz="4" w:space="0" w:color="auto"/>
              <w:right w:val="single" w:sz="4" w:space="0" w:color="auto"/>
            </w:tcBorders>
          </w:tcPr>
          <w:p w14:paraId="430C077E" w14:textId="77777777" w:rsidR="00323BA3" w:rsidRPr="00AA603D" w:rsidRDefault="00323BA3" w:rsidP="0097701A">
            <w:pPr>
              <w:rPr>
                <w:rFonts w:ascii="Gilroy-Light" w:hAnsi="Gilroy-Light" w:cs="Tahoma"/>
                <w:sz w:val="19"/>
                <w:szCs w:val="19"/>
              </w:rPr>
            </w:pPr>
          </w:p>
        </w:tc>
        <w:tc>
          <w:tcPr>
            <w:tcW w:w="720" w:type="pct"/>
            <w:tcBorders>
              <w:top w:val="single" w:sz="4" w:space="0" w:color="auto"/>
              <w:left w:val="single" w:sz="4" w:space="0" w:color="auto"/>
              <w:bottom w:val="single" w:sz="4" w:space="0" w:color="auto"/>
              <w:right w:val="single" w:sz="4" w:space="0" w:color="auto"/>
            </w:tcBorders>
          </w:tcPr>
          <w:p w14:paraId="3F88335C" w14:textId="77777777" w:rsidR="00323BA3" w:rsidRPr="00AA603D" w:rsidRDefault="00323BA3" w:rsidP="0097701A">
            <w:pPr>
              <w:rPr>
                <w:rFonts w:ascii="Gilroy-Light" w:hAnsi="Gilroy-Light" w:cs="Tahoma"/>
                <w:sz w:val="19"/>
                <w:szCs w:val="19"/>
              </w:rPr>
            </w:pPr>
          </w:p>
        </w:tc>
        <w:tc>
          <w:tcPr>
            <w:tcW w:w="289" w:type="pct"/>
            <w:tcBorders>
              <w:top w:val="single" w:sz="4" w:space="0" w:color="auto"/>
              <w:left w:val="single" w:sz="4" w:space="0" w:color="auto"/>
              <w:bottom w:val="single" w:sz="4" w:space="0" w:color="auto"/>
              <w:right w:val="single" w:sz="4" w:space="0" w:color="auto"/>
            </w:tcBorders>
          </w:tcPr>
          <w:p w14:paraId="67271EF2" w14:textId="77777777" w:rsidR="00323BA3" w:rsidRPr="00AA603D" w:rsidRDefault="00323BA3" w:rsidP="0097701A">
            <w:pPr>
              <w:rPr>
                <w:rFonts w:ascii="Gilroy-Light" w:hAnsi="Gilroy-Light" w:cs="Tahoma"/>
                <w:sz w:val="19"/>
                <w:szCs w:val="19"/>
              </w:rPr>
            </w:pPr>
          </w:p>
        </w:tc>
        <w:tc>
          <w:tcPr>
            <w:tcW w:w="611" w:type="pct"/>
            <w:tcBorders>
              <w:top w:val="single" w:sz="4" w:space="0" w:color="auto"/>
              <w:left w:val="single" w:sz="4" w:space="0" w:color="auto"/>
              <w:bottom w:val="single" w:sz="4" w:space="0" w:color="auto"/>
              <w:right w:val="single" w:sz="4" w:space="0" w:color="auto"/>
            </w:tcBorders>
          </w:tcPr>
          <w:p w14:paraId="62DB118A" w14:textId="77777777" w:rsidR="00323BA3" w:rsidRPr="00AA603D" w:rsidRDefault="00323BA3" w:rsidP="0097701A">
            <w:pPr>
              <w:rPr>
                <w:rFonts w:ascii="Gilroy-Light" w:hAnsi="Gilroy-Light" w:cs="Tahoma"/>
                <w:sz w:val="19"/>
                <w:szCs w:val="19"/>
              </w:rPr>
            </w:pPr>
          </w:p>
        </w:tc>
        <w:tc>
          <w:tcPr>
            <w:tcW w:w="739" w:type="pct"/>
            <w:tcBorders>
              <w:top w:val="single" w:sz="4" w:space="0" w:color="auto"/>
              <w:left w:val="single" w:sz="4" w:space="0" w:color="auto"/>
              <w:bottom w:val="single" w:sz="4" w:space="0" w:color="auto"/>
              <w:right w:val="single" w:sz="4" w:space="0" w:color="auto"/>
            </w:tcBorders>
          </w:tcPr>
          <w:p w14:paraId="093CBCFE" w14:textId="77777777" w:rsidR="00323BA3" w:rsidRPr="00AA603D" w:rsidRDefault="00323BA3" w:rsidP="0097701A">
            <w:pPr>
              <w:rPr>
                <w:rFonts w:ascii="Gilroy-Light" w:hAnsi="Gilroy-Light" w:cs="Tahoma"/>
                <w:sz w:val="19"/>
                <w:szCs w:val="19"/>
              </w:rPr>
            </w:pPr>
          </w:p>
        </w:tc>
        <w:tc>
          <w:tcPr>
            <w:tcW w:w="598" w:type="pct"/>
            <w:tcBorders>
              <w:top w:val="single" w:sz="4" w:space="0" w:color="auto"/>
              <w:left w:val="single" w:sz="4" w:space="0" w:color="auto"/>
              <w:bottom w:val="single" w:sz="4" w:space="0" w:color="auto"/>
              <w:right w:val="single" w:sz="4" w:space="0" w:color="auto"/>
            </w:tcBorders>
          </w:tcPr>
          <w:p w14:paraId="7A2B184A" w14:textId="77777777" w:rsidR="00323BA3" w:rsidRPr="00AA603D" w:rsidRDefault="00323BA3" w:rsidP="0097701A">
            <w:pPr>
              <w:rPr>
                <w:rFonts w:ascii="Gilroy-Light" w:hAnsi="Gilroy-Light" w:cs="Tahoma"/>
                <w:sz w:val="19"/>
                <w:szCs w:val="19"/>
              </w:rPr>
            </w:pPr>
          </w:p>
        </w:tc>
        <w:tc>
          <w:tcPr>
            <w:tcW w:w="615" w:type="pct"/>
            <w:tcBorders>
              <w:top w:val="single" w:sz="4" w:space="0" w:color="auto"/>
              <w:left w:val="single" w:sz="4" w:space="0" w:color="auto"/>
              <w:bottom w:val="single" w:sz="4" w:space="0" w:color="auto"/>
              <w:right w:val="single" w:sz="4" w:space="0" w:color="auto"/>
            </w:tcBorders>
          </w:tcPr>
          <w:p w14:paraId="624FBBAD" w14:textId="77777777" w:rsidR="00323BA3" w:rsidRPr="00AA603D" w:rsidRDefault="00323BA3" w:rsidP="0097701A">
            <w:pPr>
              <w:rPr>
                <w:rFonts w:ascii="Gilroy-Light" w:hAnsi="Gilroy-Light" w:cs="Tahoma"/>
                <w:sz w:val="19"/>
                <w:szCs w:val="19"/>
              </w:rPr>
            </w:pPr>
          </w:p>
        </w:tc>
        <w:tc>
          <w:tcPr>
            <w:tcW w:w="614" w:type="pct"/>
            <w:tcBorders>
              <w:top w:val="single" w:sz="4" w:space="0" w:color="auto"/>
              <w:left w:val="single" w:sz="4" w:space="0" w:color="auto"/>
              <w:bottom w:val="single" w:sz="4" w:space="0" w:color="auto"/>
              <w:right w:val="single" w:sz="4" w:space="0" w:color="auto"/>
            </w:tcBorders>
          </w:tcPr>
          <w:p w14:paraId="27DFD229" w14:textId="77777777" w:rsidR="00323BA3" w:rsidRPr="00AA603D" w:rsidRDefault="00323BA3" w:rsidP="0097701A">
            <w:pPr>
              <w:rPr>
                <w:rFonts w:ascii="Gilroy-Light" w:hAnsi="Gilroy-Light" w:cs="Tahoma"/>
                <w:sz w:val="19"/>
                <w:szCs w:val="19"/>
              </w:rPr>
            </w:pPr>
          </w:p>
        </w:tc>
      </w:tr>
      <w:tr w:rsidR="00323BA3" w:rsidRPr="00AA603D" w14:paraId="37026BC8" w14:textId="77777777" w:rsidTr="0097701A">
        <w:tc>
          <w:tcPr>
            <w:tcW w:w="345" w:type="pct"/>
            <w:tcBorders>
              <w:top w:val="single" w:sz="4" w:space="0" w:color="auto"/>
              <w:left w:val="single" w:sz="4" w:space="0" w:color="auto"/>
              <w:bottom w:val="single" w:sz="4" w:space="0" w:color="auto"/>
              <w:right w:val="single" w:sz="4" w:space="0" w:color="auto"/>
            </w:tcBorders>
            <w:vAlign w:val="center"/>
          </w:tcPr>
          <w:p w14:paraId="7140B68A" w14:textId="48D45517" w:rsidR="00323BA3" w:rsidRPr="00AA603D" w:rsidRDefault="00323BA3" w:rsidP="0097701A">
            <w:pPr>
              <w:jc w:val="center"/>
              <w:rPr>
                <w:rFonts w:ascii="Gilroy-Light" w:hAnsi="Gilroy-Light" w:cs="Tahoma"/>
                <w:sz w:val="19"/>
                <w:szCs w:val="19"/>
              </w:rPr>
            </w:pPr>
            <w:r w:rsidRPr="00AA603D">
              <w:rPr>
                <w:rFonts w:ascii="Gilroy-Light" w:hAnsi="Gilroy-Light" w:cs="Tahoma"/>
                <w:sz w:val="19"/>
                <w:szCs w:val="19"/>
              </w:rPr>
              <w:t>3</w:t>
            </w:r>
          </w:p>
        </w:tc>
        <w:tc>
          <w:tcPr>
            <w:tcW w:w="469" w:type="pct"/>
            <w:gridSpan w:val="2"/>
            <w:tcBorders>
              <w:top w:val="single" w:sz="4" w:space="0" w:color="auto"/>
              <w:left w:val="single" w:sz="4" w:space="0" w:color="auto"/>
              <w:bottom w:val="single" w:sz="4" w:space="0" w:color="auto"/>
              <w:right w:val="single" w:sz="4" w:space="0" w:color="auto"/>
            </w:tcBorders>
          </w:tcPr>
          <w:p w14:paraId="5AA7BC99" w14:textId="77777777" w:rsidR="00323BA3" w:rsidRPr="00AA603D" w:rsidRDefault="00323BA3" w:rsidP="0097701A">
            <w:pPr>
              <w:rPr>
                <w:rFonts w:ascii="Gilroy-Light" w:hAnsi="Gilroy-Light" w:cs="Tahoma"/>
                <w:sz w:val="19"/>
                <w:szCs w:val="19"/>
              </w:rPr>
            </w:pPr>
          </w:p>
        </w:tc>
        <w:tc>
          <w:tcPr>
            <w:tcW w:w="720" w:type="pct"/>
            <w:tcBorders>
              <w:top w:val="single" w:sz="4" w:space="0" w:color="auto"/>
              <w:left w:val="single" w:sz="4" w:space="0" w:color="auto"/>
              <w:bottom w:val="single" w:sz="4" w:space="0" w:color="auto"/>
              <w:right w:val="single" w:sz="4" w:space="0" w:color="auto"/>
            </w:tcBorders>
          </w:tcPr>
          <w:p w14:paraId="6FFB2C25" w14:textId="77777777" w:rsidR="00323BA3" w:rsidRPr="00AA603D" w:rsidRDefault="00323BA3" w:rsidP="0097701A">
            <w:pPr>
              <w:rPr>
                <w:rFonts w:ascii="Gilroy-Light" w:hAnsi="Gilroy-Light" w:cs="Tahoma"/>
                <w:sz w:val="19"/>
                <w:szCs w:val="19"/>
              </w:rPr>
            </w:pPr>
          </w:p>
        </w:tc>
        <w:tc>
          <w:tcPr>
            <w:tcW w:w="289" w:type="pct"/>
            <w:tcBorders>
              <w:top w:val="single" w:sz="4" w:space="0" w:color="auto"/>
              <w:left w:val="single" w:sz="4" w:space="0" w:color="auto"/>
              <w:bottom w:val="single" w:sz="4" w:space="0" w:color="auto"/>
              <w:right w:val="single" w:sz="4" w:space="0" w:color="auto"/>
            </w:tcBorders>
          </w:tcPr>
          <w:p w14:paraId="11D97D3B" w14:textId="77777777" w:rsidR="00323BA3" w:rsidRPr="00AA603D" w:rsidRDefault="00323BA3" w:rsidP="0097701A">
            <w:pPr>
              <w:rPr>
                <w:rFonts w:ascii="Gilroy-Light" w:hAnsi="Gilroy-Light" w:cs="Tahoma"/>
                <w:sz w:val="19"/>
                <w:szCs w:val="19"/>
              </w:rPr>
            </w:pPr>
          </w:p>
        </w:tc>
        <w:tc>
          <w:tcPr>
            <w:tcW w:w="611" w:type="pct"/>
            <w:tcBorders>
              <w:top w:val="single" w:sz="4" w:space="0" w:color="auto"/>
              <w:left w:val="single" w:sz="4" w:space="0" w:color="auto"/>
              <w:bottom w:val="single" w:sz="4" w:space="0" w:color="auto"/>
              <w:right w:val="single" w:sz="4" w:space="0" w:color="auto"/>
            </w:tcBorders>
          </w:tcPr>
          <w:p w14:paraId="5FA60897" w14:textId="77777777" w:rsidR="00323BA3" w:rsidRPr="00AA603D" w:rsidRDefault="00323BA3" w:rsidP="0097701A">
            <w:pPr>
              <w:rPr>
                <w:rFonts w:ascii="Gilroy-Light" w:hAnsi="Gilroy-Light" w:cs="Tahoma"/>
                <w:sz w:val="19"/>
                <w:szCs w:val="19"/>
              </w:rPr>
            </w:pPr>
          </w:p>
        </w:tc>
        <w:tc>
          <w:tcPr>
            <w:tcW w:w="739" w:type="pct"/>
            <w:tcBorders>
              <w:top w:val="single" w:sz="4" w:space="0" w:color="auto"/>
              <w:left w:val="single" w:sz="4" w:space="0" w:color="auto"/>
              <w:bottom w:val="single" w:sz="4" w:space="0" w:color="auto"/>
              <w:right w:val="single" w:sz="4" w:space="0" w:color="auto"/>
            </w:tcBorders>
          </w:tcPr>
          <w:p w14:paraId="7FA45F9E" w14:textId="77777777" w:rsidR="00323BA3" w:rsidRPr="00AA603D" w:rsidRDefault="00323BA3" w:rsidP="0097701A">
            <w:pPr>
              <w:rPr>
                <w:rFonts w:ascii="Gilroy-Light" w:hAnsi="Gilroy-Light" w:cs="Tahoma"/>
                <w:sz w:val="19"/>
                <w:szCs w:val="19"/>
              </w:rPr>
            </w:pPr>
          </w:p>
        </w:tc>
        <w:tc>
          <w:tcPr>
            <w:tcW w:w="598" w:type="pct"/>
            <w:tcBorders>
              <w:top w:val="single" w:sz="4" w:space="0" w:color="auto"/>
              <w:left w:val="single" w:sz="4" w:space="0" w:color="auto"/>
              <w:bottom w:val="single" w:sz="4" w:space="0" w:color="auto"/>
              <w:right w:val="single" w:sz="4" w:space="0" w:color="auto"/>
            </w:tcBorders>
          </w:tcPr>
          <w:p w14:paraId="5FF53DA3" w14:textId="77777777" w:rsidR="00323BA3" w:rsidRPr="00AA603D" w:rsidRDefault="00323BA3" w:rsidP="0097701A">
            <w:pPr>
              <w:rPr>
                <w:rFonts w:ascii="Gilroy-Light" w:hAnsi="Gilroy-Light" w:cs="Tahoma"/>
                <w:sz w:val="19"/>
                <w:szCs w:val="19"/>
              </w:rPr>
            </w:pPr>
          </w:p>
        </w:tc>
        <w:tc>
          <w:tcPr>
            <w:tcW w:w="615" w:type="pct"/>
            <w:tcBorders>
              <w:top w:val="single" w:sz="4" w:space="0" w:color="auto"/>
              <w:left w:val="single" w:sz="4" w:space="0" w:color="auto"/>
              <w:bottom w:val="single" w:sz="4" w:space="0" w:color="auto"/>
              <w:right w:val="single" w:sz="4" w:space="0" w:color="auto"/>
            </w:tcBorders>
          </w:tcPr>
          <w:p w14:paraId="5E4A7F30" w14:textId="77777777" w:rsidR="00323BA3" w:rsidRPr="00AA603D" w:rsidRDefault="00323BA3" w:rsidP="0097701A">
            <w:pPr>
              <w:rPr>
                <w:rFonts w:ascii="Gilroy-Light" w:hAnsi="Gilroy-Light" w:cs="Tahoma"/>
                <w:sz w:val="19"/>
                <w:szCs w:val="19"/>
              </w:rPr>
            </w:pPr>
          </w:p>
        </w:tc>
        <w:tc>
          <w:tcPr>
            <w:tcW w:w="614" w:type="pct"/>
            <w:tcBorders>
              <w:top w:val="single" w:sz="4" w:space="0" w:color="auto"/>
              <w:left w:val="single" w:sz="4" w:space="0" w:color="auto"/>
              <w:bottom w:val="single" w:sz="4" w:space="0" w:color="auto"/>
              <w:right w:val="single" w:sz="4" w:space="0" w:color="auto"/>
            </w:tcBorders>
          </w:tcPr>
          <w:p w14:paraId="6AFE40A2" w14:textId="77777777" w:rsidR="00323BA3" w:rsidRPr="00AA603D" w:rsidRDefault="00323BA3" w:rsidP="0097701A">
            <w:pPr>
              <w:rPr>
                <w:rFonts w:ascii="Gilroy-Light" w:hAnsi="Gilroy-Light" w:cs="Tahoma"/>
                <w:sz w:val="19"/>
                <w:szCs w:val="19"/>
              </w:rPr>
            </w:pPr>
          </w:p>
        </w:tc>
      </w:tr>
      <w:tr w:rsidR="00D70DBA" w:rsidRPr="00AA603D" w14:paraId="2D119762" w14:textId="77777777" w:rsidTr="0097701A">
        <w:tc>
          <w:tcPr>
            <w:tcW w:w="463" w:type="pct"/>
            <w:gridSpan w:val="2"/>
            <w:tcBorders>
              <w:top w:val="single" w:sz="4" w:space="0" w:color="auto"/>
              <w:left w:val="nil"/>
              <w:bottom w:val="nil"/>
              <w:right w:val="nil"/>
            </w:tcBorders>
          </w:tcPr>
          <w:p w14:paraId="526986BB" w14:textId="77777777" w:rsidR="00D70DBA" w:rsidRPr="00AA603D" w:rsidRDefault="00D70DBA" w:rsidP="0097701A">
            <w:pPr>
              <w:rPr>
                <w:rFonts w:ascii="Gilroy-Light" w:hAnsi="Gilroy-Light" w:cs="Tahoma"/>
                <w:sz w:val="19"/>
                <w:szCs w:val="19"/>
              </w:rPr>
            </w:pPr>
          </w:p>
        </w:tc>
        <w:tc>
          <w:tcPr>
            <w:tcW w:w="1971" w:type="pct"/>
            <w:gridSpan w:val="4"/>
            <w:tcBorders>
              <w:top w:val="nil"/>
              <w:left w:val="nil"/>
              <w:bottom w:val="nil"/>
              <w:right w:val="single" w:sz="4" w:space="0" w:color="auto"/>
            </w:tcBorders>
            <w:vAlign w:val="center"/>
          </w:tcPr>
          <w:p w14:paraId="356290EC" w14:textId="77777777" w:rsidR="00D70DBA" w:rsidRPr="00AA603D" w:rsidRDefault="00D70DBA" w:rsidP="0097701A">
            <w:pPr>
              <w:rPr>
                <w:rFonts w:ascii="Gilroy-Light" w:hAnsi="Gilroy-Light" w:cs="Tahoma"/>
                <w:sz w:val="19"/>
                <w:szCs w:val="19"/>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5E712C"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286ABE" w14:textId="77777777" w:rsidR="00D70DBA" w:rsidRPr="00AA603D" w:rsidRDefault="00D70DBA" w:rsidP="0097701A">
            <w:pPr>
              <w:rPr>
                <w:rFonts w:ascii="Gilroy-Light" w:hAnsi="Gilroy-Light" w:cs="Tahoma"/>
                <w:sz w:val="19"/>
                <w:szCs w:val="19"/>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93D8FD" w14:textId="77777777" w:rsidR="00D70DBA" w:rsidRPr="00AA603D" w:rsidRDefault="00D70DBA" w:rsidP="0097701A">
            <w:pPr>
              <w:rPr>
                <w:rFonts w:ascii="Gilroy-Light" w:hAnsi="Gilroy-Light" w:cs="Tahoma"/>
                <w:sz w:val="19"/>
                <w:szCs w:val="19"/>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F80CD9" w14:textId="77777777" w:rsidR="00D70DBA" w:rsidRPr="00AA603D" w:rsidRDefault="00D70DBA" w:rsidP="0097701A">
            <w:pPr>
              <w:rPr>
                <w:rFonts w:ascii="Gilroy-Light" w:hAnsi="Gilroy-Light" w:cs="Tahoma"/>
                <w:sz w:val="19"/>
                <w:szCs w:val="19"/>
              </w:rPr>
            </w:pPr>
          </w:p>
        </w:tc>
      </w:tr>
    </w:tbl>
    <w:p w14:paraId="16E94712" w14:textId="77777777" w:rsidR="00D70DBA" w:rsidRPr="00AA603D" w:rsidRDefault="00D70DBA" w:rsidP="00D70DBA">
      <w:pPr>
        <w:spacing w:after="0"/>
        <w:rPr>
          <w:rFonts w:ascii="Gilroy-Light" w:hAnsi="Gilroy-Light" w:cs="Tahoma"/>
          <w:sz w:val="19"/>
          <w:szCs w:val="19"/>
        </w:rPr>
      </w:pPr>
    </w:p>
    <w:p w14:paraId="0E58476C" w14:textId="77777777" w:rsidR="00D70DBA" w:rsidRPr="00AA603D" w:rsidRDefault="00D70DBA" w:rsidP="00D70D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Gilroy-Light" w:hAnsi="Gilroy-Light" w:cs="Tahoma"/>
          <w:b/>
          <w:sz w:val="19"/>
          <w:szCs w:val="19"/>
          <w:lang w:eastAsia="es-ES"/>
        </w:rPr>
      </w:pPr>
      <w:r w:rsidRPr="00AA603D">
        <w:rPr>
          <w:rFonts w:ascii="Gilroy-Light" w:hAnsi="Gilroy-Light" w:cs="Tahoma"/>
          <w:b/>
          <w:sz w:val="19"/>
          <w:szCs w:val="19"/>
          <w:lang w:eastAsia="es-ES"/>
        </w:rPr>
        <w:t>EXPERIENCIA ESPECIFICA</w:t>
      </w:r>
    </w:p>
    <w:p w14:paraId="6BB8B174" w14:textId="77777777" w:rsidR="00D70DBA" w:rsidRPr="00AA603D" w:rsidRDefault="00D70DBA" w:rsidP="00D70D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Gilroy-Light" w:hAnsi="Gilroy-Light" w:cs="Tahoma"/>
          <w:b/>
          <w:sz w:val="19"/>
          <w:szCs w:val="19"/>
          <w:lang w:eastAsia="es-ES"/>
        </w:rPr>
      </w:pPr>
    </w:p>
    <w:tbl>
      <w:tblPr>
        <w:tblStyle w:val="Tablaconcuadrcula"/>
        <w:tblW w:w="5000" w:type="pct"/>
        <w:tblLook w:val="04A0" w:firstRow="1" w:lastRow="0" w:firstColumn="1" w:lastColumn="0" w:noHBand="0" w:noVBand="1"/>
      </w:tblPr>
      <w:tblGrid>
        <w:gridCol w:w="599"/>
        <w:gridCol w:w="831"/>
        <w:gridCol w:w="1313"/>
        <w:gridCol w:w="461"/>
        <w:gridCol w:w="1036"/>
        <w:gridCol w:w="1283"/>
        <w:gridCol w:w="1059"/>
        <w:gridCol w:w="1123"/>
        <w:gridCol w:w="1123"/>
      </w:tblGrid>
      <w:tr w:rsidR="00D70DBA" w:rsidRPr="00AA603D" w14:paraId="5E59FDE5" w14:textId="77777777" w:rsidTr="00323BA3">
        <w:trPr>
          <w:trHeight w:val="70"/>
        </w:trPr>
        <w:tc>
          <w:tcPr>
            <w:tcW w:w="34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7CAA53"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ítem</w:t>
            </w:r>
          </w:p>
        </w:tc>
        <w:tc>
          <w:tcPr>
            <w:tcW w:w="144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9EFD4D"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687A4C"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286AE2"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993F90"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Valor total ejecutado</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283A85"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Valor ejecutado en SMMLV</w:t>
            </w:r>
          </w:p>
        </w:tc>
      </w:tr>
      <w:tr w:rsidR="00D70DBA" w:rsidRPr="00AA603D" w14:paraId="7244FF0F" w14:textId="77777777" w:rsidTr="00323BA3">
        <w:tc>
          <w:tcPr>
            <w:tcW w:w="348" w:type="pct"/>
            <w:vMerge/>
            <w:tcBorders>
              <w:top w:val="single" w:sz="4" w:space="0" w:color="auto"/>
              <w:left w:val="single" w:sz="4" w:space="0" w:color="auto"/>
              <w:bottom w:val="single" w:sz="4" w:space="0" w:color="auto"/>
              <w:right w:val="single" w:sz="4" w:space="0" w:color="auto"/>
            </w:tcBorders>
            <w:vAlign w:val="center"/>
            <w:hideMark/>
          </w:tcPr>
          <w:p w14:paraId="3D6E2484" w14:textId="77777777" w:rsidR="00D70DBA" w:rsidRPr="00AA603D" w:rsidRDefault="00D70DBA" w:rsidP="0097701A">
            <w:pPr>
              <w:rPr>
                <w:rFonts w:ascii="Gilroy-Light" w:hAnsi="Gilroy-Light" w:cs="Tahoma"/>
                <w:b/>
                <w:sz w:val="19"/>
                <w:szCs w:val="19"/>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7BAC20"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872F1A"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26CC5E"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7AF669"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BDFD3"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69F02" w14:textId="77777777" w:rsidR="00D70DBA" w:rsidRPr="00AA603D" w:rsidRDefault="00D70DBA" w:rsidP="0097701A">
            <w:pPr>
              <w:rPr>
                <w:rFonts w:ascii="Gilroy-Light" w:hAnsi="Gilroy-Light" w:cs="Tahoma"/>
                <w:b/>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9EE539" w14:textId="77777777" w:rsidR="00D70DBA" w:rsidRPr="00AA603D" w:rsidRDefault="00D70DBA" w:rsidP="0097701A">
            <w:pPr>
              <w:rPr>
                <w:rFonts w:ascii="Gilroy-Light" w:hAnsi="Gilroy-Light" w:cs="Tahoma"/>
                <w:b/>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CC78D9" w14:textId="77777777" w:rsidR="00D70DBA" w:rsidRPr="00AA603D" w:rsidRDefault="00D70DBA" w:rsidP="0097701A">
            <w:pPr>
              <w:rPr>
                <w:rFonts w:ascii="Gilroy-Light" w:hAnsi="Gilroy-Light" w:cs="Tahoma"/>
                <w:b/>
                <w:sz w:val="19"/>
                <w:szCs w:val="19"/>
              </w:rPr>
            </w:pPr>
          </w:p>
        </w:tc>
      </w:tr>
      <w:tr w:rsidR="00D70DBA" w:rsidRPr="00AA603D" w14:paraId="4EEF4B73" w14:textId="77777777" w:rsidTr="00323BA3">
        <w:tc>
          <w:tcPr>
            <w:tcW w:w="348" w:type="pct"/>
            <w:tcBorders>
              <w:top w:val="single" w:sz="4" w:space="0" w:color="auto"/>
              <w:left w:val="single" w:sz="4" w:space="0" w:color="auto"/>
              <w:bottom w:val="single" w:sz="4" w:space="0" w:color="auto"/>
              <w:right w:val="single" w:sz="4" w:space="0" w:color="auto"/>
            </w:tcBorders>
            <w:vAlign w:val="center"/>
            <w:hideMark/>
          </w:tcPr>
          <w:p w14:paraId="5BF9E7AC" w14:textId="77777777" w:rsidR="00D70DBA" w:rsidRPr="00AA603D" w:rsidRDefault="00D70DBA" w:rsidP="0097701A">
            <w:pPr>
              <w:jc w:val="center"/>
              <w:rPr>
                <w:rFonts w:ascii="Gilroy-Light" w:hAnsi="Gilroy-Light" w:cs="Tahoma"/>
                <w:sz w:val="19"/>
                <w:szCs w:val="19"/>
              </w:rPr>
            </w:pPr>
            <w:r w:rsidRPr="00AA603D">
              <w:rPr>
                <w:rFonts w:ascii="Gilroy-Light" w:hAnsi="Gilroy-Light" w:cs="Tahoma"/>
                <w:sz w:val="19"/>
                <w:szCs w:val="19"/>
              </w:rPr>
              <w:t>1</w:t>
            </w:r>
          </w:p>
        </w:tc>
        <w:tc>
          <w:tcPr>
            <w:tcW w:w="462" w:type="pct"/>
            <w:tcBorders>
              <w:top w:val="single" w:sz="4" w:space="0" w:color="auto"/>
              <w:left w:val="single" w:sz="4" w:space="0" w:color="auto"/>
              <w:bottom w:val="single" w:sz="4" w:space="0" w:color="auto"/>
              <w:right w:val="single" w:sz="4" w:space="0" w:color="auto"/>
            </w:tcBorders>
          </w:tcPr>
          <w:p w14:paraId="1D3989D4" w14:textId="77777777" w:rsidR="00D70DBA" w:rsidRPr="00AA603D" w:rsidRDefault="00D70DBA" w:rsidP="0097701A">
            <w:pPr>
              <w:rPr>
                <w:rFonts w:ascii="Gilroy-Light" w:hAnsi="Gilroy-Light" w:cs="Tahoma"/>
                <w:sz w:val="19"/>
                <w:szCs w:val="19"/>
              </w:rPr>
            </w:pPr>
          </w:p>
        </w:tc>
        <w:tc>
          <w:tcPr>
            <w:tcW w:w="726" w:type="pct"/>
            <w:tcBorders>
              <w:top w:val="single" w:sz="4" w:space="0" w:color="auto"/>
              <w:left w:val="single" w:sz="4" w:space="0" w:color="auto"/>
              <w:bottom w:val="single" w:sz="4" w:space="0" w:color="auto"/>
              <w:right w:val="single" w:sz="4" w:space="0" w:color="auto"/>
            </w:tcBorders>
          </w:tcPr>
          <w:p w14:paraId="43694369" w14:textId="77777777" w:rsidR="00D70DBA" w:rsidRPr="00AA603D" w:rsidRDefault="00D70DBA" w:rsidP="0097701A">
            <w:pPr>
              <w:rPr>
                <w:rFonts w:ascii="Gilroy-Light" w:hAnsi="Gilroy-Light" w:cs="Tahoma"/>
                <w:sz w:val="19"/>
                <w:szCs w:val="19"/>
              </w:rPr>
            </w:pPr>
          </w:p>
        </w:tc>
        <w:tc>
          <w:tcPr>
            <w:tcW w:w="261" w:type="pct"/>
            <w:tcBorders>
              <w:top w:val="single" w:sz="4" w:space="0" w:color="auto"/>
              <w:left w:val="single" w:sz="4" w:space="0" w:color="auto"/>
              <w:bottom w:val="single" w:sz="4" w:space="0" w:color="auto"/>
              <w:right w:val="single" w:sz="4" w:space="0" w:color="auto"/>
            </w:tcBorders>
          </w:tcPr>
          <w:p w14:paraId="384BF23B" w14:textId="77777777" w:rsidR="00D70DBA" w:rsidRPr="00AA603D" w:rsidRDefault="00D70DBA" w:rsidP="0097701A">
            <w:pPr>
              <w:rPr>
                <w:rFonts w:ascii="Gilroy-Light" w:hAnsi="Gilroy-Light" w:cs="Tahoma"/>
                <w:sz w:val="19"/>
                <w:szCs w:val="19"/>
              </w:rPr>
            </w:pPr>
          </w:p>
        </w:tc>
        <w:tc>
          <w:tcPr>
            <w:tcW w:w="616" w:type="pct"/>
            <w:tcBorders>
              <w:top w:val="single" w:sz="4" w:space="0" w:color="auto"/>
              <w:left w:val="single" w:sz="4" w:space="0" w:color="auto"/>
              <w:bottom w:val="single" w:sz="4" w:space="0" w:color="auto"/>
              <w:right w:val="single" w:sz="4" w:space="0" w:color="auto"/>
            </w:tcBorders>
          </w:tcPr>
          <w:p w14:paraId="5498882A" w14:textId="77777777" w:rsidR="00D70DBA" w:rsidRPr="00AA603D" w:rsidRDefault="00D70DBA" w:rsidP="0097701A">
            <w:pPr>
              <w:rPr>
                <w:rFonts w:ascii="Gilroy-Light" w:hAnsi="Gilroy-Light" w:cs="Tahoma"/>
                <w:sz w:val="19"/>
                <w:szCs w:val="19"/>
              </w:rPr>
            </w:pPr>
          </w:p>
        </w:tc>
        <w:tc>
          <w:tcPr>
            <w:tcW w:w="744" w:type="pct"/>
            <w:tcBorders>
              <w:top w:val="single" w:sz="4" w:space="0" w:color="auto"/>
              <w:left w:val="single" w:sz="4" w:space="0" w:color="auto"/>
              <w:bottom w:val="single" w:sz="4" w:space="0" w:color="auto"/>
              <w:right w:val="single" w:sz="4" w:space="0" w:color="auto"/>
            </w:tcBorders>
          </w:tcPr>
          <w:p w14:paraId="7AAC9F14" w14:textId="77777777" w:rsidR="00D70DBA" w:rsidRPr="00AA603D" w:rsidRDefault="00D70DBA" w:rsidP="0097701A">
            <w:pPr>
              <w:rPr>
                <w:rFonts w:ascii="Gilroy-Light" w:hAnsi="Gilroy-Light" w:cs="Tahoma"/>
                <w:sz w:val="19"/>
                <w:szCs w:val="19"/>
              </w:rPr>
            </w:pPr>
          </w:p>
        </w:tc>
        <w:tc>
          <w:tcPr>
            <w:tcW w:w="603" w:type="pct"/>
            <w:tcBorders>
              <w:top w:val="single" w:sz="4" w:space="0" w:color="auto"/>
              <w:left w:val="single" w:sz="4" w:space="0" w:color="auto"/>
              <w:bottom w:val="single" w:sz="4" w:space="0" w:color="auto"/>
              <w:right w:val="single" w:sz="4" w:space="0" w:color="auto"/>
            </w:tcBorders>
          </w:tcPr>
          <w:p w14:paraId="4B5FAAB7" w14:textId="77777777" w:rsidR="00D70DBA" w:rsidRPr="00AA603D" w:rsidRDefault="00D70DBA" w:rsidP="0097701A">
            <w:pPr>
              <w:rPr>
                <w:rFonts w:ascii="Gilroy-Light" w:hAnsi="Gilroy-Light" w:cs="Tahoma"/>
                <w:sz w:val="19"/>
                <w:szCs w:val="19"/>
              </w:rPr>
            </w:pPr>
          </w:p>
        </w:tc>
        <w:tc>
          <w:tcPr>
            <w:tcW w:w="620" w:type="pct"/>
            <w:tcBorders>
              <w:top w:val="single" w:sz="4" w:space="0" w:color="auto"/>
              <w:left w:val="single" w:sz="4" w:space="0" w:color="auto"/>
              <w:bottom w:val="single" w:sz="4" w:space="0" w:color="auto"/>
              <w:right w:val="single" w:sz="4" w:space="0" w:color="auto"/>
            </w:tcBorders>
          </w:tcPr>
          <w:p w14:paraId="3025106A" w14:textId="77777777" w:rsidR="00D70DBA" w:rsidRPr="00AA603D" w:rsidRDefault="00D70DBA" w:rsidP="0097701A">
            <w:pPr>
              <w:rPr>
                <w:rFonts w:ascii="Gilroy-Light" w:hAnsi="Gilroy-Light" w:cs="Tahoma"/>
                <w:sz w:val="19"/>
                <w:szCs w:val="19"/>
              </w:rPr>
            </w:pPr>
          </w:p>
        </w:tc>
        <w:tc>
          <w:tcPr>
            <w:tcW w:w="619" w:type="pct"/>
            <w:tcBorders>
              <w:top w:val="single" w:sz="4" w:space="0" w:color="auto"/>
              <w:left w:val="single" w:sz="4" w:space="0" w:color="auto"/>
              <w:bottom w:val="single" w:sz="4" w:space="0" w:color="auto"/>
              <w:right w:val="single" w:sz="4" w:space="0" w:color="auto"/>
            </w:tcBorders>
          </w:tcPr>
          <w:p w14:paraId="18F3757F" w14:textId="77777777" w:rsidR="00D70DBA" w:rsidRPr="00AA603D" w:rsidRDefault="00D70DBA" w:rsidP="0097701A">
            <w:pPr>
              <w:rPr>
                <w:rFonts w:ascii="Gilroy-Light" w:hAnsi="Gilroy-Light" w:cs="Tahoma"/>
                <w:sz w:val="19"/>
                <w:szCs w:val="19"/>
              </w:rPr>
            </w:pPr>
          </w:p>
        </w:tc>
      </w:tr>
      <w:tr w:rsidR="00D70DBA" w:rsidRPr="00AA603D" w14:paraId="27D324F7" w14:textId="77777777" w:rsidTr="00323BA3">
        <w:tc>
          <w:tcPr>
            <w:tcW w:w="348" w:type="pct"/>
            <w:tcBorders>
              <w:top w:val="single" w:sz="4" w:space="0" w:color="auto"/>
              <w:left w:val="single" w:sz="4" w:space="0" w:color="auto"/>
              <w:bottom w:val="single" w:sz="4" w:space="0" w:color="auto"/>
              <w:right w:val="single" w:sz="4" w:space="0" w:color="auto"/>
            </w:tcBorders>
            <w:vAlign w:val="center"/>
          </w:tcPr>
          <w:p w14:paraId="07F77968" w14:textId="77777777" w:rsidR="00D70DBA" w:rsidRPr="00AA603D" w:rsidRDefault="00D70DBA" w:rsidP="0097701A">
            <w:pPr>
              <w:jc w:val="center"/>
              <w:rPr>
                <w:rFonts w:ascii="Gilroy-Light" w:hAnsi="Gilroy-Light" w:cs="Tahoma"/>
                <w:sz w:val="19"/>
                <w:szCs w:val="19"/>
              </w:rPr>
            </w:pPr>
            <w:r w:rsidRPr="00AA603D">
              <w:rPr>
                <w:rFonts w:ascii="Gilroy-Light" w:hAnsi="Gilroy-Light" w:cs="Tahoma"/>
                <w:sz w:val="19"/>
                <w:szCs w:val="19"/>
              </w:rPr>
              <w:t>5</w:t>
            </w:r>
          </w:p>
        </w:tc>
        <w:tc>
          <w:tcPr>
            <w:tcW w:w="462" w:type="pct"/>
            <w:tcBorders>
              <w:top w:val="single" w:sz="4" w:space="0" w:color="auto"/>
              <w:left w:val="single" w:sz="4" w:space="0" w:color="auto"/>
              <w:bottom w:val="single" w:sz="4" w:space="0" w:color="auto"/>
              <w:right w:val="single" w:sz="4" w:space="0" w:color="auto"/>
            </w:tcBorders>
          </w:tcPr>
          <w:p w14:paraId="3BF93D22" w14:textId="77777777" w:rsidR="00D70DBA" w:rsidRPr="00AA603D" w:rsidRDefault="00D70DBA" w:rsidP="0097701A">
            <w:pPr>
              <w:rPr>
                <w:rFonts w:ascii="Gilroy-Light" w:hAnsi="Gilroy-Light" w:cs="Tahoma"/>
                <w:sz w:val="19"/>
                <w:szCs w:val="19"/>
              </w:rPr>
            </w:pPr>
          </w:p>
        </w:tc>
        <w:tc>
          <w:tcPr>
            <w:tcW w:w="726" w:type="pct"/>
            <w:tcBorders>
              <w:top w:val="single" w:sz="4" w:space="0" w:color="auto"/>
              <w:left w:val="single" w:sz="4" w:space="0" w:color="auto"/>
              <w:bottom w:val="single" w:sz="4" w:space="0" w:color="auto"/>
              <w:right w:val="single" w:sz="4" w:space="0" w:color="auto"/>
            </w:tcBorders>
          </w:tcPr>
          <w:p w14:paraId="63AB1D96" w14:textId="77777777" w:rsidR="00D70DBA" w:rsidRPr="00AA603D" w:rsidRDefault="00D70DBA" w:rsidP="0097701A">
            <w:pPr>
              <w:rPr>
                <w:rFonts w:ascii="Gilroy-Light" w:hAnsi="Gilroy-Light" w:cs="Tahoma"/>
                <w:sz w:val="19"/>
                <w:szCs w:val="19"/>
              </w:rPr>
            </w:pPr>
          </w:p>
        </w:tc>
        <w:tc>
          <w:tcPr>
            <w:tcW w:w="261" w:type="pct"/>
            <w:tcBorders>
              <w:top w:val="single" w:sz="4" w:space="0" w:color="auto"/>
              <w:left w:val="single" w:sz="4" w:space="0" w:color="auto"/>
              <w:bottom w:val="single" w:sz="4" w:space="0" w:color="auto"/>
              <w:right w:val="single" w:sz="4" w:space="0" w:color="auto"/>
            </w:tcBorders>
          </w:tcPr>
          <w:p w14:paraId="369AF456" w14:textId="77777777" w:rsidR="00D70DBA" w:rsidRPr="00AA603D" w:rsidRDefault="00D70DBA" w:rsidP="0097701A">
            <w:pPr>
              <w:rPr>
                <w:rFonts w:ascii="Gilroy-Light" w:hAnsi="Gilroy-Light" w:cs="Tahoma"/>
                <w:sz w:val="19"/>
                <w:szCs w:val="19"/>
              </w:rPr>
            </w:pPr>
          </w:p>
        </w:tc>
        <w:tc>
          <w:tcPr>
            <w:tcW w:w="616" w:type="pct"/>
            <w:tcBorders>
              <w:top w:val="single" w:sz="4" w:space="0" w:color="auto"/>
              <w:left w:val="single" w:sz="4" w:space="0" w:color="auto"/>
              <w:bottom w:val="single" w:sz="4" w:space="0" w:color="auto"/>
              <w:right w:val="single" w:sz="4" w:space="0" w:color="auto"/>
            </w:tcBorders>
          </w:tcPr>
          <w:p w14:paraId="719C4FD8" w14:textId="77777777" w:rsidR="00D70DBA" w:rsidRPr="00AA603D" w:rsidRDefault="00D70DBA" w:rsidP="0097701A">
            <w:pPr>
              <w:rPr>
                <w:rFonts w:ascii="Gilroy-Light" w:hAnsi="Gilroy-Light" w:cs="Tahoma"/>
                <w:sz w:val="19"/>
                <w:szCs w:val="19"/>
              </w:rPr>
            </w:pPr>
          </w:p>
        </w:tc>
        <w:tc>
          <w:tcPr>
            <w:tcW w:w="744" w:type="pct"/>
            <w:tcBorders>
              <w:top w:val="single" w:sz="4" w:space="0" w:color="auto"/>
              <w:left w:val="single" w:sz="4" w:space="0" w:color="auto"/>
              <w:bottom w:val="single" w:sz="4" w:space="0" w:color="auto"/>
              <w:right w:val="single" w:sz="4" w:space="0" w:color="auto"/>
            </w:tcBorders>
          </w:tcPr>
          <w:p w14:paraId="14B0120C" w14:textId="77777777" w:rsidR="00D70DBA" w:rsidRPr="00AA603D" w:rsidRDefault="00D70DBA" w:rsidP="0097701A">
            <w:pPr>
              <w:rPr>
                <w:rFonts w:ascii="Gilroy-Light" w:hAnsi="Gilroy-Light" w:cs="Tahoma"/>
                <w:sz w:val="19"/>
                <w:szCs w:val="19"/>
              </w:rPr>
            </w:pPr>
          </w:p>
        </w:tc>
        <w:tc>
          <w:tcPr>
            <w:tcW w:w="603" w:type="pct"/>
            <w:tcBorders>
              <w:top w:val="single" w:sz="4" w:space="0" w:color="auto"/>
              <w:left w:val="single" w:sz="4" w:space="0" w:color="auto"/>
              <w:bottom w:val="single" w:sz="4" w:space="0" w:color="auto"/>
              <w:right w:val="single" w:sz="4" w:space="0" w:color="auto"/>
            </w:tcBorders>
          </w:tcPr>
          <w:p w14:paraId="41B12483" w14:textId="77777777" w:rsidR="00D70DBA" w:rsidRPr="00AA603D" w:rsidRDefault="00D70DBA" w:rsidP="0097701A">
            <w:pPr>
              <w:rPr>
                <w:rFonts w:ascii="Gilroy-Light" w:hAnsi="Gilroy-Light" w:cs="Tahoma"/>
                <w:sz w:val="19"/>
                <w:szCs w:val="19"/>
              </w:rPr>
            </w:pPr>
          </w:p>
        </w:tc>
        <w:tc>
          <w:tcPr>
            <w:tcW w:w="620" w:type="pct"/>
            <w:tcBorders>
              <w:top w:val="single" w:sz="4" w:space="0" w:color="auto"/>
              <w:left w:val="single" w:sz="4" w:space="0" w:color="auto"/>
              <w:bottom w:val="single" w:sz="4" w:space="0" w:color="auto"/>
              <w:right w:val="single" w:sz="4" w:space="0" w:color="auto"/>
            </w:tcBorders>
          </w:tcPr>
          <w:p w14:paraId="43D27A60" w14:textId="77777777" w:rsidR="00D70DBA" w:rsidRPr="00AA603D" w:rsidRDefault="00D70DBA" w:rsidP="0097701A">
            <w:pPr>
              <w:rPr>
                <w:rFonts w:ascii="Gilroy-Light" w:hAnsi="Gilroy-Light" w:cs="Tahoma"/>
                <w:sz w:val="19"/>
                <w:szCs w:val="19"/>
              </w:rPr>
            </w:pPr>
          </w:p>
        </w:tc>
        <w:tc>
          <w:tcPr>
            <w:tcW w:w="619" w:type="pct"/>
            <w:tcBorders>
              <w:top w:val="single" w:sz="4" w:space="0" w:color="auto"/>
              <w:left w:val="single" w:sz="4" w:space="0" w:color="auto"/>
              <w:bottom w:val="single" w:sz="4" w:space="0" w:color="auto"/>
              <w:right w:val="single" w:sz="4" w:space="0" w:color="auto"/>
            </w:tcBorders>
          </w:tcPr>
          <w:p w14:paraId="7CAD84F8" w14:textId="77777777" w:rsidR="00D70DBA" w:rsidRPr="00AA603D" w:rsidRDefault="00D70DBA" w:rsidP="0097701A">
            <w:pPr>
              <w:rPr>
                <w:rFonts w:ascii="Gilroy-Light" w:hAnsi="Gilroy-Light" w:cs="Tahoma"/>
                <w:sz w:val="19"/>
                <w:szCs w:val="19"/>
              </w:rPr>
            </w:pPr>
          </w:p>
        </w:tc>
      </w:tr>
      <w:tr w:rsidR="00D70DBA" w:rsidRPr="00AA603D" w14:paraId="2F111BAB" w14:textId="77777777" w:rsidTr="00323BA3">
        <w:tc>
          <w:tcPr>
            <w:tcW w:w="348" w:type="pct"/>
            <w:tcBorders>
              <w:top w:val="single" w:sz="4" w:space="0" w:color="auto"/>
              <w:left w:val="nil"/>
              <w:bottom w:val="nil"/>
              <w:right w:val="nil"/>
            </w:tcBorders>
          </w:tcPr>
          <w:p w14:paraId="6A3DEFC5" w14:textId="77777777" w:rsidR="00D70DBA" w:rsidRPr="00AA603D" w:rsidRDefault="00D70DBA" w:rsidP="0097701A">
            <w:pPr>
              <w:rPr>
                <w:rFonts w:ascii="Gilroy-Light" w:hAnsi="Gilroy-Light" w:cs="Tahoma"/>
                <w:sz w:val="19"/>
                <w:szCs w:val="19"/>
              </w:rPr>
            </w:pPr>
          </w:p>
        </w:tc>
        <w:tc>
          <w:tcPr>
            <w:tcW w:w="2065" w:type="pct"/>
            <w:gridSpan w:val="4"/>
            <w:tcBorders>
              <w:top w:val="nil"/>
              <w:left w:val="nil"/>
              <w:bottom w:val="nil"/>
              <w:right w:val="single" w:sz="4" w:space="0" w:color="auto"/>
            </w:tcBorders>
            <w:vAlign w:val="center"/>
          </w:tcPr>
          <w:p w14:paraId="652442D0" w14:textId="77777777" w:rsidR="00D70DBA" w:rsidRPr="00AA603D" w:rsidRDefault="00D70DBA" w:rsidP="0097701A">
            <w:pPr>
              <w:rPr>
                <w:rFonts w:ascii="Gilroy-Light" w:hAnsi="Gilroy-Light" w:cs="Tahoma"/>
                <w:sz w:val="19"/>
                <w:szCs w:val="19"/>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241522" w14:textId="77777777" w:rsidR="00D70DBA" w:rsidRPr="00AA603D" w:rsidRDefault="00D70DBA" w:rsidP="0097701A">
            <w:pPr>
              <w:jc w:val="center"/>
              <w:rPr>
                <w:rFonts w:ascii="Gilroy-Light" w:hAnsi="Gilroy-Light" w:cs="Tahoma"/>
                <w:b/>
                <w:sz w:val="19"/>
                <w:szCs w:val="19"/>
              </w:rPr>
            </w:pPr>
            <w:r w:rsidRPr="00AA603D">
              <w:rPr>
                <w:rFonts w:ascii="Gilroy-Light" w:hAnsi="Gilroy-Light" w:cs="Tahoma"/>
                <w:b/>
                <w:sz w:val="19"/>
                <w:szCs w:val="19"/>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4B7E95" w14:textId="77777777" w:rsidR="00D70DBA" w:rsidRPr="00AA603D" w:rsidRDefault="00D70DBA" w:rsidP="0097701A">
            <w:pPr>
              <w:rPr>
                <w:rFonts w:ascii="Gilroy-Light" w:hAnsi="Gilroy-Light" w:cs="Tahoma"/>
                <w:sz w:val="19"/>
                <w:szCs w:val="19"/>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441409" w14:textId="77777777" w:rsidR="00D70DBA" w:rsidRPr="00AA603D" w:rsidRDefault="00D70DBA" w:rsidP="0097701A">
            <w:pPr>
              <w:rPr>
                <w:rFonts w:ascii="Gilroy-Light" w:hAnsi="Gilroy-Light" w:cs="Tahoma"/>
                <w:sz w:val="19"/>
                <w:szCs w:val="19"/>
              </w:rPr>
            </w:pP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C18B7E" w14:textId="77777777" w:rsidR="00D70DBA" w:rsidRPr="00AA603D" w:rsidRDefault="00D70DBA" w:rsidP="0097701A">
            <w:pPr>
              <w:rPr>
                <w:rFonts w:ascii="Gilroy-Light" w:hAnsi="Gilroy-Light" w:cs="Tahoma"/>
                <w:sz w:val="19"/>
                <w:szCs w:val="19"/>
              </w:rPr>
            </w:pPr>
          </w:p>
        </w:tc>
      </w:tr>
    </w:tbl>
    <w:p w14:paraId="3E5F401E" w14:textId="77777777" w:rsidR="00D70DBA" w:rsidRPr="00AA603D" w:rsidRDefault="00D70DBA" w:rsidP="00D70DBA">
      <w:pPr>
        <w:spacing w:after="0"/>
        <w:rPr>
          <w:rFonts w:ascii="Gilroy-Light" w:hAnsi="Gilroy-Light" w:cs="Tahoma"/>
          <w:sz w:val="19"/>
          <w:szCs w:val="19"/>
        </w:rPr>
      </w:pPr>
    </w:p>
    <w:p w14:paraId="672BA64C" w14:textId="77777777" w:rsidR="00D70DBA" w:rsidRPr="00AA603D" w:rsidRDefault="00D70DBA" w:rsidP="00D70DBA">
      <w:pPr>
        <w:spacing w:after="0"/>
        <w:rPr>
          <w:rFonts w:ascii="Gilroy-Light" w:hAnsi="Gilroy-Light" w:cs="Tahoma"/>
          <w:sz w:val="19"/>
          <w:szCs w:val="19"/>
        </w:rPr>
      </w:pPr>
    </w:p>
    <w:p w14:paraId="1097A4ED" w14:textId="77777777" w:rsidR="00D70DBA" w:rsidRPr="00AA603D" w:rsidRDefault="00D70DBA" w:rsidP="00D70DBA">
      <w:pPr>
        <w:spacing w:after="0"/>
        <w:rPr>
          <w:rFonts w:ascii="Gilroy-Light" w:hAnsi="Gilroy-Light" w:cs="Tahoma"/>
          <w:sz w:val="19"/>
          <w:szCs w:val="19"/>
        </w:rPr>
      </w:pPr>
      <w:r w:rsidRPr="00AA603D">
        <w:rPr>
          <w:rFonts w:ascii="Gilroy-Light" w:hAnsi="Gilroy-Light" w:cs="Tahoma"/>
          <w:sz w:val="19"/>
          <w:szCs w:val="19"/>
        </w:rPr>
        <w:t>Firma: _________________</w:t>
      </w:r>
    </w:p>
    <w:p w14:paraId="249EE07B" w14:textId="77777777" w:rsidR="00D70DBA" w:rsidRPr="00AA603D" w:rsidRDefault="00D70DBA" w:rsidP="00D70DBA">
      <w:pPr>
        <w:spacing w:after="0"/>
        <w:rPr>
          <w:rFonts w:ascii="Gilroy-Light" w:hAnsi="Gilroy-Light" w:cs="Tahoma"/>
          <w:sz w:val="19"/>
          <w:szCs w:val="19"/>
        </w:rPr>
      </w:pPr>
      <w:r w:rsidRPr="00AA603D">
        <w:rPr>
          <w:rFonts w:ascii="Gilroy-Light" w:hAnsi="Gilroy-Light" w:cs="Tahoma"/>
          <w:sz w:val="19"/>
          <w:szCs w:val="19"/>
        </w:rPr>
        <w:t>Nombre completo:</w:t>
      </w:r>
    </w:p>
    <w:p w14:paraId="7E1693FD" w14:textId="77777777" w:rsidR="00D70DBA" w:rsidRPr="00AA603D" w:rsidRDefault="00D70DBA" w:rsidP="00D70DBA">
      <w:pPr>
        <w:spacing w:after="0"/>
        <w:rPr>
          <w:rFonts w:ascii="Gilroy-Light" w:hAnsi="Gilroy-Light" w:cs="Tahoma"/>
          <w:sz w:val="19"/>
          <w:szCs w:val="19"/>
        </w:rPr>
      </w:pPr>
      <w:r w:rsidRPr="00AA603D">
        <w:rPr>
          <w:rFonts w:ascii="Gilroy-Light" w:hAnsi="Gilroy-Light" w:cs="Tahoma"/>
          <w:sz w:val="19"/>
          <w:szCs w:val="19"/>
        </w:rPr>
        <w:t>Razón Social:</w:t>
      </w:r>
    </w:p>
    <w:p w14:paraId="433851C9" w14:textId="77777777" w:rsidR="00D70DBA" w:rsidRDefault="00D70DBA" w:rsidP="00D70DBA">
      <w:pPr>
        <w:spacing w:after="0"/>
        <w:rPr>
          <w:rFonts w:ascii="Gilroy-Light" w:hAnsi="Gilroy-Light" w:cs="Tahoma"/>
          <w:sz w:val="19"/>
          <w:szCs w:val="19"/>
        </w:rPr>
      </w:pPr>
    </w:p>
    <w:p w14:paraId="5525A887" w14:textId="77777777" w:rsidR="001626D9" w:rsidRDefault="001626D9" w:rsidP="00D70DBA">
      <w:pPr>
        <w:spacing w:after="0"/>
        <w:rPr>
          <w:rFonts w:ascii="Gilroy-Light" w:hAnsi="Gilroy-Light" w:cs="Tahoma"/>
          <w:sz w:val="19"/>
          <w:szCs w:val="19"/>
        </w:rPr>
      </w:pPr>
    </w:p>
    <w:p w14:paraId="5E8D3E3B" w14:textId="77777777" w:rsidR="001626D9" w:rsidRPr="00AA603D" w:rsidRDefault="001626D9" w:rsidP="00D70DBA">
      <w:pPr>
        <w:spacing w:after="0"/>
        <w:rPr>
          <w:rFonts w:ascii="Gilroy-Light" w:hAnsi="Gilroy-Light" w:cs="Tahoma"/>
          <w:sz w:val="19"/>
          <w:szCs w:val="19"/>
        </w:rPr>
      </w:pPr>
    </w:p>
    <w:p w14:paraId="367E9400" w14:textId="15650B73" w:rsidR="005A6152" w:rsidRPr="00AA603D" w:rsidRDefault="00323BA3" w:rsidP="00323BA3">
      <w:pPr>
        <w:keepNext/>
        <w:spacing w:after="0" w:line="240" w:lineRule="auto"/>
        <w:jc w:val="center"/>
        <w:outlineLvl w:val="0"/>
        <w:rPr>
          <w:rFonts w:ascii="Gilroy-Light" w:eastAsia="Verdana" w:hAnsi="Gilroy-Light" w:cs="Times New Roman"/>
          <w:b/>
          <w:bCs/>
          <w:sz w:val="19"/>
          <w:szCs w:val="19"/>
          <w:lang w:val="es-ES" w:eastAsia="es-ES"/>
        </w:rPr>
      </w:pPr>
      <w:r w:rsidRPr="00AA603D">
        <w:rPr>
          <w:rFonts w:ascii="Gilroy-Light" w:eastAsia="Verdana" w:hAnsi="Gilroy-Light" w:cs="Times New Roman"/>
          <w:b/>
          <w:bCs/>
          <w:sz w:val="19"/>
          <w:szCs w:val="19"/>
          <w:lang w:val="es-ES" w:eastAsia="es-ES"/>
        </w:rPr>
        <w:lastRenderedPageBreak/>
        <w:t>ANEXO 4</w:t>
      </w:r>
    </w:p>
    <w:p w14:paraId="449720EC" w14:textId="77777777" w:rsidR="002117F4" w:rsidRPr="00AA603D" w:rsidRDefault="002117F4" w:rsidP="00323BA3">
      <w:pPr>
        <w:keepNext/>
        <w:spacing w:after="0" w:line="240" w:lineRule="auto"/>
        <w:jc w:val="center"/>
        <w:outlineLvl w:val="0"/>
        <w:rPr>
          <w:rFonts w:ascii="Gilroy-Light" w:eastAsia="Verdana" w:hAnsi="Gilroy-Light" w:cs="Times New Roman"/>
          <w:b/>
          <w:bCs/>
          <w:sz w:val="19"/>
          <w:szCs w:val="19"/>
          <w:lang w:val="es-ES" w:eastAsia="es-ES"/>
        </w:rPr>
      </w:pPr>
    </w:p>
    <w:p w14:paraId="6B359FCB" w14:textId="23D61E5C" w:rsidR="00E1487F" w:rsidRPr="00AA603D" w:rsidRDefault="00E1487F" w:rsidP="00BC1C5D">
      <w:pPr>
        <w:pStyle w:val="Prrafodelista"/>
        <w:spacing w:after="0"/>
        <w:ind w:left="0"/>
        <w:jc w:val="center"/>
        <w:outlineLvl w:val="1"/>
        <w:rPr>
          <w:rFonts w:ascii="Gilroy-Light" w:hAnsi="Gilroy-Light" w:cs="Tahoma"/>
          <w:b/>
          <w:sz w:val="19"/>
          <w:szCs w:val="19"/>
        </w:rPr>
      </w:pPr>
      <w:r w:rsidRPr="00AA603D">
        <w:rPr>
          <w:rFonts w:ascii="Gilroy-Light" w:hAnsi="Gilroy-Light" w:cs="Tahoma"/>
          <w:b/>
          <w:sz w:val="19"/>
          <w:szCs w:val="19"/>
        </w:rPr>
        <w:t>COMPROMISO ANTICORRUPCIÓN</w:t>
      </w:r>
    </w:p>
    <w:p w14:paraId="3E0B3F4C" w14:textId="52EC1E2E" w:rsidR="00E1487F" w:rsidRPr="00AA603D" w:rsidRDefault="00E1487F" w:rsidP="00E1487F">
      <w:pPr>
        <w:pStyle w:val="Textoindependiente"/>
        <w:jc w:val="both"/>
        <w:rPr>
          <w:rFonts w:ascii="Gilroy-Light" w:hAnsi="Gilroy-Light" w:cs="Tahoma"/>
          <w:sz w:val="19"/>
          <w:szCs w:val="19"/>
        </w:rPr>
      </w:pPr>
      <w:r w:rsidRPr="00AA603D">
        <w:rPr>
          <w:rFonts w:ascii="Gilroy-Light" w:hAnsi="Gilroy-Light" w:cs="Tahoma"/>
          <w:spacing w:val="-1"/>
          <w:sz w:val="19"/>
          <w:szCs w:val="19"/>
        </w:rPr>
        <w:t>[Lugar</w:t>
      </w:r>
      <w:r w:rsidRPr="00AA603D">
        <w:rPr>
          <w:rFonts w:ascii="Gilroy-Light" w:hAnsi="Gilroy-Light" w:cs="Tahoma"/>
          <w:spacing w:val="-5"/>
          <w:sz w:val="19"/>
          <w:szCs w:val="19"/>
        </w:rPr>
        <w:t xml:space="preserve"> </w:t>
      </w:r>
      <w:r w:rsidRPr="00AA603D">
        <w:rPr>
          <w:rFonts w:ascii="Gilroy-Light" w:hAnsi="Gilroy-Light" w:cs="Tahoma"/>
          <w:sz w:val="19"/>
          <w:szCs w:val="19"/>
        </w:rPr>
        <w:t>y</w:t>
      </w:r>
      <w:r w:rsidRPr="00AA603D">
        <w:rPr>
          <w:rFonts w:ascii="Gilroy-Light" w:hAnsi="Gilroy-Light" w:cs="Tahoma"/>
          <w:spacing w:val="-10"/>
          <w:sz w:val="19"/>
          <w:szCs w:val="19"/>
        </w:rPr>
        <w:t xml:space="preserve"> </w:t>
      </w:r>
      <w:r w:rsidRPr="00AA603D">
        <w:rPr>
          <w:rFonts w:ascii="Gilroy-Light" w:hAnsi="Gilroy-Light" w:cs="Tahoma"/>
          <w:sz w:val="19"/>
          <w:szCs w:val="19"/>
        </w:rPr>
        <w:t>fecha]</w:t>
      </w:r>
    </w:p>
    <w:p w14:paraId="5088216C" w14:textId="77777777" w:rsidR="00E1487F" w:rsidRPr="00AA603D" w:rsidRDefault="00E1487F" w:rsidP="00E1487F">
      <w:pPr>
        <w:pStyle w:val="Textoindependiente"/>
        <w:jc w:val="both"/>
        <w:rPr>
          <w:rFonts w:ascii="Gilroy-Light" w:hAnsi="Gilroy-Light" w:cs="Tahoma"/>
          <w:sz w:val="19"/>
          <w:szCs w:val="19"/>
        </w:rPr>
      </w:pPr>
      <w:r w:rsidRPr="00AA603D">
        <w:rPr>
          <w:rFonts w:ascii="Gilroy-Light" w:hAnsi="Gilroy-Light" w:cs="Tahoma"/>
          <w:b/>
          <w:sz w:val="19"/>
          <w:szCs w:val="19"/>
        </w:rPr>
        <w:t>Señore</w:t>
      </w:r>
      <w:r w:rsidRPr="00AA603D">
        <w:rPr>
          <w:rFonts w:ascii="Gilroy-Light" w:hAnsi="Gilroy-Light" w:cs="Tahoma"/>
          <w:sz w:val="19"/>
          <w:szCs w:val="19"/>
        </w:rPr>
        <w:t>s</w:t>
      </w:r>
    </w:p>
    <w:p w14:paraId="14C8CD22" w14:textId="77777777" w:rsidR="00E1487F" w:rsidRPr="00AA603D" w:rsidRDefault="00E1487F" w:rsidP="00E1487F">
      <w:pPr>
        <w:spacing w:after="0" w:line="240" w:lineRule="auto"/>
        <w:rPr>
          <w:rFonts w:ascii="Gilroy-Light" w:eastAsia="Times New Roman" w:hAnsi="Gilroy-Light" w:cs="Times New Roman"/>
          <w:b/>
          <w:sz w:val="19"/>
          <w:szCs w:val="19"/>
          <w:lang w:val="es-MX" w:eastAsia="es-MX"/>
        </w:rPr>
      </w:pPr>
      <w:r w:rsidRPr="00AA603D">
        <w:rPr>
          <w:rFonts w:ascii="Gilroy-Light" w:eastAsia="Times New Roman" w:hAnsi="Gilroy-Light" w:cs="Times New Roman"/>
          <w:b/>
          <w:sz w:val="19"/>
          <w:szCs w:val="19"/>
          <w:lang w:val="es-MX" w:eastAsia="es-MX"/>
        </w:rPr>
        <w:t>ALCALDIA MUNICIPAL DE EL PAUJIL</w:t>
      </w:r>
    </w:p>
    <w:p w14:paraId="1F0B4EBF" w14:textId="37B85660" w:rsidR="00E1487F" w:rsidRPr="00AA603D" w:rsidRDefault="00E1487F" w:rsidP="00E1487F">
      <w:pPr>
        <w:spacing w:after="0"/>
        <w:rPr>
          <w:rFonts w:ascii="Gilroy-Light" w:hAnsi="Gilroy-Light" w:cs="Tahoma"/>
          <w:b/>
          <w:sz w:val="19"/>
          <w:szCs w:val="19"/>
        </w:rPr>
      </w:pPr>
      <w:r w:rsidRPr="00AA603D">
        <w:rPr>
          <w:rFonts w:ascii="Gilroy-Light" w:hAnsi="Gilroy-Light" w:cs="Tahoma"/>
          <w:spacing w:val="-1"/>
          <w:sz w:val="19"/>
          <w:szCs w:val="19"/>
        </w:rPr>
        <w:t>Proceso</w:t>
      </w:r>
      <w:r w:rsidRPr="00AA603D">
        <w:rPr>
          <w:rFonts w:ascii="Gilroy-Light" w:hAnsi="Gilroy-Light" w:cs="Tahoma"/>
          <w:spacing w:val="-9"/>
          <w:sz w:val="19"/>
          <w:szCs w:val="19"/>
        </w:rPr>
        <w:t xml:space="preserve"> </w:t>
      </w:r>
      <w:r w:rsidRPr="00AA603D">
        <w:rPr>
          <w:rFonts w:ascii="Gilroy-Light" w:hAnsi="Gilroy-Light" w:cs="Tahoma"/>
          <w:sz w:val="19"/>
          <w:szCs w:val="19"/>
        </w:rPr>
        <w:t>de</w:t>
      </w:r>
      <w:r w:rsidRPr="00AA603D">
        <w:rPr>
          <w:rFonts w:ascii="Gilroy-Light" w:hAnsi="Gilroy-Light" w:cs="Tahoma"/>
          <w:spacing w:val="-9"/>
          <w:sz w:val="19"/>
          <w:szCs w:val="19"/>
        </w:rPr>
        <w:t xml:space="preserve"> </w:t>
      </w:r>
      <w:r w:rsidRPr="00AA603D">
        <w:rPr>
          <w:rFonts w:ascii="Gilroy-Light" w:hAnsi="Gilroy-Light" w:cs="Tahoma"/>
          <w:sz w:val="19"/>
          <w:szCs w:val="19"/>
        </w:rPr>
        <w:t>Contratación</w:t>
      </w:r>
      <w:r w:rsidRPr="00AA603D">
        <w:rPr>
          <w:rFonts w:ascii="Gilroy-Light" w:hAnsi="Gilroy-Light" w:cs="Tahoma"/>
          <w:spacing w:val="-8"/>
          <w:sz w:val="19"/>
          <w:szCs w:val="19"/>
        </w:rPr>
        <w:t xml:space="preserve"> </w:t>
      </w:r>
      <w:r w:rsidRPr="00AA603D">
        <w:rPr>
          <w:rFonts w:ascii="Gilroy-Light" w:hAnsi="Gilroy-Light" w:cs="Tahoma"/>
          <w:sz w:val="19"/>
          <w:szCs w:val="19"/>
        </w:rPr>
        <w:t>–</w:t>
      </w:r>
      <w:r w:rsidRPr="00AA603D">
        <w:rPr>
          <w:rFonts w:ascii="Gilroy-Light" w:hAnsi="Gilroy-Light" w:cs="Tahoma"/>
          <w:spacing w:val="-8"/>
          <w:sz w:val="19"/>
          <w:szCs w:val="19"/>
        </w:rPr>
        <w:t xml:space="preserve"> </w:t>
      </w:r>
      <w:r w:rsidRPr="00AA603D">
        <w:rPr>
          <w:rFonts w:ascii="Gilroy-Light" w:eastAsia="Arial,Batang" w:hAnsi="Gilroy-Light" w:cstheme="minorHAnsi"/>
          <w:b/>
          <w:bCs/>
          <w:sz w:val="19"/>
          <w:szCs w:val="19"/>
          <w:lang w:val="es-ES" w:eastAsia="es-ES"/>
        </w:rPr>
        <w:t>No. PSMC-XXX-2026</w:t>
      </w:r>
    </w:p>
    <w:p w14:paraId="0FD8C87C" w14:textId="77777777" w:rsidR="00E1487F" w:rsidRPr="00AA603D" w:rsidRDefault="00E1487F" w:rsidP="00E1487F">
      <w:pPr>
        <w:pStyle w:val="Textoindependiente"/>
        <w:jc w:val="both"/>
        <w:rPr>
          <w:rFonts w:ascii="Gilroy-Light" w:hAnsi="Gilroy-Light" w:cs="Tahoma"/>
          <w:sz w:val="19"/>
          <w:szCs w:val="19"/>
        </w:rPr>
      </w:pPr>
    </w:p>
    <w:p w14:paraId="5191D941" w14:textId="491C1D5A" w:rsidR="00E1487F" w:rsidRPr="00AA603D" w:rsidRDefault="00E1487F" w:rsidP="00BC1C5D">
      <w:pPr>
        <w:pStyle w:val="Textoindependiente"/>
        <w:jc w:val="both"/>
        <w:rPr>
          <w:rFonts w:ascii="Gilroy-Light" w:hAnsi="Gilroy-Light" w:cs="Tahoma"/>
          <w:sz w:val="19"/>
          <w:szCs w:val="19"/>
        </w:rPr>
      </w:pPr>
      <w:r w:rsidRPr="00AA603D">
        <w:rPr>
          <w:rFonts w:ascii="Gilroy-Light" w:hAnsi="Gilroy-Light" w:cs="Tahoma"/>
          <w:sz w:val="19"/>
          <w:szCs w:val="19"/>
        </w:rPr>
        <w:t>_____________________________________________,</w:t>
      </w:r>
      <w:r w:rsidRPr="00AA603D">
        <w:rPr>
          <w:rFonts w:ascii="Gilroy-Light" w:hAnsi="Gilroy-Light" w:cs="Tahoma"/>
          <w:spacing w:val="21"/>
          <w:sz w:val="19"/>
          <w:szCs w:val="19"/>
        </w:rPr>
        <w:t xml:space="preserve"> </w:t>
      </w:r>
      <w:r w:rsidRPr="00AA603D">
        <w:rPr>
          <w:rFonts w:ascii="Gilroy-Light" w:hAnsi="Gilroy-Light" w:cs="Tahoma"/>
          <w:sz w:val="19"/>
          <w:szCs w:val="19"/>
        </w:rPr>
        <w:t>identificado</w:t>
      </w:r>
      <w:r w:rsidRPr="00AA603D">
        <w:rPr>
          <w:rFonts w:ascii="Gilroy-Light" w:hAnsi="Gilroy-Light" w:cs="Tahoma"/>
          <w:spacing w:val="22"/>
          <w:sz w:val="19"/>
          <w:szCs w:val="19"/>
        </w:rPr>
        <w:t xml:space="preserve"> </w:t>
      </w:r>
      <w:r w:rsidRPr="00AA603D">
        <w:rPr>
          <w:rFonts w:ascii="Gilroy-Light" w:hAnsi="Gilroy-Light" w:cs="Tahoma"/>
          <w:spacing w:val="1"/>
          <w:sz w:val="19"/>
          <w:szCs w:val="19"/>
        </w:rPr>
        <w:t>como</w:t>
      </w:r>
      <w:r w:rsidRPr="00AA603D">
        <w:rPr>
          <w:rFonts w:ascii="Gilroy-Light" w:hAnsi="Gilroy-Light" w:cs="Tahoma"/>
          <w:spacing w:val="58"/>
          <w:w w:val="99"/>
          <w:sz w:val="19"/>
          <w:szCs w:val="19"/>
        </w:rPr>
        <w:t xml:space="preserve"> </w:t>
      </w:r>
      <w:r w:rsidRPr="00AA603D">
        <w:rPr>
          <w:rFonts w:ascii="Gilroy-Light" w:hAnsi="Gilroy-Light" w:cs="Tahoma"/>
          <w:sz w:val="19"/>
          <w:szCs w:val="19"/>
        </w:rPr>
        <w:t>aparece</w:t>
      </w:r>
      <w:r w:rsidRPr="00AA603D">
        <w:rPr>
          <w:rFonts w:ascii="Gilroy-Light" w:hAnsi="Gilroy-Light" w:cs="Tahoma"/>
          <w:spacing w:val="-4"/>
          <w:sz w:val="19"/>
          <w:szCs w:val="19"/>
        </w:rPr>
        <w:t xml:space="preserve"> </w:t>
      </w:r>
      <w:r w:rsidRPr="00AA603D">
        <w:rPr>
          <w:rFonts w:ascii="Gilroy-Light" w:hAnsi="Gilroy-Light" w:cs="Tahoma"/>
          <w:sz w:val="19"/>
          <w:szCs w:val="19"/>
        </w:rPr>
        <w:t>al</w:t>
      </w:r>
      <w:r w:rsidRPr="00AA603D">
        <w:rPr>
          <w:rFonts w:ascii="Gilroy-Light" w:hAnsi="Gilroy-Light" w:cs="Tahoma"/>
          <w:spacing w:val="-4"/>
          <w:sz w:val="19"/>
          <w:szCs w:val="19"/>
        </w:rPr>
        <w:t xml:space="preserve"> </w:t>
      </w:r>
      <w:r w:rsidRPr="00AA603D">
        <w:rPr>
          <w:rFonts w:ascii="Gilroy-Light" w:hAnsi="Gilroy-Light" w:cs="Tahoma"/>
          <w:sz w:val="19"/>
          <w:szCs w:val="19"/>
        </w:rPr>
        <w:t>pie</w:t>
      </w:r>
      <w:r w:rsidRPr="00AA603D">
        <w:rPr>
          <w:rFonts w:ascii="Gilroy-Light" w:hAnsi="Gilroy-Light" w:cs="Tahoma"/>
          <w:spacing w:val="-3"/>
          <w:sz w:val="19"/>
          <w:szCs w:val="19"/>
        </w:rPr>
        <w:t xml:space="preserve"> </w:t>
      </w:r>
      <w:r w:rsidRPr="00AA603D">
        <w:rPr>
          <w:rFonts w:ascii="Gilroy-Light" w:hAnsi="Gilroy-Light" w:cs="Tahoma"/>
          <w:sz w:val="19"/>
          <w:szCs w:val="19"/>
        </w:rPr>
        <w:t>de</w:t>
      </w:r>
      <w:r w:rsidRPr="00AA603D">
        <w:rPr>
          <w:rFonts w:ascii="Gilroy-Light" w:hAnsi="Gilroy-Light" w:cs="Tahoma"/>
          <w:spacing w:val="-4"/>
          <w:sz w:val="19"/>
          <w:szCs w:val="19"/>
        </w:rPr>
        <w:t xml:space="preserve"> </w:t>
      </w:r>
      <w:r w:rsidRPr="00AA603D">
        <w:rPr>
          <w:rFonts w:ascii="Gilroy-Light" w:hAnsi="Gilroy-Light" w:cs="Tahoma"/>
          <w:spacing w:val="2"/>
          <w:sz w:val="19"/>
          <w:szCs w:val="19"/>
        </w:rPr>
        <w:t>mi</w:t>
      </w:r>
      <w:r w:rsidRPr="00AA603D">
        <w:rPr>
          <w:rFonts w:ascii="Gilroy-Light" w:hAnsi="Gilroy-Light" w:cs="Tahoma"/>
          <w:spacing w:val="-6"/>
          <w:sz w:val="19"/>
          <w:szCs w:val="19"/>
        </w:rPr>
        <w:t xml:space="preserve"> </w:t>
      </w:r>
      <w:r w:rsidRPr="00AA603D">
        <w:rPr>
          <w:rFonts w:ascii="Gilroy-Light" w:hAnsi="Gilroy-Light" w:cs="Tahoma"/>
          <w:sz w:val="19"/>
          <w:szCs w:val="19"/>
        </w:rPr>
        <w:t>firma,</w:t>
      </w:r>
      <w:r w:rsidRPr="00AA603D">
        <w:rPr>
          <w:rFonts w:ascii="Gilroy-Light" w:hAnsi="Gilroy-Light" w:cs="Tahoma"/>
          <w:spacing w:val="-2"/>
          <w:sz w:val="19"/>
          <w:szCs w:val="19"/>
        </w:rPr>
        <w:t xml:space="preserve"> </w:t>
      </w:r>
      <w:r w:rsidRPr="00AA603D">
        <w:rPr>
          <w:rFonts w:ascii="Gilroy-Light" w:hAnsi="Gilroy-Light" w:cs="Tahoma"/>
          <w:sz w:val="19"/>
          <w:szCs w:val="19"/>
        </w:rPr>
        <w:t>obrando</w:t>
      </w:r>
      <w:r w:rsidRPr="00AA603D">
        <w:rPr>
          <w:rFonts w:ascii="Gilroy-Light" w:hAnsi="Gilroy-Light" w:cs="Tahoma"/>
          <w:spacing w:val="-4"/>
          <w:sz w:val="19"/>
          <w:szCs w:val="19"/>
        </w:rPr>
        <w:t xml:space="preserve"> </w:t>
      </w:r>
      <w:r w:rsidRPr="00AA603D">
        <w:rPr>
          <w:rFonts w:ascii="Gilroy-Light" w:hAnsi="Gilroy-Light" w:cs="Tahoma"/>
          <w:sz w:val="19"/>
          <w:szCs w:val="19"/>
        </w:rPr>
        <w:t>en</w:t>
      </w:r>
      <w:r w:rsidRPr="00AA603D">
        <w:rPr>
          <w:rFonts w:ascii="Gilroy-Light" w:hAnsi="Gilroy-Light" w:cs="Tahoma"/>
          <w:spacing w:val="-4"/>
          <w:sz w:val="19"/>
          <w:szCs w:val="19"/>
        </w:rPr>
        <w:t xml:space="preserve"> </w:t>
      </w:r>
      <w:r w:rsidRPr="00AA603D">
        <w:rPr>
          <w:rFonts w:ascii="Gilroy-Light" w:hAnsi="Gilroy-Light" w:cs="Tahoma"/>
          <w:spacing w:val="2"/>
          <w:sz w:val="19"/>
          <w:szCs w:val="19"/>
        </w:rPr>
        <w:t>mi</w:t>
      </w:r>
      <w:r w:rsidRPr="00AA603D">
        <w:rPr>
          <w:rFonts w:ascii="Gilroy-Light" w:hAnsi="Gilroy-Light" w:cs="Tahoma"/>
          <w:spacing w:val="-4"/>
          <w:sz w:val="19"/>
          <w:szCs w:val="19"/>
        </w:rPr>
        <w:t xml:space="preserve"> </w:t>
      </w:r>
      <w:r w:rsidRPr="00AA603D">
        <w:rPr>
          <w:rFonts w:ascii="Gilroy-Light" w:hAnsi="Gilroy-Light" w:cs="Tahoma"/>
          <w:spacing w:val="-1"/>
          <w:sz w:val="19"/>
          <w:szCs w:val="19"/>
        </w:rPr>
        <w:t>calidad</w:t>
      </w:r>
      <w:r w:rsidRPr="00AA603D">
        <w:rPr>
          <w:rFonts w:ascii="Gilroy-Light" w:hAnsi="Gilroy-Light" w:cs="Tahoma"/>
          <w:spacing w:val="-4"/>
          <w:sz w:val="19"/>
          <w:szCs w:val="19"/>
        </w:rPr>
        <w:t xml:space="preserve"> </w:t>
      </w:r>
      <w:r w:rsidRPr="00AA603D">
        <w:rPr>
          <w:rFonts w:ascii="Gilroy-Light" w:hAnsi="Gilroy-Light" w:cs="Tahoma"/>
          <w:sz w:val="19"/>
          <w:szCs w:val="19"/>
        </w:rPr>
        <w:t>de</w:t>
      </w:r>
      <w:r w:rsidRPr="00AA603D">
        <w:rPr>
          <w:rFonts w:ascii="Gilroy-Light" w:hAnsi="Gilroy-Light" w:cs="Tahoma"/>
          <w:spacing w:val="-3"/>
          <w:sz w:val="19"/>
          <w:szCs w:val="19"/>
        </w:rPr>
        <w:t xml:space="preserve"> </w:t>
      </w:r>
      <w:r w:rsidRPr="00AA603D">
        <w:rPr>
          <w:rFonts w:ascii="Gilroy-Light" w:hAnsi="Gilroy-Light" w:cs="Tahoma"/>
          <w:sz w:val="19"/>
          <w:szCs w:val="19"/>
        </w:rPr>
        <w:t>representante</w:t>
      </w:r>
      <w:r w:rsidRPr="00AA603D">
        <w:rPr>
          <w:rFonts w:ascii="Gilroy-Light" w:hAnsi="Gilroy-Light" w:cs="Tahoma"/>
          <w:spacing w:val="28"/>
          <w:w w:val="99"/>
          <w:sz w:val="19"/>
          <w:szCs w:val="19"/>
        </w:rPr>
        <w:t xml:space="preserve"> </w:t>
      </w:r>
      <w:r w:rsidRPr="00AA603D">
        <w:rPr>
          <w:rFonts w:ascii="Gilroy-Light" w:hAnsi="Gilroy-Light" w:cs="Tahoma"/>
          <w:sz w:val="19"/>
          <w:szCs w:val="19"/>
        </w:rPr>
        <w:t>legal</w:t>
      </w:r>
      <w:r w:rsidRPr="00AA603D">
        <w:rPr>
          <w:rFonts w:ascii="Gilroy-Light" w:hAnsi="Gilroy-Light" w:cs="Tahoma"/>
          <w:spacing w:val="-7"/>
          <w:sz w:val="19"/>
          <w:szCs w:val="19"/>
        </w:rPr>
        <w:t xml:space="preserve"> </w:t>
      </w:r>
      <w:r w:rsidRPr="00AA603D">
        <w:rPr>
          <w:rFonts w:ascii="Gilroy-Light" w:hAnsi="Gilroy-Light" w:cs="Tahoma"/>
          <w:spacing w:val="-1"/>
          <w:sz w:val="19"/>
          <w:szCs w:val="19"/>
        </w:rPr>
        <w:t>de</w:t>
      </w:r>
      <w:r w:rsidRPr="00AA603D">
        <w:rPr>
          <w:rFonts w:ascii="Gilroy-Light" w:hAnsi="Gilroy-Light" w:cs="Tahoma"/>
          <w:spacing w:val="-8"/>
          <w:sz w:val="19"/>
          <w:szCs w:val="19"/>
        </w:rPr>
        <w:t xml:space="preserve"> ______________________________________________</w:t>
      </w:r>
      <w:r w:rsidRPr="00AA603D">
        <w:rPr>
          <w:rFonts w:ascii="Gilroy-Light" w:hAnsi="Gilroy-Light" w:cs="Tahoma"/>
          <w:sz w:val="19"/>
          <w:szCs w:val="19"/>
        </w:rPr>
        <w:t>,</w:t>
      </w:r>
      <w:r w:rsidRPr="00AA603D">
        <w:rPr>
          <w:rFonts w:ascii="Gilroy-Light" w:hAnsi="Gilroy-Light" w:cs="Tahoma"/>
          <w:spacing w:val="-8"/>
          <w:sz w:val="19"/>
          <w:szCs w:val="19"/>
        </w:rPr>
        <w:t xml:space="preserve"> </w:t>
      </w:r>
      <w:r w:rsidRPr="00AA603D">
        <w:rPr>
          <w:rFonts w:ascii="Gilroy-Light" w:hAnsi="Gilroy-Light" w:cs="Tahoma"/>
          <w:sz w:val="19"/>
          <w:szCs w:val="19"/>
        </w:rPr>
        <w:t>manifiesto</w:t>
      </w:r>
      <w:r w:rsidRPr="00AA603D">
        <w:rPr>
          <w:rFonts w:ascii="Gilroy-Light" w:hAnsi="Gilroy-Light" w:cs="Tahoma"/>
          <w:spacing w:val="-6"/>
          <w:sz w:val="19"/>
          <w:szCs w:val="19"/>
        </w:rPr>
        <w:t xml:space="preserve"> </w:t>
      </w:r>
      <w:r w:rsidRPr="00AA603D">
        <w:rPr>
          <w:rFonts w:ascii="Gilroy-Light" w:hAnsi="Gilroy-Light" w:cs="Tahoma"/>
          <w:sz w:val="19"/>
          <w:szCs w:val="19"/>
        </w:rPr>
        <w:t>que:</w:t>
      </w:r>
    </w:p>
    <w:p w14:paraId="6348657B" w14:textId="402C38AC"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Apoyamos</w:t>
      </w:r>
      <w:r w:rsidRPr="00AA603D">
        <w:rPr>
          <w:rFonts w:ascii="Gilroy-Light" w:hAnsi="Gilroy-Light" w:cs="Tahoma"/>
          <w:spacing w:val="23"/>
          <w:sz w:val="19"/>
          <w:szCs w:val="19"/>
        </w:rPr>
        <w:t xml:space="preserve"> </w:t>
      </w:r>
      <w:r w:rsidRPr="00AA603D">
        <w:rPr>
          <w:rFonts w:ascii="Gilroy-Light" w:hAnsi="Gilroy-Light" w:cs="Tahoma"/>
          <w:spacing w:val="-1"/>
          <w:sz w:val="19"/>
          <w:szCs w:val="19"/>
        </w:rPr>
        <w:t>la</w:t>
      </w:r>
      <w:r w:rsidRPr="00AA603D">
        <w:rPr>
          <w:rFonts w:ascii="Gilroy-Light" w:hAnsi="Gilroy-Light" w:cs="Tahoma"/>
          <w:spacing w:val="23"/>
          <w:sz w:val="19"/>
          <w:szCs w:val="19"/>
        </w:rPr>
        <w:t xml:space="preserve"> </w:t>
      </w:r>
      <w:r w:rsidRPr="00AA603D">
        <w:rPr>
          <w:rFonts w:ascii="Gilroy-Light" w:hAnsi="Gilroy-Light" w:cs="Tahoma"/>
          <w:sz w:val="19"/>
          <w:szCs w:val="19"/>
        </w:rPr>
        <w:t>acción</w:t>
      </w:r>
      <w:r w:rsidRPr="00AA603D">
        <w:rPr>
          <w:rFonts w:ascii="Gilroy-Light" w:hAnsi="Gilroy-Light" w:cs="Tahoma"/>
          <w:spacing w:val="23"/>
          <w:sz w:val="19"/>
          <w:szCs w:val="19"/>
        </w:rPr>
        <w:t xml:space="preserve"> </w:t>
      </w:r>
      <w:r w:rsidRPr="00AA603D">
        <w:rPr>
          <w:rFonts w:ascii="Gilroy-Light" w:hAnsi="Gilroy-Light" w:cs="Tahoma"/>
          <w:sz w:val="19"/>
          <w:szCs w:val="19"/>
        </w:rPr>
        <w:t>del</w:t>
      </w:r>
      <w:r w:rsidRPr="00AA603D">
        <w:rPr>
          <w:rFonts w:ascii="Gilroy-Light" w:hAnsi="Gilroy-Light" w:cs="Tahoma"/>
          <w:spacing w:val="23"/>
          <w:sz w:val="19"/>
          <w:szCs w:val="19"/>
        </w:rPr>
        <w:t xml:space="preserve"> </w:t>
      </w:r>
      <w:r w:rsidRPr="00AA603D">
        <w:rPr>
          <w:rFonts w:ascii="Gilroy-Light" w:hAnsi="Gilroy-Light" w:cs="Tahoma"/>
          <w:sz w:val="19"/>
          <w:szCs w:val="19"/>
        </w:rPr>
        <w:t>Estado</w:t>
      </w:r>
      <w:r w:rsidRPr="00AA603D">
        <w:rPr>
          <w:rFonts w:ascii="Gilroy-Light" w:hAnsi="Gilroy-Light" w:cs="Tahoma"/>
          <w:spacing w:val="23"/>
          <w:sz w:val="19"/>
          <w:szCs w:val="19"/>
        </w:rPr>
        <w:t xml:space="preserve"> </w:t>
      </w:r>
      <w:r w:rsidRPr="00AA603D">
        <w:rPr>
          <w:rFonts w:ascii="Gilroy-Light" w:hAnsi="Gilroy-Light" w:cs="Tahoma"/>
          <w:sz w:val="19"/>
          <w:szCs w:val="19"/>
        </w:rPr>
        <w:t>colombiano</w:t>
      </w:r>
      <w:r w:rsidRPr="00AA603D">
        <w:rPr>
          <w:rFonts w:ascii="Gilroy-Light" w:hAnsi="Gilroy-Light" w:cs="Tahoma"/>
          <w:spacing w:val="27"/>
          <w:sz w:val="19"/>
          <w:szCs w:val="19"/>
        </w:rPr>
        <w:t xml:space="preserve"> </w:t>
      </w:r>
      <w:r w:rsidRPr="00AA603D">
        <w:rPr>
          <w:rFonts w:ascii="Gilroy-Light" w:hAnsi="Gilroy-Light" w:cs="Tahoma"/>
          <w:sz w:val="19"/>
          <w:szCs w:val="19"/>
        </w:rPr>
        <w:t>y</w:t>
      </w:r>
      <w:r w:rsidRPr="00AA603D">
        <w:rPr>
          <w:rFonts w:ascii="Gilroy-Light" w:hAnsi="Gilroy-Light" w:cs="Tahoma"/>
          <w:spacing w:val="22"/>
          <w:sz w:val="19"/>
          <w:szCs w:val="19"/>
        </w:rPr>
        <w:t xml:space="preserve"> </w:t>
      </w:r>
      <w:r w:rsidRPr="00AA603D">
        <w:rPr>
          <w:rFonts w:ascii="Gilroy-Light" w:hAnsi="Gilroy-Light" w:cs="Tahoma"/>
          <w:sz w:val="19"/>
          <w:szCs w:val="19"/>
        </w:rPr>
        <w:t>de</w:t>
      </w:r>
      <w:r w:rsidRPr="00AA603D">
        <w:rPr>
          <w:rFonts w:ascii="Gilroy-Light" w:hAnsi="Gilroy-Light" w:cs="Tahoma"/>
          <w:spacing w:val="27"/>
          <w:sz w:val="19"/>
          <w:szCs w:val="19"/>
        </w:rPr>
        <w:t xml:space="preserve"> </w:t>
      </w:r>
      <w:r w:rsidRPr="00AA603D">
        <w:rPr>
          <w:rFonts w:ascii="Gilroy-Light" w:hAnsi="Gilroy-Light" w:cs="Tahoma"/>
          <w:sz w:val="19"/>
          <w:szCs w:val="19"/>
        </w:rPr>
        <w:t xml:space="preserve">LA ALCADIA DE EL PAUJIL – CAQUETA </w:t>
      </w:r>
      <w:r w:rsidRPr="00AA603D">
        <w:rPr>
          <w:rFonts w:ascii="Gilroy-Light" w:hAnsi="Gilroy-Light" w:cs="Tahoma"/>
          <w:spacing w:val="-1"/>
          <w:sz w:val="19"/>
          <w:szCs w:val="19"/>
        </w:rPr>
        <w:t>para</w:t>
      </w:r>
      <w:r w:rsidRPr="00AA603D">
        <w:rPr>
          <w:rFonts w:ascii="Gilroy-Light" w:hAnsi="Gilroy-Light" w:cs="Tahoma"/>
          <w:spacing w:val="5"/>
          <w:sz w:val="19"/>
          <w:szCs w:val="19"/>
        </w:rPr>
        <w:t xml:space="preserve"> </w:t>
      </w:r>
      <w:r w:rsidRPr="00AA603D">
        <w:rPr>
          <w:rFonts w:ascii="Gilroy-Light" w:hAnsi="Gilroy-Light" w:cs="Tahoma"/>
          <w:sz w:val="19"/>
          <w:szCs w:val="19"/>
        </w:rPr>
        <w:t>fortalecer</w:t>
      </w:r>
      <w:r w:rsidRPr="00AA603D">
        <w:rPr>
          <w:rFonts w:ascii="Gilroy-Light" w:hAnsi="Gilroy-Light" w:cs="Tahoma"/>
          <w:spacing w:val="4"/>
          <w:sz w:val="19"/>
          <w:szCs w:val="19"/>
        </w:rPr>
        <w:t xml:space="preserve"> </w:t>
      </w:r>
      <w:r w:rsidRPr="00AA603D">
        <w:rPr>
          <w:rFonts w:ascii="Gilroy-Light" w:hAnsi="Gilroy-Light" w:cs="Tahoma"/>
          <w:spacing w:val="-1"/>
          <w:sz w:val="19"/>
          <w:szCs w:val="19"/>
        </w:rPr>
        <w:t>la</w:t>
      </w:r>
      <w:r w:rsidRPr="00AA603D">
        <w:rPr>
          <w:rFonts w:ascii="Gilroy-Light" w:hAnsi="Gilroy-Light" w:cs="Tahoma"/>
          <w:spacing w:val="5"/>
          <w:sz w:val="19"/>
          <w:szCs w:val="19"/>
        </w:rPr>
        <w:t xml:space="preserve"> </w:t>
      </w:r>
      <w:r w:rsidRPr="00AA603D">
        <w:rPr>
          <w:rFonts w:ascii="Gilroy-Light" w:hAnsi="Gilroy-Light" w:cs="Tahoma"/>
          <w:sz w:val="19"/>
          <w:szCs w:val="19"/>
        </w:rPr>
        <w:t>transparencia</w:t>
      </w:r>
      <w:r w:rsidRPr="00AA603D">
        <w:rPr>
          <w:rFonts w:ascii="Gilroy-Light" w:hAnsi="Gilroy-Light" w:cs="Tahoma"/>
          <w:spacing w:val="7"/>
          <w:sz w:val="19"/>
          <w:szCs w:val="19"/>
        </w:rPr>
        <w:t xml:space="preserve"> </w:t>
      </w:r>
      <w:r w:rsidRPr="00AA603D">
        <w:rPr>
          <w:rFonts w:ascii="Gilroy-Light" w:hAnsi="Gilroy-Light" w:cs="Tahoma"/>
          <w:sz w:val="19"/>
          <w:szCs w:val="19"/>
        </w:rPr>
        <w:t>y</w:t>
      </w:r>
      <w:r w:rsidRPr="00AA603D">
        <w:rPr>
          <w:rFonts w:ascii="Gilroy-Light" w:hAnsi="Gilroy-Light" w:cs="Tahoma"/>
          <w:spacing w:val="2"/>
          <w:sz w:val="19"/>
          <w:szCs w:val="19"/>
        </w:rPr>
        <w:t xml:space="preserve"> </w:t>
      </w:r>
      <w:r w:rsidRPr="00AA603D">
        <w:rPr>
          <w:rFonts w:ascii="Gilroy-Light" w:hAnsi="Gilroy-Light" w:cs="Tahoma"/>
          <w:sz w:val="19"/>
          <w:szCs w:val="19"/>
        </w:rPr>
        <w:t>la</w:t>
      </w:r>
      <w:r w:rsidRPr="00AA603D">
        <w:rPr>
          <w:rFonts w:ascii="Gilroy-Light" w:hAnsi="Gilroy-Light" w:cs="Tahoma"/>
          <w:spacing w:val="4"/>
          <w:sz w:val="19"/>
          <w:szCs w:val="19"/>
        </w:rPr>
        <w:t xml:space="preserve"> </w:t>
      </w:r>
      <w:r w:rsidRPr="00AA603D">
        <w:rPr>
          <w:rFonts w:ascii="Gilroy-Light" w:hAnsi="Gilroy-Light" w:cs="Tahoma"/>
          <w:spacing w:val="-1"/>
          <w:sz w:val="19"/>
          <w:szCs w:val="19"/>
        </w:rPr>
        <w:t>rendición</w:t>
      </w:r>
      <w:r w:rsidRPr="00AA603D">
        <w:rPr>
          <w:rFonts w:ascii="Gilroy-Light" w:hAnsi="Gilroy-Light" w:cs="Tahoma"/>
          <w:spacing w:val="4"/>
          <w:sz w:val="19"/>
          <w:szCs w:val="19"/>
        </w:rPr>
        <w:t xml:space="preserve"> </w:t>
      </w:r>
      <w:r w:rsidRPr="00AA603D">
        <w:rPr>
          <w:rFonts w:ascii="Gilroy-Light" w:hAnsi="Gilroy-Light" w:cs="Tahoma"/>
          <w:sz w:val="19"/>
          <w:szCs w:val="19"/>
        </w:rPr>
        <w:t>de</w:t>
      </w:r>
      <w:r w:rsidRPr="00AA603D">
        <w:rPr>
          <w:rFonts w:ascii="Gilroy-Light" w:hAnsi="Gilroy-Light" w:cs="Tahoma"/>
          <w:spacing w:val="4"/>
          <w:sz w:val="19"/>
          <w:szCs w:val="19"/>
        </w:rPr>
        <w:t xml:space="preserve"> </w:t>
      </w:r>
      <w:r w:rsidRPr="00AA603D">
        <w:rPr>
          <w:rFonts w:ascii="Gilroy-Light" w:hAnsi="Gilroy-Light" w:cs="Tahoma"/>
          <w:sz w:val="19"/>
          <w:szCs w:val="19"/>
        </w:rPr>
        <w:t>cuentas</w:t>
      </w:r>
      <w:r w:rsidRPr="00AA603D">
        <w:rPr>
          <w:rFonts w:ascii="Gilroy-Light" w:hAnsi="Gilroy-Light" w:cs="Tahoma"/>
          <w:spacing w:val="6"/>
          <w:sz w:val="19"/>
          <w:szCs w:val="19"/>
        </w:rPr>
        <w:t xml:space="preserve"> </w:t>
      </w:r>
      <w:r w:rsidRPr="00AA603D">
        <w:rPr>
          <w:rFonts w:ascii="Gilroy-Light" w:hAnsi="Gilroy-Light" w:cs="Tahoma"/>
          <w:sz w:val="19"/>
          <w:szCs w:val="19"/>
        </w:rPr>
        <w:t>de</w:t>
      </w:r>
      <w:r w:rsidRPr="00AA603D">
        <w:rPr>
          <w:rFonts w:ascii="Gilroy-Light" w:hAnsi="Gilroy-Light" w:cs="Tahoma"/>
          <w:spacing w:val="7"/>
          <w:sz w:val="19"/>
          <w:szCs w:val="19"/>
        </w:rPr>
        <w:t xml:space="preserve"> </w:t>
      </w:r>
      <w:r w:rsidRPr="00AA603D">
        <w:rPr>
          <w:rFonts w:ascii="Gilroy-Light" w:hAnsi="Gilroy-Light" w:cs="Tahoma"/>
          <w:spacing w:val="-1"/>
          <w:sz w:val="19"/>
          <w:szCs w:val="19"/>
        </w:rPr>
        <w:t>la</w:t>
      </w:r>
      <w:r w:rsidRPr="00AA603D">
        <w:rPr>
          <w:rFonts w:ascii="Gilroy-Light" w:hAnsi="Gilroy-Light" w:cs="Tahoma"/>
          <w:spacing w:val="38"/>
          <w:w w:val="99"/>
          <w:sz w:val="19"/>
          <w:szCs w:val="19"/>
        </w:rPr>
        <w:t xml:space="preserve"> </w:t>
      </w:r>
      <w:r w:rsidRPr="00AA603D">
        <w:rPr>
          <w:rFonts w:ascii="Gilroy-Light" w:hAnsi="Gilroy-Light" w:cs="Tahoma"/>
          <w:sz w:val="19"/>
          <w:szCs w:val="19"/>
        </w:rPr>
        <w:t>administración</w:t>
      </w:r>
      <w:r w:rsidRPr="00AA603D">
        <w:rPr>
          <w:rFonts w:ascii="Gilroy-Light" w:hAnsi="Gilroy-Light" w:cs="Tahoma"/>
          <w:spacing w:val="-20"/>
          <w:sz w:val="19"/>
          <w:szCs w:val="19"/>
        </w:rPr>
        <w:t xml:space="preserve"> </w:t>
      </w:r>
      <w:r w:rsidRPr="00AA603D">
        <w:rPr>
          <w:rFonts w:ascii="Gilroy-Light" w:hAnsi="Gilroy-Light" w:cs="Tahoma"/>
          <w:sz w:val="19"/>
          <w:szCs w:val="19"/>
        </w:rPr>
        <w:t>pública.</w:t>
      </w:r>
    </w:p>
    <w:p w14:paraId="6B6A1BD6"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60BAE01E"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No</w:t>
      </w:r>
      <w:r w:rsidRPr="00AA603D">
        <w:rPr>
          <w:rFonts w:ascii="Gilroy-Light" w:hAnsi="Gilroy-Light" w:cs="Tahoma"/>
          <w:spacing w:val="18"/>
          <w:sz w:val="19"/>
          <w:szCs w:val="19"/>
        </w:rPr>
        <w:t xml:space="preserve"> </w:t>
      </w:r>
      <w:r w:rsidRPr="00AA603D">
        <w:rPr>
          <w:rFonts w:ascii="Gilroy-Light" w:hAnsi="Gilroy-Light" w:cs="Tahoma"/>
          <w:sz w:val="19"/>
          <w:szCs w:val="19"/>
        </w:rPr>
        <w:t>estamos</w:t>
      </w:r>
      <w:r w:rsidRPr="00AA603D">
        <w:rPr>
          <w:rFonts w:ascii="Gilroy-Light" w:hAnsi="Gilroy-Light" w:cs="Tahoma"/>
          <w:spacing w:val="19"/>
          <w:sz w:val="19"/>
          <w:szCs w:val="19"/>
        </w:rPr>
        <w:t xml:space="preserve"> </w:t>
      </w:r>
      <w:r w:rsidRPr="00AA603D">
        <w:rPr>
          <w:rFonts w:ascii="Gilroy-Light" w:hAnsi="Gilroy-Light" w:cs="Tahoma"/>
          <w:sz w:val="19"/>
          <w:szCs w:val="19"/>
        </w:rPr>
        <w:t>en</w:t>
      </w:r>
      <w:r w:rsidRPr="00AA603D">
        <w:rPr>
          <w:rFonts w:ascii="Gilroy-Light" w:hAnsi="Gilroy-Light" w:cs="Tahoma"/>
          <w:spacing w:val="17"/>
          <w:sz w:val="19"/>
          <w:szCs w:val="19"/>
        </w:rPr>
        <w:t xml:space="preserve"> </w:t>
      </w:r>
      <w:r w:rsidRPr="00AA603D">
        <w:rPr>
          <w:rFonts w:ascii="Gilroy-Light" w:hAnsi="Gilroy-Light" w:cs="Tahoma"/>
          <w:sz w:val="19"/>
          <w:szCs w:val="19"/>
        </w:rPr>
        <w:t>causal</w:t>
      </w:r>
      <w:r w:rsidRPr="00AA603D">
        <w:rPr>
          <w:rFonts w:ascii="Gilroy-Light" w:hAnsi="Gilroy-Light" w:cs="Tahoma"/>
          <w:spacing w:val="17"/>
          <w:sz w:val="19"/>
          <w:szCs w:val="19"/>
        </w:rPr>
        <w:t xml:space="preserve"> </w:t>
      </w:r>
      <w:r w:rsidRPr="00AA603D">
        <w:rPr>
          <w:rFonts w:ascii="Gilroy-Light" w:hAnsi="Gilroy-Light" w:cs="Tahoma"/>
          <w:sz w:val="19"/>
          <w:szCs w:val="19"/>
        </w:rPr>
        <w:t>de</w:t>
      </w:r>
      <w:r w:rsidRPr="00AA603D">
        <w:rPr>
          <w:rFonts w:ascii="Gilroy-Light" w:hAnsi="Gilroy-Light" w:cs="Tahoma"/>
          <w:spacing w:val="20"/>
          <w:sz w:val="19"/>
          <w:szCs w:val="19"/>
        </w:rPr>
        <w:t xml:space="preserve"> </w:t>
      </w:r>
      <w:r w:rsidRPr="00AA603D">
        <w:rPr>
          <w:rFonts w:ascii="Gilroy-Light" w:hAnsi="Gilroy-Light" w:cs="Tahoma"/>
          <w:sz w:val="19"/>
          <w:szCs w:val="19"/>
        </w:rPr>
        <w:t>inhabilidad</w:t>
      </w:r>
      <w:r w:rsidRPr="00AA603D">
        <w:rPr>
          <w:rFonts w:ascii="Gilroy-Light" w:hAnsi="Gilroy-Light" w:cs="Tahoma"/>
          <w:spacing w:val="18"/>
          <w:sz w:val="19"/>
          <w:szCs w:val="19"/>
        </w:rPr>
        <w:t xml:space="preserve"> </w:t>
      </w:r>
      <w:r w:rsidRPr="00AA603D">
        <w:rPr>
          <w:rFonts w:ascii="Gilroy-Light" w:hAnsi="Gilroy-Light" w:cs="Tahoma"/>
          <w:sz w:val="19"/>
          <w:szCs w:val="19"/>
        </w:rPr>
        <w:t>alguna</w:t>
      </w:r>
      <w:r w:rsidRPr="00AA603D">
        <w:rPr>
          <w:rFonts w:ascii="Gilroy-Light" w:hAnsi="Gilroy-Light" w:cs="Tahoma"/>
          <w:spacing w:val="17"/>
          <w:sz w:val="19"/>
          <w:szCs w:val="19"/>
        </w:rPr>
        <w:t xml:space="preserve"> </w:t>
      </w:r>
      <w:r w:rsidRPr="00AA603D">
        <w:rPr>
          <w:rFonts w:ascii="Gilroy-Light" w:hAnsi="Gilroy-Light" w:cs="Tahoma"/>
          <w:sz w:val="19"/>
          <w:szCs w:val="19"/>
        </w:rPr>
        <w:t>para</w:t>
      </w:r>
      <w:r w:rsidRPr="00AA603D">
        <w:rPr>
          <w:rFonts w:ascii="Gilroy-Light" w:hAnsi="Gilroy-Light" w:cs="Tahoma"/>
          <w:spacing w:val="18"/>
          <w:sz w:val="19"/>
          <w:szCs w:val="19"/>
        </w:rPr>
        <w:t xml:space="preserve"> </w:t>
      </w:r>
      <w:r w:rsidRPr="00AA603D">
        <w:rPr>
          <w:rFonts w:ascii="Gilroy-Light" w:hAnsi="Gilroy-Light" w:cs="Tahoma"/>
          <w:sz w:val="19"/>
          <w:szCs w:val="19"/>
        </w:rPr>
        <w:t>celebrar</w:t>
      </w:r>
      <w:r w:rsidRPr="00AA603D">
        <w:rPr>
          <w:rFonts w:ascii="Gilroy-Light" w:hAnsi="Gilroy-Light" w:cs="Tahoma"/>
          <w:spacing w:val="18"/>
          <w:sz w:val="19"/>
          <w:szCs w:val="19"/>
        </w:rPr>
        <w:t xml:space="preserve"> </w:t>
      </w:r>
      <w:r w:rsidRPr="00AA603D">
        <w:rPr>
          <w:rFonts w:ascii="Gilroy-Light" w:hAnsi="Gilroy-Light" w:cs="Tahoma"/>
          <w:sz w:val="19"/>
          <w:szCs w:val="19"/>
        </w:rPr>
        <w:t>el</w:t>
      </w:r>
      <w:r w:rsidRPr="00AA603D">
        <w:rPr>
          <w:rFonts w:ascii="Gilroy-Light" w:hAnsi="Gilroy-Light" w:cs="Tahoma"/>
          <w:spacing w:val="17"/>
          <w:sz w:val="19"/>
          <w:szCs w:val="19"/>
        </w:rPr>
        <w:t xml:space="preserve"> </w:t>
      </w:r>
      <w:r w:rsidRPr="00AA603D">
        <w:rPr>
          <w:rFonts w:ascii="Gilroy-Light" w:hAnsi="Gilroy-Light" w:cs="Tahoma"/>
          <w:sz w:val="19"/>
          <w:szCs w:val="19"/>
        </w:rPr>
        <w:t>contrato</w:t>
      </w:r>
      <w:r w:rsidRPr="00AA603D">
        <w:rPr>
          <w:rFonts w:ascii="Gilroy-Light" w:hAnsi="Gilroy-Light" w:cs="Tahoma"/>
          <w:spacing w:val="17"/>
          <w:sz w:val="19"/>
          <w:szCs w:val="19"/>
        </w:rPr>
        <w:t xml:space="preserve"> </w:t>
      </w:r>
      <w:r w:rsidRPr="00AA603D">
        <w:rPr>
          <w:rFonts w:ascii="Gilroy-Light" w:hAnsi="Gilroy-Light" w:cs="Tahoma"/>
          <w:sz w:val="19"/>
          <w:szCs w:val="19"/>
        </w:rPr>
        <w:t>objeto</w:t>
      </w:r>
      <w:r w:rsidRPr="00AA603D">
        <w:rPr>
          <w:rFonts w:ascii="Gilroy-Light" w:hAnsi="Gilroy-Light" w:cs="Tahoma"/>
          <w:spacing w:val="20"/>
          <w:sz w:val="19"/>
          <w:szCs w:val="19"/>
        </w:rPr>
        <w:t xml:space="preserve"> </w:t>
      </w:r>
      <w:r w:rsidRPr="00AA603D">
        <w:rPr>
          <w:rFonts w:ascii="Gilroy-Light" w:hAnsi="Gilroy-Light" w:cs="Tahoma"/>
          <w:sz w:val="19"/>
          <w:szCs w:val="19"/>
        </w:rPr>
        <w:t>del</w:t>
      </w:r>
      <w:r w:rsidRPr="00AA603D">
        <w:rPr>
          <w:rFonts w:ascii="Gilroy-Light" w:hAnsi="Gilroy-Light" w:cs="Tahoma"/>
          <w:spacing w:val="30"/>
          <w:w w:val="99"/>
          <w:sz w:val="19"/>
          <w:szCs w:val="19"/>
        </w:rPr>
        <w:t xml:space="preserve"> </w:t>
      </w:r>
      <w:r w:rsidRPr="00AA603D">
        <w:rPr>
          <w:rFonts w:ascii="Gilroy-Light" w:hAnsi="Gilroy-Light" w:cs="Tahoma"/>
          <w:spacing w:val="-1"/>
          <w:sz w:val="19"/>
          <w:szCs w:val="19"/>
        </w:rPr>
        <w:t>Proceso</w:t>
      </w:r>
      <w:r w:rsidRPr="00AA603D">
        <w:rPr>
          <w:rFonts w:ascii="Gilroy-Light" w:hAnsi="Gilroy-Light" w:cs="Tahoma"/>
          <w:spacing w:val="-11"/>
          <w:sz w:val="19"/>
          <w:szCs w:val="19"/>
        </w:rPr>
        <w:t xml:space="preserve"> </w:t>
      </w:r>
      <w:r w:rsidRPr="00AA603D">
        <w:rPr>
          <w:rFonts w:ascii="Gilroy-Light" w:hAnsi="Gilroy-Light" w:cs="Tahoma"/>
          <w:sz w:val="19"/>
          <w:szCs w:val="19"/>
        </w:rPr>
        <w:t>de</w:t>
      </w:r>
      <w:r w:rsidRPr="00AA603D">
        <w:rPr>
          <w:rFonts w:ascii="Gilroy-Light" w:hAnsi="Gilroy-Light" w:cs="Tahoma"/>
          <w:spacing w:val="-11"/>
          <w:sz w:val="19"/>
          <w:szCs w:val="19"/>
        </w:rPr>
        <w:t xml:space="preserve"> </w:t>
      </w:r>
      <w:r w:rsidRPr="00AA603D">
        <w:rPr>
          <w:rFonts w:ascii="Gilroy-Light" w:hAnsi="Gilroy-Light" w:cs="Tahoma"/>
          <w:sz w:val="19"/>
          <w:szCs w:val="19"/>
        </w:rPr>
        <w:t>Contratación</w:t>
      </w:r>
      <w:r w:rsidRPr="00AA603D">
        <w:rPr>
          <w:rFonts w:ascii="Gilroy-Light" w:hAnsi="Gilroy-Light" w:cs="Tahoma"/>
          <w:spacing w:val="-7"/>
          <w:sz w:val="19"/>
          <w:szCs w:val="19"/>
        </w:rPr>
        <w:t xml:space="preserve"> </w:t>
      </w:r>
      <w:r w:rsidRPr="00AA603D">
        <w:rPr>
          <w:rFonts w:ascii="Gilroy-Light" w:hAnsi="Gilroy-Light" w:cs="Tahoma"/>
          <w:sz w:val="19"/>
          <w:szCs w:val="19"/>
        </w:rPr>
        <w:t xml:space="preserve">Invitación Pública </w:t>
      </w:r>
      <w:proofErr w:type="spellStart"/>
      <w:r w:rsidRPr="00AA603D">
        <w:rPr>
          <w:rFonts w:ascii="Gilroy-Light" w:hAnsi="Gilroy-Light" w:cs="Tahoma"/>
          <w:sz w:val="19"/>
          <w:szCs w:val="19"/>
        </w:rPr>
        <w:t>N°</w:t>
      </w:r>
      <w:proofErr w:type="spellEnd"/>
      <w:r w:rsidRPr="00AA603D">
        <w:rPr>
          <w:rFonts w:ascii="Gilroy-Light" w:hAnsi="Gilroy-Light" w:cs="Tahoma"/>
          <w:sz w:val="19"/>
          <w:szCs w:val="19"/>
        </w:rPr>
        <w:t>_____________________________________________</w:t>
      </w:r>
    </w:p>
    <w:p w14:paraId="7C34D701"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12294816"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Nos</w:t>
      </w:r>
      <w:r w:rsidRPr="00AA603D">
        <w:rPr>
          <w:rFonts w:ascii="Gilroy-Light" w:hAnsi="Gilroy-Light" w:cs="Tahoma"/>
          <w:spacing w:val="-5"/>
          <w:sz w:val="19"/>
          <w:szCs w:val="19"/>
        </w:rPr>
        <w:t xml:space="preserve"> </w:t>
      </w:r>
      <w:r w:rsidRPr="00AA603D">
        <w:rPr>
          <w:rFonts w:ascii="Gilroy-Light" w:hAnsi="Gilroy-Light" w:cs="Tahoma"/>
          <w:sz w:val="19"/>
          <w:szCs w:val="19"/>
        </w:rPr>
        <w:t>comprometemos</w:t>
      </w:r>
      <w:r w:rsidRPr="00AA603D">
        <w:rPr>
          <w:rFonts w:ascii="Gilroy-Light" w:hAnsi="Gilroy-Light" w:cs="Tahoma"/>
          <w:spacing w:val="-5"/>
          <w:sz w:val="19"/>
          <w:szCs w:val="19"/>
        </w:rPr>
        <w:t xml:space="preserve"> </w:t>
      </w:r>
      <w:r w:rsidRPr="00AA603D">
        <w:rPr>
          <w:rFonts w:ascii="Gilroy-Light" w:hAnsi="Gilroy-Light" w:cs="Tahoma"/>
          <w:sz w:val="19"/>
          <w:szCs w:val="19"/>
        </w:rPr>
        <w:t>a</w:t>
      </w:r>
      <w:r w:rsidRPr="00AA603D">
        <w:rPr>
          <w:rFonts w:ascii="Gilroy-Light" w:hAnsi="Gilroy-Light" w:cs="Tahoma"/>
          <w:spacing w:val="-5"/>
          <w:sz w:val="19"/>
          <w:szCs w:val="19"/>
        </w:rPr>
        <w:t xml:space="preserve"> </w:t>
      </w:r>
      <w:r w:rsidRPr="00AA603D">
        <w:rPr>
          <w:rFonts w:ascii="Gilroy-Light" w:hAnsi="Gilroy-Light" w:cs="Tahoma"/>
          <w:sz w:val="19"/>
          <w:szCs w:val="19"/>
        </w:rPr>
        <w:t>no</w:t>
      </w:r>
      <w:r w:rsidRPr="00AA603D">
        <w:rPr>
          <w:rFonts w:ascii="Gilroy-Light" w:hAnsi="Gilroy-Light" w:cs="Tahoma"/>
          <w:spacing w:val="-5"/>
          <w:sz w:val="19"/>
          <w:szCs w:val="19"/>
        </w:rPr>
        <w:t xml:space="preserve"> </w:t>
      </w:r>
      <w:r w:rsidRPr="00AA603D">
        <w:rPr>
          <w:rFonts w:ascii="Gilroy-Light" w:hAnsi="Gilroy-Light" w:cs="Tahoma"/>
          <w:sz w:val="19"/>
          <w:szCs w:val="19"/>
        </w:rPr>
        <w:t>ofrecer</w:t>
      </w:r>
      <w:r w:rsidRPr="00AA603D">
        <w:rPr>
          <w:rFonts w:ascii="Gilroy-Light" w:hAnsi="Gilroy-Light" w:cs="Tahoma"/>
          <w:spacing w:val="-3"/>
          <w:sz w:val="19"/>
          <w:szCs w:val="19"/>
        </w:rPr>
        <w:t xml:space="preserve"> </w:t>
      </w:r>
      <w:r w:rsidRPr="00AA603D">
        <w:rPr>
          <w:rFonts w:ascii="Gilroy-Light" w:hAnsi="Gilroy-Light" w:cs="Tahoma"/>
          <w:sz w:val="19"/>
          <w:szCs w:val="19"/>
        </w:rPr>
        <w:t>y</w:t>
      </w:r>
      <w:r w:rsidRPr="00AA603D">
        <w:rPr>
          <w:rFonts w:ascii="Gilroy-Light" w:hAnsi="Gilroy-Light" w:cs="Tahoma"/>
          <w:spacing w:val="-9"/>
          <w:sz w:val="19"/>
          <w:szCs w:val="19"/>
        </w:rPr>
        <w:t xml:space="preserve"> </w:t>
      </w:r>
      <w:r w:rsidRPr="00AA603D">
        <w:rPr>
          <w:rFonts w:ascii="Gilroy-Light" w:hAnsi="Gilroy-Light" w:cs="Tahoma"/>
          <w:sz w:val="19"/>
          <w:szCs w:val="19"/>
        </w:rPr>
        <w:t>no</w:t>
      </w:r>
      <w:r w:rsidRPr="00AA603D">
        <w:rPr>
          <w:rFonts w:ascii="Gilroy-Light" w:hAnsi="Gilroy-Light" w:cs="Tahoma"/>
          <w:spacing w:val="-5"/>
          <w:sz w:val="19"/>
          <w:szCs w:val="19"/>
        </w:rPr>
        <w:t xml:space="preserve"> </w:t>
      </w:r>
      <w:r w:rsidRPr="00AA603D">
        <w:rPr>
          <w:rFonts w:ascii="Gilroy-Light" w:hAnsi="Gilroy-Light" w:cs="Tahoma"/>
          <w:spacing w:val="-1"/>
          <w:sz w:val="19"/>
          <w:szCs w:val="19"/>
        </w:rPr>
        <w:t>dar</w:t>
      </w:r>
      <w:r w:rsidRPr="00AA603D">
        <w:rPr>
          <w:rFonts w:ascii="Gilroy-Light" w:hAnsi="Gilroy-Light" w:cs="Tahoma"/>
          <w:spacing w:val="-4"/>
          <w:sz w:val="19"/>
          <w:szCs w:val="19"/>
        </w:rPr>
        <w:t xml:space="preserve"> </w:t>
      </w:r>
      <w:r w:rsidRPr="00AA603D">
        <w:rPr>
          <w:rFonts w:ascii="Gilroy-Light" w:hAnsi="Gilroy-Light" w:cs="Tahoma"/>
          <w:spacing w:val="-1"/>
          <w:sz w:val="19"/>
          <w:szCs w:val="19"/>
        </w:rPr>
        <w:t>dádivas,</w:t>
      </w:r>
      <w:r w:rsidRPr="00AA603D">
        <w:rPr>
          <w:rFonts w:ascii="Gilroy-Light" w:hAnsi="Gilroy-Light" w:cs="Tahoma"/>
          <w:spacing w:val="-6"/>
          <w:sz w:val="19"/>
          <w:szCs w:val="19"/>
        </w:rPr>
        <w:t xml:space="preserve"> </w:t>
      </w:r>
      <w:r w:rsidRPr="00AA603D">
        <w:rPr>
          <w:rFonts w:ascii="Gilroy-Light" w:hAnsi="Gilroy-Light" w:cs="Tahoma"/>
          <w:sz w:val="19"/>
          <w:szCs w:val="19"/>
        </w:rPr>
        <w:t>sobornos</w:t>
      </w:r>
      <w:r w:rsidRPr="00AA603D">
        <w:rPr>
          <w:rFonts w:ascii="Gilroy-Light" w:hAnsi="Gilroy-Light" w:cs="Tahoma"/>
          <w:spacing w:val="-5"/>
          <w:sz w:val="19"/>
          <w:szCs w:val="19"/>
        </w:rPr>
        <w:t xml:space="preserve"> </w:t>
      </w:r>
      <w:r w:rsidRPr="00AA603D">
        <w:rPr>
          <w:rFonts w:ascii="Gilroy-Light" w:hAnsi="Gilroy-Light" w:cs="Tahoma"/>
          <w:sz w:val="19"/>
          <w:szCs w:val="19"/>
        </w:rPr>
        <w:t>o</w:t>
      </w:r>
      <w:r w:rsidRPr="00AA603D">
        <w:rPr>
          <w:rFonts w:ascii="Gilroy-Light" w:hAnsi="Gilroy-Light" w:cs="Tahoma"/>
          <w:spacing w:val="-5"/>
          <w:sz w:val="19"/>
          <w:szCs w:val="19"/>
        </w:rPr>
        <w:t xml:space="preserve"> </w:t>
      </w:r>
      <w:r w:rsidRPr="00AA603D">
        <w:rPr>
          <w:rFonts w:ascii="Gilroy-Light" w:hAnsi="Gilroy-Light" w:cs="Tahoma"/>
          <w:sz w:val="19"/>
          <w:szCs w:val="19"/>
        </w:rPr>
        <w:t>cualquier</w:t>
      </w:r>
      <w:r w:rsidRPr="00AA603D">
        <w:rPr>
          <w:rFonts w:ascii="Gilroy-Light" w:hAnsi="Gilroy-Light" w:cs="Tahoma"/>
          <w:spacing w:val="-6"/>
          <w:sz w:val="19"/>
          <w:szCs w:val="19"/>
        </w:rPr>
        <w:t xml:space="preserve"> </w:t>
      </w:r>
      <w:r w:rsidRPr="00AA603D">
        <w:rPr>
          <w:rFonts w:ascii="Gilroy-Light" w:hAnsi="Gilroy-Light" w:cs="Tahoma"/>
          <w:spacing w:val="1"/>
          <w:sz w:val="19"/>
          <w:szCs w:val="19"/>
        </w:rPr>
        <w:t>forma</w:t>
      </w:r>
      <w:r w:rsidRPr="00AA603D">
        <w:rPr>
          <w:rFonts w:ascii="Gilroy-Light" w:hAnsi="Gilroy-Light" w:cs="Tahoma"/>
          <w:spacing w:val="-8"/>
          <w:sz w:val="19"/>
          <w:szCs w:val="19"/>
        </w:rPr>
        <w:t xml:space="preserve"> </w:t>
      </w:r>
      <w:r w:rsidRPr="00AA603D">
        <w:rPr>
          <w:rFonts w:ascii="Gilroy-Light" w:hAnsi="Gilroy-Light" w:cs="Tahoma"/>
          <w:sz w:val="19"/>
          <w:szCs w:val="19"/>
        </w:rPr>
        <w:t>de</w:t>
      </w:r>
      <w:r w:rsidRPr="00AA603D">
        <w:rPr>
          <w:rFonts w:ascii="Gilroy-Light" w:hAnsi="Gilroy-Light" w:cs="Tahoma"/>
          <w:spacing w:val="48"/>
          <w:w w:val="99"/>
          <w:sz w:val="19"/>
          <w:szCs w:val="19"/>
        </w:rPr>
        <w:t xml:space="preserve"> </w:t>
      </w:r>
      <w:r w:rsidRPr="00AA603D">
        <w:rPr>
          <w:rFonts w:ascii="Gilroy-Light" w:hAnsi="Gilroy-Light" w:cs="Tahoma"/>
          <w:spacing w:val="-1"/>
          <w:sz w:val="19"/>
          <w:szCs w:val="19"/>
        </w:rPr>
        <w:t>halago,</w:t>
      </w:r>
      <w:r w:rsidRPr="00AA603D">
        <w:rPr>
          <w:rFonts w:ascii="Gilroy-Light" w:hAnsi="Gilroy-Light" w:cs="Tahoma"/>
          <w:spacing w:val="16"/>
          <w:sz w:val="19"/>
          <w:szCs w:val="19"/>
        </w:rPr>
        <w:t xml:space="preserve"> </w:t>
      </w:r>
      <w:r w:rsidRPr="00AA603D">
        <w:rPr>
          <w:rFonts w:ascii="Gilroy-Light" w:hAnsi="Gilroy-Light" w:cs="Tahoma"/>
          <w:sz w:val="19"/>
          <w:szCs w:val="19"/>
        </w:rPr>
        <w:t>retribuciones</w:t>
      </w:r>
      <w:r w:rsidRPr="00AA603D">
        <w:rPr>
          <w:rFonts w:ascii="Gilroy-Light" w:hAnsi="Gilroy-Light" w:cs="Tahoma"/>
          <w:spacing w:val="18"/>
          <w:sz w:val="19"/>
          <w:szCs w:val="19"/>
        </w:rPr>
        <w:t xml:space="preserve"> </w:t>
      </w:r>
      <w:r w:rsidRPr="00AA603D">
        <w:rPr>
          <w:rFonts w:ascii="Gilroy-Light" w:hAnsi="Gilroy-Light" w:cs="Tahoma"/>
          <w:sz w:val="19"/>
          <w:szCs w:val="19"/>
        </w:rPr>
        <w:t>o</w:t>
      </w:r>
      <w:r w:rsidRPr="00AA603D">
        <w:rPr>
          <w:rFonts w:ascii="Gilroy-Light" w:hAnsi="Gilroy-Light" w:cs="Tahoma"/>
          <w:spacing w:val="15"/>
          <w:sz w:val="19"/>
          <w:szCs w:val="19"/>
        </w:rPr>
        <w:t xml:space="preserve"> </w:t>
      </w:r>
      <w:r w:rsidRPr="00AA603D">
        <w:rPr>
          <w:rFonts w:ascii="Gilroy-Light" w:hAnsi="Gilroy-Light" w:cs="Tahoma"/>
          <w:sz w:val="19"/>
          <w:szCs w:val="19"/>
        </w:rPr>
        <w:t>prebenda</w:t>
      </w:r>
      <w:r w:rsidRPr="00AA603D">
        <w:rPr>
          <w:rFonts w:ascii="Gilroy-Light" w:hAnsi="Gilroy-Light" w:cs="Tahoma"/>
          <w:spacing w:val="18"/>
          <w:sz w:val="19"/>
          <w:szCs w:val="19"/>
        </w:rPr>
        <w:t xml:space="preserve"> </w:t>
      </w:r>
      <w:r w:rsidRPr="00AA603D">
        <w:rPr>
          <w:rFonts w:ascii="Gilroy-Light" w:hAnsi="Gilroy-Light" w:cs="Tahoma"/>
          <w:sz w:val="19"/>
          <w:szCs w:val="19"/>
        </w:rPr>
        <w:t>a</w:t>
      </w:r>
      <w:r w:rsidRPr="00AA603D">
        <w:rPr>
          <w:rFonts w:ascii="Gilroy-Light" w:hAnsi="Gilroy-Light" w:cs="Tahoma"/>
          <w:spacing w:val="14"/>
          <w:sz w:val="19"/>
          <w:szCs w:val="19"/>
        </w:rPr>
        <w:t xml:space="preserve"> </w:t>
      </w:r>
      <w:r w:rsidRPr="00AA603D">
        <w:rPr>
          <w:rFonts w:ascii="Gilroy-Light" w:hAnsi="Gilroy-Light" w:cs="Tahoma"/>
          <w:sz w:val="19"/>
          <w:szCs w:val="19"/>
        </w:rPr>
        <w:t>servidores</w:t>
      </w:r>
      <w:r w:rsidRPr="00AA603D">
        <w:rPr>
          <w:rFonts w:ascii="Gilroy-Light" w:hAnsi="Gilroy-Light" w:cs="Tahoma"/>
          <w:spacing w:val="17"/>
          <w:sz w:val="19"/>
          <w:szCs w:val="19"/>
        </w:rPr>
        <w:t xml:space="preserve"> </w:t>
      </w:r>
      <w:r w:rsidRPr="00AA603D">
        <w:rPr>
          <w:rFonts w:ascii="Gilroy-Light" w:hAnsi="Gilroy-Light" w:cs="Tahoma"/>
          <w:sz w:val="19"/>
          <w:szCs w:val="19"/>
        </w:rPr>
        <w:t>públicos</w:t>
      </w:r>
      <w:r w:rsidRPr="00AA603D">
        <w:rPr>
          <w:rFonts w:ascii="Gilroy-Light" w:hAnsi="Gilroy-Light" w:cs="Tahoma"/>
          <w:spacing w:val="15"/>
          <w:sz w:val="19"/>
          <w:szCs w:val="19"/>
        </w:rPr>
        <w:t xml:space="preserve"> </w:t>
      </w:r>
      <w:r w:rsidRPr="00AA603D">
        <w:rPr>
          <w:rFonts w:ascii="Gilroy-Light" w:hAnsi="Gilroy-Light" w:cs="Tahoma"/>
          <w:sz w:val="19"/>
          <w:szCs w:val="19"/>
        </w:rPr>
        <w:t>o</w:t>
      </w:r>
      <w:r w:rsidRPr="00AA603D">
        <w:rPr>
          <w:rFonts w:ascii="Gilroy-Light" w:hAnsi="Gilroy-Light" w:cs="Tahoma"/>
          <w:spacing w:val="18"/>
          <w:sz w:val="19"/>
          <w:szCs w:val="19"/>
        </w:rPr>
        <w:t xml:space="preserve"> </w:t>
      </w:r>
      <w:r w:rsidRPr="00AA603D">
        <w:rPr>
          <w:rFonts w:ascii="Gilroy-Light" w:hAnsi="Gilroy-Light" w:cs="Tahoma"/>
          <w:sz w:val="19"/>
          <w:szCs w:val="19"/>
        </w:rPr>
        <w:t>asesores</w:t>
      </w:r>
      <w:r w:rsidRPr="00AA603D">
        <w:rPr>
          <w:rFonts w:ascii="Gilroy-Light" w:hAnsi="Gilroy-Light" w:cs="Tahoma"/>
          <w:spacing w:val="16"/>
          <w:sz w:val="19"/>
          <w:szCs w:val="19"/>
        </w:rPr>
        <w:t xml:space="preserve"> </w:t>
      </w:r>
      <w:r w:rsidRPr="00AA603D">
        <w:rPr>
          <w:rFonts w:ascii="Gilroy-Light" w:hAnsi="Gilroy-Light" w:cs="Tahoma"/>
          <w:sz w:val="19"/>
          <w:szCs w:val="19"/>
        </w:rPr>
        <w:t>de</w:t>
      </w:r>
      <w:r w:rsidRPr="00AA603D">
        <w:rPr>
          <w:rFonts w:ascii="Gilroy-Light" w:hAnsi="Gilroy-Light" w:cs="Tahoma"/>
          <w:spacing w:val="17"/>
          <w:sz w:val="19"/>
          <w:szCs w:val="19"/>
        </w:rPr>
        <w:t xml:space="preserve"> </w:t>
      </w:r>
      <w:r w:rsidRPr="00AA603D">
        <w:rPr>
          <w:rFonts w:ascii="Gilroy-Light" w:hAnsi="Gilroy-Light" w:cs="Tahoma"/>
          <w:sz w:val="19"/>
          <w:szCs w:val="19"/>
        </w:rPr>
        <w:t>la</w:t>
      </w:r>
      <w:r w:rsidRPr="00AA603D">
        <w:rPr>
          <w:rFonts w:ascii="Gilroy-Light" w:hAnsi="Gilroy-Light" w:cs="Tahoma"/>
          <w:spacing w:val="18"/>
          <w:sz w:val="19"/>
          <w:szCs w:val="19"/>
        </w:rPr>
        <w:t xml:space="preserve"> </w:t>
      </w:r>
      <w:r w:rsidRPr="00AA603D">
        <w:rPr>
          <w:rFonts w:ascii="Gilroy-Light" w:hAnsi="Gilroy-Light" w:cs="Tahoma"/>
          <w:sz w:val="19"/>
          <w:szCs w:val="19"/>
        </w:rPr>
        <w:t>Entidad</w:t>
      </w:r>
      <w:r w:rsidRPr="00AA603D">
        <w:rPr>
          <w:rFonts w:ascii="Gilroy-Light" w:hAnsi="Gilroy-Light" w:cs="Tahoma"/>
          <w:spacing w:val="32"/>
          <w:w w:val="99"/>
          <w:sz w:val="19"/>
          <w:szCs w:val="19"/>
        </w:rPr>
        <w:t xml:space="preserve"> </w:t>
      </w:r>
      <w:r w:rsidRPr="00AA603D">
        <w:rPr>
          <w:rFonts w:ascii="Gilroy-Light" w:hAnsi="Gilroy-Light" w:cs="Tahoma"/>
          <w:sz w:val="19"/>
          <w:szCs w:val="19"/>
        </w:rPr>
        <w:t>Contratante,</w:t>
      </w:r>
      <w:r w:rsidRPr="00AA603D">
        <w:rPr>
          <w:rFonts w:ascii="Gilroy-Light" w:hAnsi="Gilroy-Light" w:cs="Tahoma"/>
          <w:spacing w:val="-8"/>
          <w:sz w:val="19"/>
          <w:szCs w:val="19"/>
        </w:rPr>
        <w:t xml:space="preserve"> </w:t>
      </w:r>
      <w:r w:rsidRPr="00AA603D">
        <w:rPr>
          <w:rFonts w:ascii="Gilroy-Light" w:hAnsi="Gilroy-Light" w:cs="Tahoma"/>
          <w:sz w:val="19"/>
          <w:szCs w:val="19"/>
        </w:rPr>
        <w:t>directamente</w:t>
      </w:r>
      <w:r w:rsidRPr="00AA603D">
        <w:rPr>
          <w:rFonts w:ascii="Gilroy-Light" w:hAnsi="Gilroy-Light" w:cs="Tahoma"/>
          <w:spacing w:val="-5"/>
          <w:sz w:val="19"/>
          <w:szCs w:val="19"/>
        </w:rPr>
        <w:t xml:space="preserve"> </w:t>
      </w:r>
      <w:r w:rsidRPr="00AA603D">
        <w:rPr>
          <w:rFonts w:ascii="Gilroy-Light" w:hAnsi="Gilroy-Light" w:cs="Tahoma"/>
          <w:sz w:val="19"/>
          <w:szCs w:val="19"/>
        </w:rPr>
        <w:t>o</w:t>
      </w:r>
      <w:r w:rsidRPr="00AA603D">
        <w:rPr>
          <w:rFonts w:ascii="Gilroy-Light" w:hAnsi="Gilroy-Light" w:cs="Tahoma"/>
          <w:spacing w:val="-8"/>
          <w:sz w:val="19"/>
          <w:szCs w:val="19"/>
        </w:rPr>
        <w:t xml:space="preserve"> </w:t>
      </w:r>
      <w:r w:rsidRPr="00AA603D">
        <w:rPr>
          <w:rFonts w:ascii="Gilroy-Light" w:hAnsi="Gilroy-Light" w:cs="Tahoma"/>
          <w:sz w:val="19"/>
          <w:szCs w:val="19"/>
        </w:rPr>
        <w:t>a</w:t>
      </w:r>
      <w:r w:rsidRPr="00AA603D">
        <w:rPr>
          <w:rFonts w:ascii="Gilroy-Light" w:hAnsi="Gilroy-Light" w:cs="Tahoma"/>
          <w:spacing w:val="-7"/>
          <w:sz w:val="19"/>
          <w:szCs w:val="19"/>
        </w:rPr>
        <w:t xml:space="preserve"> </w:t>
      </w:r>
      <w:r w:rsidRPr="00AA603D">
        <w:rPr>
          <w:rFonts w:ascii="Gilroy-Light" w:hAnsi="Gilroy-Light" w:cs="Tahoma"/>
          <w:sz w:val="19"/>
          <w:szCs w:val="19"/>
        </w:rPr>
        <w:t>través</w:t>
      </w:r>
      <w:r w:rsidRPr="00AA603D">
        <w:rPr>
          <w:rFonts w:ascii="Gilroy-Light" w:hAnsi="Gilroy-Light" w:cs="Tahoma"/>
          <w:spacing w:val="-7"/>
          <w:sz w:val="19"/>
          <w:szCs w:val="19"/>
        </w:rPr>
        <w:t xml:space="preserve"> </w:t>
      </w:r>
      <w:r w:rsidRPr="00AA603D">
        <w:rPr>
          <w:rFonts w:ascii="Gilroy-Light" w:hAnsi="Gilroy-Light" w:cs="Tahoma"/>
          <w:sz w:val="19"/>
          <w:szCs w:val="19"/>
        </w:rPr>
        <w:t>de</w:t>
      </w:r>
      <w:r w:rsidRPr="00AA603D">
        <w:rPr>
          <w:rFonts w:ascii="Gilroy-Light" w:hAnsi="Gilroy-Light" w:cs="Tahoma"/>
          <w:spacing w:val="-7"/>
          <w:sz w:val="19"/>
          <w:szCs w:val="19"/>
        </w:rPr>
        <w:t xml:space="preserve"> </w:t>
      </w:r>
      <w:r w:rsidRPr="00AA603D">
        <w:rPr>
          <w:rFonts w:ascii="Gilroy-Light" w:hAnsi="Gilroy-Light" w:cs="Tahoma"/>
          <w:sz w:val="19"/>
          <w:szCs w:val="19"/>
        </w:rPr>
        <w:t>sus</w:t>
      </w:r>
      <w:r w:rsidRPr="00AA603D">
        <w:rPr>
          <w:rFonts w:ascii="Gilroy-Light" w:hAnsi="Gilroy-Light" w:cs="Tahoma"/>
          <w:spacing w:val="-6"/>
          <w:sz w:val="19"/>
          <w:szCs w:val="19"/>
        </w:rPr>
        <w:t xml:space="preserve"> </w:t>
      </w:r>
      <w:r w:rsidRPr="00AA603D">
        <w:rPr>
          <w:rFonts w:ascii="Gilroy-Light" w:hAnsi="Gilroy-Light" w:cs="Tahoma"/>
          <w:sz w:val="19"/>
          <w:szCs w:val="19"/>
        </w:rPr>
        <w:t>empleados,</w:t>
      </w:r>
      <w:r w:rsidRPr="00AA603D">
        <w:rPr>
          <w:rFonts w:ascii="Gilroy-Light" w:hAnsi="Gilroy-Light" w:cs="Tahoma"/>
          <w:spacing w:val="-8"/>
          <w:sz w:val="19"/>
          <w:szCs w:val="19"/>
        </w:rPr>
        <w:t xml:space="preserve"> </w:t>
      </w:r>
      <w:r w:rsidRPr="00AA603D">
        <w:rPr>
          <w:rFonts w:ascii="Gilroy-Light" w:hAnsi="Gilroy-Light" w:cs="Tahoma"/>
          <w:sz w:val="19"/>
          <w:szCs w:val="19"/>
        </w:rPr>
        <w:t>contratistas</w:t>
      </w:r>
      <w:r w:rsidRPr="00AA603D">
        <w:rPr>
          <w:rFonts w:ascii="Gilroy-Light" w:hAnsi="Gilroy-Light" w:cs="Tahoma"/>
          <w:spacing w:val="-6"/>
          <w:sz w:val="19"/>
          <w:szCs w:val="19"/>
        </w:rPr>
        <w:t xml:space="preserve"> </w:t>
      </w:r>
      <w:r w:rsidRPr="00AA603D">
        <w:rPr>
          <w:rFonts w:ascii="Gilroy-Light" w:hAnsi="Gilroy-Light" w:cs="Tahoma"/>
          <w:sz w:val="19"/>
          <w:szCs w:val="19"/>
        </w:rPr>
        <w:t>o</w:t>
      </w:r>
      <w:r w:rsidRPr="00AA603D">
        <w:rPr>
          <w:rFonts w:ascii="Gilroy-Light" w:hAnsi="Gilroy-Light" w:cs="Tahoma"/>
          <w:spacing w:val="-8"/>
          <w:sz w:val="19"/>
          <w:szCs w:val="19"/>
        </w:rPr>
        <w:t xml:space="preserve"> </w:t>
      </w:r>
      <w:r w:rsidRPr="00AA603D">
        <w:rPr>
          <w:rFonts w:ascii="Gilroy-Light" w:hAnsi="Gilroy-Light" w:cs="Tahoma"/>
          <w:sz w:val="19"/>
          <w:szCs w:val="19"/>
        </w:rPr>
        <w:t>tercero.</w:t>
      </w:r>
    </w:p>
    <w:p w14:paraId="54BF3E3F"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47C3D0F3"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 xml:space="preserve"> Nos</w:t>
      </w:r>
      <w:r w:rsidRPr="00AA603D">
        <w:rPr>
          <w:rFonts w:ascii="Gilroy-Light" w:hAnsi="Gilroy-Light" w:cs="Tahoma"/>
          <w:spacing w:val="28"/>
          <w:sz w:val="19"/>
          <w:szCs w:val="19"/>
        </w:rPr>
        <w:t xml:space="preserve"> </w:t>
      </w:r>
      <w:r w:rsidRPr="00AA603D">
        <w:rPr>
          <w:rFonts w:ascii="Gilroy-Light" w:hAnsi="Gilroy-Light" w:cs="Tahoma"/>
          <w:sz w:val="19"/>
          <w:szCs w:val="19"/>
        </w:rPr>
        <w:t>comprometemos</w:t>
      </w:r>
      <w:r w:rsidRPr="00AA603D">
        <w:rPr>
          <w:rFonts w:ascii="Gilroy-Light" w:hAnsi="Gilroy-Light" w:cs="Tahoma"/>
          <w:spacing w:val="28"/>
          <w:sz w:val="19"/>
          <w:szCs w:val="19"/>
        </w:rPr>
        <w:t xml:space="preserve"> </w:t>
      </w:r>
      <w:r w:rsidRPr="00AA603D">
        <w:rPr>
          <w:rFonts w:ascii="Gilroy-Light" w:hAnsi="Gilroy-Light" w:cs="Tahoma"/>
          <w:sz w:val="19"/>
          <w:szCs w:val="19"/>
        </w:rPr>
        <w:t>a</w:t>
      </w:r>
      <w:r w:rsidRPr="00AA603D">
        <w:rPr>
          <w:rFonts w:ascii="Gilroy-Light" w:hAnsi="Gilroy-Light" w:cs="Tahoma"/>
          <w:spacing w:val="27"/>
          <w:sz w:val="19"/>
          <w:szCs w:val="19"/>
        </w:rPr>
        <w:t xml:space="preserve"> </w:t>
      </w:r>
      <w:r w:rsidRPr="00AA603D">
        <w:rPr>
          <w:rFonts w:ascii="Gilroy-Light" w:hAnsi="Gilroy-Light" w:cs="Tahoma"/>
          <w:sz w:val="19"/>
          <w:szCs w:val="19"/>
        </w:rPr>
        <w:t>no</w:t>
      </w:r>
      <w:r w:rsidRPr="00AA603D">
        <w:rPr>
          <w:rFonts w:ascii="Gilroy-Light" w:hAnsi="Gilroy-Light" w:cs="Tahoma"/>
          <w:spacing w:val="27"/>
          <w:sz w:val="19"/>
          <w:szCs w:val="19"/>
        </w:rPr>
        <w:t xml:space="preserve"> </w:t>
      </w:r>
      <w:r w:rsidRPr="00AA603D">
        <w:rPr>
          <w:rFonts w:ascii="Gilroy-Light" w:hAnsi="Gilroy-Light" w:cs="Tahoma"/>
          <w:sz w:val="19"/>
          <w:szCs w:val="19"/>
        </w:rPr>
        <w:t>efectuar</w:t>
      </w:r>
      <w:r w:rsidRPr="00AA603D">
        <w:rPr>
          <w:rFonts w:ascii="Gilroy-Light" w:hAnsi="Gilroy-Light" w:cs="Tahoma"/>
          <w:spacing w:val="28"/>
          <w:sz w:val="19"/>
          <w:szCs w:val="19"/>
        </w:rPr>
        <w:t xml:space="preserve"> </w:t>
      </w:r>
      <w:r w:rsidRPr="00AA603D">
        <w:rPr>
          <w:rFonts w:ascii="Gilroy-Light" w:hAnsi="Gilroy-Light" w:cs="Tahoma"/>
          <w:spacing w:val="-1"/>
          <w:sz w:val="19"/>
          <w:szCs w:val="19"/>
        </w:rPr>
        <w:t>acuerdos,</w:t>
      </w:r>
      <w:r w:rsidRPr="00AA603D">
        <w:rPr>
          <w:rFonts w:ascii="Gilroy-Light" w:hAnsi="Gilroy-Light" w:cs="Tahoma"/>
          <w:spacing w:val="34"/>
          <w:sz w:val="19"/>
          <w:szCs w:val="19"/>
        </w:rPr>
        <w:t xml:space="preserve"> </w:t>
      </w:r>
      <w:r w:rsidRPr="00AA603D">
        <w:rPr>
          <w:rFonts w:ascii="Gilroy-Light" w:hAnsi="Gilroy-Light" w:cs="Tahoma"/>
          <w:sz w:val="19"/>
          <w:szCs w:val="19"/>
        </w:rPr>
        <w:t>o</w:t>
      </w:r>
      <w:r w:rsidRPr="00AA603D">
        <w:rPr>
          <w:rFonts w:ascii="Gilroy-Light" w:hAnsi="Gilroy-Light" w:cs="Tahoma"/>
          <w:spacing w:val="27"/>
          <w:sz w:val="19"/>
          <w:szCs w:val="19"/>
        </w:rPr>
        <w:t xml:space="preserve"> </w:t>
      </w:r>
      <w:r w:rsidRPr="00AA603D">
        <w:rPr>
          <w:rFonts w:ascii="Gilroy-Light" w:hAnsi="Gilroy-Light" w:cs="Tahoma"/>
          <w:spacing w:val="-1"/>
          <w:sz w:val="19"/>
          <w:szCs w:val="19"/>
        </w:rPr>
        <w:t>realizar</w:t>
      </w:r>
      <w:r w:rsidRPr="00AA603D">
        <w:rPr>
          <w:rFonts w:ascii="Gilroy-Light" w:hAnsi="Gilroy-Light" w:cs="Tahoma"/>
          <w:spacing w:val="27"/>
          <w:sz w:val="19"/>
          <w:szCs w:val="19"/>
        </w:rPr>
        <w:t xml:space="preserve"> </w:t>
      </w:r>
      <w:r w:rsidRPr="00AA603D">
        <w:rPr>
          <w:rFonts w:ascii="Gilroy-Light" w:hAnsi="Gilroy-Light" w:cs="Tahoma"/>
          <w:sz w:val="19"/>
          <w:szCs w:val="19"/>
        </w:rPr>
        <w:t>actos</w:t>
      </w:r>
      <w:r w:rsidRPr="00AA603D">
        <w:rPr>
          <w:rFonts w:ascii="Gilroy-Light" w:hAnsi="Gilroy-Light" w:cs="Tahoma"/>
          <w:spacing w:val="28"/>
          <w:sz w:val="19"/>
          <w:szCs w:val="19"/>
        </w:rPr>
        <w:t xml:space="preserve"> </w:t>
      </w:r>
      <w:r w:rsidRPr="00AA603D">
        <w:rPr>
          <w:rFonts w:ascii="Gilroy-Light" w:hAnsi="Gilroy-Light" w:cs="Tahoma"/>
          <w:sz w:val="19"/>
          <w:szCs w:val="19"/>
        </w:rPr>
        <w:t>o</w:t>
      </w:r>
      <w:r w:rsidRPr="00AA603D">
        <w:rPr>
          <w:rFonts w:ascii="Gilroy-Light" w:hAnsi="Gilroy-Light" w:cs="Tahoma"/>
          <w:spacing w:val="29"/>
          <w:sz w:val="19"/>
          <w:szCs w:val="19"/>
        </w:rPr>
        <w:t xml:space="preserve"> </w:t>
      </w:r>
      <w:r w:rsidRPr="00AA603D">
        <w:rPr>
          <w:rFonts w:ascii="Gilroy-Light" w:hAnsi="Gilroy-Light" w:cs="Tahoma"/>
          <w:sz w:val="19"/>
          <w:szCs w:val="19"/>
        </w:rPr>
        <w:t>conductas</w:t>
      </w:r>
      <w:r w:rsidRPr="00AA603D">
        <w:rPr>
          <w:rFonts w:ascii="Gilroy-Light" w:hAnsi="Gilroy-Light" w:cs="Tahoma"/>
          <w:spacing w:val="27"/>
          <w:sz w:val="19"/>
          <w:szCs w:val="19"/>
        </w:rPr>
        <w:t xml:space="preserve"> </w:t>
      </w:r>
      <w:r w:rsidRPr="00AA603D">
        <w:rPr>
          <w:rFonts w:ascii="Gilroy-Light" w:hAnsi="Gilroy-Light" w:cs="Tahoma"/>
          <w:sz w:val="19"/>
          <w:szCs w:val="19"/>
        </w:rPr>
        <w:t>que</w:t>
      </w:r>
      <w:r w:rsidRPr="00AA603D">
        <w:rPr>
          <w:rFonts w:ascii="Gilroy-Light" w:hAnsi="Gilroy-Light" w:cs="Tahoma"/>
          <w:spacing w:val="46"/>
          <w:w w:val="99"/>
          <w:sz w:val="19"/>
          <w:szCs w:val="19"/>
        </w:rPr>
        <w:t xml:space="preserve"> </w:t>
      </w:r>
      <w:r w:rsidRPr="00AA603D">
        <w:rPr>
          <w:rFonts w:ascii="Gilroy-Light" w:hAnsi="Gilroy-Light" w:cs="Tahoma"/>
          <w:sz w:val="19"/>
          <w:szCs w:val="19"/>
        </w:rPr>
        <w:t>tengan</w:t>
      </w:r>
      <w:r w:rsidRPr="00AA603D">
        <w:rPr>
          <w:rFonts w:ascii="Gilroy-Light" w:hAnsi="Gilroy-Light" w:cs="Tahoma"/>
          <w:spacing w:val="36"/>
          <w:sz w:val="19"/>
          <w:szCs w:val="19"/>
        </w:rPr>
        <w:t xml:space="preserve"> </w:t>
      </w:r>
      <w:r w:rsidRPr="00AA603D">
        <w:rPr>
          <w:rFonts w:ascii="Gilroy-Light" w:hAnsi="Gilroy-Light" w:cs="Tahoma"/>
          <w:spacing w:val="-1"/>
          <w:sz w:val="19"/>
          <w:szCs w:val="19"/>
        </w:rPr>
        <w:t>por</w:t>
      </w:r>
      <w:r w:rsidRPr="00AA603D">
        <w:rPr>
          <w:rFonts w:ascii="Gilroy-Light" w:hAnsi="Gilroy-Light" w:cs="Tahoma"/>
          <w:spacing w:val="38"/>
          <w:sz w:val="19"/>
          <w:szCs w:val="19"/>
        </w:rPr>
        <w:t xml:space="preserve"> </w:t>
      </w:r>
      <w:r w:rsidRPr="00AA603D">
        <w:rPr>
          <w:rFonts w:ascii="Gilroy-Light" w:hAnsi="Gilroy-Light" w:cs="Tahoma"/>
          <w:sz w:val="19"/>
          <w:szCs w:val="19"/>
        </w:rPr>
        <w:t>objeto</w:t>
      </w:r>
      <w:r w:rsidRPr="00AA603D">
        <w:rPr>
          <w:rFonts w:ascii="Gilroy-Light" w:hAnsi="Gilroy-Light" w:cs="Tahoma"/>
          <w:spacing w:val="37"/>
          <w:sz w:val="19"/>
          <w:szCs w:val="19"/>
        </w:rPr>
        <w:t xml:space="preserve"> </w:t>
      </w:r>
      <w:r w:rsidRPr="00AA603D">
        <w:rPr>
          <w:rFonts w:ascii="Gilroy-Light" w:hAnsi="Gilroy-Light" w:cs="Tahoma"/>
          <w:sz w:val="19"/>
          <w:szCs w:val="19"/>
        </w:rPr>
        <w:t>o</w:t>
      </w:r>
      <w:r w:rsidRPr="00AA603D">
        <w:rPr>
          <w:rFonts w:ascii="Gilroy-Light" w:hAnsi="Gilroy-Light" w:cs="Tahoma"/>
          <w:spacing w:val="36"/>
          <w:sz w:val="19"/>
          <w:szCs w:val="19"/>
        </w:rPr>
        <w:t xml:space="preserve"> </w:t>
      </w:r>
      <w:r w:rsidRPr="00AA603D">
        <w:rPr>
          <w:rFonts w:ascii="Gilroy-Light" w:hAnsi="Gilroy-Light" w:cs="Tahoma"/>
          <w:sz w:val="19"/>
          <w:szCs w:val="19"/>
        </w:rPr>
        <w:t>efecto</w:t>
      </w:r>
      <w:r w:rsidRPr="00AA603D">
        <w:rPr>
          <w:rFonts w:ascii="Gilroy-Light" w:hAnsi="Gilroy-Light" w:cs="Tahoma"/>
          <w:spacing w:val="35"/>
          <w:sz w:val="19"/>
          <w:szCs w:val="19"/>
        </w:rPr>
        <w:t xml:space="preserve"> </w:t>
      </w:r>
      <w:r w:rsidRPr="00AA603D">
        <w:rPr>
          <w:rFonts w:ascii="Gilroy-Light" w:hAnsi="Gilroy-Light" w:cs="Tahoma"/>
          <w:sz w:val="19"/>
          <w:szCs w:val="19"/>
        </w:rPr>
        <w:t>la</w:t>
      </w:r>
      <w:r w:rsidRPr="00AA603D">
        <w:rPr>
          <w:rFonts w:ascii="Gilroy-Light" w:hAnsi="Gilroy-Light" w:cs="Tahoma"/>
          <w:spacing w:val="35"/>
          <w:sz w:val="19"/>
          <w:szCs w:val="19"/>
        </w:rPr>
        <w:t xml:space="preserve"> </w:t>
      </w:r>
      <w:r w:rsidRPr="00AA603D">
        <w:rPr>
          <w:rFonts w:ascii="Gilroy-Light" w:hAnsi="Gilroy-Light" w:cs="Tahoma"/>
          <w:sz w:val="19"/>
          <w:szCs w:val="19"/>
        </w:rPr>
        <w:t>colusión</w:t>
      </w:r>
      <w:r w:rsidRPr="00AA603D">
        <w:rPr>
          <w:rFonts w:ascii="Gilroy-Light" w:hAnsi="Gilroy-Light" w:cs="Tahoma"/>
          <w:spacing w:val="37"/>
          <w:sz w:val="19"/>
          <w:szCs w:val="19"/>
        </w:rPr>
        <w:t xml:space="preserve"> </w:t>
      </w:r>
      <w:r w:rsidRPr="00AA603D">
        <w:rPr>
          <w:rFonts w:ascii="Gilroy-Light" w:hAnsi="Gilroy-Light" w:cs="Tahoma"/>
          <w:sz w:val="19"/>
          <w:szCs w:val="19"/>
        </w:rPr>
        <w:t>en</w:t>
      </w:r>
      <w:r w:rsidRPr="00AA603D">
        <w:rPr>
          <w:rFonts w:ascii="Gilroy-Light" w:hAnsi="Gilroy-Light" w:cs="Tahoma"/>
          <w:spacing w:val="36"/>
          <w:sz w:val="19"/>
          <w:szCs w:val="19"/>
        </w:rPr>
        <w:t xml:space="preserve"> </w:t>
      </w:r>
      <w:r w:rsidRPr="00AA603D">
        <w:rPr>
          <w:rFonts w:ascii="Gilroy-Light" w:hAnsi="Gilroy-Light" w:cs="Tahoma"/>
          <w:sz w:val="19"/>
          <w:szCs w:val="19"/>
        </w:rPr>
        <w:t>el</w:t>
      </w:r>
      <w:r w:rsidRPr="00AA603D">
        <w:rPr>
          <w:rFonts w:ascii="Gilroy-Light" w:hAnsi="Gilroy-Light" w:cs="Tahoma"/>
          <w:spacing w:val="37"/>
          <w:sz w:val="19"/>
          <w:szCs w:val="19"/>
        </w:rPr>
        <w:t xml:space="preserve"> </w:t>
      </w:r>
      <w:r w:rsidRPr="00AA603D">
        <w:rPr>
          <w:rFonts w:ascii="Gilroy-Light" w:hAnsi="Gilroy-Light" w:cs="Tahoma"/>
          <w:sz w:val="19"/>
          <w:szCs w:val="19"/>
        </w:rPr>
        <w:t>Proceso</w:t>
      </w:r>
      <w:r w:rsidRPr="00AA603D">
        <w:rPr>
          <w:rFonts w:ascii="Gilroy-Light" w:hAnsi="Gilroy-Light" w:cs="Tahoma"/>
          <w:spacing w:val="35"/>
          <w:sz w:val="19"/>
          <w:szCs w:val="19"/>
        </w:rPr>
        <w:t xml:space="preserve"> </w:t>
      </w:r>
      <w:r w:rsidRPr="00AA603D">
        <w:rPr>
          <w:rFonts w:ascii="Gilroy-Light" w:hAnsi="Gilroy-Light" w:cs="Tahoma"/>
          <w:sz w:val="19"/>
          <w:szCs w:val="19"/>
        </w:rPr>
        <w:t>de</w:t>
      </w:r>
      <w:r w:rsidRPr="00AA603D">
        <w:rPr>
          <w:rFonts w:ascii="Gilroy-Light" w:hAnsi="Gilroy-Light" w:cs="Tahoma"/>
          <w:spacing w:val="36"/>
          <w:sz w:val="19"/>
          <w:szCs w:val="19"/>
        </w:rPr>
        <w:t xml:space="preserve"> </w:t>
      </w:r>
      <w:r w:rsidRPr="00AA603D">
        <w:rPr>
          <w:rFonts w:ascii="Gilroy-Light" w:hAnsi="Gilroy-Light" w:cs="Tahoma"/>
          <w:sz w:val="19"/>
          <w:szCs w:val="19"/>
        </w:rPr>
        <w:t>Contratación</w:t>
      </w:r>
      <w:r w:rsidRPr="00AA603D">
        <w:rPr>
          <w:rFonts w:ascii="Gilroy-Light" w:hAnsi="Gilroy-Light" w:cs="Tahoma"/>
          <w:spacing w:val="37"/>
          <w:sz w:val="19"/>
          <w:szCs w:val="19"/>
        </w:rPr>
        <w:t xml:space="preserve"> </w:t>
      </w:r>
      <w:r w:rsidRPr="00AA603D">
        <w:rPr>
          <w:rFonts w:ascii="Gilroy-Light" w:hAnsi="Gilroy-Light" w:cs="Tahoma"/>
          <w:sz w:val="19"/>
          <w:szCs w:val="19"/>
        </w:rPr>
        <w:t xml:space="preserve">Invitación Pública </w:t>
      </w:r>
      <w:proofErr w:type="spellStart"/>
      <w:r w:rsidRPr="00AA603D">
        <w:rPr>
          <w:rFonts w:ascii="Gilroy-Light" w:hAnsi="Gilroy-Light" w:cs="Tahoma"/>
          <w:sz w:val="19"/>
          <w:szCs w:val="19"/>
        </w:rPr>
        <w:t>N°</w:t>
      </w:r>
      <w:proofErr w:type="spellEnd"/>
      <w:r w:rsidRPr="00AA603D">
        <w:rPr>
          <w:rFonts w:ascii="Gilroy-Light" w:hAnsi="Gilroy-Light" w:cs="Tahoma"/>
          <w:sz w:val="19"/>
          <w:szCs w:val="19"/>
        </w:rPr>
        <w:t>_____________________________________</w:t>
      </w:r>
    </w:p>
    <w:p w14:paraId="3E33E0DB"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6745FE95"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Nos</w:t>
      </w:r>
      <w:r w:rsidRPr="00AA603D">
        <w:rPr>
          <w:rFonts w:ascii="Gilroy-Light" w:hAnsi="Gilroy-Light" w:cs="Tahoma"/>
          <w:spacing w:val="-13"/>
          <w:sz w:val="19"/>
          <w:szCs w:val="19"/>
        </w:rPr>
        <w:t xml:space="preserve"> </w:t>
      </w:r>
      <w:r w:rsidRPr="00AA603D">
        <w:rPr>
          <w:rFonts w:ascii="Gilroy-Light" w:hAnsi="Gilroy-Light" w:cs="Tahoma"/>
          <w:sz w:val="19"/>
          <w:szCs w:val="19"/>
        </w:rPr>
        <w:t>comprometemos</w:t>
      </w:r>
      <w:r w:rsidRPr="00AA603D">
        <w:rPr>
          <w:rFonts w:ascii="Gilroy-Light" w:hAnsi="Gilroy-Light" w:cs="Tahoma"/>
          <w:spacing w:val="-15"/>
          <w:sz w:val="19"/>
          <w:szCs w:val="19"/>
        </w:rPr>
        <w:t xml:space="preserve"> </w:t>
      </w:r>
      <w:r w:rsidRPr="00AA603D">
        <w:rPr>
          <w:rFonts w:ascii="Gilroy-Light" w:hAnsi="Gilroy-Light" w:cs="Tahoma"/>
          <w:sz w:val="19"/>
          <w:szCs w:val="19"/>
        </w:rPr>
        <w:t>a</w:t>
      </w:r>
      <w:r w:rsidRPr="00AA603D">
        <w:rPr>
          <w:rFonts w:ascii="Gilroy-Light" w:hAnsi="Gilroy-Light" w:cs="Tahoma"/>
          <w:spacing w:val="-14"/>
          <w:sz w:val="19"/>
          <w:szCs w:val="19"/>
        </w:rPr>
        <w:t xml:space="preserve"> </w:t>
      </w:r>
      <w:r w:rsidRPr="00AA603D">
        <w:rPr>
          <w:rFonts w:ascii="Gilroy-Light" w:hAnsi="Gilroy-Light" w:cs="Tahoma"/>
          <w:spacing w:val="-1"/>
          <w:sz w:val="19"/>
          <w:szCs w:val="19"/>
        </w:rPr>
        <w:t>revelar</w:t>
      </w:r>
      <w:r w:rsidRPr="00AA603D">
        <w:rPr>
          <w:rFonts w:ascii="Gilroy-Light" w:hAnsi="Gilroy-Light" w:cs="Tahoma"/>
          <w:spacing w:val="-12"/>
          <w:sz w:val="19"/>
          <w:szCs w:val="19"/>
        </w:rPr>
        <w:t xml:space="preserve"> </w:t>
      </w:r>
      <w:r w:rsidRPr="00AA603D">
        <w:rPr>
          <w:rFonts w:ascii="Gilroy-Light" w:hAnsi="Gilroy-Light" w:cs="Tahoma"/>
          <w:sz w:val="19"/>
          <w:szCs w:val="19"/>
        </w:rPr>
        <w:t>la</w:t>
      </w:r>
      <w:r w:rsidRPr="00AA603D">
        <w:rPr>
          <w:rFonts w:ascii="Gilroy-Light" w:hAnsi="Gilroy-Light" w:cs="Tahoma"/>
          <w:spacing w:val="-14"/>
          <w:sz w:val="19"/>
          <w:szCs w:val="19"/>
        </w:rPr>
        <w:t xml:space="preserve"> </w:t>
      </w:r>
      <w:r w:rsidRPr="00AA603D">
        <w:rPr>
          <w:rFonts w:ascii="Gilroy-Light" w:hAnsi="Gilroy-Light" w:cs="Tahoma"/>
          <w:sz w:val="19"/>
          <w:szCs w:val="19"/>
        </w:rPr>
        <w:t>información</w:t>
      </w:r>
      <w:r w:rsidRPr="00AA603D">
        <w:rPr>
          <w:rFonts w:ascii="Gilroy-Light" w:hAnsi="Gilroy-Light" w:cs="Tahoma"/>
          <w:spacing w:val="-14"/>
          <w:sz w:val="19"/>
          <w:szCs w:val="19"/>
        </w:rPr>
        <w:t xml:space="preserve"> </w:t>
      </w:r>
      <w:r w:rsidRPr="00AA603D">
        <w:rPr>
          <w:rFonts w:ascii="Gilroy-Light" w:hAnsi="Gilroy-Light" w:cs="Tahoma"/>
          <w:spacing w:val="-1"/>
          <w:sz w:val="19"/>
          <w:szCs w:val="19"/>
        </w:rPr>
        <w:t>que</w:t>
      </w:r>
      <w:r w:rsidRPr="00AA603D">
        <w:rPr>
          <w:rFonts w:ascii="Gilroy-Light" w:hAnsi="Gilroy-Light" w:cs="Tahoma"/>
          <w:spacing w:val="-13"/>
          <w:sz w:val="19"/>
          <w:szCs w:val="19"/>
        </w:rPr>
        <w:t xml:space="preserve"> </w:t>
      </w:r>
      <w:r w:rsidRPr="00AA603D">
        <w:rPr>
          <w:rFonts w:ascii="Gilroy-Light" w:hAnsi="Gilroy-Light" w:cs="Tahoma"/>
          <w:sz w:val="19"/>
          <w:szCs w:val="19"/>
        </w:rPr>
        <w:t>sobre</w:t>
      </w:r>
      <w:r w:rsidRPr="00AA603D">
        <w:rPr>
          <w:rFonts w:ascii="Gilroy-Light" w:hAnsi="Gilroy-Light" w:cs="Tahoma"/>
          <w:spacing w:val="-14"/>
          <w:sz w:val="19"/>
          <w:szCs w:val="19"/>
        </w:rPr>
        <w:t xml:space="preserve"> </w:t>
      </w:r>
      <w:r w:rsidRPr="00AA603D">
        <w:rPr>
          <w:rFonts w:ascii="Gilroy-Light" w:hAnsi="Gilroy-Light" w:cs="Tahoma"/>
          <w:sz w:val="19"/>
          <w:szCs w:val="19"/>
        </w:rPr>
        <w:t>el</w:t>
      </w:r>
      <w:r w:rsidRPr="00AA603D">
        <w:rPr>
          <w:rFonts w:ascii="Gilroy-Light" w:hAnsi="Gilroy-Light" w:cs="Tahoma"/>
          <w:spacing w:val="-14"/>
          <w:sz w:val="19"/>
          <w:szCs w:val="19"/>
        </w:rPr>
        <w:t xml:space="preserve"> </w:t>
      </w:r>
      <w:r w:rsidRPr="00AA603D">
        <w:rPr>
          <w:rFonts w:ascii="Gilroy-Light" w:hAnsi="Gilroy-Light" w:cs="Tahoma"/>
          <w:sz w:val="19"/>
          <w:szCs w:val="19"/>
        </w:rPr>
        <w:t>Proceso</w:t>
      </w:r>
      <w:r w:rsidRPr="00AA603D">
        <w:rPr>
          <w:rFonts w:ascii="Gilroy-Light" w:hAnsi="Gilroy-Light" w:cs="Tahoma"/>
          <w:spacing w:val="-13"/>
          <w:sz w:val="19"/>
          <w:szCs w:val="19"/>
        </w:rPr>
        <w:t xml:space="preserve"> </w:t>
      </w:r>
      <w:r w:rsidRPr="00AA603D">
        <w:rPr>
          <w:rFonts w:ascii="Gilroy-Light" w:hAnsi="Gilroy-Light" w:cs="Tahoma"/>
          <w:sz w:val="19"/>
          <w:szCs w:val="19"/>
        </w:rPr>
        <w:t>de</w:t>
      </w:r>
      <w:r w:rsidRPr="00AA603D">
        <w:rPr>
          <w:rFonts w:ascii="Gilroy-Light" w:hAnsi="Gilroy-Light" w:cs="Tahoma"/>
          <w:spacing w:val="-15"/>
          <w:sz w:val="19"/>
          <w:szCs w:val="19"/>
        </w:rPr>
        <w:t xml:space="preserve"> </w:t>
      </w:r>
      <w:r w:rsidRPr="00AA603D">
        <w:rPr>
          <w:rFonts w:ascii="Gilroy-Light" w:hAnsi="Gilroy-Light" w:cs="Tahoma"/>
          <w:sz w:val="19"/>
          <w:szCs w:val="19"/>
        </w:rPr>
        <w:t>Contratación</w:t>
      </w:r>
      <w:r w:rsidRPr="00AA603D">
        <w:rPr>
          <w:rFonts w:ascii="Gilroy-Light" w:hAnsi="Gilroy-Light" w:cs="Tahoma"/>
          <w:spacing w:val="48"/>
          <w:w w:val="99"/>
          <w:sz w:val="19"/>
          <w:szCs w:val="19"/>
        </w:rPr>
        <w:t xml:space="preserve"> </w:t>
      </w:r>
      <w:r w:rsidRPr="00AA603D">
        <w:rPr>
          <w:rFonts w:ascii="Gilroy-Light" w:hAnsi="Gilroy-Light" w:cs="Tahoma"/>
          <w:sz w:val="19"/>
          <w:szCs w:val="19"/>
        </w:rPr>
        <w:t xml:space="preserve">Invitación Pública </w:t>
      </w:r>
      <w:proofErr w:type="spellStart"/>
      <w:r w:rsidRPr="00AA603D">
        <w:rPr>
          <w:rFonts w:ascii="Gilroy-Light" w:hAnsi="Gilroy-Light" w:cs="Tahoma"/>
          <w:sz w:val="19"/>
          <w:szCs w:val="19"/>
        </w:rPr>
        <w:t>N°</w:t>
      </w:r>
      <w:proofErr w:type="spellEnd"/>
      <w:r w:rsidRPr="00AA603D">
        <w:rPr>
          <w:rFonts w:ascii="Gilroy-Light" w:hAnsi="Gilroy-Light" w:cs="Tahoma"/>
          <w:sz w:val="19"/>
          <w:szCs w:val="19"/>
        </w:rPr>
        <w:t xml:space="preserve">_____________________________________ </w:t>
      </w:r>
      <w:r w:rsidRPr="00AA603D">
        <w:rPr>
          <w:rFonts w:ascii="Gilroy-Light" w:hAnsi="Gilroy-Light" w:cs="Tahoma"/>
          <w:spacing w:val="-1"/>
          <w:sz w:val="19"/>
          <w:szCs w:val="19"/>
        </w:rPr>
        <w:t>nos</w:t>
      </w:r>
      <w:r w:rsidRPr="00AA603D">
        <w:rPr>
          <w:rFonts w:ascii="Gilroy-Light" w:hAnsi="Gilroy-Light" w:cs="Tahoma"/>
          <w:spacing w:val="20"/>
          <w:sz w:val="19"/>
          <w:szCs w:val="19"/>
        </w:rPr>
        <w:t xml:space="preserve"> </w:t>
      </w:r>
      <w:r w:rsidRPr="00AA603D">
        <w:rPr>
          <w:rFonts w:ascii="Gilroy-Light" w:hAnsi="Gilroy-Light" w:cs="Tahoma"/>
          <w:sz w:val="19"/>
          <w:szCs w:val="19"/>
        </w:rPr>
        <w:t>soliciten</w:t>
      </w:r>
      <w:r w:rsidRPr="00AA603D">
        <w:rPr>
          <w:rFonts w:ascii="Gilroy-Light" w:hAnsi="Gilroy-Light" w:cs="Tahoma"/>
          <w:spacing w:val="20"/>
          <w:sz w:val="19"/>
          <w:szCs w:val="19"/>
        </w:rPr>
        <w:t xml:space="preserve"> </w:t>
      </w:r>
      <w:r w:rsidRPr="00AA603D">
        <w:rPr>
          <w:rFonts w:ascii="Gilroy-Light" w:hAnsi="Gilroy-Light" w:cs="Tahoma"/>
          <w:sz w:val="19"/>
          <w:szCs w:val="19"/>
        </w:rPr>
        <w:t>los</w:t>
      </w:r>
      <w:r w:rsidRPr="00AA603D">
        <w:rPr>
          <w:rFonts w:ascii="Gilroy-Light" w:hAnsi="Gilroy-Light" w:cs="Tahoma"/>
          <w:spacing w:val="20"/>
          <w:sz w:val="19"/>
          <w:szCs w:val="19"/>
        </w:rPr>
        <w:t xml:space="preserve"> </w:t>
      </w:r>
      <w:r w:rsidRPr="00AA603D">
        <w:rPr>
          <w:rFonts w:ascii="Gilroy-Light" w:hAnsi="Gilroy-Light" w:cs="Tahoma"/>
          <w:sz w:val="19"/>
          <w:szCs w:val="19"/>
        </w:rPr>
        <w:t>organismos</w:t>
      </w:r>
      <w:r w:rsidRPr="00AA603D">
        <w:rPr>
          <w:rFonts w:ascii="Gilroy-Light" w:hAnsi="Gilroy-Light" w:cs="Tahoma"/>
          <w:spacing w:val="21"/>
          <w:sz w:val="19"/>
          <w:szCs w:val="19"/>
        </w:rPr>
        <w:t xml:space="preserve"> </w:t>
      </w:r>
      <w:r w:rsidRPr="00AA603D">
        <w:rPr>
          <w:rFonts w:ascii="Gilroy-Light" w:hAnsi="Gilroy-Light" w:cs="Tahoma"/>
          <w:spacing w:val="-2"/>
          <w:sz w:val="19"/>
          <w:szCs w:val="19"/>
        </w:rPr>
        <w:t>de</w:t>
      </w:r>
      <w:r w:rsidRPr="00AA603D">
        <w:rPr>
          <w:rFonts w:ascii="Gilroy-Light" w:hAnsi="Gilroy-Light" w:cs="Tahoma"/>
          <w:spacing w:val="19"/>
          <w:sz w:val="19"/>
          <w:szCs w:val="19"/>
        </w:rPr>
        <w:t xml:space="preserve"> </w:t>
      </w:r>
      <w:r w:rsidRPr="00AA603D">
        <w:rPr>
          <w:rFonts w:ascii="Gilroy-Light" w:hAnsi="Gilroy-Light" w:cs="Tahoma"/>
          <w:sz w:val="19"/>
          <w:szCs w:val="19"/>
        </w:rPr>
        <w:t>control</w:t>
      </w:r>
      <w:r w:rsidRPr="00AA603D">
        <w:rPr>
          <w:rFonts w:ascii="Gilroy-Light" w:hAnsi="Gilroy-Light" w:cs="Tahoma"/>
          <w:spacing w:val="19"/>
          <w:sz w:val="19"/>
          <w:szCs w:val="19"/>
        </w:rPr>
        <w:t xml:space="preserve"> </w:t>
      </w:r>
      <w:r w:rsidRPr="00AA603D">
        <w:rPr>
          <w:rFonts w:ascii="Gilroy-Light" w:hAnsi="Gilroy-Light" w:cs="Tahoma"/>
          <w:sz w:val="19"/>
          <w:szCs w:val="19"/>
        </w:rPr>
        <w:t>de</w:t>
      </w:r>
      <w:r w:rsidRPr="00AA603D">
        <w:rPr>
          <w:rFonts w:ascii="Gilroy-Light" w:hAnsi="Gilroy-Light" w:cs="Tahoma"/>
          <w:spacing w:val="20"/>
          <w:sz w:val="19"/>
          <w:szCs w:val="19"/>
        </w:rPr>
        <w:t xml:space="preserve"> </w:t>
      </w:r>
      <w:r w:rsidRPr="00AA603D">
        <w:rPr>
          <w:rFonts w:ascii="Gilroy-Light" w:hAnsi="Gilroy-Light" w:cs="Tahoma"/>
          <w:spacing w:val="-1"/>
          <w:sz w:val="19"/>
          <w:szCs w:val="19"/>
        </w:rPr>
        <w:t>la</w:t>
      </w:r>
      <w:r w:rsidRPr="00AA603D">
        <w:rPr>
          <w:rFonts w:ascii="Gilroy-Light" w:hAnsi="Gilroy-Light" w:cs="Tahoma"/>
          <w:spacing w:val="19"/>
          <w:sz w:val="19"/>
          <w:szCs w:val="19"/>
        </w:rPr>
        <w:t xml:space="preserve"> </w:t>
      </w:r>
      <w:r w:rsidRPr="00AA603D">
        <w:rPr>
          <w:rFonts w:ascii="Gilroy-Light" w:hAnsi="Gilroy-Light" w:cs="Tahoma"/>
          <w:sz w:val="19"/>
          <w:szCs w:val="19"/>
        </w:rPr>
        <w:t>República</w:t>
      </w:r>
      <w:r w:rsidRPr="00AA603D">
        <w:rPr>
          <w:rFonts w:ascii="Gilroy-Light" w:hAnsi="Gilroy-Light" w:cs="Tahoma"/>
          <w:spacing w:val="20"/>
          <w:sz w:val="19"/>
          <w:szCs w:val="19"/>
        </w:rPr>
        <w:t xml:space="preserve"> </w:t>
      </w:r>
      <w:r w:rsidRPr="00AA603D">
        <w:rPr>
          <w:rFonts w:ascii="Gilroy-Light" w:hAnsi="Gilroy-Light" w:cs="Tahoma"/>
          <w:sz w:val="19"/>
          <w:szCs w:val="19"/>
        </w:rPr>
        <w:t>de</w:t>
      </w:r>
      <w:r w:rsidRPr="00AA603D">
        <w:rPr>
          <w:rFonts w:ascii="Gilroy-Light" w:hAnsi="Gilroy-Light" w:cs="Tahoma"/>
          <w:spacing w:val="40"/>
          <w:w w:val="99"/>
          <w:sz w:val="19"/>
          <w:szCs w:val="19"/>
        </w:rPr>
        <w:t xml:space="preserve"> </w:t>
      </w:r>
      <w:r w:rsidRPr="00AA603D">
        <w:rPr>
          <w:rFonts w:ascii="Gilroy-Light" w:hAnsi="Gilroy-Light" w:cs="Tahoma"/>
          <w:sz w:val="19"/>
          <w:szCs w:val="19"/>
        </w:rPr>
        <w:t>Colombia.</w:t>
      </w:r>
    </w:p>
    <w:p w14:paraId="03448FD8"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784F12A7"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Nos</w:t>
      </w:r>
      <w:r w:rsidRPr="00AA603D">
        <w:rPr>
          <w:rFonts w:ascii="Gilroy-Light" w:hAnsi="Gilroy-Light" w:cs="Tahoma"/>
          <w:spacing w:val="8"/>
          <w:sz w:val="19"/>
          <w:szCs w:val="19"/>
        </w:rPr>
        <w:t xml:space="preserve"> </w:t>
      </w:r>
      <w:r w:rsidRPr="00AA603D">
        <w:rPr>
          <w:rFonts w:ascii="Gilroy-Light" w:hAnsi="Gilroy-Light" w:cs="Tahoma"/>
          <w:sz w:val="19"/>
          <w:szCs w:val="19"/>
        </w:rPr>
        <w:t>comprometemos</w:t>
      </w:r>
      <w:r w:rsidRPr="00AA603D">
        <w:rPr>
          <w:rFonts w:ascii="Gilroy-Light" w:hAnsi="Gilroy-Light" w:cs="Tahoma"/>
          <w:spacing w:val="6"/>
          <w:sz w:val="19"/>
          <w:szCs w:val="19"/>
        </w:rPr>
        <w:t xml:space="preserve"> </w:t>
      </w:r>
      <w:r w:rsidRPr="00AA603D">
        <w:rPr>
          <w:rFonts w:ascii="Gilroy-Light" w:hAnsi="Gilroy-Light" w:cs="Tahoma"/>
          <w:sz w:val="19"/>
          <w:szCs w:val="19"/>
        </w:rPr>
        <w:t>a</w:t>
      </w:r>
      <w:r w:rsidRPr="00AA603D">
        <w:rPr>
          <w:rFonts w:ascii="Gilroy-Light" w:hAnsi="Gilroy-Light" w:cs="Tahoma"/>
          <w:spacing w:val="7"/>
          <w:sz w:val="19"/>
          <w:szCs w:val="19"/>
        </w:rPr>
        <w:t xml:space="preserve"> </w:t>
      </w:r>
      <w:r w:rsidRPr="00AA603D">
        <w:rPr>
          <w:rFonts w:ascii="Gilroy-Light" w:hAnsi="Gilroy-Light" w:cs="Tahoma"/>
          <w:sz w:val="19"/>
          <w:szCs w:val="19"/>
        </w:rPr>
        <w:t>comunicar</w:t>
      </w:r>
      <w:r w:rsidRPr="00AA603D">
        <w:rPr>
          <w:rFonts w:ascii="Gilroy-Light" w:hAnsi="Gilroy-Light" w:cs="Tahoma"/>
          <w:spacing w:val="8"/>
          <w:sz w:val="19"/>
          <w:szCs w:val="19"/>
        </w:rPr>
        <w:t xml:space="preserve"> </w:t>
      </w:r>
      <w:r w:rsidRPr="00AA603D">
        <w:rPr>
          <w:rFonts w:ascii="Gilroy-Light" w:hAnsi="Gilroy-Light" w:cs="Tahoma"/>
          <w:sz w:val="19"/>
          <w:szCs w:val="19"/>
        </w:rPr>
        <w:t>a</w:t>
      </w:r>
      <w:r w:rsidRPr="00AA603D">
        <w:rPr>
          <w:rFonts w:ascii="Gilroy-Light" w:hAnsi="Gilroy-Light" w:cs="Tahoma"/>
          <w:spacing w:val="7"/>
          <w:sz w:val="19"/>
          <w:szCs w:val="19"/>
        </w:rPr>
        <w:t xml:space="preserve"> </w:t>
      </w:r>
      <w:r w:rsidRPr="00AA603D">
        <w:rPr>
          <w:rFonts w:ascii="Gilroy-Light" w:hAnsi="Gilroy-Light" w:cs="Tahoma"/>
          <w:spacing w:val="-1"/>
          <w:sz w:val="19"/>
          <w:szCs w:val="19"/>
        </w:rPr>
        <w:t>nuestros</w:t>
      </w:r>
      <w:r w:rsidRPr="00AA603D">
        <w:rPr>
          <w:rFonts w:ascii="Gilroy-Light" w:hAnsi="Gilroy-Light" w:cs="Tahoma"/>
          <w:spacing w:val="8"/>
          <w:sz w:val="19"/>
          <w:szCs w:val="19"/>
        </w:rPr>
        <w:t xml:space="preserve"> </w:t>
      </w:r>
      <w:r w:rsidRPr="00AA603D">
        <w:rPr>
          <w:rFonts w:ascii="Gilroy-Light" w:hAnsi="Gilroy-Light" w:cs="Tahoma"/>
          <w:spacing w:val="-1"/>
          <w:sz w:val="19"/>
          <w:szCs w:val="19"/>
        </w:rPr>
        <w:t>empleados</w:t>
      </w:r>
      <w:r w:rsidRPr="00AA603D">
        <w:rPr>
          <w:rFonts w:ascii="Gilroy-Light" w:hAnsi="Gilroy-Light" w:cs="Tahoma"/>
          <w:spacing w:val="11"/>
          <w:sz w:val="19"/>
          <w:szCs w:val="19"/>
        </w:rPr>
        <w:t xml:space="preserve"> </w:t>
      </w:r>
      <w:r w:rsidRPr="00AA603D">
        <w:rPr>
          <w:rFonts w:ascii="Gilroy-Light" w:hAnsi="Gilroy-Light" w:cs="Tahoma"/>
          <w:sz w:val="19"/>
          <w:szCs w:val="19"/>
        </w:rPr>
        <w:t>y</w:t>
      </w:r>
      <w:r w:rsidRPr="00AA603D">
        <w:rPr>
          <w:rFonts w:ascii="Gilroy-Light" w:hAnsi="Gilroy-Light" w:cs="Tahoma"/>
          <w:spacing w:val="4"/>
          <w:sz w:val="19"/>
          <w:szCs w:val="19"/>
        </w:rPr>
        <w:t xml:space="preserve"> </w:t>
      </w:r>
      <w:r w:rsidRPr="00AA603D">
        <w:rPr>
          <w:rFonts w:ascii="Gilroy-Light" w:hAnsi="Gilroy-Light" w:cs="Tahoma"/>
          <w:sz w:val="19"/>
          <w:szCs w:val="19"/>
        </w:rPr>
        <w:t>asesores</w:t>
      </w:r>
      <w:r w:rsidRPr="00AA603D">
        <w:rPr>
          <w:rFonts w:ascii="Gilroy-Light" w:hAnsi="Gilroy-Light" w:cs="Tahoma"/>
          <w:spacing w:val="8"/>
          <w:sz w:val="19"/>
          <w:szCs w:val="19"/>
        </w:rPr>
        <w:t xml:space="preserve"> </w:t>
      </w:r>
      <w:r w:rsidRPr="00AA603D">
        <w:rPr>
          <w:rFonts w:ascii="Gilroy-Light" w:hAnsi="Gilroy-Light" w:cs="Tahoma"/>
          <w:sz w:val="19"/>
          <w:szCs w:val="19"/>
        </w:rPr>
        <w:t>el</w:t>
      </w:r>
      <w:r w:rsidRPr="00AA603D">
        <w:rPr>
          <w:rFonts w:ascii="Gilroy-Light" w:hAnsi="Gilroy-Light" w:cs="Tahoma"/>
          <w:spacing w:val="6"/>
          <w:sz w:val="19"/>
          <w:szCs w:val="19"/>
        </w:rPr>
        <w:t xml:space="preserve"> </w:t>
      </w:r>
      <w:r w:rsidRPr="00AA603D">
        <w:rPr>
          <w:rFonts w:ascii="Gilroy-Light" w:hAnsi="Gilroy-Light" w:cs="Tahoma"/>
          <w:sz w:val="19"/>
          <w:szCs w:val="19"/>
        </w:rPr>
        <w:t>contenido</w:t>
      </w:r>
      <w:r w:rsidRPr="00AA603D">
        <w:rPr>
          <w:rFonts w:ascii="Gilroy-Light" w:hAnsi="Gilroy-Light" w:cs="Tahoma"/>
          <w:spacing w:val="50"/>
          <w:w w:val="99"/>
          <w:sz w:val="19"/>
          <w:szCs w:val="19"/>
        </w:rPr>
        <w:t xml:space="preserve"> </w:t>
      </w:r>
      <w:r w:rsidRPr="00AA603D">
        <w:rPr>
          <w:rFonts w:ascii="Gilroy-Light" w:hAnsi="Gilroy-Light" w:cs="Tahoma"/>
          <w:spacing w:val="-1"/>
          <w:sz w:val="19"/>
          <w:szCs w:val="19"/>
        </w:rPr>
        <w:t>del</w:t>
      </w:r>
      <w:r w:rsidRPr="00AA603D">
        <w:rPr>
          <w:rFonts w:ascii="Gilroy-Light" w:hAnsi="Gilroy-Light" w:cs="Tahoma"/>
          <w:spacing w:val="21"/>
          <w:sz w:val="19"/>
          <w:szCs w:val="19"/>
        </w:rPr>
        <w:t xml:space="preserve"> </w:t>
      </w:r>
      <w:r w:rsidRPr="00AA603D">
        <w:rPr>
          <w:rFonts w:ascii="Gilroy-Light" w:hAnsi="Gilroy-Light" w:cs="Tahoma"/>
          <w:sz w:val="19"/>
          <w:szCs w:val="19"/>
        </w:rPr>
        <w:t>presente</w:t>
      </w:r>
      <w:r w:rsidRPr="00AA603D">
        <w:rPr>
          <w:rFonts w:ascii="Gilroy-Light" w:hAnsi="Gilroy-Light" w:cs="Tahoma"/>
          <w:spacing w:val="20"/>
          <w:sz w:val="19"/>
          <w:szCs w:val="19"/>
        </w:rPr>
        <w:t xml:space="preserve"> </w:t>
      </w:r>
      <w:r w:rsidRPr="00AA603D">
        <w:rPr>
          <w:rFonts w:ascii="Gilroy-Light" w:hAnsi="Gilroy-Light" w:cs="Tahoma"/>
          <w:sz w:val="19"/>
          <w:szCs w:val="19"/>
        </w:rPr>
        <w:t>Compromiso</w:t>
      </w:r>
      <w:r w:rsidRPr="00AA603D">
        <w:rPr>
          <w:rFonts w:ascii="Gilroy-Light" w:hAnsi="Gilroy-Light" w:cs="Tahoma"/>
          <w:spacing w:val="20"/>
          <w:sz w:val="19"/>
          <w:szCs w:val="19"/>
        </w:rPr>
        <w:t xml:space="preserve"> </w:t>
      </w:r>
      <w:r w:rsidRPr="00AA603D">
        <w:rPr>
          <w:rFonts w:ascii="Gilroy-Light" w:hAnsi="Gilroy-Light" w:cs="Tahoma"/>
          <w:sz w:val="19"/>
          <w:szCs w:val="19"/>
        </w:rPr>
        <w:t>Anticorrupción,</w:t>
      </w:r>
      <w:r w:rsidRPr="00AA603D">
        <w:rPr>
          <w:rFonts w:ascii="Gilroy-Light" w:hAnsi="Gilroy-Light" w:cs="Tahoma"/>
          <w:spacing w:val="20"/>
          <w:sz w:val="19"/>
          <w:szCs w:val="19"/>
        </w:rPr>
        <w:t xml:space="preserve"> </w:t>
      </w:r>
      <w:r w:rsidRPr="00AA603D">
        <w:rPr>
          <w:rFonts w:ascii="Gilroy-Light" w:hAnsi="Gilroy-Light" w:cs="Tahoma"/>
          <w:sz w:val="19"/>
          <w:szCs w:val="19"/>
        </w:rPr>
        <w:t>explicar</w:t>
      </w:r>
      <w:r w:rsidRPr="00AA603D">
        <w:rPr>
          <w:rFonts w:ascii="Gilroy-Light" w:hAnsi="Gilroy-Light" w:cs="Tahoma"/>
          <w:spacing w:val="21"/>
          <w:sz w:val="19"/>
          <w:szCs w:val="19"/>
        </w:rPr>
        <w:t xml:space="preserve"> </w:t>
      </w:r>
      <w:r w:rsidRPr="00AA603D">
        <w:rPr>
          <w:rFonts w:ascii="Gilroy-Light" w:hAnsi="Gilroy-Light" w:cs="Tahoma"/>
          <w:sz w:val="19"/>
          <w:szCs w:val="19"/>
        </w:rPr>
        <w:t>su</w:t>
      </w:r>
      <w:r w:rsidRPr="00AA603D">
        <w:rPr>
          <w:rFonts w:ascii="Gilroy-Light" w:hAnsi="Gilroy-Light" w:cs="Tahoma"/>
          <w:spacing w:val="20"/>
          <w:sz w:val="19"/>
          <w:szCs w:val="19"/>
        </w:rPr>
        <w:t xml:space="preserve"> </w:t>
      </w:r>
      <w:r w:rsidRPr="00AA603D">
        <w:rPr>
          <w:rFonts w:ascii="Gilroy-Light" w:hAnsi="Gilroy-Light" w:cs="Tahoma"/>
          <w:sz w:val="19"/>
          <w:szCs w:val="19"/>
        </w:rPr>
        <w:t>importancia</w:t>
      </w:r>
      <w:r w:rsidRPr="00AA603D">
        <w:rPr>
          <w:rFonts w:ascii="Gilroy-Light" w:hAnsi="Gilroy-Light" w:cs="Tahoma"/>
          <w:spacing w:val="24"/>
          <w:sz w:val="19"/>
          <w:szCs w:val="19"/>
        </w:rPr>
        <w:t xml:space="preserve"> </w:t>
      </w:r>
      <w:r w:rsidRPr="00AA603D">
        <w:rPr>
          <w:rFonts w:ascii="Gilroy-Light" w:hAnsi="Gilroy-Light" w:cs="Tahoma"/>
          <w:sz w:val="19"/>
          <w:szCs w:val="19"/>
        </w:rPr>
        <w:t>y</w:t>
      </w:r>
      <w:r w:rsidRPr="00AA603D">
        <w:rPr>
          <w:rFonts w:ascii="Gilroy-Light" w:hAnsi="Gilroy-Light" w:cs="Tahoma"/>
          <w:spacing w:val="20"/>
          <w:sz w:val="19"/>
          <w:szCs w:val="19"/>
        </w:rPr>
        <w:t xml:space="preserve"> </w:t>
      </w:r>
      <w:r w:rsidRPr="00AA603D">
        <w:rPr>
          <w:rFonts w:ascii="Gilroy-Light" w:hAnsi="Gilroy-Light" w:cs="Tahoma"/>
          <w:sz w:val="19"/>
          <w:szCs w:val="19"/>
        </w:rPr>
        <w:t>las</w:t>
      </w:r>
      <w:r w:rsidRPr="00AA603D">
        <w:rPr>
          <w:rFonts w:ascii="Gilroy-Light" w:hAnsi="Gilroy-Light" w:cs="Tahoma"/>
          <w:spacing w:val="30"/>
          <w:w w:val="99"/>
          <w:sz w:val="19"/>
          <w:szCs w:val="19"/>
        </w:rPr>
        <w:t xml:space="preserve"> </w:t>
      </w:r>
      <w:r w:rsidRPr="00AA603D">
        <w:rPr>
          <w:rFonts w:ascii="Gilroy-Light" w:hAnsi="Gilroy-Light" w:cs="Tahoma"/>
          <w:sz w:val="19"/>
          <w:szCs w:val="19"/>
        </w:rPr>
        <w:t>consecuencias</w:t>
      </w:r>
      <w:r w:rsidRPr="00AA603D">
        <w:rPr>
          <w:rFonts w:ascii="Gilroy-Light" w:hAnsi="Gilroy-Light" w:cs="Tahoma"/>
          <w:spacing w:val="-9"/>
          <w:sz w:val="19"/>
          <w:szCs w:val="19"/>
        </w:rPr>
        <w:t xml:space="preserve"> </w:t>
      </w:r>
      <w:r w:rsidRPr="00AA603D">
        <w:rPr>
          <w:rFonts w:ascii="Gilroy-Light" w:hAnsi="Gilroy-Light" w:cs="Tahoma"/>
          <w:sz w:val="19"/>
          <w:szCs w:val="19"/>
        </w:rPr>
        <w:t>de</w:t>
      </w:r>
      <w:r w:rsidRPr="00AA603D">
        <w:rPr>
          <w:rFonts w:ascii="Gilroy-Light" w:hAnsi="Gilroy-Light" w:cs="Tahoma"/>
          <w:spacing w:val="-9"/>
          <w:sz w:val="19"/>
          <w:szCs w:val="19"/>
        </w:rPr>
        <w:t xml:space="preserve"> </w:t>
      </w:r>
      <w:r w:rsidRPr="00AA603D">
        <w:rPr>
          <w:rFonts w:ascii="Gilroy-Light" w:hAnsi="Gilroy-Light" w:cs="Tahoma"/>
          <w:sz w:val="19"/>
          <w:szCs w:val="19"/>
        </w:rPr>
        <w:t>su</w:t>
      </w:r>
      <w:r w:rsidRPr="00AA603D">
        <w:rPr>
          <w:rFonts w:ascii="Gilroy-Light" w:hAnsi="Gilroy-Light" w:cs="Tahoma"/>
          <w:spacing w:val="-10"/>
          <w:sz w:val="19"/>
          <w:szCs w:val="19"/>
        </w:rPr>
        <w:t xml:space="preserve"> </w:t>
      </w:r>
      <w:r w:rsidRPr="00AA603D">
        <w:rPr>
          <w:rFonts w:ascii="Gilroy-Light" w:hAnsi="Gilroy-Light" w:cs="Tahoma"/>
          <w:sz w:val="19"/>
          <w:szCs w:val="19"/>
        </w:rPr>
        <w:t>incumplimiento</w:t>
      </w:r>
      <w:r w:rsidRPr="00AA603D">
        <w:rPr>
          <w:rFonts w:ascii="Gilroy-Light" w:hAnsi="Gilroy-Light" w:cs="Tahoma"/>
          <w:spacing w:val="-9"/>
          <w:sz w:val="19"/>
          <w:szCs w:val="19"/>
        </w:rPr>
        <w:t xml:space="preserve"> </w:t>
      </w:r>
      <w:r w:rsidRPr="00AA603D">
        <w:rPr>
          <w:rFonts w:ascii="Gilroy-Light" w:hAnsi="Gilroy-Light" w:cs="Tahoma"/>
          <w:spacing w:val="-1"/>
          <w:sz w:val="19"/>
          <w:szCs w:val="19"/>
        </w:rPr>
        <w:t>por</w:t>
      </w:r>
      <w:r w:rsidRPr="00AA603D">
        <w:rPr>
          <w:rFonts w:ascii="Gilroy-Light" w:hAnsi="Gilroy-Light" w:cs="Tahoma"/>
          <w:spacing w:val="-8"/>
          <w:sz w:val="19"/>
          <w:szCs w:val="19"/>
        </w:rPr>
        <w:t xml:space="preserve"> </w:t>
      </w:r>
      <w:r w:rsidRPr="00AA603D">
        <w:rPr>
          <w:rFonts w:ascii="Gilroy-Light" w:hAnsi="Gilroy-Light" w:cs="Tahoma"/>
          <w:sz w:val="19"/>
          <w:szCs w:val="19"/>
        </w:rPr>
        <w:t>nuestra</w:t>
      </w:r>
      <w:r w:rsidRPr="00AA603D">
        <w:rPr>
          <w:rFonts w:ascii="Gilroy-Light" w:hAnsi="Gilroy-Light" w:cs="Tahoma"/>
          <w:spacing w:val="-10"/>
          <w:sz w:val="19"/>
          <w:szCs w:val="19"/>
        </w:rPr>
        <w:t xml:space="preserve"> </w:t>
      </w:r>
      <w:r w:rsidRPr="00AA603D">
        <w:rPr>
          <w:rFonts w:ascii="Gilroy-Light" w:hAnsi="Gilroy-Light" w:cs="Tahoma"/>
          <w:sz w:val="19"/>
          <w:szCs w:val="19"/>
        </w:rPr>
        <w:t>parte,</w:t>
      </w:r>
      <w:r w:rsidRPr="00AA603D">
        <w:rPr>
          <w:rFonts w:ascii="Gilroy-Light" w:hAnsi="Gilroy-Light" w:cs="Tahoma"/>
          <w:spacing w:val="-5"/>
          <w:sz w:val="19"/>
          <w:szCs w:val="19"/>
        </w:rPr>
        <w:t xml:space="preserve"> </w:t>
      </w:r>
      <w:r w:rsidRPr="00AA603D">
        <w:rPr>
          <w:rFonts w:ascii="Gilroy-Light" w:hAnsi="Gilroy-Light" w:cs="Tahoma"/>
          <w:sz w:val="19"/>
          <w:szCs w:val="19"/>
        </w:rPr>
        <w:t>y</w:t>
      </w:r>
      <w:r w:rsidRPr="00AA603D">
        <w:rPr>
          <w:rFonts w:ascii="Gilroy-Light" w:hAnsi="Gilroy-Light" w:cs="Tahoma"/>
          <w:spacing w:val="-12"/>
          <w:sz w:val="19"/>
          <w:szCs w:val="19"/>
        </w:rPr>
        <w:t xml:space="preserve"> </w:t>
      </w:r>
      <w:r w:rsidRPr="00AA603D">
        <w:rPr>
          <w:rFonts w:ascii="Gilroy-Light" w:hAnsi="Gilroy-Light" w:cs="Tahoma"/>
          <w:spacing w:val="-1"/>
          <w:sz w:val="19"/>
          <w:szCs w:val="19"/>
        </w:rPr>
        <w:t>la</w:t>
      </w:r>
      <w:r w:rsidRPr="00AA603D">
        <w:rPr>
          <w:rFonts w:ascii="Gilroy-Light" w:hAnsi="Gilroy-Light" w:cs="Tahoma"/>
          <w:spacing w:val="-6"/>
          <w:sz w:val="19"/>
          <w:szCs w:val="19"/>
        </w:rPr>
        <w:t xml:space="preserve"> </w:t>
      </w:r>
      <w:r w:rsidRPr="00AA603D">
        <w:rPr>
          <w:rFonts w:ascii="Gilroy-Light" w:hAnsi="Gilroy-Light" w:cs="Tahoma"/>
          <w:spacing w:val="-1"/>
          <w:sz w:val="19"/>
          <w:szCs w:val="19"/>
        </w:rPr>
        <w:t>de</w:t>
      </w:r>
      <w:r w:rsidRPr="00AA603D">
        <w:rPr>
          <w:rFonts w:ascii="Gilroy-Light" w:hAnsi="Gilroy-Light" w:cs="Tahoma"/>
          <w:spacing w:val="-4"/>
          <w:sz w:val="19"/>
          <w:szCs w:val="19"/>
        </w:rPr>
        <w:t xml:space="preserve"> </w:t>
      </w:r>
      <w:r w:rsidRPr="00AA603D">
        <w:rPr>
          <w:rFonts w:ascii="Gilroy-Light" w:hAnsi="Gilroy-Light" w:cs="Tahoma"/>
          <w:sz w:val="19"/>
          <w:szCs w:val="19"/>
        </w:rPr>
        <w:t>nuestros</w:t>
      </w:r>
      <w:r w:rsidRPr="00AA603D">
        <w:rPr>
          <w:rFonts w:ascii="Gilroy-Light" w:hAnsi="Gilroy-Light" w:cs="Tahoma"/>
          <w:spacing w:val="-9"/>
          <w:sz w:val="19"/>
          <w:szCs w:val="19"/>
        </w:rPr>
        <w:t xml:space="preserve"> </w:t>
      </w:r>
      <w:r w:rsidRPr="00AA603D">
        <w:rPr>
          <w:rFonts w:ascii="Gilroy-Light" w:hAnsi="Gilroy-Light" w:cs="Tahoma"/>
          <w:sz w:val="19"/>
          <w:szCs w:val="19"/>
        </w:rPr>
        <w:t>empleados</w:t>
      </w:r>
      <w:r w:rsidRPr="00AA603D">
        <w:rPr>
          <w:rFonts w:ascii="Gilroy-Light" w:hAnsi="Gilroy-Light" w:cs="Tahoma"/>
          <w:spacing w:val="26"/>
          <w:w w:val="99"/>
          <w:sz w:val="19"/>
          <w:szCs w:val="19"/>
        </w:rPr>
        <w:t xml:space="preserve"> </w:t>
      </w:r>
      <w:r w:rsidRPr="00AA603D">
        <w:rPr>
          <w:rFonts w:ascii="Gilroy-Light" w:hAnsi="Gilroy-Light" w:cs="Tahoma"/>
          <w:sz w:val="19"/>
          <w:szCs w:val="19"/>
        </w:rPr>
        <w:t>o</w:t>
      </w:r>
      <w:r w:rsidRPr="00AA603D">
        <w:rPr>
          <w:rFonts w:ascii="Gilroy-Light" w:hAnsi="Gilroy-Light" w:cs="Tahoma"/>
          <w:spacing w:val="-11"/>
          <w:sz w:val="19"/>
          <w:szCs w:val="19"/>
        </w:rPr>
        <w:t xml:space="preserve"> </w:t>
      </w:r>
      <w:r w:rsidRPr="00AA603D">
        <w:rPr>
          <w:rFonts w:ascii="Gilroy-Light" w:hAnsi="Gilroy-Light" w:cs="Tahoma"/>
          <w:sz w:val="19"/>
          <w:szCs w:val="19"/>
        </w:rPr>
        <w:t>asesores.</w:t>
      </w:r>
    </w:p>
    <w:p w14:paraId="0C8B91ED" w14:textId="77777777" w:rsidR="00E1487F" w:rsidRPr="00AA603D" w:rsidRDefault="00E1487F" w:rsidP="00E1487F">
      <w:pPr>
        <w:pStyle w:val="Textoindependiente"/>
        <w:tabs>
          <w:tab w:val="left" w:pos="709"/>
        </w:tabs>
        <w:ind w:left="567"/>
        <w:jc w:val="both"/>
        <w:rPr>
          <w:rFonts w:ascii="Gilroy-Light" w:hAnsi="Gilroy-Light" w:cs="Tahoma"/>
          <w:sz w:val="19"/>
          <w:szCs w:val="19"/>
        </w:rPr>
      </w:pPr>
    </w:p>
    <w:p w14:paraId="6169E1E0" w14:textId="77777777" w:rsidR="00E1487F" w:rsidRPr="00AA603D" w:rsidRDefault="00E1487F" w:rsidP="00E1487F">
      <w:pPr>
        <w:pStyle w:val="Textoindependiente"/>
        <w:widowControl w:val="0"/>
        <w:numPr>
          <w:ilvl w:val="0"/>
          <w:numId w:val="49"/>
        </w:numPr>
        <w:tabs>
          <w:tab w:val="left" w:pos="709"/>
        </w:tabs>
        <w:spacing w:after="0" w:line="240" w:lineRule="auto"/>
        <w:ind w:left="567"/>
        <w:jc w:val="both"/>
        <w:rPr>
          <w:rFonts w:ascii="Gilroy-Light" w:hAnsi="Gilroy-Light" w:cs="Tahoma"/>
          <w:sz w:val="19"/>
          <w:szCs w:val="19"/>
        </w:rPr>
      </w:pPr>
      <w:r w:rsidRPr="00AA603D">
        <w:rPr>
          <w:rFonts w:ascii="Gilroy-Light" w:hAnsi="Gilroy-Light" w:cs="Tahoma"/>
          <w:sz w:val="19"/>
          <w:szCs w:val="19"/>
        </w:rPr>
        <w:t>Conocemos</w:t>
      </w:r>
      <w:r w:rsidRPr="00AA603D">
        <w:rPr>
          <w:rFonts w:ascii="Gilroy-Light" w:hAnsi="Gilroy-Light" w:cs="Tahoma"/>
          <w:spacing w:val="50"/>
          <w:sz w:val="19"/>
          <w:szCs w:val="19"/>
        </w:rPr>
        <w:t xml:space="preserve"> </w:t>
      </w:r>
      <w:r w:rsidRPr="00AA603D">
        <w:rPr>
          <w:rFonts w:ascii="Gilroy-Light" w:hAnsi="Gilroy-Light" w:cs="Tahoma"/>
          <w:spacing w:val="-1"/>
          <w:sz w:val="19"/>
          <w:szCs w:val="19"/>
        </w:rPr>
        <w:t>las</w:t>
      </w:r>
      <w:r w:rsidRPr="00AA603D">
        <w:rPr>
          <w:rFonts w:ascii="Gilroy-Light" w:hAnsi="Gilroy-Light" w:cs="Tahoma"/>
          <w:spacing w:val="50"/>
          <w:sz w:val="19"/>
          <w:szCs w:val="19"/>
        </w:rPr>
        <w:t xml:space="preserve"> </w:t>
      </w:r>
      <w:r w:rsidRPr="00AA603D">
        <w:rPr>
          <w:rFonts w:ascii="Gilroy-Light" w:hAnsi="Gilroy-Light" w:cs="Tahoma"/>
          <w:sz w:val="19"/>
          <w:szCs w:val="19"/>
        </w:rPr>
        <w:t>consecuencias</w:t>
      </w:r>
      <w:r w:rsidRPr="00AA603D">
        <w:rPr>
          <w:rFonts w:ascii="Gilroy-Light" w:hAnsi="Gilroy-Light" w:cs="Tahoma"/>
          <w:spacing w:val="54"/>
          <w:sz w:val="19"/>
          <w:szCs w:val="19"/>
        </w:rPr>
        <w:t xml:space="preserve"> </w:t>
      </w:r>
      <w:r w:rsidRPr="00AA603D">
        <w:rPr>
          <w:rFonts w:ascii="Gilroy-Light" w:hAnsi="Gilroy-Light" w:cs="Tahoma"/>
          <w:spacing w:val="-1"/>
          <w:sz w:val="19"/>
          <w:szCs w:val="19"/>
        </w:rPr>
        <w:t>derivadas</w:t>
      </w:r>
      <w:r w:rsidRPr="00AA603D">
        <w:rPr>
          <w:rFonts w:ascii="Gilroy-Light" w:hAnsi="Gilroy-Light" w:cs="Tahoma"/>
          <w:spacing w:val="53"/>
          <w:sz w:val="19"/>
          <w:szCs w:val="19"/>
        </w:rPr>
        <w:t xml:space="preserve"> </w:t>
      </w:r>
      <w:r w:rsidRPr="00AA603D">
        <w:rPr>
          <w:rFonts w:ascii="Gilroy-Light" w:hAnsi="Gilroy-Light" w:cs="Tahoma"/>
          <w:spacing w:val="-1"/>
          <w:sz w:val="19"/>
          <w:szCs w:val="19"/>
        </w:rPr>
        <w:t>del</w:t>
      </w:r>
      <w:r w:rsidRPr="00AA603D">
        <w:rPr>
          <w:rFonts w:ascii="Gilroy-Light" w:hAnsi="Gilroy-Light" w:cs="Tahoma"/>
          <w:spacing w:val="51"/>
          <w:sz w:val="19"/>
          <w:szCs w:val="19"/>
        </w:rPr>
        <w:t xml:space="preserve"> </w:t>
      </w:r>
      <w:r w:rsidRPr="00AA603D">
        <w:rPr>
          <w:rFonts w:ascii="Gilroy-Light" w:hAnsi="Gilroy-Light" w:cs="Tahoma"/>
          <w:sz w:val="19"/>
          <w:szCs w:val="19"/>
        </w:rPr>
        <w:t>incumplimiento</w:t>
      </w:r>
      <w:r w:rsidRPr="00AA603D">
        <w:rPr>
          <w:rFonts w:ascii="Gilroy-Light" w:hAnsi="Gilroy-Light" w:cs="Tahoma"/>
          <w:spacing w:val="52"/>
          <w:sz w:val="19"/>
          <w:szCs w:val="19"/>
        </w:rPr>
        <w:t xml:space="preserve"> </w:t>
      </w:r>
      <w:r w:rsidRPr="00AA603D">
        <w:rPr>
          <w:rFonts w:ascii="Gilroy-Light" w:hAnsi="Gilroy-Light" w:cs="Tahoma"/>
          <w:sz w:val="19"/>
          <w:szCs w:val="19"/>
        </w:rPr>
        <w:t>del</w:t>
      </w:r>
      <w:r w:rsidRPr="00AA603D">
        <w:rPr>
          <w:rFonts w:ascii="Gilroy-Light" w:hAnsi="Gilroy-Light" w:cs="Tahoma"/>
          <w:spacing w:val="52"/>
          <w:sz w:val="19"/>
          <w:szCs w:val="19"/>
        </w:rPr>
        <w:t xml:space="preserve"> </w:t>
      </w:r>
      <w:r w:rsidRPr="00AA603D">
        <w:rPr>
          <w:rFonts w:ascii="Gilroy-Light" w:hAnsi="Gilroy-Light" w:cs="Tahoma"/>
          <w:sz w:val="19"/>
          <w:szCs w:val="19"/>
        </w:rPr>
        <w:t>presente</w:t>
      </w:r>
      <w:r w:rsidRPr="00AA603D">
        <w:rPr>
          <w:rFonts w:ascii="Gilroy-Light" w:hAnsi="Gilroy-Light" w:cs="Tahoma"/>
          <w:spacing w:val="46"/>
          <w:w w:val="99"/>
          <w:sz w:val="19"/>
          <w:szCs w:val="19"/>
        </w:rPr>
        <w:t xml:space="preserve"> </w:t>
      </w:r>
      <w:r w:rsidRPr="00AA603D">
        <w:rPr>
          <w:rFonts w:ascii="Gilroy-Light" w:hAnsi="Gilroy-Light" w:cs="Tahoma"/>
          <w:sz w:val="19"/>
          <w:szCs w:val="19"/>
        </w:rPr>
        <w:t>compromiso</w:t>
      </w:r>
      <w:r w:rsidRPr="00AA603D">
        <w:rPr>
          <w:rFonts w:ascii="Gilroy-Light" w:hAnsi="Gilroy-Light" w:cs="Tahoma"/>
          <w:spacing w:val="-25"/>
          <w:sz w:val="19"/>
          <w:szCs w:val="19"/>
        </w:rPr>
        <w:t xml:space="preserve"> </w:t>
      </w:r>
      <w:r w:rsidRPr="00AA603D">
        <w:rPr>
          <w:rFonts w:ascii="Gilroy-Light" w:hAnsi="Gilroy-Light" w:cs="Tahoma"/>
          <w:sz w:val="19"/>
          <w:szCs w:val="19"/>
        </w:rPr>
        <w:t>anticorrupción.</w:t>
      </w:r>
    </w:p>
    <w:p w14:paraId="360B31BB" w14:textId="77777777" w:rsidR="00E1487F" w:rsidRPr="00AA603D" w:rsidRDefault="00E1487F" w:rsidP="00E1487F">
      <w:pPr>
        <w:pStyle w:val="Textoindependiente"/>
        <w:jc w:val="both"/>
        <w:rPr>
          <w:rFonts w:ascii="Gilroy-Light" w:hAnsi="Gilroy-Light" w:cs="Tahoma"/>
          <w:spacing w:val="-1"/>
          <w:sz w:val="19"/>
          <w:szCs w:val="19"/>
        </w:rPr>
      </w:pPr>
    </w:p>
    <w:p w14:paraId="667FA73A" w14:textId="77777777" w:rsidR="00E1487F" w:rsidRPr="00AA603D" w:rsidRDefault="00E1487F" w:rsidP="00E1487F">
      <w:pPr>
        <w:pStyle w:val="Textoindependiente"/>
        <w:jc w:val="both"/>
        <w:rPr>
          <w:rFonts w:ascii="Gilroy-Light" w:hAnsi="Gilroy-Light" w:cs="Tahoma"/>
          <w:sz w:val="19"/>
          <w:szCs w:val="19"/>
        </w:rPr>
      </w:pPr>
      <w:r w:rsidRPr="00AA603D">
        <w:rPr>
          <w:rFonts w:ascii="Gilroy-Light" w:hAnsi="Gilroy-Light" w:cs="Tahoma"/>
          <w:spacing w:val="-1"/>
          <w:sz w:val="19"/>
          <w:szCs w:val="19"/>
        </w:rPr>
        <w:t>En</w:t>
      </w:r>
      <w:r w:rsidRPr="00AA603D">
        <w:rPr>
          <w:rFonts w:ascii="Gilroy-Light" w:hAnsi="Gilroy-Light" w:cs="Tahoma"/>
          <w:spacing w:val="-5"/>
          <w:sz w:val="19"/>
          <w:szCs w:val="19"/>
        </w:rPr>
        <w:t xml:space="preserve"> </w:t>
      </w:r>
      <w:r w:rsidRPr="00AA603D">
        <w:rPr>
          <w:rFonts w:ascii="Gilroy-Light" w:hAnsi="Gilroy-Light" w:cs="Tahoma"/>
          <w:sz w:val="19"/>
          <w:szCs w:val="19"/>
        </w:rPr>
        <w:t>constancia</w:t>
      </w:r>
      <w:r w:rsidRPr="00AA603D">
        <w:rPr>
          <w:rFonts w:ascii="Gilroy-Light" w:hAnsi="Gilroy-Light" w:cs="Tahoma"/>
          <w:spacing w:val="-4"/>
          <w:sz w:val="19"/>
          <w:szCs w:val="19"/>
        </w:rPr>
        <w:t xml:space="preserve"> </w:t>
      </w:r>
      <w:r w:rsidRPr="00AA603D">
        <w:rPr>
          <w:rFonts w:ascii="Gilroy-Light" w:hAnsi="Gilroy-Light" w:cs="Tahoma"/>
          <w:sz w:val="19"/>
          <w:szCs w:val="19"/>
        </w:rPr>
        <w:t>de</w:t>
      </w:r>
      <w:r w:rsidRPr="00AA603D">
        <w:rPr>
          <w:rFonts w:ascii="Gilroy-Light" w:hAnsi="Gilroy-Light" w:cs="Tahoma"/>
          <w:spacing w:val="-4"/>
          <w:sz w:val="19"/>
          <w:szCs w:val="19"/>
        </w:rPr>
        <w:t xml:space="preserve"> </w:t>
      </w:r>
      <w:r w:rsidRPr="00AA603D">
        <w:rPr>
          <w:rFonts w:ascii="Gilroy-Light" w:hAnsi="Gilroy-Light" w:cs="Tahoma"/>
          <w:spacing w:val="-1"/>
          <w:sz w:val="19"/>
          <w:szCs w:val="19"/>
        </w:rPr>
        <w:t>lo</w:t>
      </w:r>
      <w:r w:rsidRPr="00AA603D">
        <w:rPr>
          <w:rFonts w:ascii="Gilroy-Light" w:hAnsi="Gilroy-Light" w:cs="Tahoma"/>
          <w:spacing w:val="-4"/>
          <w:sz w:val="19"/>
          <w:szCs w:val="19"/>
        </w:rPr>
        <w:t xml:space="preserve"> </w:t>
      </w:r>
      <w:r w:rsidRPr="00AA603D">
        <w:rPr>
          <w:rFonts w:ascii="Gilroy-Light" w:hAnsi="Gilroy-Light" w:cs="Tahoma"/>
          <w:sz w:val="19"/>
          <w:szCs w:val="19"/>
        </w:rPr>
        <w:t>anterior</w:t>
      </w:r>
      <w:r w:rsidRPr="00AA603D">
        <w:rPr>
          <w:rFonts w:ascii="Gilroy-Light" w:hAnsi="Gilroy-Light" w:cs="Tahoma"/>
          <w:spacing w:val="-3"/>
          <w:sz w:val="19"/>
          <w:szCs w:val="19"/>
        </w:rPr>
        <w:t xml:space="preserve"> </w:t>
      </w:r>
      <w:r w:rsidRPr="00AA603D">
        <w:rPr>
          <w:rFonts w:ascii="Gilroy-Light" w:hAnsi="Gilroy-Light" w:cs="Tahoma"/>
          <w:sz w:val="19"/>
          <w:szCs w:val="19"/>
        </w:rPr>
        <w:t>firmo</w:t>
      </w:r>
      <w:r w:rsidRPr="00AA603D">
        <w:rPr>
          <w:rFonts w:ascii="Gilroy-Light" w:hAnsi="Gilroy-Light" w:cs="Tahoma"/>
          <w:spacing w:val="-6"/>
          <w:sz w:val="19"/>
          <w:szCs w:val="19"/>
        </w:rPr>
        <w:t xml:space="preserve"> </w:t>
      </w:r>
      <w:r w:rsidRPr="00AA603D">
        <w:rPr>
          <w:rFonts w:ascii="Gilroy-Light" w:hAnsi="Gilroy-Light" w:cs="Tahoma"/>
          <w:sz w:val="19"/>
          <w:szCs w:val="19"/>
        </w:rPr>
        <w:t>este</w:t>
      </w:r>
      <w:r w:rsidRPr="00AA603D">
        <w:rPr>
          <w:rFonts w:ascii="Gilroy-Light" w:hAnsi="Gilroy-Light" w:cs="Tahoma"/>
          <w:spacing w:val="-4"/>
          <w:sz w:val="19"/>
          <w:szCs w:val="19"/>
        </w:rPr>
        <w:t xml:space="preserve"> </w:t>
      </w:r>
      <w:r w:rsidRPr="00AA603D">
        <w:rPr>
          <w:rFonts w:ascii="Gilroy-Light" w:hAnsi="Gilroy-Light" w:cs="Tahoma"/>
          <w:sz w:val="19"/>
          <w:szCs w:val="19"/>
        </w:rPr>
        <w:t>documento el:</w:t>
      </w:r>
    </w:p>
    <w:p w14:paraId="4A3F432C" w14:textId="77777777" w:rsidR="00E1487F" w:rsidRPr="00AA603D" w:rsidRDefault="00E1487F" w:rsidP="00E1487F">
      <w:pPr>
        <w:pStyle w:val="Textoindependiente"/>
        <w:jc w:val="both"/>
        <w:rPr>
          <w:rFonts w:ascii="Gilroy-Light" w:hAnsi="Gilroy-Light" w:cs="Tahoma"/>
          <w:sz w:val="19"/>
          <w:szCs w:val="19"/>
        </w:rPr>
      </w:pPr>
    </w:p>
    <w:p w14:paraId="7800C66C" w14:textId="77777777" w:rsidR="00E1487F" w:rsidRPr="00AA603D" w:rsidRDefault="00E1487F" w:rsidP="00E1487F">
      <w:pPr>
        <w:spacing w:after="0"/>
        <w:rPr>
          <w:rFonts w:ascii="Gilroy-Light" w:hAnsi="Gilroy-Light" w:cs="Tahoma"/>
          <w:b/>
          <w:sz w:val="19"/>
          <w:szCs w:val="19"/>
        </w:rPr>
      </w:pPr>
      <w:r w:rsidRPr="00AA603D">
        <w:rPr>
          <w:rFonts w:ascii="Gilroy-Light" w:hAnsi="Gilroy-Light" w:cs="Tahoma"/>
          <w:b/>
          <w:sz w:val="19"/>
          <w:szCs w:val="19"/>
        </w:rPr>
        <w:t>Firma del proponente                     ___________________________________</w:t>
      </w:r>
    </w:p>
    <w:p w14:paraId="50C91C76" w14:textId="77777777" w:rsidR="00E1487F" w:rsidRPr="00AA603D" w:rsidRDefault="00E1487F" w:rsidP="00E1487F">
      <w:pPr>
        <w:pStyle w:val="Textoindependiente"/>
        <w:jc w:val="both"/>
        <w:rPr>
          <w:rFonts w:ascii="Gilroy-Light" w:hAnsi="Gilroy-Light" w:cs="Tahoma"/>
          <w:b/>
          <w:sz w:val="19"/>
          <w:szCs w:val="19"/>
        </w:rPr>
      </w:pPr>
      <w:r w:rsidRPr="00AA603D">
        <w:rPr>
          <w:rFonts w:ascii="Gilroy-Light" w:hAnsi="Gilroy-Light" w:cs="Tahoma"/>
          <w:b/>
          <w:sz w:val="19"/>
          <w:szCs w:val="19"/>
        </w:rPr>
        <w:t>Nombre del proponte                      ___________________________________</w:t>
      </w:r>
    </w:p>
    <w:p w14:paraId="4E55C531" w14:textId="77777777" w:rsidR="00E1487F" w:rsidRPr="00AA603D" w:rsidRDefault="00E1487F" w:rsidP="00E1487F">
      <w:pPr>
        <w:pStyle w:val="Textoindependiente"/>
        <w:jc w:val="both"/>
        <w:rPr>
          <w:rFonts w:ascii="Gilroy-Light" w:eastAsiaTheme="minorHAnsi" w:hAnsi="Gilroy-Light" w:cs="Tahoma"/>
          <w:b/>
          <w:sz w:val="19"/>
          <w:szCs w:val="19"/>
        </w:rPr>
      </w:pPr>
      <w:r w:rsidRPr="00AA603D">
        <w:rPr>
          <w:rFonts w:ascii="Gilroy-Light" w:hAnsi="Gilroy-Light" w:cs="Tahoma"/>
          <w:b/>
          <w:sz w:val="19"/>
          <w:szCs w:val="19"/>
        </w:rPr>
        <w:t>Identificación:</w:t>
      </w:r>
      <w:r w:rsidRPr="00AA603D">
        <w:rPr>
          <w:rFonts w:ascii="Gilroy-Light" w:eastAsiaTheme="minorHAnsi" w:hAnsi="Gilroy-Light" w:cs="Tahoma"/>
          <w:b/>
          <w:sz w:val="19"/>
          <w:szCs w:val="19"/>
        </w:rPr>
        <w:t xml:space="preserve">                                 ___________________________________</w:t>
      </w:r>
    </w:p>
    <w:p w14:paraId="69A82BCE" w14:textId="77777777" w:rsidR="00BC1C5D" w:rsidRPr="00AA603D" w:rsidRDefault="00BC1C5D" w:rsidP="00BC1C5D">
      <w:pPr>
        <w:keepNext/>
        <w:spacing w:after="0" w:line="240" w:lineRule="auto"/>
        <w:outlineLvl w:val="0"/>
        <w:rPr>
          <w:rFonts w:ascii="Gilroy-Light" w:eastAsia="Verdana" w:hAnsi="Gilroy-Light" w:cs="Times New Roman"/>
          <w:b/>
          <w:bCs/>
          <w:sz w:val="19"/>
          <w:szCs w:val="19"/>
          <w:lang w:val="es-ES" w:eastAsia="es-ES"/>
        </w:rPr>
      </w:pPr>
    </w:p>
    <w:p w14:paraId="2A212E03" w14:textId="77777777" w:rsidR="00BC1C5D" w:rsidRPr="00AA603D" w:rsidRDefault="00BC1C5D" w:rsidP="00BC1C5D">
      <w:pPr>
        <w:keepNext/>
        <w:spacing w:after="0" w:line="240" w:lineRule="auto"/>
        <w:outlineLvl w:val="0"/>
        <w:rPr>
          <w:rFonts w:ascii="Gilroy-Light" w:eastAsia="Verdana" w:hAnsi="Gilroy-Light" w:cs="Times New Roman"/>
          <w:b/>
          <w:bCs/>
          <w:sz w:val="19"/>
          <w:szCs w:val="19"/>
          <w:lang w:val="es-ES" w:eastAsia="es-ES"/>
        </w:rPr>
      </w:pPr>
    </w:p>
    <w:p w14:paraId="56FB4C8C" w14:textId="77777777" w:rsidR="002117F4" w:rsidRPr="00AA603D" w:rsidRDefault="002117F4" w:rsidP="00323BA3">
      <w:pPr>
        <w:keepNext/>
        <w:spacing w:after="0" w:line="240" w:lineRule="auto"/>
        <w:jc w:val="center"/>
        <w:outlineLvl w:val="0"/>
        <w:rPr>
          <w:rFonts w:ascii="Gilroy-Light" w:eastAsia="Verdana" w:hAnsi="Gilroy-Light" w:cs="Times New Roman"/>
          <w:b/>
          <w:bCs/>
          <w:sz w:val="19"/>
          <w:szCs w:val="19"/>
          <w:lang w:val="es-ES" w:eastAsia="es-ES"/>
        </w:rPr>
      </w:pPr>
    </w:p>
    <w:p w14:paraId="3EAC146E" w14:textId="6186028F" w:rsidR="002117F4" w:rsidRPr="00AA603D" w:rsidRDefault="002117F4" w:rsidP="002117F4">
      <w:pPr>
        <w:keepNext/>
        <w:spacing w:after="0" w:line="240" w:lineRule="auto"/>
        <w:jc w:val="center"/>
        <w:outlineLvl w:val="0"/>
        <w:rPr>
          <w:rFonts w:ascii="Gilroy-Light" w:eastAsia="Verdana" w:hAnsi="Gilroy-Light" w:cs="Times New Roman"/>
          <w:b/>
          <w:bCs/>
          <w:sz w:val="19"/>
          <w:szCs w:val="19"/>
          <w:lang w:val="es-ES" w:eastAsia="es-ES"/>
        </w:rPr>
      </w:pPr>
      <w:r w:rsidRPr="00AA603D">
        <w:rPr>
          <w:rFonts w:ascii="Gilroy-Light" w:eastAsia="Verdana" w:hAnsi="Gilroy-Light" w:cs="Times New Roman"/>
          <w:b/>
          <w:bCs/>
          <w:sz w:val="19"/>
          <w:szCs w:val="19"/>
          <w:lang w:val="es-ES" w:eastAsia="es-ES"/>
        </w:rPr>
        <w:t>ANEXO 5</w:t>
      </w:r>
    </w:p>
    <w:p w14:paraId="05343398" w14:textId="77777777" w:rsidR="002117F4" w:rsidRPr="00AA603D" w:rsidRDefault="002117F4" w:rsidP="00323BA3">
      <w:pPr>
        <w:keepNext/>
        <w:spacing w:after="0" w:line="240" w:lineRule="auto"/>
        <w:jc w:val="center"/>
        <w:outlineLvl w:val="0"/>
        <w:rPr>
          <w:rFonts w:ascii="Gilroy-Light" w:eastAsia="Verdana" w:hAnsi="Gilroy-Light" w:cs="Times New Roman"/>
          <w:b/>
          <w:bCs/>
          <w:sz w:val="19"/>
          <w:szCs w:val="19"/>
          <w:lang w:val="es-ES" w:eastAsia="es-ES"/>
        </w:rPr>
      </w:pPr>
    </w:p>
    <w:p w14:paraId="0A666407" w14:textId="6E1BAB11" w:rsidR="00167646" w:rsidRPr="00AA603D" w:rsidRDefault="00470D99">
      <w:pPr>
        <w:spacing w:line="240" w:lineRule="auto"/>
        <w:jc w:val="center"/>
        <w:rPr>
          <w:rFonts w:ascii="Gilroy-Light" w:eastAsia="Verdana" w:hAnsi="Gilroy-Light" w:cs="Arial"/>
          <w:b/>
          <w:bCs/>
          <w:sz w:val="19"/>
          <w:szCs w:val="19"/>
        </w:rPr>
      </w:pPr>
      <w:r w:rsidRPr="00AA603D">
        <w:rPr>
          <w:rFonts w:ascii="Gilroy-Light" w:eastAsia="Verdana" w:hAnsi="Gilroy-Light" w:cs="Arial"/>
          <w:b/>
          <w:bCs/>
          <w:sz w:val="19"/>
          <w:szCs w:val="19"/>
        </w:rPr>
        <w:t>CERTIFICADO DE INHABILIDADES E INCOMPATIBILIDADES Y/O CONSULTAS</w:t>
      </w:r>
    </w:p>
    <w:p w14:paraId="1518142C" w14:textId="77777777" w:rsidR="00167646" w:rsidRPr="00AA603D" w:rsidRDefault="00167646">
      <w:pPr>
        <w:spacing w:line="240" w:lineRule="auto"/>
        <w:jc w:val="both"/>
        <w:rPr>
          <w:rFonts w:ascii="Gilroy-Light" w:eastAsia="Times New Roman" w:hAnsi="Gilroy-Light" w:cs="Arial"/>
          <w:b/>
          <w:sz w:val="19"/>
          <w:szCs w:val="19"/>
        </w:rPr>
      </w:pPr>
    </w:p>
    <w:p w14:paraId="57CA953A" w14:textId="77777777" w:rsidR="00167646" w:rsidRPr="00AA603D" w:rsidRDefault="00470D99">
      <w:pPr>
        <w:spacing w:line="240" w:lineRule="auto"/>
        <w:jc w:val="center"/>
        <w:rPr>
          <w:rFonts w:ascii="Gilroy-Light" w:eastAsia="Verdana" w:hAnsi="Gilroy-Light" w:cs="Arial"/>
          <w:b/>
          <w:bCs/>
          <w:sz w:val="19"/>
          <w:szCs w:val="19"/>
        </w:rPr>
      </w:pPr>
      <w:r w:rsidRPr="00AA603D">
        <w:rPr>
          <w:rFonts w:ascii="Gilroy-Light" w:eastAsia="Verdana" w:hAnsi="Gilroy-Light" w:cs="Arial"/>
          <w:b/>
          <w:bCs/>
          <w:sz w:val="19"/>
          <w:szCs w:val="19"/>
        </w:rPr>
        <w:t>El suscrito declara que:</w:t>
      </w:r>
    </w:p>
    <w:p w14:paraId="11CBC996" w14:textId="77777777" w:rsidR="00167646" w:rsidRPr="00AA603D" w:rsidRDefault="00470D99">
      <w:pPr>
        <w:spacing w:after="0" w:line="240" w:lineRule="auto"/>
        <w:jc w:val="both"/>
        <w:rPr>
          <w:rFonts w:ascii="Gilroy-Light" w:eastAsia="Verdana" w:hAnsi="Gilroy-Light" w:cs="Arial"/>
          <w:sz w:val="19"/>
          <w:szCs w:val="19"/>
        </w:rPr>
      </w:pPr>
      <w:r w:rsidRPr="00AA603D">
        <w:rPr>
          <w:rFonts w:ascii="Gilroy-Light" w:eastAsia="Verdana" w:hAnsi="Gilroy-Light" w:cs="Arial"/>
          <w:sz w:val="19"/>
          <w:szCs w:val="19"/>
        </w:rPr>
        <w:t xml:space="preserve">Conozco las causales de inhabilidad e incompatibilidad para contratar con las Entidades Estatales de conformidad con las Leyes: 80 de 1993, 1150 de 2007, 1474 de 2011 y demás normas sobre la materia. </w:t>
      </w:r>
    </w:p>
    <w:p w14:paraId="5201281A" w14:textId="77777777" w:rsidR="00167646" w:rsidRPr="00AA603D" w:rsidRDefault="00167646">
      <w:pPr>
        <w:spacing w:after="0" w:line="240" w:lineRule="auto"/>
        <w:jc w:val="both"/>
        <w:rPr>
          <w:rFonts w:ascii="Gilroy-Light" w:eastAsia="Times New Roman" w:hAnsi="Gilroy-Light" w:cs="Arial"/>
          <w:b/>
          <w:sz w:val="19"/>
          <w:szCs w:val="19"/>
        </w:rPr>
      </w:pPr>
    </w:p>
    <w:p w14:paraId="116C5885" w14:textId="77777777" w:rsidR="00167646" w:rsidRPr="00AA603D" w:rsidRDefault="00470D99">
      <w:pPr>
        <w:spacing w:after="0" w:line="240" w:lineRule="auto"/>
        <w:jc w:val="both"/>
        <w:rPr>
          <w:rFonts w:ascii="Gilroy-Light" w:eastAsia="Verdana" w:hAnsi="Gilroy-Light" w:cs="Arial"/>
          <w:sz w:val="19"/>
          <w:szCs w:val="19"/>
        </w:rPr>
      </w:pPr>
      <w:r w:rsidRPr="00AA603D">
        <w:rPr>
          <w:rFonts w:ascii="Gilroy-Light" w:eastAsia="Verdana" w:hAnsi="Gilroy-Light" w:cs="Arial"/>
          <w:sz w:val="19"/>
          <w:szCs w:val="19"/>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048CAF73" w14:textId="77777777" w:rsidR="00167646" w:rsidRPr="00AA603D" w:rsidRDefault="00167646">
      <w:pPr>
        <w:spacing w:line="240" w:lineRule="auto"/>
        <w:jc w:val="both"/>
        <w:rPr>
          <w:rFonts w:ascii="Gilroy-Light" w:eastAsia="Times New Roman" w:hAnsi="Gilroy-Light" w:cs="Arial"/>
          <w:b/>
          <w:sz w:val="19"/>
          <w:szCs w:val="19"/>
        </w:rPr>
      </w:pPr>
    </w:p>
    <w:p w14:paraId="24338D0B" w14:textId="77777777" w:rsidR="00167646" w:rsidRPr="00AA603D" w:rsidRDefault="00470D99">
      <w:pPr>
        <w:spacing w:line="240" w:lineRule="auto"/>
        <w:jc w:val="both"/>
        <w:rPr>
          <w:rFonts w:ascii="Gilroy-Light" w:eastAsia="Verdana" w:hAnsi="Gilroy-Light" w:cs="Arial"/>
          <w:sz w:val="19"/>
          <w:szCs w:val="19"/>
        </w:rPr>
      </w:pPr>
      <w:r w:rsidRPr="00AA603D">
        <w:rPr>
          <w:rFonts w:ascii="Gilroy-Light" w:eastAsia="Verdana" w:hAnsi="Gilroy-Light" w:cs="Arial"/>
          <w:sz w:val="19"/>
          <w:szCs w:val="19"/>
        </w:rPr>
        <w:t xml:space="preserve">Dado en el Municipio de ________________ a los ____ del mes_____________ del 20 ___ </w:t>
      </w:r>
    </w:p>
    <w:p w14:paraId="68B6B6A9" w14:textId="77777777" w:rsidR="00167646" w:rsidRPr="00AA603D" w:rsidRDefault="00167646">
      <w:pPr>
        <w:spacing w:line="240" w:lineRule="auto"/>
        <w:jc w:val="both"/>
        <w:rPr>
          <w:rFonts w:ascii="Gilroy-Light" w:eastAsia="Times New Roman" w:hAnsi="Gilroy-Light" w:cs="Arial"/>
          <w:sz w:val="19"/>
          <w:szCs w:val="19"/>
        </w:rPr>
      </w:pPr>
    </w:p>
    <w:p w14:paraId="448A5F2A"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Atentamente, </w:t>
      </w:r>
    </w:p>
    <w:p w14:paraId="0B71AC12"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22E2F1E7"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7766E9B4"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4220A6D6"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79AD30BD"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b/>
          <w:bCs/>
          <w:color w:val="000000"/>
          <w:sz w:val="19"/>
          <w:szCs w:val="19"/>
          <w:lang w:val="es-ES" w:eastAsia="es-ES"/>
        </w:rPr>
        <w:t xml:space="preserve">__________________________________________ </w:t>
      </w:r>
    </w:p>
    <w:p w14:paraId="0433AA11"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Firma representante legal del Proponente </w:t>
      </w:r>
    </w:p>
    <w:p w14:paraId="4D0FF4C3"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Nombre: </w:t>
      </w:r>
    </w:p>
    <w:p w14:paraId="782DCB95" w14:textId="77777777" w:rsidR="00167646" w:rsidRPr="00AA603D" w:rsidRDefault="00470D99">
      <w:pPr>
        <w:spacing w:after="0" w:line="240" w:lineRule="auto"/>
        <w:rPr>
          <w:rFonts w:ascii="Gilroy-Light" w:eastAsia="Verdana" w:hAnsi="Gilroy-Light" w:cs="Arial"/>
          <w:b/>
          <w:bCs/>
          <w:sz w:val="19"/>
          <w:szCs w:val="19"/>
        </w:rPr>
      </w:pPr>
      <w:r w:rsidRPr="00AA603D">
        <w:rPr>
          <w:rFonts w:ascii="Gilroy-Light" w:eastAsia="Calibri" w:hAnsi="Gilroy-Light" w:cs="Arial"/>
          <w:color w:val="000000"/>
          <w:sz w:val="19"/>
          <w:szCs w:val="19"/>
          <w:lang w:val="es-ES" w:eastAsia="es-ES"/>
        </w:rPr>
        <w:t>Documento de Identidad:</w:t>
      </w:r>
    </w:p>
    <w:p w14:paraId="40E219BC" w14:textId="574CC748" w:rsidR="002D36D1" w:rsidRPr="00AA603D" w:rsidRDefault="00470D99">
      <w:pPr>
        <w:spacing w:after="0" w:line="240" w:lineRule="auto"/>
        <w:rPr>
          <w:rFonts w:ascii="Gilroy-Light" w:eastAsia="Verdana" w:hAnsi="Gilroy-Light" w:cs="Arial"/>
          <w:b/>
          <w:bCs/>
          <w:sz w:val="19"/>
          <w:szCs w:val="19"/>
        </w:rPr>
      </w:pPr>
      <w:r w:rsidRPr="00AA603D">
        <w:rPr>
          <w:rFonts w:ascii="Gilroy-Light" w:eastAsia="Verdana" w:hAnsi="Gilroy-Light" w:cs="Arial"/>
          <w:b/>
          <w:bCs/>
          <w:sz w:val="19"/>
          <w:szCs w:val="19"/>
        </w:rPr>
        <w:br w:type="page"/>
      </w:r>
    </w:p>
    <w:p w14:paraId="14A70197" w14:textId="77777777" w:rsidR="002D36D1" w:rsidRPr="00AA603D" w:rsidRDefault="002D36D1">
      <w:pPr>
        <w:spacing w:after="0" w:line="240" w:lineRule="auto"/>
        <w:rPr>
          <w:rFonts w:ascii="Gilroy-Light" w:eastAsia="Verdana" w:hAnsi="Gilroy-Light" w:cs="Arial"/>
          <w:b/>
          <w:bCs/>
          <w:sz w:val="19"/>
          <w:szCs w:val="19"/>
        </w:rPr>
      </w:pPr>
    </w:p>
    <w:p w14:paraId="37620571" w14:textId="7E1660C4" w:rsidR="00167646" w:rsidRPr="00AA603D" w:rsidRDefault="00470D99">
      <w:pPr>
        <w:keepNext/>
        <w:spacing w:after="0" w:line="240" w:lineRule="auto"/>
        <w:jc w:val="center"/>
        <w:outlineLvl w:val="0"/>
        <w:rPr>
          <w:rFonts w:ascii="Gilroy-Light" w:eastAsia="Verdana" w:hAnsi="Gilroy-Light" w:cs="Times New Roman"/>
          <w:b/>
          <w:bCs/>
          <w:sz w:val="19"/>
          <w:szCs w:val="19"/>
          <w:lang w:val="es-ES" w:eastAsia="es-ES"/>
        </w:rPr>
      </w:pPr>
      <w:r w:rsidRPr="00AA603D">
        <w:rPr>
          <w:rFonts w:ascii="Gilroy-Light" w:eastAsia="Verdana" w:hAnsi="Gilroy-Light" w:cs="Times New Roman"/>
          <w:b/>
          <w:bCs/>
          <w:sz w:val="19"/>
          <w:szCs w:val="19"/>
          <w:lang w:val="es-ES" w:eastAsia="es-ES"/>
        </w:rPr>
        <w:t xml:space="preserve">ANEXO </w:t>
      </w:r>
      <w:r w:rsidR="00BC1C5D" w:rsidRPr="00AA603D">
        <w:rPr>
          <w:rFonts w:ascii="Gilroy-Light" w:eastAsia="Verdana" w:hAnsi="Gilroy-Light" w:cs="Times New Roman"/>
          <w:b/>
          <w:bCs/>
          <w:sz w:val="19"/>
          <w:szCs w:val="19"/>
          <w:lang w:val="es-ES" w:eastAsia="es-ES"/>
        </w:rPr>
        <w:t>6</w:t>
      </w:r>
    </w:p>
    <w:p w14:paraId="46779698" w14:textId="77777777" w:rsidR="00167646" w:rsidRPr="00AA603D" w:rsidRDefault="00470D99">
      <w:pPr>
        <w:spacing w:after="0" w:line="240" w:lineRule="auto"/>
        <w:jc w:val="center"/>
        <w:rPr>
          <w:rFonts w:ascii="Gilroy-Light" w:eastAsia="Verdana" w:hAnsi="Gilroy-Light" w:cs="Arial"/>
          <w:b/>
          <w:bCs/>
          <w:sz w:val="19"/>
          <w:szCs w:val="19"/>
        </w:rPr>
      </w:pPr>
      <w:r w:rsidRPr="00AA603D">
        <w:rPr>
          <w:rFonts w:ascii="Gilroy-Light" w:eastAsia="Verdana" w:hAnsi="Gilroy-Light" w:cs="Arial"/>
          <w:b/>
          <w:bCs/>
          <w:sz w:val="19"/>
          <w:szCs w:val="19"/>
        </w:rPr>
        <w:t>CERTIFICADO DE NO TENER MULTAS, SANCIONES O APREMIOS</w:t>
      </w:r>
    </w:p>
    <w:p w14:paraId="74D91730" w14:textId="77777777" w:rsidR="00167646" w:rsidRPr="00AA603D" w:rsidRDefault="00167646">
      <w:pPr>
        <w:spacing w:line="240" w:lineRule="auto"/>
        <w:rPr>
          <w:rFonts w:ascii="Gilroy-Light" w:eastAsia="Times New Roman" w:hAnsi="Gilroy-Light" w:cs="Arial"/>
          <w:b/>
          <w:sz w:val="19"/>
          <w:szCs w:val="19"/>
        </w:rPr>
      </w:pPr>
    </w:p>
    <w:p w14:paraId="475B81B3" w14:textId="77777777" w:rsidR="00167646" w:rsidRPr="00AA603D" w:rsidRDefault="00167646">
      <w:pPr>
        <w:spacing w:line="240" w:lineRule="auto"/>
        <w:jc w:val="center"/>
        <w:rPr>
          <w:rFonts w:ascii="Gilroy-Light" w:eastAsia="Times New Roman" w:hAnsi="Gilroy-Light" w:cs="Arial"/>
          <w:b/>
          <w:sz w:val="19"/>
          <w:szCs w:val="19"/>
        </w:rPr>
      </w:pPr>
    </w:p>
    <w:p w14:paraId="1C8B9435" w14:textId="77777777" w:rsidR="00167646" w:rsidRPr="00AA603D" w:rsidRDefault="00470D99">
      <w:pPr>
        <w:spacing w:line="240" w:lineRule="auto"/>
        <w:jc w:val="center"/>
        <w:rPr>
          <w:rFonts w:ascii="Gilroy-Light" w:eastAsia="Verdana" w:hAnsi="Gilroy-Light" w:cs="Arial"/>
          <w:b/>
          <w:bCs/>
          <w:sz w:val="19"/>
          <w:szCs w:val="19"/>
        </w:rPr>
      </w:pPr>
      <w:r w:rsidRPr="00AA603D">
        <w:rPr>
          <w:rFonts w:ascii="Gilroy-Light" w:eastAsia="Verdana" w:hAnsi="Gilroy-Light" w:cs="Arial"/>
          <w:b/>
          <w:bCs/>
          <w:sz w:val="19"/>
          <w:szCs w:val="19"/>
        </w:rPr>
        <w:t>El suscrito declara que:</w:t>
      </w:r>
    </w:p>
    <w:p w14:paraId="31C18979" w14:textId="77777777" w:rsidR="00167646" w:rsidRPr="00AA603D" w:rsidRDefault="00167646">
      <w:pPr>
        <w:spacing w:line="240" w:lineRule="auto"/>
        <w:jc w:val="both"/>
        <w:rPr>
          <w:rFonts w:ascii="Gilroy-Light" w:eastAsia="Times New Roman" w:hAnsi="Gilroy-Light" w:cs="Arial"/>
          <w:b/>
          <w:sz w:val="19"/>
          <w:szCs w:val="19"/>
        </w:rPr>
      </w:pPr>
    </w:p>
    <w:p w14:paraId="68C3C716" w14:textId="77777777" w:rsidR="00167646" w:rsidRPr="00AA603D" w:rsidRDefault="00470D99">
      <w:pPr>
        <w:spacing w:line="240" w:lineRule="auto"/>
        <w:jc w:val="both"/>
        <w:rPr>
          <w:rFonts w:ascii="Gilroy-Light" w:eastAsia="Verdana" w:hAnsi="Gilroy-Light" w:cs="Arial"/>
          <w:sz w:val="19"/>
          <w:szCs w:val="19"/>
          <w:lang w:val="es-ES"/>
        </w:rPr>
      </w:pPr>
      <w:r w:rsidRPr="00AA603D">
        <w:rPr>
          <w:rFonts w:ascii="Gilroy-Light" w:eastAsia="Verdana" w:hAnsi="Gilroy-Light" w:cs="Arial"/>
          <w:sz w:val="19"/>
          <w:szCs w:val="19"/>
          <w:lang w:val="es-ES"/>
        </w:rPr>
        <w:t>El suscrito ______________________________________, identificado como aparece al pie de mi firma,</w:t>
      </w:r>
      <w:r w:rsidRPr="00AA603D">
        <w:rPr>
          <w:rFonts w:ascii="Gilroy-Light" w:eastAsia="Verdana" w:hAnsi="Gilroy-Light" w:cs="Arial"/>
          <w:sz w:val="19"/>
          <w:szCs w:val="19"/>
        </w:rPr>
        <w:t xml:space="preserve"> teniendo en cuenta el artículo 90 de la Ley 1474 de 2011</w:t>
      </w:r>
      <w:r w:rsidRPr="00AA603D">
        <w:rPr>
          <w:rFonts w:ascii="Gilroy-Light" w:eastAsia="Verdana" w:hAnsi="Gilroy-Light" w:cs="Arial"/>
          <w:sz w:val="19"/>
          <w:szCs w:val="19"/>
          <w:lang w:val="es-ES"/>
        </w:rPr>
        <w:t>, manifiesto que:</w:t>
      </w:r>
    </w:p>
    <w:p w14:paraId="39B998EB" w14:textId="77777777" w:rsidR="00167646" w:rsidRPr="00AA603D" w:rsidRDefault="00167646">
      <w:pPr>
        <w:spacing w:line="240" w:lineRule="auto"/>
        <w:jc w:val="both"/>
        <w:rPr>
          <w:rFonts w:ascii="Gilroy-Light" w:eastAsia="Verdana" w:hAnsi="Gilroy-Light" w:cs="Arial"/>
          <w:sz w:val="19"/>
          <w:szCs w:val="19"/>
        </w:rPr>
      </w:pPr>
    </w:p>
    <w:p w14:paraId="202C47DD" w14:textId="77777777" w:rsidR="00167646" w:rsidRPr="00AA603D" w:rsidRDefault="00470D99">
      <w:pPr>
        <w:spacing w:line="240" w:lineRule="auto"/>
        <w:jc w:val="both"/>
        <w:rPr>
          <w:rFonts w:ascii="Gilroy-Light" w:eastAsia="Verdana" w:hAnsi="Gilroy-Light" w:cs="Arial"/>
          <w:b/>
          <w:bCs/>
          <w:sz w:val="19"/>
          <w:szCs w:val="19"/>
        </w:rPr>
      </w:pPr>
      <w:r w:rsidRPr="00AA603D">
        <w:rPr>
          <w:rFonts w:ascii="Gilroy-Light" w:eastAsia="Verdana" w:hAnsi="Gilroy-Light" w:cs="Arial"/>
          <w:sz w:val="19"/>
          <w:szCs w:val="19"/>
        </w:rPr>
        <w:t>Que no estoy inmerso en MULTAS, SANCIONES O APREMIOS, establecidas por el estado. Declaro bajo la gravedad del juramento que se entiende prestado con la firma del presente documento.</w:t>
      </w:r>
    </w:p>
    <w:p w14:paraId="5DCDB09E" w14:textId="77777777" w:rsidR="00167646" w:rsidRPr="00AA603D" w:rsidRDefault="00167646">
      <w:pPr>
        <w:spacing w:line="240" w:lineRule="auto"/>
        <w:jc w:val="both"/>
        <w:rPr>
          <w:rFonts w:ascii="Gilroy-Light" w:eastAsia="Times New Roman" w:hAnsi="Gilroy-Light" w:cs="Arial"/>
          <w:b/>
          <w:sz w:val="19"/>
          <w:szCs w:val="19"/>
        </w:rPr>
      </w:pPr>
    </w:p>
    <w:p w14:paraId="36FD743E" w14:textId="77777777" w:rsidR="00167646" w:rsidRPr="00AA603D" w:rsidRDefault="00470D99">
      <w:pPr>
        <w:spacing w:line="240" w:lineRule="auto"/>
        <w:jc w:val="both"/>
        <w:rPr>
          <w:rFonts w:ascii="Gilroy-Light" w:eastAsia="Verdana" w:hAnsi="Gilroy-Light" w:cs="Arial"/>
          <w:sz w:val="19"/>
          <w:szCs w:val="19"/>
        </w:rPr>
      </w:pPr>
      <w:r w:rsidRPr="00AA603D">
        <w:rPr>
          <w:rFonts w:ascii="Gilroy-Light" w:eastAsia="Verdana" w:hAnsi="Gilroy-Light" w:cs="Arial"/>
          <w:sz w:val="19"/>
          <w:szCs w:val="19"/>
        </w:rPr>
        <w:t>Dado en el Municipio a los_____ del mes _____ del 20 _____</w:t>
      </w:r>
    </w:p>
    <w:p w14:paraId="34613602" w14:textId="77777777" w:rsidR="00167646" w:rsidRPr="00AA603D" w:rsidRDefault="00167646">
      <w:pPr>
        <w:spacing w:line="240" w:lineRule="auto"/>
        <w:rPr>
          <w:rFonts w:ascii="Gilroy-Light" w:eastAsia="Times New Roman" w:hAnsi="Gilroy-Light" w:cs="Arial"/>
          <w:sz w:val="19"/>
          <w:szCs w:val="19"/>
        </w:rPr>
      </w:pPr>
    </w:p>
    <w:p w14:paraId="1061A925"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Atentamente, </w:t>
      </w:r>
    </w:p>
    <w:p w14:paraId="0DA2AFAF"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353A8BBD"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220FB039"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4EE83706"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3D93C37C"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b/>
          <w:bCs/>
          <w:color w:val="000000"/>
          <w:sz w:val="19"/>
          <w:szCs w:val="19"/>
          <w:lang w:val="es-ES" w:eastAsia="es-ES"/>
        </w:rPr>
        <w:t xml:space="preserve">__________________________________________ </w:t>
      </w:r>
    </w:p>
    <w:p w14:paraId="68BF51DF"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Firma representante legal del Proponente </w:t>
      </w:r>
    </w:p>
    <w:p w14:paraId="0EB4D273"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Nombre: </w:t>
      </w:r>
    </w:p>
    <w:p w14:paraId="49FA319C" w14:textId="77777777" w:rsidR="00167646" w:rsidRPr="00AA603D" w:rsidRDefault="00470D99">
      <w:pPr>
        <w:spacing w:after="0" w:line="240" w:lineRule="auto"/>
        <w:rPr>
          <w:rFonts w:ascii="Gilroy-Light" w:eastAsia="Verdana" w:hAnsi="Gilroy-Light" w:cs="Arial"/>
          <w:sz w:val="19"/>
          <w:szCs w:val="19"/>
        </w:rPr>
      </w:pPr>
      <w:r w:rsidRPr="00AA603D">
        <w:rPr>
          <w:rFonts w:ascii="Gilroy-Light" w:eastAsia="Calibri" w:hAnsi="Gilroy-Light" w:cs="Arial"/>
          <w:color w:val="000000"/>
          <w:sz w:val="19"/>
          <w:szCs w:val="19"/>
          <w:lang w:val="es-ES" w:eastAsia="es-ES"/>
        </w:rPr>
        <w:t>Documento de Identidad:</w:t>
      </w:r>
    </w:p>
    <w:p w14:paraId="1E4E117B" w14:textId="77777777" w:rsidR="00167646" w:rsidRPr="00AA603D" w:rsidRDefault="00470D99">
      <w:pPr>
        <w:spacing w:after="0" w:line="240" w:lineRule="auto"/>
        <w:rPr>
          <w:rFonts w:ascii="Gilroy-Light" w:eastAsia="Verdana" w:hAnsi="Gilroy-Light" w:cs="Arial"/>
          <w:sz w:val="19"/>
          <w:szCs w:val="19"/>
        </w:rPr>
      </w:pPr>
      <w:r w:rsidRPr="00AA603D">
        <w:rPr>
          <w:rFonts w:ascii="Gilroy-Light" w:eastAsia="Verdana" w:hAnsi="Gilroy-Light" w:cs="Arial"/>
          <w:sz w:val="19"/>
          <w:szCs w:val="19"/>
        </w:rPr>
        <w:br w:type="page"/>
      </w:r>
    </w:p>
    <w:p w14:paraId="33AC776C" w14:textId="7A6E41E6" w:rsidR="002D36D1" w:rsidRPr="00AA603D" w:rsidRDefault="002D36D1">
      <w:pPr>
        <w:spacing w:after="0" w:line="240" w:lineRule="auto"/>
        <w:rPr>
          <w:rFonts w:ascii="Gilroy-Light" w:eastAsia="Verdana" w:hAnsi="Gilroy-Light" w:cs="Arial"/>
          <w:sz w:val="19"/>
          <w:szCs w:val="19"/>
        </w:rPr>
      </w:pPr>
    </w:p>
    <w:p w14:paraId="72E30252" w14:textId="77777777" w:rsidR="002D36D1" w:rsidRPr="00AA603D" w:rsidRDefault="002D36D1">
      <w:pPr>
        <w:spacing w:after="0" w:line="240" w:lineRule="auto"/>
        <w:rPr>
          <w:rFonts w:ascii="Gilroy-Light" w:eastAsia="Verdana" w:hAnsi="Gilroy-Light" w:cs="Arial"/>
          <w:sz w:val="19"/>
          <w:szCs w:val="19"/>
        </w:rPr>
      </w:pPr>
    </w:p>
    <w:p w14:paraId="6F306420" w14:textId="1CD86C77" w:rsidR="00167646" w:rsidRPr="00AA603D" w:rsidRDefault="00470D99" w:rsidP="00AA603D">
      <w:pPr>
        <w:keepNext/>
        <w:spacing w:after="0" w:line="240" w:lineRule="auto"/>
        <w:jc w:val="center"/>
        <w:outlineLvl w:val="0"/>
        <w:rPr>
          <w:rFonts w:ascii="Gilroy-Light" w:eastAsia="Verdana,Calibri" w:hAnsi="Gilroy-Light" w:cs="Times New Roman"/>
          <w:b/>
          <w:bCs/>
          <w:sz w:val="19"/>
          <w:szCs w:val="19"/>
          <w:lang w:val="es-ES" w:eastAsia="es-ES"/>
        </w:rPr>
      </w:pPr>
      <w:r w:rsidRPr="00AA603D">
        <w:rPr>
          <w:rFonts w:ascii="Gilroy-Light" w:eastAsia="Verdana,Calibri" w:hAnsi="Gilroy-Light" w:cs="Times New Roman"/>
          <w:b/>
          <w:bCs/>
          <w:sz w:val="19"/>
          <w:szCs w:val="19"/>
          <w:lang w:val="es-ES" w:eastAsia="es-ES"/>
        </w:rPr>
        <w:t xml:space="preserve">ANEXO </w:t>
      </w:r>
      <w:r w:rsidR="00BC1C5D" w:rsidRPr="00AA603D">
        <w:rPr>
          <w:rFonts w:ascii="Gilroy-Light" w:eastAsia="Verdana,Calibri" w:hAnsi="Gilroy-Light" w:cs="Times New Roman"/>
          <w:b/>
          <w:bCs/>
          <w:sz w:val="19"/>
          <w:szCs w:val="19"/>
          <w:lang w:val="es-ES" w:eastAsia="es-ES"/>
        </w:rPr>
        <w:t>7</w:t>
      </w:r>
    </w:p>
    <w:p w14:paraId="2E7E09BA" w14:textId="77777777" w:rsidR="00167646" w:rsidRPr="00AA603D" w:rsidRDefault="00470D99">
      <w:pPr>
        <w:spacing w:after="0" w:line="240" w:lineRule="auto"/>
        <w:jc w:val="center"/>
        <w:rPr>
          <w:rFonts w:ascii="Gilroy-Light" w:eastAsia="Verdana,Calibri" w:hAnsi="Gilroy-Light" w:cs="Arial"/>
          <w:b/>
          <w:bCs/>
          <w:color w:val="000000"/>
          <w:sz w:val="19"/>
          <w:szCs w:val="19"/>
        </w:rPr>
      </w:pPr>
      <w:r w:rsidRPr="00AA603D">
        <w:rPr>
          <w:rFonts w:ascii="Gilroy-Light" w:eastAsia="Verdana,Calibri" w:hAnsi="Gilroy-Light" w:cs="Arial"/>
          <w:b/>
          <w:bCs/>
          <w:color w:val="000000"/>
          <w:sz w:val="19"/>
          <w:szCs w:val="19"/>
        </w:rPr>
        <w:t xml:space="preserve">ACEPTACIÓN DE NOTIFICACIÓN ELECTRÓNICA </w:t>
      </w:r>
    </w:p>
    <w:p w14:paraId="3447DFD7" w14:textId="52598145" w:rsidR="00167646" w:rsidRPr="00AA603D" w:rsidRDefault="00167646">
      <w:pPr>
        <w:spacing w:after="0" w:line="240" w:lineRule="auto"/>
        <w:rPr>
          <w:rFonts w:ascii="Gilroy-Light" w:eastAsia="Verdana,Calibri" w:hAnsi="Gilroy-Light" w:cs="Arial"/>
          <w:b/>
          <w:bCs/>
          <w:color w:val="000000"/>
          <w:sz w:val="19"/>
          <w:szCs w:val="19"/>
        </w:rPr>
      </w:pPr>
    </w:p>
    <w:p w14:paraId="4EC10357" w14:textId="77777777" w:rsidR="002D36D1" w:rsidRPr="00AA603D" w:rsidRDefault="002D36D1">
      <w:pPr>
        <w:spacing w:after="0" w:line="240" w:lineRule="auto"/>
        <w:rPr>
          <w:rFonts w:ascii="Gilroy-Light" w:eastAsia="Verdana,Calibri" w:hAnsi="Gilroy-Light" w:cs="Arial"/>
          <w:b/>
          <w:bCs/>
          <w:color w:val="000000"/>
          <w:sz w:val="19"/>
          <w:szCs w:val="19"/>
        </w:rPr>
      </w:pPr>
    </w:p>
    <w:p w14:paraId="44630895"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[Ciudad de elaboración], [Fecha de presentación] </w:t>
      </w:r>
    </w:p>
    <w:p w14:paraId="264D0EED" w14:textId="73AE6B44" w:rsidR="00167646" w:rsidRPr="00AA603D" w:rsidRDefault="00167646">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05561468" w14:textId="77777777" w:rsidR="002D36D1" w:rsidRPr="00AA603D" w:rsidRDefault="002D36D1">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754268EB"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Señores </w:t>
      </w:r>
    </w:p>
    <w:p w14:paraId="0FC002E0"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MUNICIPIO DE </w:t>
      </w:r>
    </w:p>
    <w:p w14:paraId="543AF675"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La Ciudad </w:t>
      </w:r>
    </w:p>
    <w:p w14:paraId="750DD159" w14:textId="09DD080B" w:rsidR="00167646" w:rsidRPr="00AA603D" w:rsidRDefault="00167646">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7F8A3208" w14:textId="77777777" w:rsidR="002D36D1" w:rsidRPr="00AA603D" w:rsidRDefault="002D36D1">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2E254449"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Referencia: Proceso de Contratación ______ </w:t>
      </w:r>
    </w:p>
    <w:p w14:paraId="66B96F39" w14:textId="37FF948B" w:rsidR="00167646" w:rsidRPr="00AA603D" w:rsidRDefault="00167646">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62F26213" w14:textId="77777777" w:rsidR="002D36D1" w:rsidRPr="00AA603D" w:rsidRDefault="002D36D1">
      <w:pPr>
        <w:autoSpaceDE w:val="0"/>
        <w:autoSpaceDN w:val="0"/>
        <w:adjustRightInd w:val="0"/>
        <w:spacing w:after="0" w:line="240" w:lineRule="auto"/>
        <w:jc w:val="both"/>
        <w:rPr>
          <w:rFonts w:ascii="Gilroy-Light" w:eastAsia="Calibri" w:hAnsi="Gilroy-Light" w:cs="Arial"/>
          <w:color w:val="000000"/>
          <w:sz w:val="19"/>
          <w:szCs w:val="19"/>
          <w:lang w:val="es-ES" w:eastAsia="es-ES"/>
        </w:rPr>
      </w:pPr>
    </w:p>
    <w:p w14:paraId="72ECBB37" w14:textId="77777777" w:rsidR="00167646" w:rsidRPr="00AA603D" w:rsidRDefault="00470D99">
      <w:pPr>
        <w:autoSpaceDE w:val="0"/>
        <w:autoSpaceDN w:val="0"/>
        <w:adjustRightInd w:val="0"/>
        <w:spacing w:after="0" w:line="240" w:lineRule="auto"/>
        <w:jc w:val="both"/>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Respetados señores: </w:t>
      </w:r>
    </w:p>
    <w:p w14:paraId="7ED72131" w14:textId="5DAA0130" w:rsidR="00167646" w:rsidRPr="00AA603D" w:rsidRDefault="00167646">
      <w:pPr>
        <w:tabs>
          <w:tab w:val="left" w:pos="284"/>
        </w:tabs>
        <w:autoSpaceDE w:val="0"/>
        <w:autoSpaceDN w:val="0"/>
        <w:adjustRightInd w:val="0"/>
        <w:spacing w:after="0" w:line="240" w:lineRule="auto"/>
        <w:jc w:val="both"/>
        <w:rPr>
          <w:rFonts w:ascii="Gilroy-Light" w:eastAsia="Times New Roman" w:hAnsi="Gilroy-Light" w:cs="Times New Roman"/>
          <w:b/>
          <w:sz w:val="19"/>
          <w:szCs w:val="19"/>
          <w:lang w:val="es-MX" w:eastAsia="es-MX"/>
        </w:rPr>
      </w:pPr>
    </w:p>
    <w:p w14:paraId="5DFC6D72" w14:textId="77777777" w:rsidR="002D36D1" w:rsidRPr="00AA603D" w:rsidRDefault="002D36D1">
      <w:pPr>
        <w:tabs>
          <w:tab w:val="left" w:pos="284"/>
        </w:tabs>
        <w:autoSpaceDE w:val="0"/>
        <w:autoSpaceDN w:val="0"/>
        <w:adjustRightInd w:val="0"/>
        <w:spacing w:after="0" w:line="240" w:lineRule="auto"/>
        <w:jc w:val="both"/>
        <w:rPr>
          <w:rFonts w:ascii="Gilroy-Light" w:eastAsia="Times New Roman" w:hAnsi="Gilroy-Light" w:cs="Times New Roman"/>
          <w:b/>
          <w:sz w:val="19"/>
          <w:szCs w:val="19"/>
          <w:lang w:val="es-MX" w:eastAsia="es-MX"/>
        </w:rPr>
      </w:pPr>
    </w:p>
    <w:p w14:paraId="1E214A84"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El suscrito (se coloca el nombre del Representante Legal), en nombre y representación de (se coloca la razón social o si es persona natural), me dirijo a ustedes con el fin autorizar la notificación del acta administrativo de adjudicación, en caso de ser favorecido, de conformidad con lo estipulado en la Ley 1437 de 2011.</w:t>
      </w:r>
    </w:p>
    <w:p w14:paraId="7E346B36" w14:textId="07A95AFB"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07140E21" w14:textId="77777777" w:rsidR="002D36D1" w:rsidRPr="00AA603D" w:rsidRDefault="002D36D1">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3C01FED6"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Proponente: </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 xml:space="preserve">_______________________________________ </w:t>
      </w:r>
    </w:p>
    <w:p w14:paraId="339A3A46"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Nombre Representante Legal:</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_______________________________________</w:t>
      </w:r>
    </w:p>
    <w:p w14:paraId="3EBA63CD"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Cédula No.:</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__________________ de __________________</w:t>
      </w:r>
    </w:p>
    <w:p w14:paraId="0F93772F"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NIT: </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_______________________________________</w:t>
      </w:r>
    </w:p>
    <w:p w14:paraId="274FF308"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Dirección: </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 xml:space="preserve">_______________________________________ </w:t>
      </w:r>
    </w:p>
    <w:p w14:paraId="412B5325"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Teléfono: </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 xml:space="preserve">_______________________________________ </w:t>
      </w:r>
    </w:p>
    <w:p w14:paraId="36219918"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Ciudad: </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 xml:space="preserve">_______________________________________ </w:t>
      </w:r>
    </w:p>
    <w:p w14:paraId="41FB01B7"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Correo electrónico oficial:</w:t>
      </w:r>
      <w:r w:rsidRPr="00AA603D">
        <w:rPr>
          <w:rFonts w:ascii="Gilroy-Light" w:eastAsia="Times New Roman" w:hAnsi="Gilroy-Light" w:cs="Courier New"/>
          <w:bCs/>
          <w:spacing w:val="4"/>
          <w:sz w:val="19"/>
          <w:szCs w:val="19"/>
          <w:lang w:val="es-MX" w:eastAsia="es-MX"/>
        </w:rPr>
        <w:tab/>
      </w:r>
      <w:r w:rsidRPr="00AA603D">
        <w:rPr>
          <w:rFonts w:ascii="Gilroy-Light" w:eastAsia="Times New Roman" w:hAnsi="Gilroy-Light" w:cs="Courier New"/>
          <w:bCs/>
          <w:spacing w:val="4"/>
          <w:sz w:val="19"/>
          <w:szCs w:val="19"/>
          <w:lang w:val="es-MX" w:eastAsia="es-MX"/>
        </w:rPr>
        <w:tab/>
        <w:t xml:space="preserve">_______________________________________ </w:t>
      </w:r>
    </w:p>
    <w:p w14:paraId="7670136E" w14:textId="44A64D5C" w:rsidR="002D36D1" w:rsidRPr="00AA603D" w:rsidRDefault="002D36D1">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3AF29990" w14:textId="07FA0CAC" w:rsidR="002D36D1" w:rsidRPr="00AA603D" w:rsidRDefault="002D36D1">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2B98A994"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1AAE64AA" w14:textId="77777777" w:rsidR="00167646" w:rsidRPr="00AA603D" w:rsidRDefault="00470D99">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r w:rsidRPr="00AA603D">
        <w:rPr>
          <w:rFonts w:ascii="Gilroy-Light" w:eastAsia="Times New Roman" w:hAnsi="Gilroy-Light" w:cs="Courier New"/>
          <w:bCs/>
          <w:spacing w:val="4"/>
          <w:sz w:val="19"/>
          <w:szCs w:val="19"/>
          <w:lang w:val="es-MX" w:eastAsia="es-MX"/>
        </w:rPr>
        <w:t xml:space="preserve">Atentamente, </w:t>
      </w:r>
    </w:p>
    <w:p w14:paraId="2F5895B1"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74736929"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0A963D23" w14:textId="77777777" w:rsidR="00167646" w:rsidRPr="00AA603D" w:rsidRDefault="00167646">
      <w:pPr>
        <w:widowControl w:val="0"/>
        <w:autoSpaceDE w:val="0"/>
        <w:autoSpaceDN w:val="0"/>
        <w:adjustRightInd w:val="0"/>
        <w:spacing w:after="0" w:line="240" w:lineRule="auto"/>
        <w:jc w:val="both"/>
        <w:rPr>
          <w:rFonts w:ascii="Gilroy-Light" w:eastAsia="Times New Roman" w:hAnsi="Gilroy-Light" w:cs="Courier New"/>
          <w:bCs/>
          <w:spacing w:val="4"/>
          <w:sz w:val="19"/>
          <w:szCs w:val="19"/>
          <w:lang w:val="es-MX" w:eastAsia="es-MX"/>
        </w:rPr>
      </w:pPr>
    </w:p>
    <w:p w14:paraId="40B42947"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b/>
          <w:bCs/>
          <w:color w:val="000000"/>
          <w:sz w:val="19"/>
          <w:szCs w:val="19"/>
          <w:lang w:val="es-ES" w:eastAsia="es-ES"/>
        </w:rPr>
        <w:t xml:space="preserve">__________________________________________ </w:t>
      </w:r>
    </w:p>
    <w:p w14:paraId="5AA06028"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Firma representante legal del Proponente </w:t>
      </w:r>
    </w:p>
    <w:p w14:paraId="5595D6CA" w14:textId="77777777" w:rsidR="00167646" w:rsidRPr="00AA603D" w:rsidRDefault="00470D99">
      <w:pPr>
        <w:autoSpaceDE w:val="0"/>
        <w:autoSpaceDN w:val="0"/>
        <w:adjustRightInd w:val="0"/>
        <w:spacing w:after="0" w:line="240" w:lineRule="auto"/>
        <w:rPr>
          <w:rFonts w:ascii="Gilroy-Light" w:eastAsia="Calibri" w:hAnsi="Gilroy-Light" w:cs="Arial"/>
          <w:color w:val="000000"/>
          <w:sz w:val="19"/>
          <w:szCs w:val="19"/>
          <w:lang w:val="es-ES" w:eastAsia="es-ES"/>
        </w:rPr>
      </w:pPr>
      <w:r w:rsidRPr="00AA603D">
        <w:rPr>
          <w:rFonts w:ascii="Gilroy-Light" w:eastAsia="Calibri" w:hAnsi="Gilroy-Light" w:cs="Arial"/>
          <w:color w:val="000000"/>
          <w:sz w:val="19"/>
          <w:szCs w:val="19"/>
          <w:lang w:val="es-ES" w:eastAsia="es-ES"/>
        </w:rPr>
        <w:t xml:space="preserve">Nombre: </w:t>
      </w:r>
    </w:p>
    <w:p w14:paraId="705DF1AD" w14:textId="77777777" w:rsidR="00167646" w:rsidRPr="00AA603D" w:rsidRDefault="00470D99">
      <w:pPr>
        <w:spacing w:after="0" w:line="240" w:lineRule="auto"/>
        <w:rPr>
          <w:rFonts w:ascii="Gilroy-Light" w:eastAsia="Verdana,Calibri" w:hAnsi="Gilroy-Light" w:cs="Arial"/>
          <w:b/>
          <w:bCs/>
          <w:color w:val="000000"/>
          <w:sz w:val="19"/>
          <w:szCs w:val="19"/>
        </w:rPr>
      </w:pPr>
      <w:r w:rsidRPr="00AA603D">
        <w:rPr>
          <w:rFonts w:ascii="Gilroy-Light" w:eastAsia="Calibri" w:hAnsi="Gilroy-Light" w:cs="Arial"/>
          <w:color w:val="000000"/>
          <w:sz w:val="19"/>
          <w:szCs w:val="19"/>
          <w:lang w:val="es-ES" w:eastAsia="es-ES"/>
        </w:rPr>
        <w:t>Documento de Identidad:</w:t>
      </w:r>
    </w:p>
    <w:p w14:paraId="5F0D6212" w14:textId="77777777" w:rsidR="00167646" w:rsidRPr="00AA603D" w:rsidRDefault="00167646">
      <w:pPr>
        <w:autoSpaceDE w:val="0"/>
        <w:autoSpaceDN w:val="0"/>
        <w:adjustRightInd w:val="0"/>
        <w:spacing w:after="0" w:line="240" w:lineRule="auto"/>
        <w:rPr>
          <w:rFonts w:ascii="Gilroy-Light" w:eastAsia="Calibri" w:hAnsi="Gilroy-Light" w:cs="Arial"/>
          <w:color w:val="000000"/>
          <w:sz w:val="19"/>
          <w:szCs w:val="19"/>
          <w:lang w:val="es-ES" w:eastAsia="es-ES"/>
        </w:rPr>
      </w:pPr>
    </w:p>
    <w:p w14:paraId="1F783FDB" w14:textId="77777777" w:rsidR="00167646" w:rsidRPr="00AA603D" w:rsidRDefault="00167646">
      <w:pPr>
        <w:spacing w:line="240" w:lineRule="auto"/>
        <w:jc w:val="center"/>
        <w:rPr>
          <w:rFonts w:ascii="Gilroy-Light" w:hAnsi="Gilroy-Light"/>
          <w:sz w:val="19"/>
          <w:szCs w:val="19"/>
        </w:rPr>
      </w:pPr>
    </w:p>
    <w:p w14:paraId="28149F79" w14:textId="77777777" w:rsidR="002117F4" w:rsidRPr="00AA603D" w:rsidRDefault="002117F4">
      <w:pPr>
        <w:spacing w:line="240" w:lineRule="auto"/>
        <w:jc w:val="center"/>
        <w:rPr>
          <w:rFonts w:ascii="Gilroy-Light" w:hAnsi="Gilroy-Light"/>
          <w:sz w:val="19"/>
          <w:szCs w:val="19"/>
        </w:rPr>
      </w:pPr>
    </w:p>
    <w:p w14:paraId="61004CC1" w14:textId="77777777" w:rsidR="002117F4" w:rsidRPr="00AA603D" w:rsidRDefault="002117F4">
      <w:pPr>
        <w:spacing w:line="240" w:lineRule="auto"/>
        <w:jc w:val="center"/>
        <w:rPr>
          <w:rFonts w:ascii="Gilroy-Light" w:hAnsi="Gilroy-Light"/>
          <w:sz w:val="19"/>
          <w:szCs w:val="19"/>
        </w:rPr>
      </w:pPr>
    </w:p>
    <w:p w14:paraId="63367CF0" w14:textId="77777777" w:rsidR="00167646" w:rsidRPr="00AA603D" w:rsidRDefault="00167646">
      <w:pPr>
        <w:spacing w:line="240" w:lineRule="auto"/>
        <w:rPr>
          <w:rFonts w:ascii="Gilroy-Light" w:hAnsi="Gilroy-Light"/>
          <w:sz w:val="19"/>
          <w:szCs w:val="19"/>
        </w:rPr>
      </w:pPr>
    </w:p>
    <w:p w14:paraId="4E25154E" w14:textId="77777777" w:rsidR="00AA603D" w:rsidRPr="00AA603D" w:rsidRDefault="00AA603D">
      <w:pPr>
        <w:spacing w:line="240" w:lineRule="auto"/>
        <w:rPr>
          <w:rFonts w:ascii="Gilroy-Light" w:hAnsi="Gilroy-Light"/>
          <w:sz w:val="19"/>
          <w:szCs w:val="19"/>
        </w:rPr>
      </w:pPr>
    </w:p>
    <w:p w14:paraId="7CB97ECB" w14:textId="77777777" w:rsidR="00AA603D" w:rsidRPr="00AA603D" w:rsidRDefault="00AA603D">
      <w:pPr>
        <w:spacing w:line="240" w:lineRule="auto"/>
        <w:rPr>
          <w:rFonts w:ascii="Gilroy-Light" w:hAnsi="Gilroy-Light"/>
          <w:sz w:val="19"/>
          <w:szCs w:val="19"/>
        </w:rPr>
      </w:pPr>
    </w:p>
    <w:p w14:paraId="4C4678FF" w14:textId="01C1AFF7" w:rsidR="00AA603D" w:rsidRPr="00AA603D" w:rsidRDefault="00AA603D" w:rsidP="00AA603D">
      <w:pPr>
        <w:autoSpaceDE w:val="0"/>
        <w:autoSpaceDN w:val="0"/>
        <w:adjustRightInd w:val="0"/>
        <w:spacing w:after="0"/>
        <w:jc w:val="center"/>
        <w:rPr>
          <w:rFonts w:ascii="Gilroy-Light" w:hAnsi="Gilroy-Light" w:cs="Tahoma"/>
          <w:b/>
          <w:bCs/>
          <w:color w:val="000000"/>
          <w:sz w:val="19"/>
          <w:szCs w:val="19"/>
        </w:rPr>
      </w:pPr>
      <w:r w:rsidRPr="00AA603D">
        <w:rPr>
          <w:rFonts w:ascii="Gilroy-Light" w:hAnsi="Gilroy-Light" w:cs="Tahoma"/>
          <w:b/>
          <w:bCs/>
          <w:color w:val="000000"/>
          <w:sz w:val="19"/>
          <w:szCs w:val="19"/>
        </w:rPr>
        <w:t>ANEXO 8</w:t>
      </w:r>
    </w:p>
    <w:p w14:paraId="6431E65D" w14:textId="57DCCA37" w:rsidR="00AA603D" w:rsidRPr="00AA603D" w:rsidRDefault="00AA603D" w:rsidP="00AA603D">
      <w:pPr>
        <w:autoSpaceDE w:val="0"/>
        <w:autoSpaceDN w:val="0"/>
        <w:adjustRightInd w:val="0"/>
        <w:spacing w:after="0"/>
        <w:jc w:val="center"/>
        <w:rPr>
          <w:rFonts w:ascii="Gilroy-Light" w:hAnsi="Gilroy-Light" w:cs="Tahoma"/>
          <w:b/>
          <w:bCs/>
          <w:color w:val="000000"/>
          <w:sz w:val="19"/>
          <w:szCs w:val="19"/>
        </w:rPr>
      </w:pPr>
      <w:r w:rsidRPr="00AA603D">
        <w:rPr>
          <w:rFonts w:ascii="Gilroy-Light" w:hAnsi="Gilroy-Light" w:cs="Tahoma"/>
          <w:b/>
          <w:bCs/>
          <w:color w:val="000000"/>
          <w:sz w:val="19"/>
          <w:szCs w:val="19"/>
        </w:rPr>
        <w:t>CERTIFICADO DE PAGO APORTES SISTEMA GENERAL DE SEGURIDAD SOCIAL Y PARAFISCALES</w:t>
      </w:r>
    </w:p>
    <w:p w14:paraId="695F60D7" w14:textId="77777777" w:rsidR="00AA603D" w:rsidRPr="00AA603D" w:rsidRDefault="00AA603D" w:rsidP="00AA603D">
      <w:pPr>
        <w:spacing w:after="0"/>
        <w:jc w:val="center"/>
        <w:rPr>
          <w:rFonts w:ascii="Gilroy-Light" w:hAnsi="Gilroy-Light" w:cs="Tahoma"/>
          <w:b/>
          <w:sz w:val="19"/>
          <w:szCs w:val="19"/>
        </w:rPr>
      </w:pPr>
      <w:r w:rsidRPr="00AA603D">
        <w:rPr>
          <w:rFonts w:ascii="Gilroy-Light" w:hAnsi="Gilroy-Light" w:cs="Tahoma"/>
          <w:b/>
          <w:sz w:val="19"/>
          <w:szCs w:val="19"/>
        </w:rPr>
        <w:t>(CERTIFICACIÓN DE CUMPLIMIENTO ARTÍCULO 50 LEY 789 DE 2002)</w:t>
      </w:r>
    </w:p>
    <w:p w14:paraId="0B12F6E5" w14:textId="77777777" w:rsidR="00AA603D" w:rsidRPr="00AA603D" w:rsidRDefault="00AA603D" w:rsidP="00AA603D">
      <w:pPr>
        <w:spacing w:after="0"/>
        <w:jc w:val="center"/>
        <w:rPr>
          <w:rFonts w:ascii="Gilroy-Light" w:hAnsi="Gilroy-Light" w:cs="Tahoma"/>
          <w:b/>
          <w:sz w:val="19"/>
          <w:szCs w:val="19"/>
        </w:rPr>
      </w:pPr>
    </w:p>
    <w:p w14:paraId="71965A0C" w14:textId="77777777" w:rsidR="00AA603D" w:rsidRPr="00AA603D" w:rsidRDefault="00AA603D" w:rsidP="00AA603D">
      <w:pPr>
        <w:autoSpaceDE w:val="0"/>
        <w:autoSpaceDN w:val="0"/>
        <w:adjustRightInd w:val="0"/>
        <w:spacing w:after="0"/>
        <w:rPr>
          <w:rFonts w:ascii="Gilroy-Light" w:hAnsi="Gilroy-Light" w:cs="Tahoma"/>
          <w:color w:val="000000"/>
          <w:sz w:val="19"/>
          <w:szCs w:val="19"/>
        </w:rPr>
      </w:pPr>
      <w:r w:rsidRPr="00AA603D">
        <w:rPr>
          <w:rFonts w:ascii="Gilroy-Light" w:hAnsi="Gilroy-Light" w:cs="Tahoma"/>
          <w:color w:val="000000"/>
          <w:sz w:val="19"/>
          <w:szCs w:val="19"/>
        </w:rPr>
        <w:t>Florencia- Caquetá, ____________________</w:t>
      </w:r>
    </w:p>
    <w:p w14:paraId="30097AAB" w14:textId="77777777" w:rsidR="00AA603D" w:rsidRPr="00AA603D" w:rsidRDefault="00AA603D" w:rsidP="00AA603D">
      <w:pPr>
        <w:tabs>
          <w:tab w:val="left" w:pos="-720"/>
        </w:tabs>
        <w:suppressAutoHyphens/>
        <w:spacing w:after="0"/>
        <w:rPr>
          <w:rFonts w:ascii="Gilroy-Light" w:hAnsi="Gilroy-Light" w:cs="Tahoma"/>
          <w:spacing w:val="-3"/>
          <w:sz w:val="19"/>
          <w:szCs w:val="19"/>
        </w:rPr>
      </w:pPr>
    </w:p>
    <w:p w14:paraId="76B3B2C8" w14:textId="77777777" w:rsidR="00AA603D" w:rsidRPr="00AA603D" w:rsidRDefault="00AA603D" w:rsidP="00AA603D">
      <w:pPr>
        <w:tabs>
          <w:tab w:val="left" w:pos="-720"/>
        </w:tabs>
        <w:suppressAutoHyphens/>
        <w:spacing w:after="0"/>
        <w:rPr>
          <w:rFonts w:ascii="Gilroy-Light" w:hAnsi="Gilroy-Light" w:cs="Tahoma"/>
          <w:spacing w:val="-3"/>
          <w:sz w:val="19"/>
          <w:szCs w:val="19"/>
        </w:rPr>
      </w:pPr>
      <w:r w:rsidRPr="00AA603D">
        <w:rPr>
          <w:rFonts w:ascii="Gilroy-Light" w:hAnsi="Gilroy-Light" w:cs="Tahoma"/>
          <w:spacing w:val="-3"/>
          <w:sz w:val="19"/>
          <w:szCs w:val="19"/>
        </w:rPr>
        <w:t xml:space="preserve">Señores </w:t>
      </w:r>
    </w:p>
    <w:p w14:paraId="66DE997E" w14:textId="77777777" w:rsidR="00AA603D" w:rsidRPr="00AA603D" w:rsidRDefault="00AA603D" w:rsidP="00AA603D">
      <w:pPr>
        <w:tabs>
          <w:tab w:val="left" w:pos="-720"/>
        </w:tabs>
        <w:suppressAutoHyphens/>
        <w:spacing w:after="0"/>
        <w:rPr>
          <w:rFonts w:ascii="Gilroy-Light" w:hAnsi="Gilroy-Light" w:cs="Tahoma"/>
          <w:spacing w:val="-3"/>
          <w:sz w:val="19"/>
          <w:szCs w:val="19"/>
        </w:rPr>
      </w:pPr>
      <w:r w:rsidRPr="00AA603D">
        <w:rPr>
          <w:rFonts w:ascii="Gilroy-Light" w:hAnsi="Gilroy-Light" w:cs="Tahoma"/>
          <w:spacing w:val="-3"/>
          <w:sz w:val="19"/>
          <w:szCs w:val="19"/>
        </w:rPr>
        <w:t xml:space="preserve">Municipio de Florencia </w:t>
      </w:r>
    </w:p>
    <w:p w14:paraId="04B353EA" w14:textId="77777777" w:rsidR="00AA603D" w:rsidRPr="00AA603D" w:rsidRDefault="00AA603D" w:rsidP="00AA603D">
      <w:pPr>
        <w:tabs>
          <w:tab w:val="left" w:pos="-720"/>
        </w:tabs>
        <w:suppressAutoHyphens/>
        <w:spacing w:after="0"/>
        <w:rPr>
          <w:rFonts w:ascii="Gilroy-Light" w:hAnsi="Gilroy-Light" w:cs="Tahoma"/>
          <w:spacing w:val="-3"/>
          <w:sz w:val="19"/>
          <w:szCs w:val="19"/>
        </w:rPr>
      </w:pPr>
      <w:r w:rsidRPr="00AA603D">
        <w:rPr>
          <w:rFonts w:ascii="Gilroy-Light" w:hAnsi="Gilroy-Light" w:cs="Tahoma"/>
          <w:spacing w:val="-3"/>
          <w:sz w:val="19"/>
          <w:szCs w:val="19"/>
        </w:rPr>
        <w:t>Carrera 12, Calle 15 esquina</w:t>
      </w:r>
    </w:p>
    <w:p w14:paraId="6EA6E304" w14:textId="77777777" w:rsidR="00AA603D" w:rsidRPr="00AA603D" w:rsidRDefault="00AA603D" w:rsidP="00AA603D">
      <w:pPr>
        <w:spacing w:after="0"/>
        <w:jc w:val="center"/>
        <w:rPr>
          <w:rFonts w:ascii="Gilroy-Light" w:hAnsi="Gilroy-Light" w:cs="Tahoma"/>
          <w:b/>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AA603D" w:rsidRPr="00AA603D" w14:paraId="59F02DFB" w14:textId="77777777" w:rsidTr="0097701A">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135FF456" w14:textId="77777777" w:rsidR="00AA603D" w:rsidRPr="00AA603D" w:rsidRDefault="00AA603D" w:rsidP="0097701A">
            <w:pPr>
              <w:tabs>
                <w:tab w:val="left" w:pos="-720"/>
              </w:tabs>
              <w:suppressAutoHyphens/>
              <w:spacing w:after="0"/>
              <w:rPr>
                <w:rFonts w:ascii="Gilroy-Light" w:hAnsi="Gilroy-Light" w:cs="Tahoma"/>
                <w:spacing w:val="-3"/>
                <w:sz w:val="19"/>
                <w:szCs w:val="19"/>
              </w:rPr>
            </w:pPr>
            <w:r w:rsidRPr="00AA603D">
              <w:rPr>
                <w:rFonts w:ascii="Gilroy-Light" w:hAnsi="Gilroy-Light" w:cs="Tahoma"/>
                <w:spacing w:val="-3"/>
                <w:sz w:val="19"/>
                <w:szCs w:val="19"/>
              </w:rPr>
              <w:t>Referencia</w:t>
            </w:r>
          </w:p>
        </w:tc>
        <w:tc>
          <w:tcPr>
            <w:tcW w:w="3637" w:type="pct"/>
            <w:tcBorders>
              <w:top w:val="single" w:sz="4" w:space="0" w:color="auto"/>
              <w:left w:val="single" w:sz="4" w:space="0" w:color="auto"/>
              <w:bottom w:val="single" w:sz="4" w:space="0" w:color="auto"/>
              <w:right w:val="single" w:sz="4" w:space="0" w:color="auto"/>
            </w:tcBorders>
            <w:hideMark/>
          </w:tcPr>
          <w:p w14:paraId="632D3FA9" w14:textId="77777777" w:rsidR="00AA603D" w:rsidRPr="00AA603D" w:rsidRDefault="00AA603D" w:rsidP="0097701A">
            <w:pPr>
              <w:spacing w:after="0"/>
              <w:rPr>
                <w:rFonts w:ascii="Gilroy-Light" w:hAnsi="Gilroy-Light" w:cs="Tahoma"/>
                <w:sz w:val="19"/>
                <w:szCs w:val="19"/>
              </w:rPr>
            </w:pPr>
          </w:p>
        </w:tc>
      </w:tr>
      <w:tr w:rsidR="00AA603D" w:rsidRPr="00AA603D" w14:paraId="7358CD6B" w14:textId="77777777" w:rsidTr="0097701A">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6E20CC20" w14:textId="77777777" w:rsidR="00AA603D" w:rsidRPr="00AA603D" w:rsidRDefault="00AA603D" w:rsidP="0097701A">
            <w:pPr>
              <w:tabs>
                <w:tab w:val="left" w:pos="-720"/>
              </w:tabs>
              <w:suppressAutoHyphens/>
              <w:spacing w:after="0"/>
              <w:rPr>
                <w:rFonts w:ascii="Gilroy-Light" w:hAnsi="Gilroy-Light" w:cs="Tahoma"/>
                <w:spacing w:val="-3"/>
                <w:sz w:val="19"/>
                <w:szCs w:val="19"/>
              </w:rPr>
            </w:pPr>
            <w:r w:rsidRPr="00AA603D">
              <w:rPr>
                <w:rFonts w:ascii="Gilroy-Light" w:hAnsi="Gilroy-Light" w:cs="Tahoma"/>
                <w:spacing w:val="-3"/>
                <w:sz w:val="19"/>
                <w:szCs w:val="19"/>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7B43CE93" w14:textId="77777777" w:rsidR="00AA603D" w:rsidRPr="00AA603D" w:rsidRDefault="00AA603D" w:rsidP="0097701A">
            <w:pPr>
              <w:spacing w:after="0"/>
              <w:rPr>
                <w:rFonts w:ascii="Gilroy-Light" w:hAnsi="Gilroy-Light" w:cs="Tahoma"/>
                <w:bCs/>
                <w:sz w:val="19"/>
                <w:szCs w:val="19"/>
                <w:lang w:eastAsia="es-ES"/>
              </w:rPr>
            </w:pPr>
          </w:p>
        </w:tc>
      </w:tr>
    </w:tbl>
    <w:p w14:paraId="30CD70FE" w14:textId="77777777" w:rsidR="00AA603D" w:rsidRPr="00AA603D" w:rsidRDefault="00AA603D" w:rsidP="00AA603D">
      <w:pPr>
        <w:pStyle w:val="Sangradetextonormal"/>
        <w:spacing w:after="0"/>
        <w:ind w:left="0"/>
        <w:contextualSpacing/>
        <w:jc w:val="both"/>
        <w:rPr>
          <w:rFonts w:ascii="Gilroy-Light" w:hAnsi="Gilroy-Light" w:cs="Tahoma"/>
          <w:sz w:val="19"/>
          <w:szCs w:val="19"/>
        </w:rPr>
      </w:pPr>
    </w:p>
    <w:p w14:paraId="54748222" w14:textId="77777777" w:rsidR="00AA603D" w:rsidRPr="00AA603D" w:rsidRDefault="00AA603D" w:rsidP="00AA603D">
      <w:pPr>
        <w:pStyle w:val="Sangradetextonormal"/>
        <w:spacing w:after="0"/>
        <w:ind w:left="0"/>
        <w:contextualSpacing/>
        <w:jc w:val="both"/>
        <w:rPr>
          <w:rFonts w:ascii="Gilroy-Light" w:hAnsi="Gilroy-Light" w:cs="Tahoma"/>
          <w:sz w:val="19"/>
          <w:szCs w:val="19"/>
        </w:rPr>
      </w:pPr>
      <w:r w:rsidRPr="00AA603D">
        <w:rPr>
          <w:rFonts w:ascii="Gilroy-Light" w:hAnsi="Gilroy-Light" w:cs="Tahoma"/>
          <w:sz w:val="19"/>
          <w:szCs w:val="19"/>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4B14598" w14:textId="77777777" w:rsidR="00AA603D" w:rsidRPr="00AA603D" w:rsidRDefault="00AA603D" w:rsidP="00AA603D">
      <w:pPr>
        <w:pStyle w:val="Sangradetextonormal"/>
        <w:spacing w:after="0"/>
        <w:ind w:left="0"/>
        <w:contextualSpacing/>
        <w:rPr>
          <w:rFonts w:ascii="Gilroy-Light" w:hAnsi="Gilroy-Light" w:cs="Tahoma"/>
          <w:b/>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8"/>
        <w:gridCol w:w="2145"/>
        <w:gridCol w:w="2566"/>
      </w:tblGrid>
      <w:tr w:rsidR="00AA603D" w:rsidRPr="00AA603D" w14:paraId="7B8E73A6" w14:textId="77777777" w:rsidTr="0097701A">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6FC799A1" w14:textId="77777777" w:rsidR="00AA603D" w:rsidRPr="00AA603D" w:rsidRDefault="00AA603D" w:rsidP="0097701A">
            <w:pPr>
              <w:tabs>
                <w:tab w:val="left" w:pos="-720"/>
              </w:tabs>
              <w:spacing w:after="0"/>
              <w:rPr>
                <w:rFonts w:ascii="Gilroy-Light" w:hAnsi="Gilroy-Light" w:cs="Tahoma"/>
                <w:b/>
                <w:spacing w:val="-3"/>
                <w:sz w:val="19"/>
                <w:szCs w:val="19"/>
              </w:rPr>
            </w:pPr>
            <w:r w:rsidRPr="00AA603D">
              <w:rPr>
                <w:rFonts w:ascii="Gilroy-Light" w:hAnsi="Gilroy-Light" w:cs="Tahoma"/>
                <w:b/>
                <w:spacing w:val="-3"/>
                <w:sz w:val="19"/>
                <w:szCs w:val="19"/>
              </w:rPr>
              <w:t>Dirección</w:t>
            </w:r>
          </w:p>
        </w:tc>
        <w:tc>
          <w:tcPr>
            <w:tcW w:w="1973" w:type="dxa"/>
            <w:tcBorders>
              <w:top w:val="single" w:sz="4" w:space="0" w:color="auto"/>
              <w:left w:val="single" w:sz="4" w:space="0" w:color="auto"/>
              <w:bottom w:val="single" w:sz="4" w:space="0" w:color="auto"/>
              <w:right w:val="single" w:sz="4" w:space="0" w:color="auto"/>
            </w:tcBorders>
          </w:tcPr>
          <w:p w14:paraId="575DA548" w14:textId="77777777" w:rsidR="00AA603D" w:rsidRPr="00AA603D" w:rsidRDefault="00AA603D" w:rsidP="0097701A">
            <w:pPr>
              <w:tabs>
                <w:tab w:val="left" w:pos="-720"/>
              </w:tabs>
              <w:spacing w:after="0"/>
              <w:rPr>
                <w:rFonts w:ascii="Gilroy-Light" w:hAnsi="Gilroy-Light" w:cs="Tahoma"/>
                <w:b/>
                <w:spacing w:val="-3"/>
                <w:sz w:val="19"/>
                <w:szCs w:val="19"/>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3E9A954C" w14:textId="77777777" w:rsidR="00AA603D" w:rsidRPr="00AA603D" w:rsidRDefault="00AA603D" w:rsidP="0097701A">
            <w:pPr>
              <w:tabs>
                <w:tab w:val="left" w:pos="-720"/>
              </w:tabs>
              <w:spacing w:after="0"/>
              <w:rPr>
                <w:rFonts w:ascii="Gilroy-Light" w:hAnsi="Gilroy-Light" w:cs="Tahoma"/>
                <w:b/>
                <w:spacing w:val="-3"/>
                <w:sz w:val="19"/>
                <w:szCs w:val="19"/>
              </w:rPr>
            </w:pPr>
            <w:r w:rsidRPr="00AA603D">
              <w:rPr>
                <w:rFonts w:ascii="Gilroy-Light" w:hAnsi="Gilroy-Light" w:cs="Tahoma"/>
                <w:b/>
                <w:spacing w:val="-3"/>
                <w:sz w:val="19"/>
                <w:szCs w:val="19"/>
              </w:rPr>
              <w:t>Email</w:t>
            </w:r>
          </w:p>
        </w:tc>
        <w:tc>
          <w:tcPr>
            <w:tcW w:w="2641" w:type="dxa"/>
            <w:tcBorders>
              <w:top w:val="single" w:sz="4" w:space="0" w:color="auto"/>
              <w:left w:val="single" w:sz="4" w:space="0" w:color="auto"/>
              <w:bottom w:val="single" w:sz="4" w:space="0" w:color="auto"/>
              <w:right w:val="single" w:sz="4" w:space="0" w:color="auto"/>
            </w:tcBorders>
          </w:tcPr>
          <w:p w14:paraId="4B5E4BCA" w14:textId="77777777" w:rsidR="00AA603D" w:rsidRPr="00AA603D" w:rsidRDefault="00AA603D" w:rsidP="0097701A">
            <w:pPr>
              <w:tabs>
                <w:tab w:val="left" w:pos="-720"/>
              </w:tabs>
              <w:spacing w:after="0"/>
              <w:rPr>
                <w:rFonts w:ascii="Gilroy-Light" w:hAnsi="Gilroy-Light" w:cs="Tahoma"/>
                <w:spacing w:val="-3"/>
                <w:sz w:val="19"/>
                <w:szCs w:val="19"/>
              </w:rPr>
            </w:pPr>
          </w:p>
        </w:tc>
      </w:tr>
      <w:tr w:rsidR="00AA603D" w:rsidRPr="00AA603D" w14:paraId="3357CB18" w14:textId="77777777" w:rsidTr="0097701A">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22F79D65" w14:textId="77777777" w:rsidR="00AA603D" w:rsidRPr="00AA603D" w:rsidRDefault="00AA603D" w:rsidP="0097701A">
            <w:pPr>
              <w:tabs>
                <w:tab w:val="left" w:pos="-720"/>
              </w:tabs>
              <w:spacing w:after="0"/>
              <w:rPr>
                <w:rFonts w:ascii="Gilroy-Light" w:hAnsi="Gilroy-Light" w:cs="Tahoma"/>
                <w:b/>
                <w:spacing w:val="-3"/>
                <w:sz w:val="19"/>
                <w:szCs w:val="19"/>
              </w:rPr>
            </w:pPr>
            <w:r w:rsidRPr="00AA603D">
              <w:rPr>
                <w:rFonts w:ascii="Gilroy-Light" w:hAnsi="Gilroy-Light" w:cs="Tahoma"/>
                <w:b/>
                <w:spacing w:val="-3"/>
                <w:sz w:val="19"/>
                <w:szCs w:val="19"/>
              </w:rPr>
              <w:t>Número de Teléfono</w:t>
            </w:r>
          </w:p>
        </w:tc>
        <w:tc>
          <w:tcPr>
            <w:tcW w:w="1973" w:type="dxa"/>
            <w:tcBorders>
              <w:top w:val="single" w:sz="4" w:space="0" w:color="auto"/>
              <w:left w:val="single" w:sz="4" w:space="0" w:color="auto"/>
              <w:bottom w:val="single" w:sz="4" w:space="0" w:color="auto"/>
              <w:right w:val="single" w:sz="4" w:space="0" w:color="auto"/>
            </w:tcBorders>
          </w:tcPr>
          <w:p w14:paraId="105DE95C" w14:textId="77777777" w:rsidR="00AA603D" w:rsidRPr="00AA603D" w:rsidRDefault="00AA603D" w:rsidP="0097701A">
            <w:pPr>
              <w:tabs>
                <w:tab w:val="left" w:pos="-720"/>
              </w:tabs>
              <w:spacing w:after="0"/>
              <w:rPr>
                <w:rFonts w:ascii="Gilroy-Light" w:hAnsi="Gilroy-Light" w:cs="Tahoma"/>
                <w:b/>
                <w:spacing w:val="-3"/>
                <w:sz w:val="19"/>
                <w:szCs w:val="19"/>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7DCE34B3" w14:textId="77777777" w:rsidR="00AA603D" w:rsidRPr="00AA603D" w:rsidRDefault="00AA603D" w:rsidP="0097701A">
            <w:pPr>
              <w:tabs>
                <w:tab w:val="left" w:pos="-720"/>
              </w:tabs>
              <w:spacing w:after="0"/>
              <w:rPr>
                <w:rFonts w:ascii="Gilroy-Light" w:hAnsi="Gilroy-Light" w:cs="Tahoma"/>
                <w:spacing w:val="-3"/>
                <w:sz w:val="19"/>
                <w:szCs w:val="19"/>
              </w:rPr>
            </w:pPr>
            <w:r w:rsidRPr="00AA603D">
              <w:rPr>
                <w:rFonts w:ascii="Gilroy-Light" w:hAnsi="Gilroy-Light" w:cs="Tahoma"/>
                <w:spacing w:val="-3"/>
                <w:sz w:val="19"/>
                <w:szCs w:val="19"/>
              </w:rPr>
              <w:t>Celular</w:t>
            </w:r>
          </w:p>
        </w:tc>
        <w:tc>
          <w:tcPr>
            <w:tcW w:w="2641" w:type="dxa"/>
            <w:tcBorders>
              <w:top w:val="single" w:sz="4" w:space="0" w:color="auto"/>
              <w:left w:val="single" w:sz="4" w:space="0" w:color="auto"/>
              <w:bottom w:val="single" w:sz="4" w:space="0" w:color="auto"/>
              <w:right w:val="single" w:sz="4" w:space="0" w:color="auto"/>
            </w:tcBorders>
          </w:tcPr>
          <w:p w14:paraId="6AC8C5C3" w14:textId="77777777" w:rsidR="00AA603D" w:rsidRPr="00AA603D" w:rsidRDefault="00AA603D" w:rsidP="0097701A">
            <w:pPr>
              <w:tabs>
                <w:tab w:val="left" w:pos="-720"/>
              </w:tabs>
              <w:spacing w:after="0"/>
              <w:rPr>
                <w:rFonts w:ascii="Gilroy-Light" w:hAnsi="Gilroy-Light" w:cs="Tahoma"/>
                <w:spacing w:val="-3"/>
                <w:sz w:val="19"/>
                <w:szCs w:val="19"/>
              </w:rPr>
            </w:pPr>
          </w:p>
        </w:tc>
      </w:tr>
      <w:tr w:rsidR="00AA603D" w:rsidRPr="00AA603D" w14:paraId="78B7751D" w14:textId="77777777" w:rsidTr="0097701A">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A1717EF" w14:textId="77777777" w:rsidR="00AA603D" w:rsidRPr="00AA603D" w:rsidRDefault="00AA603D" w:rsidP="0097701A">
            <w:pPr>
              <w:tabs>
                <w:tab w:val="left" w:pos="-720"/>
              </w:tabs>
              <w:spacing w:after="0"/>
              <w:rPr>
                <w:rFonts w:ascii="Gilroy-Light" w:hAnsi="Gilroy-Light" w:cs="Tahoma"/>
                <w:b/>
                <w:spacing w:val="-3"/>
                <w:sz w:val="19"/>
                <w:szCs w:val="19"/>
              </w:rPr>
            </w:pPr>
            <w:r w:rsidRPr="00AA603D">
              <w:rPr>
                <w:rFonts w:ascii="Gilroy-Light" w:hAnsi="Gilroy-Light" w:cs="Tahoma"/>
                <w:b/>
                <w:spacing w:val="-3"/>
                <w:sz w:val="19"/>
                <w:szCs w:val="19"/>
              </w:rPr>
              <w:t>Número de fax</w:t>
            </w:r>
          </w:p>
        </w:tc>
        <w:tc>
          <w:tcPr>
            <w:tcW w:w="1973" w:type="dxa"/>
            <w:tcBorders>
              <w:top w:val="single" w:sz="4" w:space="0" w:color="auto"/>
              <w:left w:val="single" w:sz="4" w:space="0" w:color="auto"/>
              <w:bottom w:val="single" w:sz="4" w:space="0" w:color="auto"/>
              <w:right w:val="single" w:sz="4" w:space="0" w:color="auto"/>
            </w:tcBorders>
          </w:tcPr>
          <w:p w14:paraId="72FDF8D9" w14:textId="77777777" w:rsidR="00AA603D" w:rsidRPr="00AA603D" w:rsidRDefault="00AA603D" w:rsidP="0097701A">
            <w:pPr>
              <w:tabs>
                <w:tab w:val="left" w:pos="-720"/>
              </w:tabs>
              <w:spacing w:after="0"/>
              <w:rPr>
                <w:rFonts w:ascii="Gilroy-Light" w:hAnsi="Gilroy-Light" w:cs="Tahoma"/>
                <w:b/>
                <w:spacing w:val="-3"/>
                <w:sz w:val="19"/>
                <w:szCs w:val="19"/>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440928C" w14:textId="77777777" w:rsidR="00AA603D" w:rsidRPr="00AA603D" w:rsidRDefault="00AA603D" w:rsidP="0097701A">
            <w:pPr>
              <w:tabs>
                <w:tab w:val="left" w:pos="-720"/>
              </w:tabs>
              <w:spacing w:after="0"/>
              <w:rPr>
                <w:rFonts w:ascii="Gilroy-Light" w:hAnsi="Gilroy-Light" w:cs="Tahoma"/>
                <w:b/>
                <w:spacing w:val="-3"/>
                <w:sz w:val="19"/>
                <w:szCs w:val="19"/>
              </w:rPr>
            </w:pPr>
            <w:r w:rsidRPr="00AA603D">
              <w:rPr>
                <w:rFonts w:ascii="Gilroy-Light" w:hAnsi="Gilroy-Light" w:cs="Tahoma"/>
                <w:b/>
                <w:spacing w:val="-3"/>
                <w:sz w:val="19"/>
                <w:szCs w:val="19"/>
              </w:rPr>
              <w:t>RUT No.</w:t>
            </w:r>
          </w:p>
        </w:tc>
        <w:tc>
          <w:tcPr>
            <w:tcW w:w="2641" w:type="dxa"/>
            <w:tcBorders>
              <w:top w:val="single" w:sz="4" w:space="0" w:color="auto"/>
              <w:left w:val="single" w:sz="4" w:space="0" w:color="auto"/>
              <w:bottom w:val="single" w:sz="4" w:space="0" w:color="auto"/>
              <w:right w:val="single" w:sz="4" w:space="0" w:color="auto"/>
            </w:tcBorders>
          </w:tcPr>
          <w:p w14:paraId="0C42C620" w14:textId="77777777" w:rsidR="00AA603D" w:rsidRPr="00AA603D" w:rsidRDefault="00AA603D" w:rsidP="0097701A">
            <w:pPr>
              <w:tabs>
                <w:tab w:val="left" w:pos="-720"/>
              </w:tabs>
              <w:spacing w:after="0"/>
              <w:rPr>
                <w:rFonts w:ascii="Gilroy-Light" w:hAnsi="Gilroy-Light" w:cs="Tahoma"/>
                <w:spacing w:val="-3"/>
                <w:sz w:val="19"/>
                <w:szCs w:val="19"/>
              </w:rPr>
            </w:pPr>
          </w:p>
        </w:tc>
      </w:tr>
    </w:tbl>
    <w:p w14:paraId="3114E248" w14:textId="77777777" w:rsidR="00AA603D" w:rsidRPr="00AA603D" w:rsidRDefault="00AA603D" w:rsidP="00AA603D">
      <w:pPr>
        <w:pStyle w:val="Sangradetextonormal"/>
        <w:spacing w:after="0"/>
        <w:ind w:left="0"/>
        <w:contextualSpacing/>
        <w:rPr>
          <w:rFonts w:ascii="Gilroy-Light" w:hAnsi="Gilroy-Light" w:cs="Tahoma"/>
          <w:sz w:val="19"/>
          <w:szCs w:val="19"/>
        </w:rPr>
      </w:pPr>
    </w:p>
    <w:p w14:paraId="0939AAAB" w14:textId="77777777" w:rsidR="00AA603D" w:rsidRPr="00AA603D" w:rsidRDefault="00AA603D" w:rsidP="00AA603D">
      <w:pPr>
        <w:pStyle w:val="Sangradetextonormal"/>
        <w:spacing w:after="0"/>
        <w:ind w:left="0"/>
        <w:contextualSpacing/>
        <w:rPr>
          <w:rFonts w:ascii="Gilroy-Light" w:hAnsi="Gilroy-Light" w:cs="Tahoma"/>
          <w:sz w:val="19"/>
          <w:szCs w:val="19"/>
        </w:rPr>
      </w:pPr>
    </w:p>
    <w:p w14:paraId="045512AE" w14:textId="77777777" w:rsidR="00AA603D" w:rsidRPr="00AA603D" w:rsidRDefault="00AA603D" w:rsidP="00AA603D">
      <w:pPr>
        <w:pStyle w:val="Sangradetextonormal"/>
        <w:spacing w:after="0"/>
        <w:ind w:left="0"/>
        <w:contextualSpacing/>
        <w:rPr>
          <w:rFonts w:ascii="Gilroy-Light" w:hAnsi="Gilroy-Light" w:cs="Tahoma"/>
          <w:sz w:val="19"/>
          <w:szCs w:val="19"/>
        </w:rPr>
      </w:pPr>
    </w:p>
    <w:p w14:paraId="4EBA454C" w14:textId="77777777" w:rsidR="00AA603D" w:rsidRPr="00AA603D" w:rsidRDefault="00AA603D" w:rsidP="00AA603D">
      <w:pPr>
        <w:autoSpaceDE w:val="0"/>
        <w:autoSpaceDN w:val="0"/>
        <w:adjustRightInd w:val="0"/>
        <w:spacing w:after="0"/>
        <w:jc w:val="center"/>
        <w:rPr>
          <w:rFonts w:ascii="Gilroy-Light" w:hAnsi="Gilroy-Light" w:cs="Tahoma"/>
          <w:color w:val="000000"/>
          <w:sz w:val="19"/>
          <w:szCs w:val="19"/>
        </w:rPr>
      </w:pPr>
      <w:r w:rsidRPr="00AA603D">
        <w:rPr>
          <w:rFonts w:ascii="Gilroy-Light" w:hAnsi="Gilroy-Light" w:cs="Tahoma"/>
          <w:color w:val="000000"/>
          <w:sz w:val="19"/>
          <w:szCs w:val="19"/>
        </w:rPr>
        <w:t>___________________________</w:t>
      </w:r>
    </w:p>
    <w:p w14:paraId="5B015544" w14:textId="77777777" w:rsidR="00AA603D" w:rsidRPr="00AA603D" w:rsidRDefault="00AA603D" w:rsidP="00AA603D">
      <w:pPr>
        <w:autoSpaceDE w:val="0"/>
        <w:autoSpaceDN w:val="0"/>
        <w:adjustRightInd w:val="0"/>
        <w:spacing w:after="0"/>
        <w:jc w:val="center"/>
        <w:rPr>
          <w:rFonts w:ascii="Gilroy-Light" w:hAnsi="Gilroy-Light" w:cs="Tahoma"/>
          <w:color w:val="0000FF"/>
          <w:sz w:val="19"/>
          <w:szCs w:val="19"/>
        </w:rPr>
      </w:pPr>
      <w:r w:rsidRPr="00AA603D">
        <w:rPr>
          <w:rFonts w:ascii="Gilroy-Light" w:hAnsi="Gilroy-Light" w:cs="Tahoma"/>
          <w:color w:val="000000"/>
          <w:sz w:val="19"/>
          <w:szCs w:val="19"/>
        </w:rPr>
        <w:t>Tarjeta Profesional No</w:t>
      </w:r>
      <w:r w:rsidRPr="00AA603D">
        <w:rPr>
          <w:rFonts w:ascii="Gilroy-Light" w:hAnsi="Gilroy-Light" w:cs="Tahoma"/>
          <w:color w:val="0000FF"/>
          <w:sz w:val="19"/>
          <w:szCs w:val="19"/>
        </w:rPr>
        <w:t>…………..</w:t>
      </w:r>
    </w:p>
    <w:p w14:paraId="5D30F7AE" w14:textId="77777777" w:rsidR="00AA603D" w:rsidRPr="00AA603D" w:rsidRDefault="00AA603D" w:rsidP="00AA603D">
      <w:pPr>
        <w:autoSpaceDE w:val="0"/>
        <w:autoSpaceDN w:val="0"/>
        <w:adjustRightInd w:val="0"/>
        <w:spacing w:after="0"/>
        <w:jc w:val="center"/>
        <w:rPr>
          <w:rFonts w:ascii="Gilroy-Light" w:hAnsi="Gilroy-Light" w:cs="Tahoma"/>
          <w:color w:val="000000"/>
          <w:sz w:val="19"/>
          <w:szCs w:val="19"/>
        </w:rPr>
      </w:pPr>
      <w:r w:rsidRPr="00AA603D">
        <w:rPr>
          <w:rFonts w:ascii="Gilroy-Light" w:hAnsi="Gilroy-Light" w:cs="Tahoma"/>
          <w:color w:val="000000"/>
          <w:sz w:val="19"/>
          <w:szCs w:val="19"/>
        </w:rPr>
        <w:t>En calidad de: Revisor o Fiscal o Representante Legal</w:t>
      </w:r>
    </w:p>
    <w:p w14:paraId="3A9AB038" w14:textId="77777777" w:rsidR="00AA603D" w:rsidRPr="00AA603D" w:rsidRDefault="00AA603D" w:rsidP="00AA603D">
      <w:pPr>
        <w:autoSpaceDE w:val="0"/>
        <w:autoSpaceDN w:val="0"/>
        <w:adjustRightInd w:val="0"/>
        <w:spacing w:after="0"/>
        <w:jc w:val="center"/>
        <w:rPr>
          <w:rFonts w:ascii="Gilroy-Light" w:hAnsi="Gilroy-Light" w:cs="Tahoma"/>
          <w:color w:val="000000"/>
          <w:sz w:val="19"/>
          <w:szCs w:val="19"/>
        </w:rPr>
      </w:pPr>
    </w:p>
    <w:p w14:paraId="5B671E4C" w14:textId="77777777" w:rsidR="00AA603D" w:rsidRPr="00AA603D" w:rsidRDefault="00AA603D" w:rsidP="00AA603D">
      <w:pPr>
        <w:autoSpaceDE w:val="0"/>
        <w:autoSpaceDN w:val="0"/>
        <w:adjustRightInd w:val="0"/>
        <w:spacing w:after="0"/>
        <w:jc w:val="center"/>
        <w:rPr>
          <w:rFonts w:ascii="Gilroy-Light" w:hAnsi="Gilroy-Light" w:cs="Tahoma"/>
          <w:color w:val="000000"/>
          <w:sz w:val="19"/>
          <w:szCs w:val="19"/>
        </w:rPr>
      </w:pPr>
    </w:p>
    <w:p w14:paraId="1E022E2A" w14:textId="77777777" w:rsidR="00AA603D" w:rsidRPr="00AA603D" w:rsidRDefault="00AA603D" w:rsidP="00AA603D">
      <w:pPr>
        <w:autoSpaceDE w:val="0"/>
        <w:autoSpaceDN w:val="0"/>
        <w:adjustRightInd w:val="0"/>
        <w:spacing w:after="0"/>
        <w:jc w:val="center"/>
        <w:rPr>
          <w:rFonts w:ascii="Gilroy-Light" w:hAnsi="Gilroy-Light" w:cs="Tahoma"/>
          <w:color w:val="000000"/>
          <w:sz w:val="19"/>
          <w:szCs w:val="19"/>
        </w:rPr>
      </w:pPr>
    </w:p>
    <w:p w14:paraId="54B1D1F4" w14:textId="77777777" w:rsidR="00AA603D" w:rsidRPr="00AA603D" w:rsidRDefault="00AA603D" w:rsidP="00AA603D">
      <w:pPr>
        <w:pBdr>
          <w:top w:val="single" w:sz="4" w:space="1" w:color="auto"/>
          <w:left w:val="single" w:sz="4" w:space="0" w:color="auto"/>
          <w:bottom w:val="single" w:sz="4" w:space="1" w:color="auto"/>
          <w:right w:val="single" w:sz="4" w:space="0" w:color="auto"/>
        </w:pBdr>
        <w:tabs>
          <w:tab w:val="left" w:pos="-720"/>
        </w:tabs>
        <w:suppressAutoHyphens/>
        <w:spacing w:after="0"/>
        <w:jc w:val="center"/>
        <w:rPr>
          <w:rFonts w:ascii="Gilroy-Light" w:hAnsi="Gilroy-Light" w:cs="Tahoma"/>
          <w:sz w:val="19"/>
          <w:szCs w:val="19"/>
        </w:rPr>
      </w:pPr>
      <w:r w:rsidRPr="00AA603D">
        <w:rPr>
          <w:rFonts w:ascii="Gilroy-Light" w:hAnsi="Gilroy-Light" w:cs="Tahoma"/>
          <w:b/>
          <w:sz w:val="19"/>
          <w:szCs w:val="19"/>
        </w:rPr>
        <w:t xml:space="preserve">Nota: </w:t>
      </w:r>
      <w:r w:rsidRPr="00AA603D">
        <w:rPr>
          <w:rFonts w:ascii="Gilroy-Light" w:hAnsi="Gilroy-Light" w:cs="Tahoma"/>
          <w:sz w:val="19"/>
          <w:szCs w:val="19"/>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4E0D02D1" w14:textId="77777777" w:rsidR="00AA603D" w:rsidRPr="00AA603D" w:rsidRDefault="00AA603D">
      <w:pPr>
        <w:spacing w:line="240" w:lineRule="auto"/>
        <w:rPr>
          <w:rFonts w:ascii="Gilroy-Light" w:hAnsi="Gilroy-Light"/>
          <w:sz w:val="19"/>
          <w:szCs w:val="19"/>
        </w:rPr>
      </w:pPr>
    </w:p>
    <w:p w14:paraId="3C63EEDC" w14:textId="77777777" w:rsidR="00167646" w:rsidRPr="00AA603D" w:rsidRDefault="00167646">
      <w:pPr>
        <w:spacing w:line="240" w:lineRule="auto"/>
        <w:rPr>
          <w:rFonts w:ascii="Gilroy-Light" w:hAnsi="Gilroy-Light"/>
          <w:sz w:val="19"/>
          <w:szCs w:val="19"/>
        </w:rPr>
      </w:pPr>
    </w:p>
    <w:sectPr w:rsidR="00167646" w:rsidRPr="00AA603D">
      <w:headerReference w:type="even" r:id="rId9"/>
      <w:headerReference w:type="default" r:id="rId10"/>
      <w:footerReference w:type="default" r:id="rId11"/>
      <w:headerReference w:type="first" r:id="rId12"/>
      <w:pgSz w:w="12240" w:h="15840"/>
      <w:pgMar w:top="1813" w:right="1701" w:bottom="1417" w:left="1701" w:header="284" w:footer="6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5384B" w14:textId="77777777" w:rsidR="00251110" w:rsidRDefault="00251110">
      <w:pPr>
        <w:spacing w:line="240" w:lineRule="auto"/>
      </w:pPr>
      <w:r>
        <w:separator/>
      </w:r>
    </w:p>
  </w:endnote>
  <w:endnote w:type="continuationSeparator" w:id="0">
    <w:p w14:paraId="7100694E" w14:textId="77777777" w:rsidR="00251110" w:rsidRDefault="002511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roy-Light">
    <w:altName w:val="Courier New"/>
    <w:panose1 w:val="00000400000000000000"/>
    <w:charset w:val="00"/>
    <w:family w:val="auto"/>
    <w:pitch w:val="variable"/>
    <w:sig w:usb0="00000207" w:usb1="00000000" w:usb2="00000000" w:usb3="00000000" w:csb0="00000097" w:csb1="00000000"/>
  </w:font>
  <w:font w:name="Arial,Batang">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Verdana,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1074318348"/>
      <w:docPartObj>
        <w:docPartGallery w:val="AutoText"/>
      </w:docPartObj>
    </w:sdtPr>
    <w:sdtContent>
      <w:sdt>
        <w:sdtPr>
          <w:rPr>
            <w:rFonts w:ascii="Arial Narrow" w:hAnsi="Arial Narrow"/>
            <w:sz w:val="16"/>
            <w:szCs w:val="16"/>
          </w:rPr>
          <w:id w:val="-1769616900"/>
          <w:docPartObj>
            <w:docPartGallery w:val="AutoText"/>
          </w:docPartObj>
        </w:sdtPr>
        <w:sdtContent>
          <w:p w14:paraId="20028A78" w14:textId="40FCC2D4" w:rsidR="007967D6" w:rsidRDefault="007967D6">
            <w:pPr>
              <w:pStyle w:val="Piedepgina"/>
              <w:jc w:val="right"/>
              <w:rPr>
                <w:rFonts w:ascii="Arial Narrow" w:hAnsi="Arial Narrow"/>
                <w:sz w:val="16"/>
                <w:szCs w:val="16"/>
              </w:rPr>
            </w:pPr>
            <w:r>
              <w:rPr>
                <w:noProof/>
              </w:rPr>
              <mc:AlternateContent>
                <mc:Choice Requires="wps">
                  <w:drawing>
                    <wp:anchor distT="45720" distB="45720" distL="114300" distR="114300" simplePos="0" relativeHeight="251657728" behindDoc="0" locked="0" layoutInCell="1" allowOverlap="1" wp14:anchorId="0D6FC5A8" wp14:editId="2F6D0675">
                      <wp:simplePos x="0" y="0"/>
                      <wp:positionH relativeFrom="margin">
                        <wp:align>left</wp:align>
                      </wp:positionH>
                      <wp:positionV relativeFrom="paragraph">
                        <wp:posOffset>64135</wp:posOffset>
                      </wp:positionV>
                      <wp:extent cx="3556000" cy="577850"/>
                      <wp:effectExtent l="0" t="0" r="25400" b="1270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577850"/>
                              </a:xfrm>
                              <a:prstGeom prst="rect">
                                <a:avLst/>
                              </a:prstGeom>
                              <a:solidFill>
                                <a:srgbClr val="FFFFFF"/>
                              </a:solidFill>
                              <a:ln w="9525">
                                <a:solidFill>
                                  <a:schemeClr val="bg1"/>
                                </a:solidFill>
                                <a:miter lim="800000"/>
                              </a:ln>
                            </wps:spPr>
                            <wps:txbx>
                              <w:txbxContent>
                                <w:p w14:paraId="7D3107D5" w14:textId="77777777" w:rsidR="00167646" w:rsidRDefault="00470D99">
                                  <w:pPr>
                                    <w:spacing w:after="0" w:line="240" w:lineRule="auto"/>
                                    <w:ind w:left="-142"/>
                                    <w:rPr>
                                      <w:rFonts w:ascii="Arial Narrow" w:hAnsi="Arial Narrow" w:cs="Arial"/>
                                      <w:sz w:val="20"/>
                                    </w:rPr>
                                  </w:pPr>
                                  <w:r>
                                    <w:rPr>
                                      <w:rFonts w:ascii="Arial Narrow" w:hAnsi="Arial Narrow" w:cs="Arial"/>
                                      <w:sz w:val="20"/>
                                    </w:rPr>
                                    <w:t>Carrera 5 calle 5, Esquina Barrio El Centro, El Paujil Caquetá, Colombia</w:t>
                                  </w:r>
                                </w:p>
                                <w:p w14:paraId="5D067D8D" w14:textId="77777777" w:rsidR="00167646" w:rsidRDefault="00470D99">
                                  <w:pPr>
                                    <w:spacing w:after="0" w:line="240" w:lineRule="auto"/>
                                    <w:ind w:left="-142"/>
                                    <w:rPr>
                                      <w:rFonts w:ascii="Arial Narrow" w:hAnsi="Arial Narrow" w:cs="Arial"/>
                                      <w:sz w:val="20"/>
                                    </w:rPr>
                                  </w:pPr>
                                  <w:r>
                                    <w:rPr>
                                      <w:rFonts w:ascii="Arial Narrow" w:hAnsi="Arial Narrow" w:cs="Arial"/>
                                      <w:sz w:val="20"/>
                                    </w:rPr>
                                    <w:t>Sede electrónica: https://www.elpaujil-caqueta.gov.co/</w:t>
                                  </w:r>
                                </w:p>
                                <w:p w14:paraId="5D0B6350" w14:textId="77777777" w:rsidR="00167646" w:rsidRDefault="00470D99">
                                  <w:pPr>
                                    <w:spacing w:after="0" w:line="240" w:lineRule="auto"/>
                                    <w:ind w:left="-142"/>
                                    <w:rPr>
                                      <w:rFonts w:ascii="Arial Narrow" w:hAnsi="Arial Narrow"/>
                                      <w:sz w:val="20"/>
                                      <w:u w:val="single"/>
                                    </w:rPr>
                                  </w:pPr>
                                  <w:r>
                                    <w:rPr>
                                      <w:rFonts w:ascii="Arial Narrow" w:hAnsi="Arial Narrow" w:cs="Arial"/>
                                      <w:sz w:val="20"/>
                                    </w:rPr>
                                    <w:t xml:space="preserve">Correo electrónico: </w:t>
                                  </w:r>
                                  <w:hyperlink r:id="rId1" w:history="1">
                                    <w:r>
                                      <w:rPr>
                                        <w:rStyle w:val="Hipervnculo"/>
                                        <w:rFonts w:ascii="Arial Narrow" w:hAnsi="Arial Narrow" w:cs="Arial"/>
                                        <w:sz w:val="20"/>
                                      </w:rPr>
                                      <w:t>alcaldia@elpaujil-caqueta.gov.co</w:t>
                                    </w:r>
                                  </w:hyperlink>
                                </w:p>
                              </w:txbxContent>
                            </wps:txbx>
                            <wps:bodyPr rot="0" vert="horz" wrap="square" lIns="91440" tIns="45720" rIns="91440" bIns="45720" anchor="t" anchorCtr="0">
                              <a:noAutofit/>
                            </wps:bodyPr>
                          </wps:wsp>
                        </a:graphicData>
                      </a:graphic>
                    </wp:anchor>
                  </w:drawing>
                </mc:Choice>
                <mc:Fallback>
                  <w:pict>
                    <v:shapetype w14:anchorId="0D6FC5A8" id="_x0000_t202" coordsize="21600,21600" o:spt="202" path="m,l,21600r21600,l21600,xe">
                      <v:stroke joinstyle="miter"/>
                      <v:path gradientshapeok="t" o:connecttype="rect"/>
                    </v:shapetype>
                    <v:shape id="_x0000_s1027" type="#_x0000_t202" style="position:absolute;left:0;text-align:left;margin-left:0;margin-top:5.05pt;width:280pt;height:45.5pt;z-index:251657728;visibility:visible;mso-wrap-style:square;mso-wrap-distance-left:9pt;mso-wrap-distance-top:3.6pt;mso-wrap-distance-right:9pt;mso-wrap-distance-bottom:3.6pt;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" strokecolor="white [3212]">
                      <v:textbox>
                        <w:txbxContent>
                          <w:p w14:paraId="7D3107D5" w14:textId="77777777" w:rsidR="00167646" w:rsidRDefault="00470D99">
                            <w:pPr>
                              <w:spacing w:after="0" w:line="240" w:lineRule="auto"/>
                              <w:ind w:left="-142"/>
                              <w:rPr>
                                <w:rFonts w:ascii="Arial Narrow" w:hAnsi="Arial Narrow" w:cs="Arial"/>
                                <w:sz w:val="20"/>
                              </w:rPr>
                            </w:pPr>
                            <w:r>
                              <w:rPr>
                                <w:rFonts w:ascii="Arial Narrow" w:hAnsi="Arial Narrow" w:cs="Arial"/>
                                <w:sz w:val="20"/>
                              </w:rPr>
                              <w:t>Carrera 5 calle 5, Esquina Barrio El Centro, El Paujil Caquetá, Colombia</w:t>
                            </w:r>
                          </w:p>
                          <w:p w14:paraId="5D067D8D" w14:textId="77777777" w:rsidR="00167646" w:rsidRDefault="00470D99">
                            <w:pPr>
                              <w:spacing w:after="0" w:line="240" w:lineRule="auto"/>
                              <w:ind w:left="-142"/>
                              <w:rPr>
                                <w:rFonts w:ascii="Arial Narrow" w:hAnsi="Arial Narrow" w:cs="Arial"/>
                                <w:sz w:val="20"/>
                              </w:rPr>
                            </w:pPr>
                            <w:r>
                              <w:rPr>
                                <w:rFonts w:ascii="Arial Narrow" w:hAnsi="Arial Narrow" w:cs="Arial"/>
                                <w:sz w:val="20"/>
                              </w:rPr>
                              <w:t>Sede electrónica: https://www.elpaujil-caqueta.gov.co/</w:t>
                            </w:r>
                          </w:p>
                          <w:p w14:paraId="5D0B6350" w14:textId="77777777" w:rsidR="00167646" w:rsidRDefault="00470D99">
                            <w:pPr>
                              <w:spacing w:after="0" w:line="240" w:lineRule="auto"/>
                              <w:ind w:left="-142"/>
                              <w:rPr>
                                <w:rFonts w:ascii="Arial Narrow" w:hAnsi="Arial Narrow"/>
                                <w:sz w:val="20"/>
                                <w:u w:val="single"/>
                              </w:rPr>
                            </w:pPr>
                            <w:r>
                              <w:rPr>
                                <w:rFonts w:ascii="Arial Narrow" w:hAnsi="Arial Narrow" w:cs="Arial"/>
                                <w:sz w:val="20"/>
                              </w:rPr>
                              <w:t xml:space="preserve">Correo electrónico: </w:t>
                            </w:r>
                            <w:hyperlink r:id="rId2" w:history="1">
                              <w:r>
                                <w:rPr>
                                  <w:rStyle w:val="Hipervnculo"/>
                                  <w:rFonts w:ascii="Arial Narrow" w:hAnsi="Arial Narrow" w:cs="Arial"/>
                                  <w:sz w:val="20"/>
                                </w:rPr>
                                <w:t>alcaldia@elpaujil-caqueta.gov.co</w:t>
                              </w:r>
                            </w:hyperlink>
                          </w:p>
                        </w:txbxContent>
                      </v:textbox>
                      <w10:wrap type="square" anchorx="margin"/>
                    </v:shape>
                  </w:pict>
                </mc:Fallback>
              </mc:AlternateContent>
            </w:r>
          </w:p>
          <w:p w14:paraId="4531C663" w14:textId="77777777" w:rsidR="007967D6" w:rsidRDefault="007967D6">
            <w:pPr>
              <w:pStyle w:val="Piedepgina"/>
              <w:jc w:val="right"/>
              <w:rPr>
                <w:rFonts w:ascii="Arial Narrow" w:hAnsi="Arial Narrow"/>
                <w:sz w:val="16"/>
                <w:szCs w:val="16"/>
              </w:rPr>
            </w:pPr>
          </w:p>
          <w:p w14:paraId="042E0A1A" w14:textId="0FC92C78" w:rsidR="007967D6" w:rsidRDefault="007967D6">
            <w:pPr>
              <w:pStyle w:val="Piedepgina"/>
              <w:jc w:val="right"/>
              <w:rPr>
                <w:rFonts w:ascii="Arial Narrow" w:hAnsi="Arial Narrow"/>
                <w:sz w:val="16"/>
                <w:szCs w:val="16"/>
              </w:rPr>
            </w:pPr>
          </w:p>
          <w:p w14:paraId="37811B35" w14:textId="335D85F2" w:rsidR="007967D6" w:rsidRDefault="007967D6">
            <w:pPr>
              <w:pStyle w:val="Piedepgina"/>
              <w:jc w:val="right"/>
              <w:rPr>
                <w:rFonts w:ascii="Arial Narrow" w:hAnsi="Arial Narrow"/>
                <w:sz w:val="16"/>
                <w:szCs w:val="16"/>
              </w:rPr>
            </w:pPr>
            <w:r>
              <w:rPr>
                <w:noProof/>
              </w:rPr>
              <mc:AlternateContent>
                <mc:Choice Requires="wpg">
                  <w:drawing>
                    <wp:anchor distT="0" distB="0" distL="114300" distR="114300" simplePos="0" relativeHeight="251666944" behindDoc="0" locked="0" layoutInCell="1" allowOverlap="1" wp14:anchorId="2858F871" wp14:editId="2C29D3E3">
                      <wp:simplePos x="0" y="0"/>
                      <wp:positionH relativeFrom="page">
                        <wp:align>right</wp:align>
                      </wp:positionH>
                      <wp:positionV relativeFrom="paragraph">
                        <wp:posOffset>207645</wp:posOffset>
                      </wp:positionV>
                      <wp:extent cx="8574304" cy="417944"/>
                      <wp:effectExtent l="0" t="0" r="0" b="1270"/>
                      <wp:wrapNone/>
                      <wp:docPr id="946481572" name="Grupo 7" descr="Imagen ilustrativa en colores blanco, rojo y azul"/>
                      <wp:cNvGraphicFramePr/>
                      <a:graphic xmlns:a="http://schemas.openxmlformats.org/drawingml/2006/main">
                        <a:graphicData uri="http://schemas.microsoft.com/office/word/2010/wordprocessingGroup">
                          <wpg:wgp>
                            <wpg:cNvGrpSpPr/>
                            <wpg:grpSpPr>
                              <a:xfrm>
                                <a:off x="0" y="0"/>
                                <a:ext cx="8574304" cy="417944"/>
                                <a:chOff x="0" y="0"/>
                                <a:chExt cx="8574304" cy="417944"/>
                              </a:xfrm>
                            </wpg:grpSpPr>
                            <wps:wsp>
                              <wps:cNvPr id="917263342" name="Triángulo isósceles 6"/>
                              <wps:cNvSpPr/>
                              <wps:spPr>
                                <a:xfrm>
                                  <a:off x="647974" y="3289"/>
                                  <a:ext cx="7815381" cy="413688"/>
                                </a:xfrm>
                                <a:prstGeom prst="triangle">
                                  <a:avLst>
                                    <a:gd name="adj" fmla="val 0"/>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162846" name="Triángulo isósceles 6"/>
                              <wps:cNvSpPr/>
                              <wps:spPr>
                                <a:xfrm>
                                  <a:off x="0" y="0"/>
                                  <a:ext cx="8573107" cy="414020"/>
                                </a:xfrm>
                                <a:prstGeom prst="triangle">
                                  <a:avLst>
                                    <a:gd name="adj" fmla="val 100000"/>
                                  </a:avLst>
                                </a:prstGeom>
                                <a:solidFill>
                                  <a:srgbClr val="EE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4520323" name="Triángulo isósceles 6"/>
                              <wps:cNvSpPr/>
                              <wps:spPr>
                                <a:xfrm>
                                  <a:off x="2703729" y="3289"/>
                                  <a:ext cx="5870575" cy="414655"/>
                                </a:xfrm>
                                <a:prstGeom prst="triangle">
                                  <a:avLst>
                                    <a:gd name="adj" fmla="val 100000"/>
                                  </a:avLst>
                                </a:prstGeom>
                                <a:solidFill>
                                  <a:srgbClr val="2C539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815C780" id="Grupo 7" o:spid="_x0000_s1026" alt="Imagen ilustrativa en colores blanco, rojo y azul" style="position:absolute;margin-left:623.95pt;margin-top:16.35pt;width:675.15pt;height:32.9pt;z-index:251666944;mso-position-horizontal:right;mso-position-horizontal-relative:page;mso-width-relative:margin" coordsize="85743,4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6" o:spid="_x0000_s1027" type="#_x0000_t5" style="position:absolute;left:6479;top:32;width:78154;height:4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" adj="0" fillcolor="#f2f2f2 [3052]" stroked="f" strokeweight="2pt"/>
                      <v:shape id="Triángulo isósceles 6" o:spid="_x0000_s1028" type="#_x0000_t5" style="position:absolute;width:85731;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" adj="21600" fillcolor="#e00" stroked="f" strokeweight="2pt"/>
                      <v:shape id="Triángulo isósceles 6" o:spid="_x0000_s1029" type="#_x0000_t5" style="position:absolute;left:27037;top:32;width:58706;height:4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" adj="21600" fillcolor="#2c5392" stroked="f" strokeweight="2pt"/>
                      <w10:wrap anchorx="page"/>
                    </v:group>
                  </w:pict>
                </mc:Fallback>
              </mc:AlternateContent>
            </w:r>
          </w:p>
          <w:p w14:paraId="3136DB60" w14:textId="77026EB1" w:rsidR="00167646" w:rsidRDefault="00470D99">
            <w:pPr>
              <w:pStyle w:val="Piedepgina"/>
              <w:jc w:val="right"/>
              <w:rPr>
                <w:rFonts w:ascii="Arial Narrow" w:hAnsi="Arial Narrow"/>
                <w:sz w:val="16"/>
                <w:szCs w:val="16"/>
              </w:rPr>
            </w:pPr>
            <w:r>
              <w:rPr>
                <w:rFonts w:ascii="Arial Narrow" w:hAnsi="Arial Narrow"/>
                <w:sz w:val="16"/>
                <w:szCs w:val="16"/>
                <w:lang w:val="es-ES"/>
              </w:rPr>
              <w:t xml:space="preserve">Página </w:t>
            </w:r>
            <w:r>
              <w:rPr>
                <w:rFonts w:ascii="Arial Narrow" w:hAnsi="Arial Narrow"/>
                <w:b/>
                <w:bCs/>
                <w:sz w:val="16"/>
                <w:szCs w:val="16"/>
              </w:rPr>
              <w:fldChar w:fldCharType="begin"/>
            </w:r>
            <w:r>
              <w:rPr>
                <w:rFonts w:ascii="Arial Narrow" w:hAnsi="Arial Narrow"/>
                <w:b/>
                <w:bCs/>
                <w:sz w:val="16"/>
                <w:szCs w:val="16"/>
              </w:rPr>
              <w:instrText>PAGE</w:instrText>
            </w:r>
            <w:r>
              <w:rPr>
                <w:rFonts w:ascii="Arial Narrow" w:hAnsi="Arial Narrow"/>
                <w:b/>
                <w:bCs/>
                <w:sz w:val="16"/>
                <w:szCs w:val="16"/>
              </w:rPr>
              <w:fldChar w:fldCharType="separate"/>
            </w:r>
            <w:r w:rsidR="00E0243D">
              <w:rPr>
                <w:rFonts w:ascii="Arial Narrow" w:hAnsi="Arial Narrow"/>
                <w:b/>
                <w:bCs/>
                <w:noProof/>
                <w:sz w:val="16"/>
                <w:szCs w:val="16"/>
              </w:rPr>
              <w:t>29</w:t>
            </w:r>
            <w:r>
              <w:rPr>
                <w:rFonts w:ascii="Arial Narrow" w:hAnsi="Arial Narrow"/>
                <w:b/>
                <w:bCs/>
                <w:sz w:val="16"/>
                <w:szCs w:val="16"/>
              </w:rPr>
              <w:fldChar w:fldCharType="end"/>
            </w:r>
            <w:r>
              <w:rPr>
                <w:rFonts w:ascii="Arial Narrow" w:hAnsi="Arial Narrow"/>
                <w:sz w:val="16"/>
                <w:szCs w:val="16"/>
                <w:lang w:val="es-ES"/>
              </w:rPr>
              <w:t xml:space="preserve"> de </w:t>
            </w:r>
            <w:r>
              <w:rPr>
                <w:rFonts w:ascii="Arial Narrow" w:hAnsi="Arial Narrow"/>
                <w:b/>
                <w:bCs/>
                <w:sz w:val="16"/>
                <w:szCs w:val="16"/>
              </w:rPr>
              <w:fldChar w:fldCharType="begin"/>
            </w:r>
            <w:r>
              <w:rPr>
                <w:rFonts w:ascii="Arial Narrow" w:hAnsi="Arial Narrow"/>
                <w:b/>
                <w:bCs/>
                <w:sz w:val="16"/>
                <w:szCs w:val="16"/>
              </w:rPr>
              <w:instrText>NUMPAGES</w:instrText>
            </w:r>
            <w:r>
              <w:rPr>
                <w:rFonts w:ascii="Arial Narrow" w:hAnsi="Arial Narrow"/>
                <w:b/>
                <w:bCs/>
                <w:sz w:val="16"/>
                <w:szCs w:val="16"/>
              </w:rPr>
              <w:fldChar w:fldCharType="separate"/>
            </w:r>
            <w:r w:rsidR="00E0243D">
              <w:rPr>
                <w:rFonts w:ascii="Arial Narrow" w:hAnsi="Arial Narrow"/>
                <w:b/>
                <w:bCs/>
                <w:noProof/>
                <w:sz w:val="16"/>
                <w:szCs w:val="16"/>
              </w:rPr>
              <w:t>36</w:t>
            </w:r>
            <w:r>
              <w:rPr>
                <w:rFonts w:ascii="Arial Narrow" w:hAnsi="Arial Narrow"/>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F07EE" w14:textId="77777777" w:rsidR="00251110" w:rsidRDefault="00251110">
      <w:pPr>
        <w:spacing w:after="0"/>
      </w:pPr>
      <w:r>
        <w:separator/>
      </w:r>
    </w:p>
  </w:footnote>
  <w:footnote w:type="continuationSeparator" w:id="0">
    <w:p w14:paraId="788AC978" w14:textId="77777777" w:rsidR="00251110" w:rsidRDefault="0025111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8EC23" w14:textId="77777777" w:rsidR="00167646" w:rsidRDefault="00000000">
    <w:pPr>
      <w:pStyle w:val="Encabezado"/>
    </w:pPr>
    <w:r>
      <w:pict w14:anchorId="2FBC5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881610" o:spid="_x0000_s1027" type="#_x0000_t75" style="position:absolute;margin-left:0;margin-top:0;width:470pt;height:315.75pt;z-index:-251656704;mso-position-horizontal:center;mso-position-horizontal-relative:margin;mso-position-vertical:center;mso-position-vertical-relative:margin;mso-width-relative:page;mso-height-relative:page" o:allowincell="f">
          <v:imagedata r:id="rId1" o:title="logo pde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CE23F" w14:textId="5175A5EC" w:rsidR="00167646" w:rsidRDefault="007967D6">
    <w:pPr>
      <w:pStyle w:val="NormalWeb"/>
      <w:spacing w:before="0" w:beforeAutospacing="0" w:after="0" w:afterAutospacing="0"/>
    </w:pPr>
    <w:r w:rsidRPr="00643A20">
      <w:rPr>
        <w:noProof/>
        <w:lang w:eastAsia="es-CO"/>
      </w:rPr>
      <mc:AlternateContent>
        <mc:Choice Requires="wpg">
          <w:drawing>
            <wp:anchor distT="0" distB="0" distL="114300" distR="114300" simplePos="0" relativeHeight="251661824" behindDoc="0" locked="0" layoutInCell="1" allowOverlap="1" wp14:anchorId="63E001E1" wp14:editId="4725A912">
              <wp:simplePos x="0" y="0"/>
              <wp:positionH relativeFrom="margin">
                <wp:posOffset>-62865</wp:posOffset>
              </wp:positionH>
              <wp:positionV relativeFrom="paragraph">
                <wp:posOffset>188595</wp:posOffset>
              </wp:positionV>
              <wp:extent cx="1647825" cy="598805"/>
              <wp:effectExtent l="0" t="0" r="9525" b="0"/>
              <wp:wrapNone/>
              <wp:docPr id="7" name="Grupo 9">
                <a:extLst xmlns:a="http://schemas.openxmlformats.org/drawingml/2006/main">
                  <a:ext uri="{FF2B5EF4-FFF2-40B4-BE49-F238E27FC236}">
                    <a16:creationId xmlns:a16="http://schemas.microsoft.com/office/drawing/2014/main" id="{2A58F19E-E754-C8E5-F752-24AFB1831BE9}"/>
                  </a:ext>
                </a:extLst>
              </wp:docPr>
              <wp:cNvGraphicFramePr/>
              <a:graphic xmlns:a="http://schemas.openxmlformats.org/drawingml/2006/main">
                <a:graphicData uri="http://schemas.microsoft.com/office/word/2010/wordprocessingGroup">
                  <wpg:wgp>
                    <wpg:cNvGrpSpPr/>
                    <wpg:grpSpPr>
                      <a:xfrm>
                        <a:off x="0" y="0"/>
                        <a:ext cx="1647825" cy="598805"/>
                        <a:chOff x="0" y="0"/>
                        <a:chExt cx="2484754" cy="675005"/>
                      </a:xfrm>
                    </wpg:grpSpPr>
                    <pic:pic xmlns:pic="http://schemas.openxmlformats.org/drawingml/2006/picture">
                      <pic:nvPicPr>
                        <pic:cNvPr id="8" name="Imagen 8" descr="Logotipo&#10;&#10;El contenido generado por IA puede ser incorrecto.">
                          <a:extLst>
                            <a:ext uri="{FF2B5EF4-FFF2-40B4-BE49-F238E27FC236}">
                              <a16:creationId xmlns:a16="http://schemas.microsoft.com/office/drawing/2014/main" id="{A8354228-D34F-C2CA-5D2E-BD0F730A6D79}"/>
                            </a:ext>
                          </a:extLst>
                        </pic:cNvPr>
                        <pic:cNvPicPr>
                          <a:picLocks noChangeAspect="1"/>
                        </pic:cNvPicPr>
                      </pic:nvPicPr>
                      <pic:blipFill>
                        <a:blip r:embed="rId1">
                          <a:extLst>
                            <a:ext uri="{28A0092B-C50C-407E-A947-70E740481C1C}">
                              <a14:useLocalDpi xmlns:a14="http://schemas.microsoft.com/office/drawing/2010/main"/>
                            </a:ext>
                          </a:extLst>
                        </a:blip>
                        <a:srcRect/>
                        <a:stretch>
                          <a:fillRect/>
                        </a:stretch>
                      </pic:blipFill>
                      <pic:spPr>
                        <a:xfrm>
                          <a:off x="800099" y="71079"/>
                          <a:ext cx="1684655" cy="467401"/>
                        </a:xfrm>
                        <a:prstGeom prst="rect">
                          <a:avLst/>
                        </a:prstGeom>
                      </pic:spPr>
                    </pic:pic>
                    <pic:pic xmlns:pic="http://schemas.openxmlformats.org/drawingml/2006/picture">
                      <pic:nvPicPr>
                        <pic:cNvPr id="9" name="Imagen 9" descr="Logotipo&#10;&#10;El contenido generado por IA puede ser incorrecto.">
                          <a:extLst>
                            <a:ext uri="{FF2B5EF4-FFF2-40B4-BE49-F238E27FC236}">
                              <a16:creationId xmlns:a16="http://schemas.microsoft.com/office/drawing/2014/main" id="{D5692069-5EA4-F75E-AD41-D8D0064DFFD9}"/>
                            </a:ext>
                          </a:extLst>
                        </pic:cNvPr>
                        <pic:cNvPicPr>
                          <a:picLocks noChangeAspect="1"/>
                        </pic:cNvPicPr>
                      </pic:nvPicPr>
                      <pic:blipFill>
                        <a:blip r:embed="rId2">
                          <a:extLst>
                            <a:ext uri="{28A0092B-C50C-407E-A947-70E740481C1C}">
                              <a14:useLocalDpi xmlns:a14="http://schemas.microsoft.com/office/drawing/2010/main"/>
                            </a:ext>
                          </a:extLst>
                        </a:blip>
                        <a:srcRect/>
                        <a:stretch>
                          <a:fillRect/>
                        </a:stretch>
                      </pic:blipFill>
                      <pic:spPr>
                        <a:xfrm>
                          <a:off x="0" y="0"/>
                          <a:ext cx="895671" cy="6750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5E4836" id="Grupo 9" o:spid="_x0000_s1026" style="position:absolute;margin-left:-4.95pt;margin-top:14.85pt;width:129.75pt;height:47.15pt;z-index:251661824;mso-position-horizontal-relative:margin;mso-width-relative:margin;mso-height-relative:margin" coordsize="24847,6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10;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X8Sv/AAV78E6b8O/+Cpn7Q3hLRrVYLO3+MXiCS1gRcLFHLfSyqgHYAOAPYV/bVX8WX/Bc&#10;W5S6/wCCvX7RUsR4X4qaon4rLtP6igD5UooooAKKKKAP3V/4Ml/2gLPQ/i38Zv2ZL+92ya9oth4g&#10;0+Fv4mtXeGUj/gNwmfoK/ojGe4r+NX/g3/8A2qY/2Qv+CtPwg+IWqXoh0fXNe/4RjXmaQqgttSX7&#10;KHc/3Y5pIZT2/dV/ZSpyKAF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ie/wCCy90bv/grH+0dL6fGjxEn/fN/Kv8ASv7Ya/h1/wCClnjnTvib&#10;/wAFFfj18RNGnWSy1v4yeJr2xkVshoJNVuWjIP8AuFaAPEaKKKACiiigC5omsX/h3WbPXtLnaK6s&#10;bqO4t5FbBSRGDKQexBAr+5f9hz4+2P7U37Hvwz/aFsroTf8ACXeC9P1G4kVgf3zwL5o47iTd9K/h&#10;cr+mz/gzw/b00/40fsYa1+xL4s1Rf+Ek+FOpyXGhxySfNc6JeSGVcDuYrgzKfRJIh2oA/Yy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Bw/7Tetf8I5+zd8QfEW7b&#10;9h8EatcbvTZZyt/Sv5Ifh7ay2ngzT4Jnz+5Lr7B2L/8As1f1Wf8ABSDxF/wif/BPb46eI1bDWfwg&#10;8SSR+7/2ZcbR/wB9Yr+V7wqQfC2mbf8AoHw/+gCv0Tw1jfOZy7Qf4tHxXHcv+EmC7yX5Mv0UUV+4&#10;H5I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mii4BRQAScAU5UkeTykRi3XaBzWcqtKOs&#10;pWNI0asnaMbnq3/BPf8A5SS/s7/9lOt//Qoa/qkyetfys/8ABPqWMf8ABSz9nmzMi+cnxMtmeLd8&#10;ygvFgkdgcH8q/qmPNfztxlUhV4iryi7q61Xoj9w4bhKnkdGMlZ2e/qFFFFfMHu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8wf8FpNbPh7/AIJV/HbUA+3zPh/d23/f4rDj8fMr+Zbw9Zf2doVnZ7ifLtYxk/7o&#10;Nf0Zf8HD/iGTw9/wR8+MDxPtkvLbSbRfpJq9mGH/AHxur+dW1cvZ27J0+zR/+gCv07wyj/t9aXaK&#10;/F/8A+D48/3Gkv7z/Ikooor9mPy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Logotipo&#10;&#10;El contenido generado por IA puede ser incorrecto." style="position:absolute;left:8000;top:710;width:16847;height:4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">
                <v:imagedata r:id="rId3" o:title="Logotipo&#10;&#10;El contenido generado por IA puede ser incorrecto"/>
              </v:shape>
              <v:shape id="Imagen 9" o:spid="_x0000_s1028" type="#_x0000_t75" alt="Logotipo&#10;&#10;El contenido generado por IA puede ser incorrecto." style="position:absolute;width:8956;height: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">
                <v:imagedata r:id="rId4" o:title="Logotipo&#10;&#10;El contenido generado por IA puede ser incorrecto"/>
              </v:shape>
              <w10:wrap anchorx="margin"/>
            </v:group>
          </w:pict>
        </mc:Fallback>
      </mc:AlternateContent>
    </w:r>
    <w:r>
      <w:rPr>
        <w:noProof/>
      </w:rPr>
      <w:drawing>
        <wp:anchor distT="0" distB="0" distL="114300" distR="114300" simplePos="0" relativeHeight="251664896" behindDoc="0" locked="0" layoutInCell="1" allowOverlap="1" wp14:anchorId="37E4F79D" wp14:editId="1409FA71">
          <wp:simplePos x="0" y="0"/>
          <wp:positionH relativeFrom="margin">
            <wp:align>right</wp:align>
          </wp:positionH>
          <wp:positionV relativeFrom="paragraph">
            <wp:posOffset>139700</wp:posOffset>
          </wp:positionV>
          <wp:extent cx="1103630" cy="638175"/>
          <wp:effectExtent l="0" t="0" r="1270" b="9525"/>
          <wp:wrapNone/>
          <wp:docPr id="2" name="Imagen 8" descr="Logotipo, programa de desarrollo con enfoque territorial - PD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84358" name="Imagen 8" descr="Logotipo, programa de desarrollo con enfoque territorial - PD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2848" behindDoc="0" locked="0" layoutInCell="1" allowOverlap="1" wp14:anchorId="038AEB81" wp14:editId="05D18462">
              <wp:simplePos x="0" y="0"/>
              <wp:positionH relativeFrom="margin">
                <wp:align>center</wp:align>
              </wp:positionH>
              <wp:positionV relativeFrom="paragraph">
                <wp:posOffset>108585</wp:posOffset>
              </wp:positionV>
              <wp:extent cx="2371725" cy="800100"/>
              <wp:effectExtent l="0" t="0" r="0" b="0"/>
              <wp:wrapNone/>
              <wp:docPr id="236753624" name="Cuadro de texto 2"/>
              <wp:cNvGraphicFramePr/>
              <a:graphic xmlns:a="http://schemas.openxmlformats.org/drawingml/2006/main">
                <a:graphicData uri="http://schemas.microsoft.com/office/word/2010/wordprocessingShape">
                  <wps:wsp>
                    <wps:cNvSpPr txBox="1"/>
                    <wps:spPr>
                      <a:xfrm>
                        <a:off x="0" y="0"/>
                        <a:ext cx="2371725" cy="800100"/>
                      </a:xfrm>
                      <a:prstGeom prst="rect">
                        <a:avLst/>
                      </a:prstGeom>
                      <a:noFill/>
                      <a:ln w="6350">
                        <a:noFill/>
                      </a:ln>
                    </wps:spPr>
                    <wps:txbx>
                      <w:txbxContent>
                        <w:p w14:paraId="771ADBCC"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República de Colombia</w:t>
                          </w:r>
                        </w:p>
                        <w:p w14:paraId="5C6F1027"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Departamento del Caquetá</w:t>
                          </w:r>
                        </w:p>
                        <w:p w14:paraId="2BCB8980"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Municipio de El paujil</w:t>
                          </w:r>
                        </w:p>
                        <w:p w14:paraId="3A66CB77" w14:textId="77777777" w:rsidR="007967D6"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NIT. 800.095.763-0</w:t>
                          </w:r>
                        </w:p>
                        <w:p w14:paraId="382DA9EB" w14:textId="77777777" w:rsidR="007967D6" w:rsidRPr="00657298" w:rsidRDefault="007967D6" w:rsidP="007967D6">
                          <w:pPr>
                            <w:spacing w:after="0"/>
                            <w:jc w:val="center"/>
                            <w:rPr>
                              <w:rFonts w:ascii="Arial Narrow" w:hAnsi="Arial Narrow" w:cs="Arial"/>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AEB81" id="_x0000_t202" coordsize="21600,21600" o:spt="202" path="m,l,21600r21600,l21600,xe">
              <v:stroke joinstyle="miter"/>
              <v:path gradientshapeok="t" o:connecttype="rect"/>
            </v:shapetype>
            <v:shape id="Cuadro de texto 2" o:spid="_x0000_s1026" type="#_x0000_t202" style="position:absolute;margin-left:0;margin-top:8.55pt;width:186.75pt;height:63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R7GAIAACw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" filled="f" stroked="f" strokeweight=".5pt">
              <v:textbox>
                <w:txbxContent>
                  <w:p w14:paraId="771ADBCC"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República de Colombia</w:t>
                    </w:r>
                  </w:p>
                  <w:p w14:paraId="5C6F1027"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Departamento del Caquetá</w:t>
                    </w:r>
                  </w:p>
                  <w:p w14:paraId="2BCB8980" w14:textId="77777777" w:rsidR="007967D6" w:rsidRPr="00657298"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Municipio de El paujil</w:t>
                    </w:r>
                  </w:p>
                  <w:p w14:paraId="3A66CB77" w14:textId="77777777" w:rsidR="007967D6" w:rsidRDefault="007967D6" w:rsidP="007967D6">
                    <w:pPr>
                      <w:spacing w:after="0"/>
                      <w:jc w:val="center"/>
                      <w:rPr>
                        <w:rFonts w:ascii="Arial Narrow" w:hAnsi="Arial Narrow" w:cs="Arial"/>
                        <w:sz w:val="20"/>
                        <w:szCs w:val="18"/>
                      </w:rPr>
                    </w:pPr>
                    <w:r w:rsidRPr="00657298">
                      <w:rPr>
                        <w:rFonts w:ascii="Arial Narrow" w:hAnsi="Arial Narrow" w:cs="Arial"/>
                        <w:sz w:val="20"/>
                        <w:szCs w:val="18"/>
                      </w:rPr>
                      <w:t>NIT. 800.095.763-0</w:t>
                    </w:r>
                  </w:p>
                  <w:p w14:paraId="382DA9EB" w14:textId="77777777" w:rsidR="007967D6" w:rsidRPr="00657298" w:rsidRDefault="007967D6" w:rsidP="007967D6">
                    <w:pPr>
                      <w:spacing w:after="0"/>
                      <w:jc w:val="center"/>
                      <w:rPr>
                        <w:rFonts w:ascii="Arial Narrow" w:hAnsi="Arial Narrow" w:cs="Arial"/>
                        <w:sz w:val="20"/>
                        <w:szCs w:val="18"/>
                      </w:rPr>
                    </w:pPr>
                  </w:p>
                </w:txbxContent>
              </v:textbox>
              <w10:wrap anchorx="margin"/>
            </v:shape>
          </w:pict>
        </mc:Fallback>
      </mc:AlternateContent>
    </w:r>
  </w:p>
  <w:p w14:paraId="12805299" w14:textId="0D383FB4" w:rsidR="00167646" w:rsidRDefault="00167646">
    <w:pPr>
      <w:pStyle w:val="Encabezado"/>
    </w:pPr>
  </w:p>
  <w:p w14:paraId="232CD46C" w14:textId="07DB28F7" w:rsidR="007967D6" w:rsidRDefault="007967D6">
    <w:pPr>
      <w:pStyle w:val="Encabezado"/>
    </w:pPr>
  </w:p>
  <w:p w14:paraId="4ADC613B" w14:textId="4F2E7DCD" w:rsidR="007967D6" w:rsidRDefault="007967D6" w:rsidP="007967D6">
    <w:pPr>
      <w:pStyle w:val="Encabezado"/>
    </w:pPr>
  </w:p>
  <w:p w14:paraId="30A64E69" w14:textId="77777777" w:rsidR="007967D6" w:rsidRDefault="007967D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1C942" w14:textId="77777777" w:rsidR="00167646" w:rsidRDefault="00000000">
    <w:pPr>
      <w:pStyle w:val="Encabezado"/>
    </w:pPr>
    <w:r>
      <w:pict w14:anchorId="263258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881609" o:spid="_x0000_s1025" type="#_x0000_t75" style="position:absolute;margin-left:0;margin-top:0;width:470pt;height:315.75pt;z-index:-251657728;mso-position-horizontal:center;mso-position-horizontal-relative:margin;mso-position-vertical:center;mso-position-vertical-relative:margin;mso-width-relative:page;mso-height-relative:page" o:allowincell="f">
          <v:imagedata r:id="rId1" o:title="logo pde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7351F6"/>
    <w:multiLevelType w:val="hybridMultilevel"/>
    <w:tmpl w:val="AFB6168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131406"/>
    <w:multiLevelType w:val="multilevel"/>
    <w:tmpl w:val="D1EE144C"/>
    <w:lvl w:ilvl="0">
      <w:start w:val="6"/>
      <w:numFmt w:val="decimal"/>
      <w:lvlText w:val="%1."/>
      <w:lvlJc w:val="left"/>
      <w:pPr>
        <w:ind w:left="360" w:hanging="360"/>
      </w:pPr>
      <w:rPr>
        <w:rFonts w:cstheme="majorBidi" w:hint="default"/>
      </w:rPr>
    </w:lvl>
    <w:lvl w:ilvl="1">
      <w:start w:val="1"/>
      <w:numFmt w:val="decimal"/>
      <w:lvlText w:val="%1.%2."/>
      <w:lvlJc w:val="left"/>
      <w:pPr>
        <w:ind w:left="360" w:hanging="360"/>
      </w:pPr>
      <w:rPr>
        <w:rFonts w:cstheme="majorBidi" w:hint="default"/>
        <w:b/>
        <w:bCs/>
      </w:rPr>
    </w:lvl>
    <w:lvl w:ilvl="2">
      <w:start w:val="1"/>
      <w:numFmt w:val="decimal"/>
      <w:lvlText w:val="%1.%2.%3."/>
      <w:lvlJc w:val="left"/>
      <w:pPr>
        <w:ind w:left="720" w:hanging="720"/>
      </w:pPr>
      <w:rPr>
        <w:rFonts w:cstheme="majorBidi" w:hint="default"/>
        <w:b/>
        <w:bCs/>
      </w:rPr>
    </w:lvl>
    <w:lvl w:ilvl="3">
      <w:start w:val="1"/>
      <w:numFmt w:val="decimal"/>
      <w:lvlText w:val="%1.%2.%3.%4."/>
      <w:lvlJc w:val="left"/>
      <w:pPr>
        <w:ind w:left="720" w:hanging="720"/>
      </w:pPr>
      <w:rPr>
        <w:rFonts w:cstheme="majorBidi" w:hint="default"/>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080" w:hanging="1080"/>
      </w:pPr>
      <w:rPr>
        <w:rFonts w:cstheme="majorBidi" w:hint="default"/>
      </w:rPr>
    </w:lvl>
    <w:lvl w:ilvl="6">
      <w:start w:val="1"/>
      <w:numFmt w:val="decimal"/>
      <w:lvlText w:val="%1.%2.%3.%4.%5.%6.%7."/>
      <w:lvlJc w:val="left"/>
      <w:pPr>
        <w:ind w:left="1080" w:hanging="1080"/>
      </w:pPr>
      <w:rPr>
        <w:rFonts w:cstheme="majorBidi" w:hint="default"/>
      </w:rPr>
    </w:lvl>
    <w:lvl w:ilvl="7">
      <w:start w:val="1"/>
      <w:numFmt w:val="decimal"/>
      <w:lvlText w:val="%1.%2.%3.%4.%5.%6.%7.%8."/>
      <w:lvlJc w:val="left"/>
      <w:pPr>
        <w:ind w:left="1440" w:hanging="1440"/>
      </w:pPr>
      <w:rPr>
        <w:rFonts w:cstheme="majorBidi" w:hint="default"/>
      </w:rPr>
    </w:lvl>
    <w:lvl w:ilvl="8">
      <w:start w:val="1"/>
      <w:numFmt w:val="decimal"/>
      <w:lvlText w:val="%1.%2.%3.%4.%5.%6.%7.%8.%9."/>
      <w:lvlJc w:val="left"/>
      <w:pPr>
        <w:ind w:left="1440" w:hanging="1440"/>
      </w:pPr>
      <w:rPr>
        <w:rFonts w:cstheme="majorBidi" w:hint="default"/>
      </w:rPr>
    </w:lvl>
  </w:abstractNum>
  <w:abstractNum w:abstractNumId="2" w15:restartNumberingAfterBreak="0">
    <w:nsid w:val="0E8534E1"/>
    <w:multiLevelType w:val="multilevel"/>
    <w:tmpl w:val="92D0DC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D35357"/>
    <w:multiLevelType w:val="hybridMultilevel"/>
    <w:tmpl w:val="020A8D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B0281"/>
    <w:multiLevelType w:val="multilevel"/>
    <w:tmpl w:val="124B028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D7778B"/>
    <w:multiLevelType w:val="multilevel"/>
    <w:tmpl w:val="12D7778B"/>
    <w:lvl w:ilvl="0">
      <w:start w:val="1"/>
      <w:numFmt w:val="decimal"/>
      <w:lvlText w:val="%1."/>
      <w:lvlJc w:val="left"/>
      <w:pPr>
        <w:ind w:left="10198" w:hanging="360"/>
      </w:pPr>
      <w:rPr>
        <w:b/>
        <w:color w:val="auto"/>
        <w:sz w:val="22"/>
        <w:szCs w:val="22"/>
      </w:rPr>
    </w:lvl>
    <w:lvl w:ilvl="1">
      <w:start w:val="1"/>
      <w:numFmt w:val="lowerLetter"/>
      <w:lvlText w:val="%2."/>
      <w:lvlJc w:val="left"/>
      <w:pPr>
        <w:ind w:left="10918" w:hanging="360"/>
      </w:pPr>
    </w:lvl>
    <w:lvl w:ilvl="2">
      <w:start w:val="1"/>
      <w:numFmt w:val="lowerRoman"/>
      <w:lvlText w:val="%3."/>
      <w:lvlJc w:val="right"/>
      <w:pPr>
        <w:ind w:left="11638" w:hanging="180"/>
      </w:pPr>
    </w:lvl>
    <w:lvl w:ilvl="3">
      <w:start w:val="1"/>
      <w:numFmt w:val="decimal"/>
      <w:lvlText w:val="%4."/>
      <w:lvlJc w:val="left"/>
      <w:pPr>
        <w:ind w:left="12358" w:hanging="360"/>
      </w:pPr>
    </w:lvl>
    <w:lvl w:ilvl="4">
      <w:start w:val="1"/>
      <w:numFmt w:val="lowerLetter"/>
      <w:lvlText w:val="%5."/>
      <w:lvlJc w:val="left"/>
      <w:pPr>
        <w:ind w:left="13078" w:hanging="360"/>
      </w:pPr>
    </w:lvl>
    <w:lvl w:ilvl="5">
      <w:start w:val="1"/>
      <w:numFmt w:val="lowerRoman"/>
      <w:lvlText w:val="%6."/>
      <w:lvlJc w:val="right"/>
      <w:pPr>
        <w:ind w:left="13798" w:hanging="180"/>
      </w:pPr>
    </w:lvl>
    <w:lvl w:ilvl="6">
      <w:start w:val="1"/>
      <w:numFmt w:val="decimal"/>
      <w:lvlText w:val="%7."/>
      <w:lvlJc w:val="left"/>
      <w:pPr>
        <w:ind w:left="14518" w:hanging="360"/>
      </w:pPr>
    </w:lvl>
    <w:lvl w:ilvl="7">
      <w:start w:val="1"/>
      <w:numFmt w:val="lowerLetter"/>
      <w:lvlText w:val="%8."/>
      <w:lvlJc w:val="left"/>
      <w:pPr>
        <w:ind w:left="15238" w:hanging="360"/>
      </w:pPr>
    </w:lvl>
    <w:lvl w:ilvl="8">
      <w:start w:val="1"/>
      <w:numFmt w:val="lowerRoman"/>
      <w:lvlText w:val="%9."/>
      <w:lvlJc w:val="right"/>
      <w:pPr>
        <w:ind w:left="15958" w:hanging="180"/>
      </w:pPr>
    </w:lvl>
  </w:abstractNum>
  <w:abstractNum w:abstractNumId="6" w15:restartNumberingAfterBreak="0">
    <w:nsid w:val="147F70DE"/>
    <w:multiLevelType w:val="multilevel"/>
    <w:tmpl w:val="147F70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937A98"/>
    <w:multiLevelType w:val="hybridMultilevel"/>
    <w:tmpl w:val="FA30BE3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7B07772"/>
    <w:multiLevelType w:val="multilevel"/>
    <w:tmpl w:val="17B0777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7B353CA"/>
    <w:multiLevelType w:val="multilevel"/>
    <w:tmpl w:val="17B353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4A7F08"/>
    <w:multiLevelType w:val="hybridMultilevel"/>
    <w:tmpl w:val="2BE41DE2"/>
    <w:lvl w:ilvl="0" w:tplc="93162998">
      <w:start w:val="1"/>
      <w:numFmt w:val="upperLetter"/>
      <w:lvlText w:val="%1."/>
      <w:lvlJc w:val="left"/>
      <w:pPr>
        <w:ind w:left="720" w:hanging="360"/>
      </w:pPr>
      <w:rPr>
        <w:rFonts w:eastAsiaTheme="majorEastAsia" w:cstheme="maj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DA38B9"/>
    <w:multiLevelType w:val="multilevel"/>
    <w:tmpl w:val="7ED2D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FD3B97"/>
    <w:multiLevelType w:val="multilevel"/>
    <w:tmpl w:val="20FD3B97"/>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212425D1"/>
    <w:multiLevelType w:val="multilevel"/>
    <w:tmpl w:val="212425D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70B0F60"/>
    <w:multiLevelType w:val="multilevel"/>
    <w:tmpl w:val="270B0F6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447216"/>
    <w:multiLevelType w:val="multilevel"/>
    <w:tmpl w:val="28447216"/>
    <w:lvl w:ilvl="0">
      <w:start w:val="1"/>
      <w:numFmt w:val="upperLetter"/>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122EF4"/>
    <w:multiLevelType w:val="multilevel"/>
    <w:tmpl w:val="2A122E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AC334B0"/>
    <w:multiLevelType w:val="multilevel"/>
    <w:tmpl w:val="2AC334B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heme="majorBidi" w:hint="default"/>
      </w:rPr>
    </w:lvl>
    <w:lvl w:ilvl="2">
      <w:start w:val="1"/>
      <w:numFmt w:val="decimal"/>
      <w:lvlText w:val="%1.%2.%3."/>
      <w:lvlJc w:val="left"/>
      <w:pPr>
        <w:ind w:left="720" w:hanging="720"/>
      </w:pPr>
      <w:rPr>
        <w:rFonts w:cstheme="majorBidi" w:hint="default"/>
        <w:b/>
        <w:bCs/>
      </w:rPr>
    </w:lvl>
    <w:lvl w:ilvl="3">
      <w:start w:val="1"/>
      <w:numFmt w:val="decimal"/>
      <w:lvlText w:val="%1.%2.%3.%4."/>
      <w:lvlJc w:val="left"/>
      <w:pPr>
        <w:ind w:left="720" w:hanging="720"/>
      </w:pPr>
      <w:rPr>
        <w:rFonts w:cstheme="majorBidi" w:hint="default"/>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080" w:hanging="1080"/>
      </w:pPr>
      <w:rPr>
        <w:rFonts w:cstheme="majorBidi" w:hint="default"/>
      </w:rPr>
    </w:lvl>
    <w:lvl w:ilvl="6">
      <w:start w:val="1"/>
      <w:numFmt w:val="decimal"/>
      <w:lvlText w:val="%1.%2.%3.%4.%5.%6.%7."/>
      <w:lvlJc w:val="left"/>
      <w:pPr>
        <w:ind w:left="1080" w:hanging="1080"/>
      </w:pPr>
      <w:rPr>
        <w:rFonts w:cstheme="majorBidi" w:hint="default"/>
      </w:rPr>
    </w:lvl>
    <w:lvl w:ilvl="7">
      <w:start w:val="1"/>
      <w:numFmt w:val="decimal"/>
      <w:lvlText w:val="%1.%2.%3.%4.%5.%6.%7.%8."/>
      <w:lvlJc w:val="left"/>
      <w:pPr>
        <w:ind w:left="1440" w:hanging="1440"/>
      </w:pPr>
      <w:rPr>
        <w:rFonts w:cstheme="majorBidi" w:hint="default"/>
      </w:rPr>
    </w:lvl>
    <w:lvl w:ilvl="8">
      <w:start w:val="1"/>
      <w:numFmt w:val="decimal"/>
      <w:lvlText w:val="%1.%2.%3.%4.%5.%6.%7.%8.%9."/>
      <w:lvlJc w:val="left"/>
      <w:pPr>
        <w:ind w:left="1440" w:hanging="1440"/>
      </w:pPr>
      <w:rPr>
        <w:rFonts w:cstheme="majorBidi" w:hint="default"/>
      </w:rPr>
    </w:lvl>
  </w:abstractNum>
  <w:abstractNum w:abstractNumId="18" w15:restartNumberingAfterBreak="0">
    <w:nsid w:val="2E8D0A5E"/>
    <w:multiLevelType w:val="multilevel"/>
    <w:tmpl w:val="2E8D0A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ED02895"/>
    <w:multiLevelType w:val="multilevel"/>
    <w:tmpl w:val="2ED02895"/>
    <w:lvl w:ilvl="0">
      <w:start w:val="1"/>
      <w:numFmt w:val="decimal"/>
      <w:pStyle w:val="Ttulo1"/>
      <w:lvlText w:val="%1."/>
      <w:lvlJc w:val="left"/>
      <w:pPr>
        <w:ind w:left="360" w:hanging="360"/>
      </w:pPr>
    </w:lvl>
    <w:lvl w:ilvl="1">
      <w:start w:val="1"/>
      <w:numFmt w:val="decimal"/>
      <w:isLgl/>
      <w:lvlText w:val="%1.%2"/>
      <w:lvlJc w:val="left"/>
      <w:pPr>
        <w:ind w:left="585" w:hanging="585"/>
      </w:pPr>
      <w:rPr>
        <w:rFonts w:ascii="Arial Narrow" w:eastAsiaTheme="majorEastAsia" w:hAnsi="Arial Narrow" w:cstheme="majorBidi" w:hint="default"/>
        <w:b/>
        <w:color w:val="000000" w:themeColor="text1"/>
        <w:sz w:val="22"/>
        <w:szCs w:val="22"/>
      </w:rPr>
    </w:lvl>
    <w:lvl w:ilvl="2">
      <w:start w:val="1"/>
      <w:numFmt w:val="decimal"/>
      <w:isLgl/>
      <w:lvlText w:val="%1.%2.%3"/>
      <w:lvlJc w:val="left"/>
      <w:pPr>
        <w:ind w:left="720" w:hanging="720"/>
      </w:pPr>
      <w:rPr>
        <w:rFonts w:asciiTheme="majorHAnsi" w:eastAsiaTheme="majorEastAsia" w:hAnsiTheme="majorHAnsi" w:cstheme="majorBidi" w:hint="default"/>
        <w:color w:val="4F81BD" w:themeColor="accent1"/>
        <w:sz w:val="26"/>
      </w:rPr>
    </w:lvl>
    <w:lvl w:ilvl="3">
      <w:start w:val="1"/>
      <w:numFmt w:val="decimal"/>
      <w:isLgl/>
      <w:lvlText w:val="%1.%2.%3.%4"/>
      <w:lvlJc w:val="left"/>
      <w:pPr>
        <w:ind w:left="720" w:hanging="720"/>
      </w:pPr>
      <w:rPr>
        <w:rFonts w:asciiTheme="majorHAnsi" w:eastAsiaTheme="majorEastAsia" w:hAnsiTheme="majorHAnsi" w:cstheme="majorBidi" w:hint="default"/>
        <w:color w:val="4F81BD" w:themeColor="accent1"/>
        <w:sz w:val="26"/>
      </w:rPr>
    </w:lvl>
    <w:lvl w:ilvl="4">
      <w:start w:val="1"/>
      <w:numFmt w:val="decimal"/>
      <w:isLgl/>
      <w:lvlText w:val="%1.%2.%3.%4.%5"/>
      <w:lvlJc w:val="left"/>
      <w:pPr>
        <w:ind w:left="720" w:hanging="720"/>
      </w:pPr>
      <w:rPr>
        <w:rFonts w:asciiTheme="majorHAnsi" w:eastAsiaTheme="majorEastAsia" w:hAnsiTheme="majorHAnsi" w:cstheme="majorBidi" w:hint="default"/>
        <w:color w:val="4F81BD" w:themeColor="accent1"/>
        <w:sz w:val="26"/>
      </w:rPr>
    </w:lvl>
    <w:lvl w:ilvl="5">
      <w:start w:val="1"/>
      <w:numFmt w:val="decimal"/>
      <w:isLgl/>
      <w:lvlText w:val="%1.%2.%3.%4.%5.%6"/>
      <w:lvlJc w:val="left"/>
      <w:pPr>
        <w:ind w:left="1080" w:hanging="1080"/>
      </w:pPr>
      <w:rPr>
        <w:rFonts w:asciiTheme="majorHAnsi" w:eastAsiaTheme="majorEastAsia" w:hAnsiTheme="majorHAnsi" w:cstheme="majorBidi" w:hint="default"/>
        <w:color w:val="4F81BD" w:themeColor="accent1"/>
        <w:sz w:val="26"/>
      </w:rPr>
    </w:lvl>
    <w:lvl w:ilvl="6">
      <w:start w:val="1"/>
      <w:numFmt w:val="decimal"/>
      <w:isLgl/>
      <w:lvlText w:val="%1.%2.%3.%4.%5.%6.%7"/>
      <w:lvlJc w:val="left"/>
      <w:pPr>
        <w:ind w:left="1080" w:hanging="1080"/>
      </w:pPr>
      <w:rPr>
        <w:rFonts w:asciiTheme="majorHAnsi" w:eastAsiaTheme="majorEastAsia" w:hAnsiTheme="majorHAnsi" w:cstheme="majorBidi" w:hint="default"/>
        <w:color w:val="4F81BD" w:themeColor="accent1"/>
        <w:sz w:val="26"/>
      </w:rPr>
    </w:lvl>
    <w:lvl w:ilvl="7">
      <w:start w:val="1"/>
      <w:numFmt w:val="decimal"/>
      <w:isLgl/>
      <w:lvlText w:val="%1.%2.%3.%4.%5.%6.%7.%8"/>
      <w:lvlJc w:val="left"/>
      <w:pPr>
        <w:ind w:left="1440" w:hanging="1440"/>
      </w:pPr>
      <w:rPr>
        <w:rFonts w:asciiTheme="majorHAnsi" w:eastAsiaTheme="majorEastAsia" w:hAnsiTheme="majorHAnsi" w:cstheme="majorBidi" w:hint="default"/>
        <w:color w:val="4F81BD" w:themeColor="accent1"/>
        <w:sz w:val="26"/>
      </w:rPr>
    </w:lvl>
    <w:lvl w:ilvl="8">
      <w:start w:val="1"/>
      <w:numFmt w:val="decimal"/>
      <w:isLgl/>
      <w:lvlText w:val="%1.%2.%3.%4.%5.%6.%7.%8.%9"/>
      <w:lvlJc w:val="left"/>
      <w:pPr>
        <w:ind w:left="1440" w:hanging="1440"/>
      </w:pPr>
      <w:rPr>
        <w:rFonts w:asciiTheme="majorHAnsi" w:eastAsiaTheme="majorEastAsia" w:hAnsiTheme="majorHAnsi" w:cstheme="majorBidi" w:hint="default"/>
        <w:color w:val="4F81BD" w:themeColor="accent1"/>
        <w:sz w:val="26"/>
      </w:rPr>
    </w:lvl>
  </w:abstractNum>
  <w:abstractNum w:abstractNumId="20" w15:restartNumberingAfterBreak="0">
    <w:nsid w:val="32CE50E8"/>
    <w:multiLevelType w:val="multilevel"/>
    <w:tmpl w:val="32CE50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63F47CE"/>
    <w:multiLevelType w:val="hybridMultilevel"/>
    <w:tmpl w:val="A6EC52A4"/>
    <w:lvl w:ilvl="0" w:tplc="B4DE3C54">
      <w:start w:val="1"/>
      <w:numFmt w:val="decimal"/>
      <w:lvlText w:val="%1)"/>
      <w:lvlJc w:val="left"/>
      <w:pPr>
        <w:tabs>
          <w:tab w:val="num" w:pos="284"/>
        </w:tabs>
        <w:ind w:left="-28" w:firstLine="0"/>
      </w:pPr>
      <w:rPr>
        <w:rFonts w:hint="default"/>
        <w:b/>
        <w:bCs/>
      </w:rPr>
    </w:lvl>
    <w:lvl w:ilvl="1" w:tplc="D0C6F83C">
      <w:numFmt w:val="none"/>
      <w:lvlText w:val=""/>
      <w:lvlJc w:val="left"/>
      <w:pPr>
        <w:tabs>
          <w:tab w:val="num" w:pos="360"/>
        </w:tabs>
      </w:pPr>
    </w:lvl>
    <w:lvl w:ilvl="2" w:tplc="2E9A421A">
      <w:start w:val="1"/>
      <w:numFmt w:val="decimal"/>
      <w:lvlText w:val="%3."/>
      <w:lvlJc w:val="left"/>
      <w:pPr>
        <w:tabs>
          <w:tab w:val="num" w:pos="2340"/>
        </w:tabs>
        <w:ind w:left="2340" w:hanging="360"/>
      </w:pPr>
      <w:rPr>
        <w:rFonts w:hint="default"/>
      </w:rPr>
    </w:lvl>
    <w:lvl w:ilvl="3" w:tplc="8D1E58CA">
      <w:start w:val="1"/>
      <w:numFmt w:val="upperRoman"/>
      <w:lvlText w:val="%4."/>
      <w:lvlJc w:val="left"/>
      <w:pPr>
        <w:ind w:left="3240" w:hanging="720"/>
      </w:pPr>
      <w:rPr>
        <w:rFonts w:hint="default"/>
      </w:rPr>
    </w:lvl>
    <w:lvl w:ilvl="4" w:tplc="8C38A8A8" w:tentative="1">
      <w:start w:val="1"/>
      <w:numFmt w:val="lowerLetter"/>
      <w:lvlText w:val="%5."/>
      <w:lvlJc w:val="left"/>
      <w:pPr>
        <w:tabs>
          <w:tab w:val="num" w:pos="3600"/>
        </w:tabs>
        <w:ind w:left="3600" w:hanging="360"/>
      </w:pPr>
    </w:lvl>
    <w:lvl w:ilvl="5" w:tplc="D47EA3B8" w:tentative="1">
      <w:start w:val="1"/>
      <w:numFmt w:val="lowerRoman"/>
      <w:lvlText w:val="%6."/>
      <w:lvlJc w:val="right"/>
      <w:pPr>
        <w:tabs>
          <w:tab w:val="num" w:pos="4320"/>
        </w:tabs>
        <w:ind w:left="4320" w:hanging="180"/>
      </w:pPr>
    </w:lvl>
    <w:lvl w:ilvl="6" w:tplc="45B0DBC4" w:tentative="1">
      <w:start w:val="1"/>
      <w:numFmt w:val="decimal"/>
      <w:lvlText w:val="%7."/>
      <w:lvlJc w:val="left"/>
      <w:pPr>
        <w:tabs>
          <w:tab w:val="num" w:pos="5040"/>
        </w:tabs>
        <w:ind w:left="5040" w:hanging="360"/>
      </w:pPr>
    </w:lvl>
    <w:lvl w:ilvl="7" w:tplc="8B38440C" w:tentative="1">
      <w:start w:val="1"/>
      <w:numFmt w:val="lowerLetter"/>
      <w:lvlText w:val="%8."/>
      <w:lvlJc w:val="left"/>
      <w:pPr>
        <w:tabs>
          <w:tab w:val="num" w:pos="5760"/>
        </w:tabs>
        <w:ind w:left="5760" w:hanging="360"/>
      </w:pPr>
    </w:lvl>
    <w:lvl w:ilvl="8" w:tplc="EF841BFE" w:tentative="1">
      <w:start w:val="1"/>
      <w:numFmt w:val="lowerRoman"/>
      <w:lvlText w:val="%9."/>
      <w:lvlJc w:val="right"/>
      <w:pPr>
        <w:tabs>
          <w:tab w:val="num" w:pos="6480"/>
        </w:tabs>
        <w:ind w:left="6480" w:hanging="180"/>
      </w:pPr>
    </w:lvl>
  </w:abstractNum>
  <w:abstractNum w:abstractNumId="22" w15:restartNumberingAfterBreak="0">
    <w:nsid w:val="38025214"/>
    <w:multiLevelType w:val="multilevel"/>
    <w:tmpl w:val="380252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A9A54E4"/>
    <w:multiLevelType w:val="multilevel"/>
    <w:tmpl w:val="3A9A54E4"/>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E0F0DBB"/>
    <w:multiLevelType w:val="multilevel"/>
    <w:tmpl w:val="3E0F0DB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13F5D4B"/>
    <w:multiLevelType w:val="hybridMultilevel"/>
    <w:tmpl w:val="9468DF0C"/>
    <w:lvl w:ilvl="0" w:tplc="90A0DDF2">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2447FA6"/>
    <w:multiLevelType w:val="multilevel"/>
    <w:tmpl w:val="42447FA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B76915"/>
    <w:multiLevelType w:val="multilevel"/>
    <w:tmpl w:val="44B76915"/>
    <w:lvl w:ilvl="0">
      <w:start w:val="1"/>
      <w:numFmt w:val="lowerLetter"/>
      <w:lvlText w:val="%1)"/>
      <w:lvlJc w:val="left"/>
      <w:pPr>
        <w:ind w:left="360" w:hanging="360"/>
      </w:pPr>
      <w:rPr>
        <w:b/>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rPr>
        <w:b/>
      </w:r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29" w15:restartNumberingAfterBreak="0">
    <w:nsid w:val="46F61075"/>
    <w:multiLevelType w:val="multilevel"/>
    <w:tmpl w:val="46F61075"/>
    <w:lvl w:ilvl="0">
      <w:start w:val="1"/>
      <w:numFmt w:val="upperLetter"/>
      <w:lvlText w:val="%1."/>
      <w:lvlJc w:val="left"/>
      <w:pPr>
        <w:ind w:left="502" w:hanging="360"/>
      </w:pPr>
      <w:rPr>
        <w:rFonts w:ascii="Arial" w:eastAsia="Arial" w:hAnsi="Arial" w:cs="Arial" w:hint="default"/>
        <w:b/>
        <w:bCs/>
        <w:color w:val="4E4D4D"/>
        <w:spacing w:val="0"/>
        <w:w w:val="99"/>
        <w:sz w:val="20"/>
        <w:szCs w:val="20"/>
      </w:rPr>
    </w:lvl>
    <w:lvl w:ilvl="1">
      <w:start w:val="1"/>
      <w:numFmt w:val="bullet"/>
      <w:lvlText w:val=""/>
      <w:lvlJc w:val="left"/>
      <w:pPr>
        <w:ind w:left="862" w:hanging="360"/>
      </w:pPr>
      <w:rPr>
        <w:rFonts w:ascii="Wingdings" w:hAnsi="Wingdings" w:hint="default"/>
        <w:w w:val="99"/>
      </w:rPr>
    </w:lvl>
    <w:lvl w:ilvl="2">
      <w:numFmt w:val="bullet"/>
      <w:lvlText w:val="•"/>
      <w:lvlJc w:val="left"/>
      <w:pPr>
        <w:ind w:left="1777" w:hanging="360"/>
      </w:pPr>
      <w:rPr>
        <w:rFonts w:hint="default"/>
      </w:rPr>
    </w:lvl>
    <w:lvl w:ilvl="3">
      <w:numFmt w:val="bullet"/>
      <w:lvlText w:val="•"/>
      <w:lvlJc w:val="left"/>
      <w:pPr>
        <w:ind w:left="2695" w:hanging="360"/>
      </w:pPr>
      <w:rPr>
        <w:rFonts w:hint="default"/>
      </w:rPr>
    </w:lvl>
    <w:lvl w:ilvl="4">
      <w:numFmt w:val="bullet"/>
      <w:lvlText w:val="•"/>
      <w:lvlJc w:val="left"/>
      <w:pPr>
        <w:ind w:left="3613" w:hanging="360"/>
      </w:pPr>
      <w:rPr>
        <w:rFonts w:hint="default"/>
      </w:rPr>
    </w:lvl>
    <w:lvl w:ilvl="5">
      <w:numFmt w:val="bullet"/>
      <w:lvlText w:val="•"/>
      <w:lvlJc w:val="left"/>
      <w:pPr>
        <w:ind w:left="4531" w:hanging="360"/>
      </w:pPr>
      <w:rPr>
        <w:rFonts w:hint="default"/>
      </w:rPr>
    </w:lvl>
    <w:lvl w:ilvl="6">
      <w:numFmt w:val="bullet"/>
      <w:lvlText w:val="•"/>
      <w:lvlJc w:val="left"/>
      <w:pPr>
        <w:ind w:left="5448" w:hanging="360"/>
      </w:pPr>
      <w:rPr>
        <w:rFonts w:hint="default"/>
      </w:rPr>
    </w:lvl>
    <w:lvl w:ilvl="7">
      <w:numFmt w:val="bullet"/>
      <w:lvlText w:val="•"/>
      <w:lvlJc w:val="left"/>
      <w:pPr>
        <w:ind w:left="6366" w:hanging="360"/>
      </w:pPr>
      <w:rPr>
        <w:rFonts w:hint="default"/>
      </w:rPr>
    </w:lvl>
    <w:lvl w:ilvl="8">
      <w:numFmt w:val="bullet"/>
      <w:lvlText w:val="•"/>
      <w:lvlJc w:val="left"/>
      <w:pPr>
        <w:ind w:left="7284" w:hanging="360"/>
      </w:pPr>
      <w:rPr>
        <w:rFonts w:hint="default"/>
      </w:rPr>
    </w:lvl>
  </w:abstractNum>
  <w:abstractNum w:abstractNumId="30"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4FCE5F25"/>
    <w:multiLevelType w:val="hybridMultilevel"/>
    <w:tmpl w:val="2820C45A"/>
    <w:lvl w:ilvl="0" w:tplc="479EED16">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502C6364"/>
    <w:multiLevelType w:val="multilevel"/>
    <w:tmpl w:val="502C6364"/>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1B12EE8"/>
    <w:multiLevelType w:val="hybridMultilevel"/>
    <w:tmpl w:val="E12036EC"/>
    <w:lvl w:ilvl="0" w:tplc="68C4A560">
      <w:start w:val="1"/>
      <w:numFmt w:val="decimal"/>
      <w:lvlText w:val="%1."/>
      <w:lvlJc w:val="left"/>
      <w:pPr>
        <w:ind w:left="720" w:hanging="360"/>
      </w:pPr>
      <w:rPr>
        <w:rFonts w:ascii="Arial Narrow" w:eastAsiaTheme="minorEastAsia" w:hAnsi="Arial Narrow" w:cs="Arial"/>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5CD6369"/>
    <w:multiLevelType w:val="multilevel"/>
    <w:tmpl w:val="0786E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BF7759"/>
    <w:multiLevelType w:val="multilevel"/>
    <w:tmpl w:val="57BF7759"/>
    <w:lvl w:ilvl="0">
      <w:start w:val="25"/>
      <w:numFmt w:val="decimal"/>
      <w:lvlText w:val="%1"/>
      <w:lvlJc w:val="left"/>
      <w:pPr>
        <w:ind w:left="465" w:hanging="465"/>
      </w:pPr>
      <w:rPr>
        <w:rFonts w:hint="default"/>
        <w:b w:val="0"/>
      </w:rPr>
    </w:lvl>
    <w:lvl w:ilvl="1">
      <w:start w:val="1"/>
      <w:numFmt w:val="upperLetter"/>
      <w:lvlText w:val="%2."/>
      <w:lvlJc w:val="left"/>
      <w:pPr>
        <w:ind w:left="720" w:hanging="360"/>
      </w:pPr>
      <w:rPr>
        <w:rFonts w:ascii="Arial Narrow" w:hAnsi="Arial Narrow" w:hint="default"/>
        <w:b/>
        <w:bCs w:val="0"/>
        <w:color w:val="auto"/>
        <w:sz w:val="20"/>
        <w:szCs w:val="18"/>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AE12E11"/>
    <w:multiLevelType w:val="multilevel"/>
    <w:tmpl w:val="5AE12E11"/>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2E6EEF"/>
    <w:multiLevelType w:val="hybridMultilevel"/>
    <w:tmpl w:val="4C9EDE1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8" w15:restartNumberingAfterBreak="0">
    <w:nsid w:val="5DB234A6"/>
    <w:multiLevelType w:val="multilevel"/>
    <w:tmpl w:val="5DB234A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654C6623"/>
    <w:multiLevelType w:val="multilevel"/>
    <w:tmpl w:val="654C662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CAD6E09"/>
    <w:multiLevelType w:val="multilevel"/>
    <w:tmpl w:val="6CAD6E0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995DC1"/>
    <w:multiLevelType w:val="multilevel"/>
    <w:tmpl w:val="6D995DC1"/>
    <w:lvl w:ilvl="0">
      <w:start w:val="1"/>
      <w:numFmt w:val="decimal"/>
      <w:lvlText w:val="%1."/>
      <w:lvlJc w:val="left"/>
      <w:pPr>
        <w:ind w:left="360" w:hanging="360"/>
      </w:pPr>
      <w:rPr>
        <w:sz w:val="14"/>
        <w:szCs w:val="1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FDB7A06"/>
    <w:multiLevelType w:val="multilevel"/>
    <w:tmpl w:val="6FDB7A06"/>
    <w:lvl w:ilvl="0">
      <w:start w:val="8"/>
      <w:numFmt w:val="decimal"/>
      <w:lvlText w:val="%1."/>
      <w:lvlJc w:val="left"/>
      <w:pPr>
        <w:ind w:left="360" w:hanging="360"/>
      </w:pPr>
      <w:rPr>
        <w:rFonts w:eastAsiaTheme="majorEastAsia" w:cstheme="majorBidi" w:hint="default"/>
      </w:rPr>
    </w:lvl>
    <w:lvl w:ilvl="1">
      <w:start w:val="1"/>
      <w:numFmt w:val="decimal"/>
      <w:lvlText w:val="%1.%2."/>
      <w:lvlJc w:val="left"/>
      <w:pPr>
        <w:ind w:left="360" w:hanging="360"/>
      </w:pPr>
      <w:rPr>
        <w:rFonts w:eastAsiaTheme="majorEastAsia" w:cstheme="majorBidi" w:hint="default"/>
      </w:rPr>
    </w:lvl>
    <w:lvl w:ilvl="2">
      <w:start w:val="1"/>
      <w:numFmt w:val="decimal"/>
      <w:lvlText w:val="%1.%2.%3."/>
      <w:lvlJc w:val="left"/>
      <w:pPr>
        <w:ind w:left="720" w:hanging="720"/>
      </w:pPr>
      <w:rPr>
        <w:rFonts w:eastAsiaTheme="majorEastAsia" w:cstheme="majorBidi" w:hint="default"/>
      </w:rPr>
    </w:lvl>
    <w:lvl w:ilvl="3">
      <w:start w:val="1"/>
      <w:numFmt w:val="decimal"/>
      <w:lvlText w:val="%1.%2.%3.%4."/>
      <w:lvlJc w:val="left"/>
      <w:pPr>
        <w:ind w:left="720" w:hanging="720"/>
      </w:pPr>
      <w:rPr>
        <w:rFonts w:eastAsiaTheme="majorEastAsia" w:cstheme="majorBidi" w:hint="default"/>
      </w:rPr>
    </w:lvl>
    <w:lvl w:ilvl="4">
      <w:start w:val="1"/>
      <w:numFmt w:val="decimal"/>
      <w:lvlText w:val="%1.%2.%3.%4.%5."/>
      <w:lvlJc w:val="left"/>
      <w:pPr>
        <w:ind w:left="1080" w:hanging="1080"/>
      </w:pPr>
      <w:rPr>
        <w:rFonts w:eastAsiaTheme="majorEastAsia" w:cstheme="majorBidi" w:hint="default"/>
      </w:rPr>
    </w:lvl>
    <w:lvl w:ilvl="5">
      <w:start w:val="1"/>
      <w:numFmt w:val="decimal"/>
      <w:lvlText w:val="%1.%2.%3.%4.%5.%6."/>
      <w:lvlJc w:val="left"/>
      <w:pPr>
        <w:ind w:left="1080" w:hanging="1080"/>
      </w:pPr>
      <w:rPr>
        <w:rFonts w:eastAsiaTheme="majorEastAsia" w:cstheme="majorBidi" w:hint="default"/>
      </w:rPr>
    </w:lvl>
    <w:lvl w:ilvl="6">
      <w:start w:val="1"/>
      <w:numFmt w:val="decimal"/>
      <w:lvlText w:val="%1.%2.%3.%4.%5.%6.%7."/>
      <w:lvlJc w:val="left"/>
      <w:pPr>
        <w:ind w:left="1080" w:hanging="1080"/>
      </w:pPr>
      <w:rPr>
        <w:rFonts w:eastAsiaTheme="majorEastAsia" w:cstheme="majorBidi" w:hint="default"/>
      </w:rPr>
    </w:lvl>
    <w:lvl w:ilvl="7">
      <w:start w:val="1"/>
      <w:numFmt w:val="decimal"/>
      <w:lvlText w:val="%1.%2.%3.%4.%5.%6.%7.%8."/>
      <w:lvlJc w:val="left"/>
      <w:pPr>
        <w:ind w:left="1440" w:hanging="1440"/>
      </w:pPr>
      <w:rPr>
        <w:rFonts w:eastAsiaTheme="majorEastAsia" w:cstheme="majorBidi" w:hint="default"/>
      </w:rPr>
    </w:lvl>
    <w:lvl w:ilvl="8">
      <w:start w:val="1"/>
      <w:numFmt w:val="decimal"/>
      <w:lvlText w:val="%1.%2.%3.%4.%5.%6.%7.%8.%9."/>
      <w:lvlJc w:val="left"/>
      <w:pPr>
        <w:ind w:left="1440" w:hanging="1440"/>
      </w:pPr>
      <w:rPr>
        <w:rFonts w:eastAsiaTheme="majorEastAsia" w:cstheme="majorBidi" w:hint="default"/>
      </w:rPr>
    </w:lvl>
  </w:abstractNum>
  <w:abstractNum w:abstractNumId="43" w15:restartNumberingAfterBreak="0">
    <w:nsid w:val="70937FE2"/>
    <w:multiLevelType w:val="multilevel"/>
    <w:tmpl w:val="C4381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427196"/>
    <w:multiLevelType w:val="multilevel"/>
    <w:tmpl w:val="7342719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B1D49FB"/>
    <w:multiLevelType w:val="multilevel"/>
    <w:tmpl w:val="7B1D49F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6" w15:restartNumberingAfterBreak="0">
    <w:nsid w:val="7BFA6E25"/>
    <w:multiLevelType w:val="hybridMultilevel"/>
    <w:tmpl w:val="A5D6AC38"/>
    <w:lvl w:ilvl="0" w:tplc="240A0015">
      <w:start w:val="1"/>
      <w:numFmt w:val="upp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982455"/>
    <w:multiLevelType w:val="multilevel"/>
    <w:tmpl w:val="7C982455"/>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b/>
        <w:bCs w:val="0"/>
        <w:color w:val="auto"/>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8" w15:restartNumberingAfterBreak="0">
    <w:nsid w:val="7F02472A"/>
    <w:multiLevelType w:val="multilevel"/>
    <w:tmpl w:val="D626F0EA"/>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681519213">
    <w:abstractNumId w:val="19"/>
  </w:num>
  <w:num w:numId="2" w16cid:durableId="1784567331">
    <w:abstractNumId w:val="23"/>
  </w:num>
  <w:num w:numId="3" w16cid:durableId="2113931821">
    <w:abstractNumId w:val="4"/>
  </w:num>
  <w:num w:numId="4" w16cid:durableId="719938438">
    <w:abstractNumId w:val="15"/>
  </w:num>
  <w:num w:numId="5" w16cid:durableId="1345551519">
    <w:abstractNumId w:val="6"/>
  </w:num>
  <w:num w:numId="6" w16cid:durableId="671833063">
    <w:abstractNumId w:val="29"/>
  </w:num>
  <w:num w:numId="7" w16cid:durableId="1493791220">
    <w:abstractNumId w:val="39"/>
  </w:num>
  <w:num w:numId="8" w16cid:durableId="964626090">
    <w:abstractNumId w:val="36"/>
  </w:num>
  <w:num w:numId="9" w16cid:durableId="259025088">
    <w:abstractNumId w:val="44"/>
  </w:num>
  <w:num w:numId="10" w16cid:durableId="5432543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95250483">
    <w:abstractNumId w:val="1"/>
  </w:num>
  <w:num w:numId="12" w16cid:durableId="1201360126">
    <w:abstractNumId w:val="13"/>
  </w:num>
  <w:num w:numId="13" w16cid:durableId="563881923">
    <w:abstractNumId w:val="16"/>
  </w:num>
  <w:num w:numId="14" w16cid:durableId="1460220627">
    <w:abstractNumId w:val="18"/>
  </w:num>
  <w:num w:numId="15" w16cid:durableId="8341290">
    <w:abstractNumId w:val="22"/>
  </w:num>
  <w:num w:numId="16" w16cid:durableId="1038242208">
    <w:abstractNumId w:val="17"/>
  </w:num>
  <w:num w:numId="17" w16cid:durableId="390538622">
    <w:abstractNumId w:val="40"/>
  </w:num>
  <w:num w:numId="18" w16cid:durableId="355738747">
    <w:abstractNumId w:val="24"/>
  </w:num>
  <w:num w:numId="19" w16cid:durableId="928149988">
    <w:abstractNumId w:val="9"/>
  </w:num>
  <w:num w:numId="20" w16cid:durableId="439422806">
    <w:abstractNumId w:val="26"/>
  </w:num>
  <w:num w:numId="21" w16cid:durableId="461576131">
    <w:abstractNumId w:val="20"/>
  </w:num>
  <w:num w:numId="22" w16cid:durableId="923496974">
    <w:abstractNumId w:val="12"/>
  </w:num>
  <w:num w:numId="23" w16cid:durableId="233315871">
    <w:abstractNumId w:val="8"/>
  </w:num>
  <w:num w:numId="24" w16cid:durableId="754668935">
    <w:abstractNumId w:val="45"/>
  </w:num>
  <w:num w:numId="25" w16cid:durableId="773403616">
    <w:abstractNumId w:val="38"/>
  </w:num>
  <w:num w:numId="26" w16cid:durableId="1564758337">
    <w:abstractNumId w:val="47"/>
  </w:num>
  <w:num w:numId="27" w16cid:durableId="1536388591">
    <w:abstractNumId w:val="41"/>
  </w:num>
  <w:num w:numId="28" w16cid:durableId="933123113">
    <w:abstractNumId w:val="42"/>
  </w:num>
  <w:num w:numId="29" w16cid:durableId="1566645205">
    <w:abstractNumId w:val="30"/>
  </w:num>
  <w:num w:numId="30" w16cid:durableId="788860113">
    <w:abstractNumId w:val="35"/>
  </w:num>
  <w:num w:numId="31" w16cid:durableId="1187477209">
    <w:abstractNumId w:val="32"/>
  </w:num>
  <w:num w:numId="32" w16cid:durableId="383718115">
    <w:abstractNumId w:val="5"/>
  </w:num>
  <w:num w:numId="33" w16cid:durableId="492185264">
    <w:abstractNumId w:val="14"/>
  </w:num>
  <w:num w:numId="34" w16cid:durableId="9139707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2414287">
    <w:abstractNumId w:val="10"/>
  </w:num>
  <w:num w:numId="36" w16cid:durableId="1698195721">
    <w:abstractNumId w:val="21"/>
  </w:num>
  <w:num w:numId="37" w16cid:durableId="1742097666">
    <w:abstractNumId w:val="37"/>
  </w:num>
  <w:num w:numId="38" w16cid:durableId="1866821665">
    <w:abstractNumId w:val="33"/>
  </w:num>
  <w:num w:numId="39" w16cid:durableId="1212767782">
    <w:abstractNumId w:val="48"/>
  </w:num>
  <w:num w:numId="40" w16cid:durableId="957223535">
    <w:abstractNumId w:val="46"/>
  </w:num>
  <w:num w:numId="41" w16cid:durableId="794300006">
    <w:abstractNumId w:val="34"/>
  </w:num>
  <w:num w:numId="42" w16cid:durableId="1442844213">
    <w:abstractNumId w:val="2"/>
  </w:num>
  <w:num w:numId="43" w16cid:durableId="1805660835">
    <w:abstractNumId w:val="31"/>
  </w:num>
  <w:num w:numId="44" w16cid:durableId="730808881">
    <w:abstractNumId w:val="7"/>
  </w:num>
  <w:num w:numId="45" w16cid:durableId="1068379437">
    <w:abstractNumId w:val="3"/>
  </w:num>
  <w:num w:numId="46" w16cid:durableId="1970823297">
    <w:abstractNumId w:val="11"/>
  </w:num>
  <w:num w:numId="47" w16cid:durableId="1556966825">
    <w:abstractNumId w:val="43"/>
  </w:num>
  <w:num w:numId="48" w16cid:durableId="1315181910">
    <w:abstractNumId w:val="0"/>
  </w:num>
  <w:num w:numId="49" w16cid:durableId="6216153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attachedTemplate r:id="rId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46"/>
    <w:rsid w:val="00000F8D"/>
    <w:rsid w:val="000013FA"/>
    <w:rsid w:val="00001422"/>
    <w:rsid w:val="000016E6"/>
    <w:rsid w:val="0000246F"/>
    <w:rsid w:val="00002FA1"/>
    <w:rsid w:val="000032B1"/>
    <w:rsid w:val="000037BC"/>
    <w:rsid w:val="000041A2"/>
    <w:rsid w:val="00006963"/>
    <w:rsid w:val="00006B3C"/>
    <w:rsid w:val="0000713F"/>
    <w:rsid w:val="00010F54"/>
    <w:rsid w:val="00011F17"/>
    <w:rsid w:val="00012B3B"/>
    <w:rsid w:val="00013289"/>
    <w:rsid w:val="000142C2"/>
    <w:rsid w:val="00015263"/>
    <w:rsid w:val="00015862"/>
    <w:rsid w:val="0001639D"/>
    <w:rsid w:val="00017AAD"/>
    <w:rsid w:val="00020DB6"/>
    <w:rsid w:val="000210E7"/>
    <w:rsid w:val="00021176"/>
    <w:rsid w:val="0002132B"/>
    <w:rsid w:val="00021760"/>
    <w:rsid w:val="000219CC"/>
    <w:rsid w:val="00022CC1"/>
    <w:rsid w:val="000239FF"/>
    <w:rsid w:val="00024110"/>
    <w:rsid w:val="0002775C"/>
    <w:rsid w:val="00027939"/>
    <w:rsid w:val="00027EB0"/>
    <w:rsid w:val="00032873"/>
    <w:rsid w:val="00033D81"/>
    <w:rsid w:val="00035644"/>
    <w:rsid w:val="00035755"/>
    <w:rsid w:val="00036CB7"/>
    <w:rsid w:val="00037784"/>
    <w:rsid w:val="000409D7"/>
    <w:rsid w:val="00040B8F"/>
    <w:rsid w:val="000413BB"/>
    <w:rsid w:val="00041C0F"/>
    <w:rsid w:val="000432FE"/>
    <w:rsid w:val="00043D5B"/>
    <w:rsid w:val="00046337"/>
    <w:rsid w:val="000470B4"/>
    <w:rsid w:val="00047381"/>
    <w:rsid w:val="0005060E"/>
    <w:rsid w:val="00050C8B"/>
    <w:rsid w:val="00050E65"/>
    <w:rsid w:val="000513AA"/>
    <w:rsid w:val="00055339"/>
    <w:rsid w:val="0005541D"/>
    <w:rsid w:val="00056B90"/>
    <w:rsid w:val="00057BFE"/>
    <w:rsid w:val="000610C2"/>
    <w:rsid w:val="000616C5"/>
    <w:rsid w:val="0006185E"/>
    <w:rsid w:val="000621C7"/>
    <w:rsid w:val="00062C2A"/>
    <w:rsid w:val="0006381F"/>
    <w:rsid w:val="00064410"/>
    <w:rsid w:val="00065D69"/>
    <w:rsid w:val="00066EF7"/>
    <w:rsid w:val="000674F0"/>
    <w:rsid w:val="00067D62"/>
    <w:rsid w:val="000718FA"/>
    <w:rsid w:val="00071EFF"/>
    <w:rsid w:val="00073748"/>
    <w:rsid w:val="0007395D"/>
    <w:rsid w:val="00073CC1"/>
    <w:rsid w:val="00073F37"/>
    <w:rsid w:val="0007545B"/>
    <w:rsid w:val="000777A0"/>
    <w:rsid w:val="00080997"/>
    <w:rsid w:val="00080D82"/>
    <w:rsid w:val="00080EEB"/>
    <w:rsid w:val="000821BB"/>
    <w:rsid w:val="0008402A"/>
    <w:rsid w:val="0008441C"/>
    <w:rsid w:val="00084455"/>
    <w:rsid w:val="00084936"/>
    <w:rsid w:val="00084AE9"/>
    <w:rsid w:val="00085041"/>
    <w:rsid w:val="000874E8"/>
    <w:rsid w:val="00090EF4"/>
    <w:rsid w:val="000910E4"/>
    <w:rsid w:val="00092CA2"/>
    <w:rsid w:val="00094628"/>
    <w:rsid w:val="000950E9"/>
    <w:rsid w:val="00095DDF"/>
    <w:rsid w:val="00096281"/>
    <w:rsid w:val="0009646F"/>
    <w:rsid w:val="000964C4"/>
    <w:rsid w:val="000A050C"/>
    <w:rsid w:val="000A08A3"/>
    <w:rsid w:val="000A152E"/>
    <w:rsid w:val="000A1A17"/>
    <w:rsid w:val="000A2CFB"/>
    <w:rsid w:val="000A402D"/>
    <w:rsid w:val="000A44A7"/>
    <w:rsid w:val="000A4615"/>
    <w:rsid w:val="000A4EC8"/>
    <w:rsid w:val="000A51AB"/>
    <w:rsid w:val="000A5A12"/>
    <w:rsid w:val="000A6C18"/>
    <w:rsid w:val="000A7253"/>
    <w:rsid w:val="000A7485"/>
    <w:rsid w:val="000B041E"/>
    <w:rsid w:val="000B05BA"/>
    <w:rsid w:val="000B1E2B"/>
    <w:rsid w:val="000B22F3"/>
    <w:rsid w:val="000B6086"/>
    <w:rsid w:val="000B6911"/>
    <w:rsid w:val="000B7077"/>
    <w:rsid w:val="000B787D"/>
    <w:rsid w:val="000C118D"/>
    <w:rsid w:val="000C13D6"/>
    <w:rsid w:val="000C1791"/>
    <w:rsid w:val="000C3B35"/>
    <w:rsid w:val="000C4CAC"/>
    <w:rsid w:val="000C4D97"/>
    <w:rsid w:val="000C4DC5"/>
    <w:rsid w:val="000C53C0"/>
    <w:rsid w:val="000C62C1"/>
    <w:rsid w:val="000C642D"/>
    <w:rsid w:val="000C6DDF"/>
    <w:rsid w:val="000C761A"/>
    <w:rsid w:val="000D0274"/>
    <w:rsid w:val="000D0EE4"/>
    <w:rsid w:val="000D12B0"/>
    <w:rsid w:val="000D14C1"/>
    <w:rsid w:val="000D1566"/>
    <w:rsid w:val="000D2FD6"/>
    <w:rsid w:val="000D506C"/>
    <w:rsid w:val="000D5B14"/>
    <w:rsid w:val="000D5F9D"/>
    <w:rsid w:val="000D6243"/>
    <w:rsid w:val="000D7F3D"/>
    <w:rsid w:val="000D7F46"/>
    <w:rsid w:val="000E0118"/>
    <w:rsid w:val="000E141B"/>
    <w:rsid w:val="000E3C3B"/>
    <w:rsid w:val="000E5E1C"/>
    <w:rsid w:val="000E5F1E"/>
    <w:rsid w:val="000E68C9"/>
    <w:rsid w:val="000F31EE"/>
    <w:rsid w:val="000F50A9"/>
    <w:rsid w:val="00103140"/>
    <w:rsid w:val="0010394E"/>
    <w:rsid w:val="00104CA4"/>
    <w:rsid w:val="00106B3A"/>
    <w:rsid w:val="001078C8"/>
    <w:rsid w:val="00107BA7"/>
    <w:rsid w:val="001102A9"/>
    <w:rsid w:val="00111DBA"/>
    <w:rsid w:val="00112690"/>
    <w:rsid w:val="00112EA0"/>
    <w:rsid w:val="00113036"/>
    <w:rsid w:val="00113679"/>
    <w:rsid w:val="00113BDA"/>
    <w:rsid w:val="0011417B"/>
    <w:rsid w:val="00114432"/>
    <w:rsid w:val="001149EB"/>
    <w:rsid w:val="00114D87"/>
    <w:rsid w:val="00115123"/>
    <w:rsid w:val="001170AC"/>
    <w:rsid w:val="00117C13"/>
    <w:rsid w:val="001203E0"/>
    <w:rsid w:val="00121212"/>
    <w:rsid w:val="00121E2F"/>
    <w:rsid w:val="0012544F"/>
    <w:rsid w:val="00127578"/>
    <w:rsid w:val="00127E9D"/>
    <w:rsid w:val="00130783"/>
    <w:rsid w:val="001312FF"/>
    <w:rsid w:val="001319EE"/>
    <w:rsid w:val="001332B5"/>
    <w:rsid w:val="00134234"/>
    <w:rsid w:val="00134D8E"/>
    <w:rsid w:val="001356BD"/>
    <w:rsid w:val="00137D5B"/>
    <w:rsid w:val="00137F23"/>
    <w:rsid w:val="001421FD"/>
    <w:rsid w:val="00142E47"/>
    <w:rsid w:val="00143C28"/>
    <w:rsid w:val="00144AE0"/>
    <w:rsid w:val="001450C4"/>
    <w:rsid w:val="00146CE4"/>
    <w:rsid w:val="00146D40"/>
    <w:rsid w:val="0014748C"/>
    <w:rsid w:val="00147628"/>
    <w:rsid w:val="001477E0"/>
    <w:rsid w:val="001505EC"/>
    <w:rsid w:val="00150826"/>
    <w:rsid w:val="001518A5"/>
    <w:rsid w:val="00152F61"/>
    <w:rsid w:val="00153B73"/>
    <w:rsid w:val="001555A6"/>
    <w:rsid w:val="00155A61"/>
    <w:rsid w:val="00157DCB"/>
    <w:rsid w:val="00157ECC"/>
    <w:rsid w:val="00161D5F"/>
    <w:rsid w:val="001626D9"/>
    <w:rsid w:val="001627B0"/>
    <w:rsid w:val="00163FE9"/>
    <w:rsid w:val="00164DA6"/>
    <w:rsid w:val="00165CD1"/>
    <w:rsid w:val="00166AD9"/>
    <w:rsid w:val="00166B0F"/>
    <w:rsid w:val="00167646"/>
    <w:rsid w:val="001701CD"/>
    <w:rsid w:val="001713ED"/>
    <w:rsid w:val="00171E64"/>
    <w:rsid w:val="0017274A"/>
    <w:rsid w:val="00173213"/>
    <w:rsid w:val="00173CD6"/>
    <w:rsid w:val="0017441E"/>
    <w:rsid w:val="00175F08"/>
    <w:rsid w:val="0017640C"/>
    <w:rsid w:val="0017655F"/>
    <w:rsid w:val="00176AA4"/>
    <w:rsid w:val="00176F31"/>
    <w:rsid w:val="0017779A"/>
    <w:rsid w:val="00180654"/>
    <w:rsid w:val="00180BDF"/>
    <w:rsid w:val="0018104D"/>
    <w:rsid w:val="001826FA"/>
    <w:rsid w:val="001854BF"/>
    <w:rsid w:val="00186EBE"/>
    <w:rsid w:val="001876A3"/>
    <w:rsid w:val="00191423"/>
    <w:rsid w:val="00192883"/>
    <w:rsid w:val="0019295B"/>
    <w:rsid w:val="00194766"/>
    <w:rsid w:val="00194D37"/>
    <w:rsid w:val="00194FCC"/>
    <w:rsid w:val="00195693"/>
    <w:rsid w:val="00195DF5"/>
    <w:rsid w:val="00195E9F"/>
    <w:rsid w:val="00197396"/>
    <w:rsid w:val="001A02A6"/>
    <w:rsid w:val="001A3DA0"/>
    <w:rsid w:val="001A64C2"/>
    <w:rsid w:val="001A6C8E"/>
    <w:rsid w:val="001B04BC"/>
    <w:rsid w:val="001B1AD3"/>
    <w:rsid w:val="001B295F"/>
    <w:rsid w:val="001B4393"/>
    <w:rsid w:val="001B493D"/>
    <w:rsid w:val="001B4F53"/>
    <w:rsid w:val="001B568B"/>
    <w:rsid w:val="001B5733"/>
    <w:rsid w:val="001B5BF4"/>
    <w:rsid w:val="001B659D"/>
    <w:rsid w:val="001B669E"/>
    <w:rsid w:val="001B7E28"/>
    <w:rsid w:val="001C218C"/>
    <w:rsid w:val="001C228D"/>
    <w:rsid w:val="001D00BF"/>
    <w:rsid w:val="001D1163"/>
    <w:rsid w:val="001D13A1"/>
    <w:rsid w:val="001D3B06"/>
    <w:rsid w:val="001D6086"/>
    <w:rsid w:val="001D7C31"/>
    <w:rsid w:val="001E1D04"/>
    <w:rsid w:val="001E2B8D"/>
    <w:rsid w:val="001E336C"/>
    <w:rsid w:val="001E33F1"/>
    <w:rsid w:val="001E378A"/>
    <w:rsid w:val="001E4A07"/>
    <w:rsid w:val="001E4D82"/>
    <w:rsid w:val="001E56FE"/>
    <w:rsid w:val="001E68B7"/>
    <w:rsid w:val="001E6D10"/>
    <w:rsid w:val="001E7201"/>
    <w:rsid w:val="001F03BE"/>
    <w:rsid w:val="001F1FDF"/>
    <w:rsid w:val="001F39F0"/>
    <w:rsid w:val="001F4E40"/>
    <w:rsid w:val="001F59B6"/>
    <w:rsid w:val="001F6C00"/>
    <w:rsid w:val="001F75E8"/>
    <w:rsid w:val="001F7AA7"/>
    <w:rsid w:val="002005D9"/>
    <w:rsid w:val="002006F6"/>
    <w:rsid w:val="002016B4"/>
    <w:rsid w:val="002018F6"/>
    <w:rsid w:val="00206AE0"/>
    <w:rsid w:val="00207315"/>
    <w:rsid w:val="002103A3"/>
    <w:rsid w:val="00210933"/>
    <w:rsid w:val="0021152F"/>
    <w:rsid w:val="002117F4"/>
    <w:rsid w:val="002118D9"/>
    <w:rsid w:val="00212459"/>
    <w:rsid w:val="0021559B"/>
    <w:rsid w:val="002169CC"/>
    <w:rsid w:val="00217566"/>
    <w:rsid w:val="00221051"/>
    <w:rsid w:val="00221C9C"/>
    <w:rsid w:val="0022205E"/>
    <w:rsid w:val="002232E1"/>
    <w:rsid w:val="00223785"/>
    <w:rsid w:val="002252B0"/>
    <w:rsid w:val="00225F6D"/>
    <w:rsid w:val="00225F80"/>
    <w:rsid w:val="00226BA6"/>
    <w:rsid w:val="002272AD"/>
    <w:rsid w:val="002274D6"/>
    <w:rsid w:val="00227A31"/>
    <w:rsid w:val="00230899"/>
    <w:rsid w:val="00231837"/>
    <w:rsid w:val="00234D5B"/>
    <w:rsid w:val="00234E33"/>
    <w:rsid w:val="00240AEF"/>
    <w:rsid w:val="00240DAE"/>
    <w:rsid w:val="00241EDC"/>
    <w:rsid w:val="00242678"/>
    <w:rsid w:val="00244930"/>
    <w:rsid w:val="00245663"/>
    <w:rsid w:val="00246607"/>
    <w:rsid w:val="0024759F"/>
    <w:rsid w:val="00247AC8"/>
    <w:rsid w:val="00247CE8"/>
    <w:rsid w:val="002500D2"/>
    <w:rsid w:val="00250F4B"/>
    <w:rsid w:val="00251110"/>
    <w:rsid w:val="002516C2"/>
    <w:rsid w:val="0025281D"/>
    <w:rsid w:val="00252947"/>
    <w:rsid w:val="00253216"/>
    <w:rsid w:val="002534CF"/>
    <w:rsid w:val="002537A5"/>
    <w:rsid w:val="00254A79"/>
    <w:rsid w:val="002553F5"/>
    <w:rsid w:val="00255A7E"/>
    <w:rsid w:val="00256A96"/>
    <w:rsid w:val="002572E2"/>
    <w:rsid w:val="002576B2"/>
    <w:rsid w:val="00257918"/>
    <w:rsid w:val="002608CD"/>
    <w:rsid w:val="00262964"/>
    <w:rsid w:val="00263484"/>
    <w:rsid w:val="00264B06"/>
    <w:rsid w:val="0026503F"/>
    <w:rsid w:val="00266719"/>
    <w:rsid w:val="00266D04"/>
    <w:rsid w:val="00267CCB"/>
    <w:rsid w:val="00267D66"/>
    <w:rsid w:val="0027094B"/>
    <w:rsid w:val="00270B37"/>
    <w:rsid w:val="0027166A"/>
    <w:rsid w:val="0027291F"/>
    <w:rsid w:val="00273902"/>
    <w:rsid w:val="00273D86"/>
    <w:rsid w:val="00275DB7"/>
    <w:rsid w:val="0027655A"/>
    <w:rsid w:val="00276714"/>
    <w:rsid w:val="00276B1F"/>
    <w:rsid w:val="00277207"/>
    <w:rsid w:val="002772CB"/>
    <w:rsid w:val="002777B3"/>
    <w:rsid w:val="00280FAA"/>
    <w:rsid w:val="002815A4"/>
    <w:rsid w:val="00282DAF"/>
    <w:rsid w:val="00283768"/>
    <w:rsid w:val="00283B32"/>
    <w:rsid w:val="002842C6"/>
    <w:rsid w:val="00284652"/>
    <w:rsid w:val="00284E09"/>
    <w:rsid w:val="002852B3"/>
    <w:rsid w:val="0028714E"/>
    <w:rsid w:val="00287217"/>
    <w:rsid w:val="00291E46"/>
    <w:rsid w:val="00291E66"/>
    <w:rsid w:val="00291F1B"/>
    <w:rsid w:val="002949A4"/>
    <w:rsid w:val="0029531C"/>
    <w:rsid w:val="00295529"/>
    <w:rsid w:val="002959CB"/>
    <w:rsid w:val="00295A15"/>
    <w:rsid w:val="0029763C"/>
    <w:rsid w:val="00297767"/>
    <w:rsid w:val="0029784F"/>
    <w:rsid w:val="002A0178"/>
    <w:rsid w:val="002A0CA2"/>
    <w:rsid w:val="002A173B"/>
    <w:rsid w:val="002A1DC0"/>
    <w:rsid w:val="002A257A"/>
    <w:rsid w:val="002A37A3"/>
    <w:rsid w:val="002A4F7F"/>
    <w:rsid w:val="002A530E"/>
    <w:rsid w:val="002A5D62"/>
    <w:rsid w:val="002A71BB"/>
    <w:rsid w:val="002B07B8"/>
    <w:rsid w:val="002B1ABE"/>
    <w:rsid w:val="002B208C"/>
    <w:rsid w:val="002B21B2"/>
    <w:rsid w:val="002B387A"/>
    <w:rsid w:val="002B4F69"/>
    <w:rsid w:val="002B502C"/>
    <w:rsid w:val="002B5453"/>
    <w:rsid w:val="002B58DC"/>
    <w:rsid w:val="002B6F90"/>
    <w:rsid w:val="002C0D06"/>
    <w:rsid w:val="002C3D13"/>
    <w:rsid w:val="002C5745"/>
    <w:rsid w:val="002C7520"/>
    <w:rsid w:val="002D0F7B"/>
    <w:rsid w:val="002D1190"/>
    <w:rsid w:val="002D14C2"/>
    <w:rsid w:val="002D36D1"/>
    <w:rsid w:val="002D4BFE"/>
    <w:rsid w:val="002D50B3"/>
    <w:rsid w:val="002D5966"/>
    <w:rsid w:val="002D6FD7"/>
    <w:rsid w:val="002D74D4"/>
    <w:rsid w:val="002E1DB6"/>
    <w:rsid w:val="002E29FE"/>
    <w:rsid w:val="002E3E33"/>
    <w:rsid w:val="002E3E4C"/>
    <w:rsid w:val="002E4DD0"/>
    <w:rsid w:val="002E5115"/>
    <w:rsid w:val="002E5503"/>
    <w:rsid w:val="002E554B"/>
    <w:rsid w:val="002E6491"/>
    <w:rsid w:val="002E7B4F"/>
    <w:rsid w:val="002E7D8A"/>
    <w:rsid w:val="002F0125"/>
    <w:rsid w:val="002F0878"/>
    <w:rsid w:val="002F185B"/>
    <w:rsid w:val="002F1F26"/>
    <w:rsid w:val="002F38BC"/>
    <w:rsid w:val="002F3DCE"/>
    <w:rsid w:val="002F57D6"/>
    <w:rsid w:val="002F658C"/>
    <w:rsid w:val="002F6C35"/>
    <w:rsid w:val="00300C35"/>
    <w:rsid w:val="00301CFA"/>
    <w:rsid w:val="00304028"/>
    <w:rsid w:val="00304B97"/>
    <w:rsid w:val="0030503B"/>
    <w:rsid w:val="003051A2"/>
    <w:rsid w:val="00305C4B"/>
    <w:rsid w:val="003064F2"/>
    <w:rsid w:val="0030670D"/>
    <w:rsid w:val="003105DE"/>
    <w:rsid w:val="00310AD3"/>
    <w:rsid w:val="00311A15"/>
    <w:rsid w:val="00311A1A"/>
    <w:rsid w:val="0031213D"/>
    <w:rsid w:val="00312588"/>
    <w:rsid w:val="00312D3F"/>
    <w:rsid w:val="0031374F"/>
    <w:rsid w:val="00314011"/>
    <w:rsid w:val="003153C5"/>
    <w:rsid w:val="00315953"/>
    <w:rsid w:val="0031738C"/>
    <w:rsid w:val="003174DE"/>
    <w:rsid w:val="0032228B"/>
    <w:rsid w:val="00322887"/>
    <w:rsid w:val="00322BE4"/>
    <w:rsid w:val="00323358"/>
    <w:rsid w:val="0032381C"/>
    <w:rsid w:val="00323BA3"/>
    <w:rsid w:val="00324868"/>
    <w:rsid w:val="00325FBF"/>
    <w:rsid w:val="00326490"/>
    <w:rsid w:val="003264CF"/>
    <w:rsid w:val="0032693B"/>
    <w:rsid w:val="00327439"/>
    <w:rsid w:val="00330895"/>
    <w:rsid w:val="00330B00"/>
    <w:rsid w:val="00330B76"/>
    <w:rsid w:val="00330C73"/>
    <w:rsid w:val="00331140"/>
    <w:rsid w:val="00332B38"/>
    <w:rsid w:val="00332B86"/>
    <w:rsid w:val="00332C53"/>
    <w:rsid w:val="003346C4"/>
    <w:rsid w:val="00334FA7"/>
    <w:rsid w:val="00335533"/>
    <w:rsid w:val="003356CF"/>
    <w:rsid w:val="0033598C"/>
    <w:rsid w:val="00336DEA"/>
    <w:rsid w:val="003374EA"/>
    <w:rsid w:val="00340DBD"/>
    <w:rsid w:val="00341942"/>
    <w:rsid w:val="00342828"/>
    <w:rsid w:val="0034326F"/>
    <w:rsid w:val="003439D7"/>
    <w:rsid w:val="00345243"/>
    <w:rsid w:val="00350044"/>
    <w:rsid w:val="003509F1"/>
    <w:rsid w:val="00351321"/>
    <w:rsid w:val="003521F1"/>
    <w:rsid w:val="003535A8"/>
    <w:rsid w:val="003539E1"/>
    <w:rsid w:val="00353E6F"/>
    <w:rsid w:val="00354D8B"/>
    <w:rsid w:val="00355241"/>
    <w:rsid w:val="00356380"/>
    <w:rsid w:val="0035665D"/>
    <w:rsid w:val="00356A9E"/>
    <w:rsid w:val="00357726"/>
    <w:rsid w:val="00357FD7"/>
    <w:rsid w:val="00360C8B"/>
    <w:rsid w:val="00361083"/>
    <w:rsid w:val="00361CF9"/>
    <w:rsid w:val="003633C4"/>
    <w:rsid w:val="00363C84"/>
    <w:rsid w:val="0036430E"/>
    <w:rsid w:val="0036501E"/>
    <w:rsid w:val="003654FE"/>
    <w:rsid w:val="003655CE"/>
    <w:rsid w:val="00366B42"/>
    <w:rsid w:val="00366CB4"/>
    <w:rsid w:val="00366D6C"/>
    <w:rsid w:val="00367B73"/>
    <w:rsid w:val="003714DA"/>
    <w:rsid w:val="00374008"/>
    <w:rsid w:val="00374432"/>
    <w:rsid w:val="00374506"/>
    <w:rsid w:val="00375451"/>
    <w:rsid w:val="0037554E"/>
    <w:rsid w:val="00377ED4"/>
    <w:rsid w:val="00380B44"/>
    <w:rsid w:val="003813E2"/>
    <w:rsid w:val="00381E26"/>
    <w:rsid w:val="003835E1"/>
    <w:rsid w:val="003839DB"/>
    <w:rsid w:val="00384A54"/>
    <w:rsid w:val="003909DF"/>
    <w:rsid w:val="00390E72"/>
    <w:rsid w:val="00391349"/>
    <w:rsid w:val="00393280"/>
    <w:rsid w:val="003935BF"/>
    <w:rsid w:val="00393A00"/>
    <w:rsid w:val="003950A0"/>
    <w:rsid w:val="00396CAA"/>
    <w:rsid w:val="003A1AC9"/>
    <w:rsid w:val="003A205C"/>
    <w:rsid w:val="003A36B5"/>
    <w:rsid w:val="003A4103"/>
    <w:rsid w:val="003A45A6"/>
    <w:rsid w:val="003A662D"/>
    <w:rsid w:val="003A699F"/>
    <w:rsid w:val="003A6EC5"/>
    <w:rsid w:val="003B0D59"/>
    <w:rsid w:val="003B0D9E"/>
    <w:rsid w:val="003B143A"/>
    <w:rsid w:val="003B36BB"/>
    <w:rsid w:val="003B4CB0"/>
    <w:rsid w:val="003C1154"/>
    <w:rsid w:val="003C119A"/>
    <w:rsid w:val="003C172D"/>
    <w:rsid w:val="003C1C79"/>
    <w:rsid w:val="003C29C5"/>
    <w:rsid w:val="003C32A4"/>
    <w:rsid w:val="003C3407"/>
    <w:rsid w:val="003C382A"/>
    <w:rsid w:val="003C469F"/>
    <w:rsid w:val="003C524C"/>
    <w:rsid w:val="003C5453"/>
    <w:rsid w:val="003C56C0"/>
    <w:rsid w:val="003D05F0"/>
    <w:rsid w:val="003D381B"/>
    <w:rsid w:val="003D46D4"/>
    <w:rsid w:val="003D66F8"/>
    <w:rsid w:val="003D6D26"/>
    <w:rsid w:val="003D74CE"/>
    <w:rsid w:val="003D7E36"/>
    <w:rsid w:val="003E323C"/>
    <w:rsid w:val="003E47E8"/>
    <w:rsid w:val="003E538E"/>
    <w:rsid w:val="003E6101"/>
    <w:rsid w:val="003F08F5"/>
    <w:rsid w:val="003F0C48"/>
    <w:rsid w:val="003F3492"/>
    <w:rsid w:val="003F3549"/>
    <w:rsid w:val="003F42DE"/>
    <w:rsid w:val="003F5B76"/>
    <w:rsid w:val="003F7DAA"/>
    <w:rsid w:val="003F7E86"/>
    <w:rsid w:val="00400465"/>
    <w:rsid w:val="00405868"/>
    <w:rsid w:val="004065BD"/>
    <w:rsid w:val="00407B18"/>
    <w:rsid w:val="0041143A"/>
    <w:rsid w:val="004125D9"/>
    <w:rsid w:val="004127B2"/>
    <w:rsid w:val="00414870"/>
    <w:rsid w:val="00415A2E"/>
    <w:rsid w:val="00415A9D"/>
    <w:rsid w:val="00415D09"/>
    <w:rsid w:val="00415FCB"/>
    <w:rsid w:val="004160EB"/>
    <w:rsid w:val="0041615E"/>
    <w:rsid w:val="00416832"/>
    <w:rsid w:val="004172F3"/>
    <w:rsid w:val="00420CC6"/>
    <w:rsid w:val="00420D0B"/>
    <w:rsid w:val="004210AC"/>
    <w:rsid w:val="004218B6"/>
    <w:rsid w:val="004234A9"/>
    <w:rsid w:val="004235AB"/>
    <w:rsid w:val="00423C4D"/>
    <w:rsid w:val="00424250"/>
    <w:rsid w:val="0042587C"/>
    <w:rsid w:val="00425F73"/>
    <w:rsid w:val="00426273"/>
    <w:rsid w:val="004305BB"/>
    <w:rsid w:val="00432D6F"/>
    <w:rsid w:val="004338D2"/>
    <w:rsid w:val="00433C7B"/>
    <w:rsid w:val="00434A32"/>
    <w:rsid w:val="00435F1F"/>
    <w:rsid w:val="004377F5"/>
    <w:rsid w:val="004408B5"/>
    <w:rsid w:val="004415B0"/>
    <w:rsid w:val="0044209E"/>
    <w:rsid w:val="00442641"/>
    <w:rsid w:val="00443CD7"/>
    <w:rsid w:val="00445683"/>
    <w:rsid w:val="00446B0A"/>
    <w:rsid w:val="0045289E"/>
    <w:rsid w:val="004534A2"/>
    <w:rsid w:val="00453E8D"/>
    <w:rsid w:val="004549F7"/>
    <w:rsid w:val="00454EA3"/>
    <w:rsid w:val="004566C6"/>
    <w:rsid w:val="00457954"/>
    <w:rsid w:val="00457EDE"/>
    <w:rsid w:val="00461673"/>
    <w:rsid w:val="00463E8F"/>
    <w:rsid w:val="00464022"/>
    <w:rsid w:val="00464632"/>
    <w:rsid w:val="0046493C"/>
    <w:rsid w:val="004655EE"/>
    <w:rsid w:val="00465A0F"/>
    <w:rsid w:val="0046748A"/>
    <w:rsid w:val="004703C5"/>
    <w:rsid w:val="00470521"/>
    <w:rsid w:val="00470D99"/>
    <w:rsid w:val="00471F15"/>
    <w:rsid w:val="004722AA"/>
    <w:rsid w:val="0047251A"/>
    <w:rsid w:val="0047324E"/>
    <w:rsid w:val="00473DFB"/>
    <w:rsid w:val="00474031"/>
    <w:rsid w:val="00476632"/>
    <w:rsid w:val="004836DF"/>
    <w:rsid w:val="00484AAF"/>
    <w:rsid w:val="004862EE"/>
    <w:rsid w:val="00486530"/>
    <w:rsid w:val="00491683"/>
    <w:rsid w:val="00496C39"/>
    <w:rsid w:val="004A0C0B"/>
    <w:rsid w:val="004A1088"/>
    <w:rsid w:val="004A4587"/>
    <w:rsid w:val="004A59A5"/>
    <w:rsid w:val="004A5D37"/>
    <w:rsid w:val="004A6A57"/>
    <w:rsid w:val="004A6D6E"/>
    <w:rsid w:val="004A71AB"/>
    <w:rsid w:val="004B332D"/>
    <w:rsid w:val="004B53A3"/>
    <w:rsid w:val="004B7641"/>
    <w:rsid w:val="004C08B9"/>
    <w:rsid w:val="004C0F4D"/>
    <w:rsid w:val="004C2FC7"/>
    <w:rsid w:val="004C6240"/>
    <w:rsid w:val="004C6DAF"/>
    <w:rsid w:val="004C7281"/>
    <w:rsid w:val="004C73B0"/>
    <w:rsid w:val="004C77B5"/>
    <w:rsid w:val="004C7847"/>
    <w:rsid w:val="004D0ECF"/>
    <w:rsid w:val="004D1135"/>
    <w:rsid w:val="004D1993"/>
    <w:rsid w:val="004D1C2B"/>
    <w:rsid w:val="004D34E2"/>
    <w:rsid w:val="004D47E5"/>
    <w:rsid w:val="004D5B57"/>
    <w:rsid w:val="004D602F"/>
    <w:rsid w:val="004D6B55"/>
    <w:rsid w:val="004D6C1C"/>
    <w:rsid w:val="004D6C56"/>
    <w:rsid w:val="004E0EC5"/>
    <w:rsid w:val="004E2161"/>
    <w:rsid w:val="004E30CB"/>
    <w:rsid w:val="004E3E77"/>
    <w:rsid w:val="004E477D"/>
    <w:rsid w:val="004E68C2"/>
    <w:rsid w:val="004F172C"/>
    <w:rsid w:val="004F1ADC"/>
    <w:rsid w:val="004F2AFB"/>
    <w:rsid w:val="004F31CB"/>
    <w:rsid w:val="004F336B"/>
    <w:rsid w:val="004F485E"/>
    <w:rsid w:val="004F508A"/>
    <w:rsid w:val="004F5E27"/>
    <w:rsid w:val="004F74A8"/>
    <w:rsid w:val="005010C2"/>
    <w:rsid w:val="0050162D"/>
    <w:rsid w:val="00502428"/>
    <w:rsid w:val="0050243A"/>
    <w:rsid w:val="00502729"/>
    <w:rsid w:val="00503808"/>
    <w:rsid w:val="00503F50"/>
    <w:rsid w:val="005056CE"/>
    <w:rsid w:val="00505B1D"/>
    <w:rsid w:val="00506C34"/>
    <w:rsid w:val="00507085"/>
    <w:rsid w:val="005077C3"/>
    <w:rsid w:val="00507861"/>
    <w:rsid w:val="00507EF5"/>
    <w:rsid w:val="005101E1"/>
    <w:rsid w:val="0051235D"/>
    <w:rsid w:val="005133C6"/>
    <w:rsid w:val="00513904"/>
    <w:rsid w:val="005143CB"/>
    <w:rsid w:val="00515DA4"/>
    <w:rsid w:val="00516966"/>
    <w:rsid w:val="00516EBE"/>
    <w:rsid w:val="00517D52"/>
    <w:rsid w:val="0052102C"/>
    <w:rsid w:val="005210A7"/>
    <w:rsid w:val="00521EF7"/>
    <w:rsid w:val="005226DB"/>
    <w:rsid w:val="00523253"/>
    <w:rsid w:val="005250C5"/>
    <w:rsid w:val="00530E6A"/>
    <w:rsid w:val="0053100D"/>
    <w:rsid w:val="00532712"/>
    <w:rsid w:val="005330C2"/>
    <w:rsid w:val="005333E9"/>
    <w:rsid w:val="00533495"/>
    <w:rsid w:val="005337DA"/>
    <w:rsid w:val="005343E7"/>
    <w:rsid w:val="00534F2C"/>
    <w:rsid w:val="005427D4"/>
    <w:rsid w:val="0054463C"/>
    <w:rsid w:val="00544709"/>
    <w:rsid w:val="005456A5"/>
    <w:rsid w:val="0054655E"/>
    <w:rsid w:val="00547912"/>
    <w:rsid w:val="00547B44"/>
    <w:rsid w:val="00547C7E"/>
    <w:rsid w:val="0055354F"/>
    <w:rsid w:val="005541B3"/>
    <w:rsid w:val="0055466B"/>
    <w:rsid w:val="0055627C"/>
    <w:rsid w:val="00556294"/>
    <w:rsid w:val="0055677B"/>
    <w:rsid w:val="00557330"/>
    <w:rsid w:val="005607C9"/>
    <w:rsid w:val="00560DB7"/>
    <w:rsid w:val="00562414"/>
    <w:rsid w:val="00563371"/>
    <w:rsid w:val="005636A7"/>
    <w:rsid w:val="0056399A"/>
    <w:rsid w:val="0056511F"/>
    <w:rsid w:val="0056615E"/>
    <w:rsid w:val="005673DA"/>
    <w:rsid w:val="00567F3F"/>
    <w:rsid w:val="00570193"/>
    <w:rsid w:val="0057299C"/>
    <w:rsid w:val="00573399"/>
    <w:rsid w:val="00573630"/>
    <w:rsid w:val="005736BB"/>
    <w:rsid w:val="00573D02"/>
    <w:rsid w:val="00574103"/>
    <w:rsid w:val="005753C4"/>
    <w:rsid w:val="005763D0"/>
    <w:rsid w:val="00576924"/>
    <w:rsid w:val="0058052C"/>
    <w:rsid w:val="00581531"/>
    <w:rsid w:val="00583AAA"/>
    <w:rsid w:val="00584E5B"/>
    <w:rsid w:val="005858A2"/>
    <w:rsid w:val="005865CE"/>
    <w:rsid w:val="00586FD2"/>
    <w:rsid w:val="005872E9"/>
    <w:rsid w:val="0058779C"/>
    <w:rsid w:val="00587DE9"/>
    <w:rsid w:val="005903CD"/>
    <w:rsid w:val="00591066"/>
    <w:rsid w:val="0059153C"/>
    <w:rsid w:val="00591F4C"/>
    <w:rsid w:val="00592D1E"/>
    <w:rsid w:val="00593ED7"/>
    <w:rsid w:val="005940B6"/>
    <w:rsid w:val="00594F41"/>
    <w:rsid w:val="0059653A"/>
    <w:rsid w:val="00596880"/>
    <w:rsid w:val="005A098D"/>
    <w:rsid w:val="005A0E83"/>
    <w:rsid w:val="005A38EE"/>
    <w:rsid w:val="005A3CF0"/>
    <w:rsid w:val="005A45CA"/>
    <w:rsid w:val="005A4ED9"/>
    <w:rsid w:val="005A6152"/>
    <w:rsid w:val="005B0804"/>
    <w:rsid w:val="005B0AE8"/>
    <w:rsid w:val="005B14FC"/>
    <w:rsid w:val="005B154E"/>
    <w:rsid w:val="005B2286"/>
    <w:rsid w:val="005B22CB"/>
    <w:rsid w:val="005B29F6"/>
    <w:rsid w:val="005B3978"/>
    <w:rsid w:val="005B4642"/>
    <w:rsid w:val="005B4B89"/>
    <w:rsid w:val="005B4C7D"/>
    <w:rsid w:val="005B7B0E"/>
    <w:rsid w:val="005B7D38"/>
    <w:rsid w:val="005B7D6D"/>
    <w:rsid w:val="005B7FDF"/>
    <w:rsid w:val="005C0818"/>
    <w:rsid w:val="005C0A5F"/>
    <w:rsid w:val="005C0D92"/>
    <w:rsid w:val="005C17B1"/>
    <w:rsid w:val="005C2504"/>
    <w:rsid w:val="005C2520"/>
    <w:rsid w:val="005C2BAC"/>
    <w:rsid w:val="005C3437"/>
    <w:rsid w:val="005C4812"/>
    <w:rsid w:val="005C519F"/>
    <w:rsid w:val="005C61C1"/>
    <w:rsid w:val="005C658B"/>
    <w:rsid w:val="005C74D0"/>
    <w:rsid w:val="005D2767"/>
    <w:rsid w:val="005D31DB"/>
    <w:rsid w:val="005D3461"/>
    <w:rsid w:val="005D3903"/>
    <w:rsid w:val="005D4418"/>
    <w:rsid w:val="005D44B5"/>
    <w:rsid w:val="005D56AA"/>
    <w:rsid w:val="005D5DFC"/>
    <w:rsid w:val="005D76D6"/>
    <w:rsid w:val="005E048D"/>
    <w:rsid w:val="005E07CB"/>
    <w:rsid w:val="005E0DE9"/>
    <w:rsid w:val="005E1A2E"/>
    <w:rsid w:val="005E2140"/>
    <w:rsid w:val="005E3A1D"/>
    <w:rsid w:val="005E4754"/>
    <w:rsid w:val="005E48AB"/>
    <w:rsid w:val="005E4FD2"/>
    <w:rsid w:val="005E57D0"/>
    <w:rsid w:val="005E6B65"/>
    <w:rsid w:val="005F1B5E"/>
    <w:rsid w:val="005F1BE1"/>
    <w:rsid w:val="005F2F33"/>
    <w:rsid w:val="005F3B26"/>
    <w:rsid w:val="005F73C8"/>
    <w:rsid w:val="006006B9"/>
    <w:rsid w:val="00600FAA"/>
    <w:rsid w:val="00601B28"/>
    <w:rsid w:val="00604329"/>
    <w:rsid w:val="006047AD"/>
    <w:rsid w:val="00605EA1"/>
    <w:rsid w:val="00606997"/>
    <w:rsid w:val="00607416"/>
    <w:rsid w:val="00607FBB"/>
    <w:rsid w:val="006125FB"/>
    <w:rsid w:val="00612E58"/>
    <w:rsid w:val="00613115"/>
    <w:rsid w:val="00615493"/>
    <w:rsid w:val="0061660C"/>
    <w:rsid w:val="00616EA2"/>
    <w:rsid w:val="0061792B"/>
    <w:rsid w:val="00620CA8"/>
    <w:rsid w:val="00621937"/>
    <w:rsid w:val="006220D1"/>
    <w:rsid w:val="006220EC"/>
    <w:rsid w:val="00622538"/>
    <w:rsid w:val="00623A8E"/>
    <w:rsid w:val="00624723"/>
    <w:rsid w:val="00625A42"/>
    <w:rsid w:val="006260A2"/>
    <w:rsid w:val="00627056"/>
    <w:rsid w:val="00627C07"/>
    <w:rsid w:val="0063019F"/>
    <w:rsid w:val="006311A1"/>
    <w:rsid w:val="00631379"/>
    <w:rsid w:val="00633C50"/>
    <w:rsid w:val="00635E57"/>
    <w:rsid w:val="006360E2"/>
    <w:rsid w:val="0063745F"/>
    <w:rsid w:val="00640E54"/>
    <w:rsid w:val="00642BD2"/>
    <w:rsid w:val="00642FA4"/>
    <w:rsid w:val="00643886"/>
    <w:rsid w:val="00644160"/>
    <w:rsid w:val="00644990"/>
    <w:rsid w:val="00644D62"/>
    <w:rsid w:val="006468B1"/>
    <w:rsid w:val="00646FBF"/>
    <w:rsid w:val="006476DD"/>
    <w:rsid w:val="006520A1"/>
    <w:rsid w:val="00652589"/>
    <w:rsid w:val="00652F72"/>
    <w:rsid w:val="00653F21"/>
    <w:rsid w:val="00655468"/>
    <w:rsid w:val="00655699"/>
    <w:rsid w:val="00655D45"/>
    <w:rsid w:val="00655EFB"/>
    <w:rsid w:val="00657131"/>
    <w:rsid w:val="00657AF8"/>
    <w:rsid w:val="00662130"/>
    <w:rsid w:val="00662990"/>
    <w:rsid w:val="00664B17"/>
    <w:rsid w:val="006659B9"/>
    <w:rsid w:val="006675CA"/>
    <w:rsid w:val="00667FD8"/>
    <w:rsid w:val="00671233"/>
    <w:rsid w:val="006720A4"/>
    <w:rsid w:val="0067252F"/>
    <w:rsid w:val="00673621"/>
    <w:rsid w:val="00673953"/>
    <w:rsid w:val="00673CCC"/>
    <w:rsid w:val="0067485B"/>
    <w:rsid w:val="00675523"/>
    <w:rsid w:val="0067640F"/>
    <w:rsid w:val="00676BBB"/>
    <w:rsid w:val="0067704F"/>
    <w:rsid w:val="00677244"/>
    <w:rsid w:val="006774CE"/>
    <w:rsid w:val="0067750D"/>
    <w:rsid w:val="0067769F"/>
    <w:rsid w:val="0067791A"/>
    <w:rsid w:val="00680916"/>
    <w:rsid w:val="006810AD"/>
    <w:rsid w:val="006818AC"/>
    <w:rsid w:val="006837CA"/>
    <w:rsid w:val="00683868"/>
    <w:rsid w:val="00683892"/>
    <w:rsid w:val="00683A82"/>
    <w:rsid w:val="00685879"/>
    <w:rsid w:val="00685E00"/>
    <w:rsid w:val="0068759F"/>
    <w:rsid w:val="00690077"/>
    <w:rsid w:val="00691A26"/>
    <w:rsid w:val="00691A91"/>
    <w:rsid w:val="00691FEE"/>
    <w:rsid w:val="00692111"/>
    <w:rsid w:val="00692D8A"/>
    <w:rsid w:val="006933B4"/>
    <w:rsid w:val="00693691"/>
    <w:rsid w:val="006938EF"/>
    <w:rsid w:val="00694835"/>
    <w:rsid w:val="00696056"/>
    <w:rsid w:val="006965EF"/>
    <w:rsid w:val="00696CAE"/>
    <w:rsid w:val="00697E04"/>
    <w:rsid w:val="006A2714"/>
    <w:rsid w:val="006A3770"/>
    <w:rsid w:val="006A5987"/>
    <w:rsid w:val="006A7E29"/>
    <w:rsid w:val="006B0439"/>
    <w:rsid w:val="006B07A4"/>
    <w:rsid w:val="006B086A"/>
    <w:rsid w:val="006B0C7E"/>
    <w:rsid w:val="006B1406"/>
    <w:rsid w:val="006B1C4D"/>
    <w:rsid w:val="006B38AB"/>
    <w:rsid w:val="006B3AB5"/>
    <w:rsid w:val="006B4645"/>
    <w:rsid w:val="006B5077"/>
    <w:rsid w:val="006B5291"/>
    <w:rsid w:val="006B5729"/>
    <w:rsid w:val="006B6ED9"/>
    <w:rsid w:val="006B76D7"/>
    <w:rsid w:val="006B798F"/>
    <w:rsid w:val="006C05D2"/>
    <w:rsid w:val="006C1019"/>
    <w:rsid w:val="006C37F8"/>
    <w:rsid w:val="006C3D90"/>
    <w:rsid w:val="006C409A"/>
    <w:rsid w:val="006C43D9"/>
    <w:rsid w:val="006C47F9"/>
    <w:rsid w:val="006C4B1E"/>
    <w:rsid w:val="006C688E"/>
    <w:rsid w:val="006C6D18"/>
    <w:rsid w:val="006C729A"/>
    <w:rsid w:val="006D4C17"/>
    <w:rsid w:val="006D5135"/>
    <w:rsid w:val="006D787D"/>
    <w:rsid w:val="006E059C"/>
    <w:rsid w:val="006E0851"/>
    <w:rsid w:val="006E0EA4"/>
    <w:rsid w:val="006E3DD0"/>
    <w:rsid w:val="006E4201"/>
    <w:rsid w:val="006E4C7A"/>
    <w:rsid w:val="006F064F"/>
    <w:rsid w:val="006F0DFA"/>
    <w:rsid w:val="006F0F18"/>
    <w:rsid w:val="006F10E7"/>
    <w:rsid w:val="006F14F1"/>
    <w:rsid w:val="006F153D"/>
    <w:rsid w:val="006F1733"/>
    <w:rsid w:val="006F51A0"/>
    <w:rsid w:val="006F56DA"/>
    <w:rsid w:val="006F6EAD"/>
    <w:rsid w:val="006F72A5"/>
    <w:rsid w:val="007002F1"/>
    <w:rsid w:val="007013C9"/>
    <w:rsid w:val="0070188A"/>
    <w:rsid w:val="0070271D"/>
    <w:rsid w:val="00703B62"/>
    <w:rsid w:val="00705BA0"/>
    <w:rsid w:val="00707958"/>
    <w:rsid w:val="00710D20"/>
    <w:rsid w:val="00711F89"/>
    <w:rsid w:val="00713337"/>
    <w:rsid w:val="00714A50"/>
    <w:rsid w:val="007157E9"/>
    <w:rsid w:val="007159E5"/>
    <w:rsid w:val="007164D9"/>
    <w:rsid w:val="00720CED"/>
    <w:rsid w:val="00721176"/>
    <w:rsid w:val="00724544"/>
    <w:rsid w:val="0072533E"/>
    <w:rsid w:val="00725C31"/>
    <w:rsid w:val="0072603C"/>
    <w:rsid w:val="00730A55"/>
    <w:rsid w:val="00730B92"/>
    <w:rsid w:val="00731A73"/>
    <w:rsid w:val="00735CF3"/>
    <w:rsid w:val="00736429"/>
    <w:rsid w:val="00736D89"/>
    <w:rsid w:val="00740603"/>
    <w:rsid w:val="00740F62"/>
    <w:rsid w:val="00741D39"/>
    <w:rsid w:val="00742FCA"/>
    <w:rsid w:val="00743FEF"/>
    <w:rsid w:val="007463B6"/>
    <w:rsid w:val="007464BB"/>
    <w:rsid w:val="00747762"/>
    <w:rsid w:val="00747C19"/>
    <w:rsid w:val="007504D1"/>
    <w:rsid w:val="00750890"/>
    <w:rsid w:val="0075184A"/>
    <w:rsid w:val="00751951"/>
    <w:rsid w:val="00751A17"/>
    <w:rsid w:val="00757812"/>
    <w:rsid w:val="00760413"/>
    <w:rsid w:val="0076140A"/>
    <w:rsid w:val="007622B7"/>
    <w:rsid w:val="00765982"/>
    <w:rsid w:val="00766F2B"/>
    <w:rsid w:val="00770867"/>
    <w:rsid w:val="00771144"/>
    <w:rsid w:val="007712A2"/>
    <w:rsid w:val="007717E4"/>
    <w:rsid w:val="007719B6"/>
    <w:rsid w:val="007720EA"/>
    <w:rsid w:val="007722E2"/>
    <w:rsid w:val="007727F5"/>
    <w:rsid w:val="00772C7D"/>
    <w:rsid w:val="00772EB5"/>
    <w:rsid w:val="0077337C"/>
    <w:rsid w:val="007742B8"/>
    <w:rsid w:val="00774528"/>
    <w:rsid w:val="00774C18"/>
    <w:rsid w:val="00776CD4"/>
    <w:rsid w:val="0078038F"/>
    <w:rsid w:val="0078114F"/>
    <w:rsid w:val="007814EA"/>
    <w:rsid w:val="007831C3"/>
    <w:rsid w:val="00783A33"/>
    <w:rsid w:val="00785C52"/>
    <w:rsid w:val="007874EF"/>
    <w:rsid w:val="00791B73"/>
    <w:rsid w:val="00791FC8"/>
    <w:rsid w:val="00792A2E"/>
    <w:rsid w:val="00794597"/>
    <w:rsid w:val="0079569C"/>
    <w:rsid w:val="00796175"/>
    <w:rsid w:val="007963E6"/>
    <w:rsid w:val="00796759"/>
    <w:rsid w:val="007967D6"/>
    <w:rsid w:val="00796F89"/>
    <w:rsid w:val="00797391"/>
    <w:rsid w:val="007A0922"/>
    <w:rsid w:val="007A2186"/>
    <w:rsid w:val="007A23BB"/>
    <w:rsid w:val="007A302C"/>
    <w:rsid w:val="007A3FA2"/>
    <w:rsid w:val="007A42D5"/>
    <w:rsid w:val="007A50DE"/>
    <w:rsid w:val="007A700D"/>
    <w:rsid w:val="007A7377"/>
    <w:rsid w:val="007A7392"/>
    <w:rsid w:val="007A7CBD"/>
    <w:rsid w:val="007B0848"/>
    <w:rsid w:val="007B1F4B"/>
    <w:rsid w:val="007B2733"/>
    <w:rsid w:val="007B5246"/>
    <w:rsid w:val="007B72F7"/>
    <w:rsid w:val="007C061D"/>
    <w:rsid w:val="007C07C5"/>
    <w:rsid w:val="007C168A"/>
    <w:rsid w:val="007C1E52"/>
    <w:rsid w:val="007C2EBD"/>
    <w:rsid w:val="007C3599"/>
    <w:rsid w:val="007C3C6B"/>
    <w:rsid w:val="007C4214"/>
    <w:rsid w:val="007C47CE"/>
    <w:rsid w:val="007C541C"/>
    <w:rsid w:val="007C5457"/>
    <w:rsid w:val="007C6E0A"/>
    <w:rsid w:val="007C72EE"/>
    <w:rsid w:val="007D087F"/>
    <w:rsid w:val="007D0B2E"/>
    <w:rsid w:val="007D1612"/>
    <w:rsid w:val="007D2B05"/>
    <w:rsid w:val="007D46E3"/>
    <w:rsid w:val="007D50C0"/>
    <w:rsid w:val="007D65DD"/>
    <w:rsid w:val="007E046D"/>
    <w:rsid w:val="007E471F"/>
    <w:rsid w:val="007E4B5D"/>
    <w:rsid w:val="007E551C"/>
    <w:rsid w:val="007F0CC6"/>
    <w:rsid w:val="007F1545"/>
    <w:rsid w:val="007F1B98"/>
    <w:rsid w:val="007F3E14"/>
    <w:rsid w:val="007F4EB3"/>
    <w:rsid w:val="007F6131"/>
    <w:rsid w:val="008002EC"/>
    <w:rsid w:val="00800B21"/>
    <w:rsid w:val="00802756"/>
    <w:rsid w:val="00804A8F"/>
    <w:rsid w:val="00805353"/>
    <w:rsid w:val="00806103"/>
    <w:rsid w:val="008070D6"/>
    <w:rsid w:val="00807443"/>
    <w:rsid w:val="00810DFC"/>
    <w:rsid w:val="00810E42"/>
    <w:rsid w:val="008132DF"/>
    <w:rsid w:val="008155A6"/>
    <w:rsid w:val="00815AAE"/>
    <w:rsid w:val="00815AB4"/>
    <w:rsid w:val="00816C94"/>
    <w:rsid w:val="0081745F"/>
    <w:rsid w:val="0081747B"/>
    <w:rsid w:val="00821372"/>
    <w:rsid w:val="00821A51"/>
    <w:rsid w:val="00822337"/>
    <w:rsid w:val="00822687"/>
    <w:rsid w:val="00822F7E"/>
    <w:rsid w:val="008234DA"/>
    <w:rsid w:val="00823F5F"/>
    <w:rsid w:val="00825A4F"/>
    <w:rsid w:val="00825D27"/>
    <w:rsid w:val="00830A68"/>
    <w:rsid w:val="00830D8C"/>
    <w:rsid w:val="008321EB"/>
    <w:rsid w:val="00832848"/>
    <w:rsid w:val="00832D66"/>
    <w:rsid w:val="0083395D"/>
    <w:rsid w:val="008339E9"/>
    <w:rsid w:val="0083403D"/>
    <w:rsid w:val="008363F7"/>
    <w:rsid w:val="0083643B"/>
    <w:rsid w:val="008373FE"/>
    <w:rsid w:val="00840364"/>
    <w:rsid w:val="00841B1F"/>
    <w:rsid w:val="00842015"/>
    <w:rsid w:val="00842C77"/>
    <w:rsid w:val="00843169"/>
    <w:rsid w:val="008434A8"/>
    <w:rsid w:val="00843734"/>
    <w:rsid w:val="0084440B"/>
    <w:rsid w:val="00845306"/>
    <w:rsid w:val="00845765"/>
    <w:rsid w:val="00846EC8"/>
    <w:rsid w:val="008478BA"/>
    <w:rsid w:val="00847924"/>
    <w:rsid w:val="00850DCD"/>
    <w:rsid w:val="00852CC3"/>
    <w:rsid w:val="00853685"/>
    <w:rsid w:val="00854A3B"/>
    <w:rsid w:val="0085578B"/>
    <w:rsid w:val="0085631A"/>
    <w:rsid w:val="00860777"/>
    <w:rsid w:val="008609B8"/>
    <w:rsid w:val="0086163C"/>
    <w:rsid w:val="008622C7"/>
    <w:rsid w:val="00862840"/>
    <w:rsid w:val="00863F5E"/>
    <w:rsid w:val="00866791"/>
    <w:rsid w:val="00866D40"/>
    <w:rsid w:val="00867580"/>
    <w:rsid w:val="00867587"/>
    <w:rsid w:val="008703BF"/>
    <w:rsid w:val="008705C3"/>
    <w:rsid w:val="00870E98"/>
    <w:rsid w:val="00871B08"/>
    <w:rsid w:val="00872F84"/>
    <w:rsid w:val="0087338E"/>
    <w:rsid w:val="00873B74"/>
    <w:rsid w:val="008742B4"/>
    <w:rsid w:val="008749A4"/>
    <w:rsid w:val="00875965"/>
    <w:rsid w:val="00876612"/>
    <w:rsid w:val="00876E63"/>
    <w:rsid w:val="008773C7"/>
    <w:rsid w:val="00877A7F"/>
    <w:rsid w:val="00881BB6"/>
    <w:rsid w:val="008842EC"/>
    <w:rsid w:val="0088435C"/>
    <w:rsid w:val="0088475D"/>
    <w:rsid w:val="00884E92"/>
    <w:rsid w:val="00886DDB"/>
    <w:rsid w:val="00887179"/>
    <w:rsid w:val="00890F40"/>
    <w:rsid w:val="008923F4"/>
    <w:rsid w:val="00892934"/>
    <w:rsid w:val="00894185"/>
    <w:rsid w:val="0089450D"/>
    <w:rsid w:val="00895B9C"/>
    <w:rsid w:val="008A0EEC"/>
    <w:rsid w:val="008A17DF"/>
    <w:rsid w:val="008A1E90"/>
    <w:rsid w:val="008A49D7"/>
    <w:rsid w:val="008A5605"/>
    <w:rsid w:val="008A5C4F"/>
    <w:rsid w:val="008A6589"/>
    <w:rsid w:val="008A740F"/>
    <w:rsid w:val="008A7E2B"/>
    <w:rsid w:val="008B0AED"/>
    <w:rsid w:val="008B155E"/>
    <w:rsid w:val="008B2B4B"/>
    <w:rsid w:val="008B39E0"/>
    <w:rsid w:val="008B4F1A"/>
    <w:rsid w:val="008C026E"/>
    <w:rsid w:val="008C0872"/>
    <w:rsid w:val="008C1EEC"/>
    <w:rsid w:val="008C2FB8"/>
    <w:rsid w:val="008C3C08"/>
    <w:rsid w:val="008C47A7"/>
    <w:rsid w:val="008C4C66"/>
    <w:rsid w:val="008C5A6F"/>
    <w:rsid w:val="008C5F5A"/>
    <w:rsid w:val="008C645E"/>
    <w:rsid w:val="008D1D24"/>
    <w:rsid w:val="008D2058"/>
    <w:rsid w:val="008D2406"/>
    <w:rsid w:val="008D4C44"/>
    <w:rsid w:val="008D6015"/>
    <w:rsid w:val="008D6127"/>
    <w:rsid w:val="008D667F"/>
    <w:rsid w:val="008D6B04"/>
    <w:rsid w:val="008D7214"/>
    <w:rsid w:val="008E1352"/>
    <w:rsid w:val="008E1402"/>
    <w:rsid w:val="008E43B1"/>
    <w:rsid w:val="008E5F05"/>
    <w:rsid w:val="008E60D4"/>
    <w:rsid w:val="008E7148"/>
    <w:rsid w:val="008F21E3"/>
    <w:rsid w:val="008F5043"/>
    <w:rsid w:val="008F6CF0"/>
    <w:rsid w:val="008F77AD"/>
    <w:rsid w:val="009015B0"/>
    <w:rsid w:val="0090163E"/>
    <w:rsid w:val="0090269B"/>
    <w:rsid w:val="009031C5"/>
    <w:rsid w:val="009050CA"/>
    <w:rsid w:val="00905440"/>
    <w:rsid w:val="00912627"/>
    <w:rsid w:val="0091365A"/>
    <w:rsid w:val="00914300"/>
    <w:rsid w:val="009161EF"/>
    <w:rsid w:val="00916C8A"/>
    <w:rsid w:val="009173B3"/>
    <w:rsid w:val="00917B11"/>
    <w:rsid w:val="00917B90"/>
    <w:rsid w:val="009204E4"/>
    <w:rsid w:val="00920781"/>
    <w:rsid w:val="00922730"/>
    <w:rsid w:val="009237AE"/>
    <w:rsid w:val="00923A7C"/>
    <w:rsid w:val="00923D45"/>
    <w:rsid w:val="009255AD"/>
    <w:rsid w:val="00926F1B"/>
    <w:rsid w:val="00926F44"/>
    <w:rsid w:val="009300DE"/>
    <w:rsid w:val="009307CD"/>
    <w:rsid w:val="0093207B"/>
    <w:rsid w:val="00934747"/>
    <w:rsid w:val="009363F5"/>
    <w:rsid w:val="00936458"/>
    <w:rsid w:val="00936DE5"/>
    <w:rsid w:val="00937246"/>
    <w:rsid w:val="0093774C"/>
    <w:rsid w:val="00940F8A"/>
    <w:rsid w:val="00941320"/>
    <w:rsid w:val="00941424"/>
    <w:rsid w:val="0094230A"/>
    <w:rsid w:val="0094239A"/>
    <w:rsid w:val="0094248D"/>
    <w:rsid w:val="00942526"/>
    <w:rsid w:val="00942E1F"/>
    <w:rsid w:val="00945027"/>
    <w:rsid w:val="00946511"/>
    <w:rsid w:val="009469E1"/>
    <w:rsid w:val="00946B86"/>
    <w:rsid w:val="00947373"/>
    <w:rsid w:val="00947390"/>
    <w:rsid w:val="00950B4F"/>
    <w:rsid w:val="00950D39"/>
    <w:rsid w:val="00951EB6"/>
    <w:rsid w:val="009533E6"/>
    <w:rsid w:val="00953499"/>
    <w:rsid w:val="009545E5"/>
    <w:rsid w:val="00954A1C"/>
    <w:rsid w:val="0095506C"/>
    <w:rsid w:val="00955D47"/>
    <w:rsid w:val="00956747"/>
    <w:rsid w:val="00956D30"/>
    <w:rsid w:val="00957A65"/>
    <w:rsid w:val="00957CC0"/>
    <w:rsid w:val="0096176F"/>
    <w:rsid w:val="00961945"/>
    <w:rsid w:val="00961DCA"/>
    <w:rsid w:val="0096316B"/>
    <w:rsid w:val="00963457"/>
    <w:rsid w:val="009646D1"/>
    <w:rsid w:val="00970164"/>
    <w:rsid w:val="0097060D"/>
    <w:rsid w:val="00970660"/>
    <w:rsid w:val="009706FA"/>
    <w:rsid w:val="00972D89"/>
    <w:rsid w:val="00972DD1"/>
    <w:rsid w:val="00973FE0"/>
    <w:rsid w:val="00974045"/>
    <w:rsid w:val="00974416"/>
    <w:rsid w:val="0097525F"/>
    <w:rsid w:val="0097536A"/>
    <w:rsid w:val="00975A38"/>
    <w:rsid w:val="00975A63"/>
    <w:rsid w:val="009769CE"/>
    <w:rsid w:val="00976A28"/>
    <w:rsid w:val="00977D47"/>
    <w:rsid w:val="00980303"/>
    <w:rsid w:val="00980933"/>
    <w:rsid w:val="00980DEC"/>
    <w:rsid w:val="00981504"/>
    <w:rsid w:val="009815CD"/>
    <w:rsid w:val="0098193E"/>
    <w:rsid w:val="00981D18"/>
    <w:rsid w:val="00981F3B"/>
    <w:rsid w:val="00982D21"/>
    <w:rsid w:val="00983940"/>
    <w:rsid w:val="00984015"/>
    <w:rsid w:val="00985686"/>
    <w:rsid w:val="00985C47"/>
    <w:rsid w:val="00985CEA"/>
    <w:rsid w:val="00985E88"/>
    <w:rsid w:val="00986828"/>
    <w:rsid w:val="00986DDA"/>
    <w:rsid w:val="00992D1F"/>
    <w:rsid w:val="00995447"/>
    <w:rsid w:val="009969B5"/>
    <w:rsid w:val="0099749C"/>
    <w:rsid w:val="009A02A7"/>
    <w:rsid w:val="009A0AD7"/>
    <w:rsid w:val="009A10DC"/>
    <w:rsid w:val="009A111E"/>
    <w:rsid w:val="009A21E1"/>
    <w:rsid w:val="009A2233"/>
    <w:rsid w:val="009A3BF5"/>
    <w:rsid w:val="009A3D49"/>
    <w:rsid w:val="009A41E7"/>
    <w:rsid w:val="009A5C02"/>
    <w:rsid w:val="009A656F"/>
    <w:rsid w:val="009A704F"/>
    <w:rsid w:val="009A7205"/>
    <w:rsid w:val="009A7715"/>
    <w:rsid w:val="009B086D"/>
    <w:rsid w:val="009B29F8"/>
    <w:rsid w:val="009B35BF"/>
    <w:rsid w:val="009B3DD0"/>
    <w:rsid w:val="009B40EE"/>
    <w:rsid w:val="009B4F0D"/>
    <w:rsid w:val="009C0626"/>
    <w:rsid w:val="009C14DC"/>
    <w:rsid w:val="009C40DB"/>
    <w:rsid w:val="009C4664"/>
    <w:rsid w:val="009C5927"/>
    <w:rsid w:val="009C5A06"/>
    <w:rsid w:val="009C65FA"/>
    <w:rsid w:val="009C6FBA"/>
    <w:rsid w:val="009C784E"/>
    <w:rsid w:val="009D1520"/>
    <w:rsid w:val="009D1949"/>
    <w:rsid w:val="009D1F87"/>
    <w:rsid w:val="009D2695"/>
    <w:rsid w:val="009D4192"/>
    <w:rsid w:val="009D5A0A"/>
    <w:rsid w:val="009D6A7E"/>
    <w:rsid w:val="009D72AD"/>
    <w:rsid w:val="009D73CC"/>
    <w:rsid w:val="009D77D3"/>
    <w:rsid w:val="009D7B9B"/>
    <w:rsid w:val="009E3393"/>
    <w:rsid w:val="009E3443"/>
    <w:rsid w:val="009E35B8"/>
    <w:rsid w:val="009E3E46"/>
    <w:rsid w:val="009E4F58"/>
    <w:rsid w:val="009E6A93"/>
    <w:rsid w:val="009E6B0A"/>
    <w:rsid w:val="009E6DC5"/>
    <w:rsid w:val="009E741F"/>
    <w:rsid w:val="009E7E84"/>
    <w:rsid w:val="009F0B72"/>
    <w:rsid w:val="009F2708"/>
    <w:rsid w:val="009F2F78"/>
    <w:rsid w:val="009F33DE"/>
    <w:rsid w:val="009F5207"/>
    <w:rsid w:val="009F58B8"/>
    <w:rsid w:val="009F6625"/>
    <w:rsid w:val="009F6777"/>
    <w:rsid w:val="009F6789"/>
    <w:rsid w:val="009F75C9"/>
    <w:rsid w:val="009F79DF"/>
    <w:rsid w:val="00A007A9"/>
    <w:rsid w:val="00A00A3E"/>
    <w:rsid w:val="00A01FAD"/>
    <w:rsid w:val="00A04DDA"/>
    <w:rsid w:val="00A0540E"/>
    <w:rsid w:val="00A10175"/>
    <w:rsid w:val="00A12AB9"/>
    <w:rsid w:val="00A12CD0"/>
    <w:rsid w:val="00A13DA3"/>
    <w:rsid w:val="00A14F8B"/>
    <w:rsid w:val="00A1555C"/>
    <w:rsid w:val="00A158CB"/>
    <w:rsid w:val="00A20923"/>
    <w:rsid w:val="00A20B82"/>
    <w:rsid w:val="00A214C9"/>
    <w:rsid w:val="00A21B58"/>
    <w:rsid w:val="00A21D24"/>
    <w:rsid w:val="00A235C2"/>
    <w:rsid w:val="00A23628"/>
    <w:rsid w:val="00A27117"/>
    <w:rsid w:val="00A3035B"/>
    <w:rsid w:val="00A31341"/>
    <w:rsid w:val="00A33DEC"/>
    <w:rsid w:val="00A340E9"/>
    <w:rsid w:val="00A35AB7"/>
    <w:rsid w:val="00A370A7"/>
    <w:rsid w:val="00A40551"/>
    <w:rsid w:val="00A40956"/>
    <w:rsid w:val="00A41131"/>
    <w:rsid w:val="00A4117A"/>
    <w:rsid w:val="00A41D3D"/>
    <w:rsid w:val="00A42D34"/>
    <w:rsid w:val="00A444B2"/>
    <w:rsid w:val="00A44939"/>
    <w:rsid w:val="00A44DE3"/>
    <w:rsid w:val="00A47434"/>
    <w:rsid w:val="00A5064F"/>
    <w:rsid w:val="00A54938"/>
    <w:rsid w:val="00A557FE"/>
    <w:rsid w:val="00A560D5"/>
    <w:rsid w:val="00A565FE"/>
    <w:rsid w:val="00A57D65"/>
    <w:rsid w:val="00A60BA8"/>
    <w:rsid w:val="00A60EA8"/>
    <w:rsid w:val="00A61879"/>
    <w:rsid w:val="00A624A3"/>
    <w:rsid w:val="00A634A2"/>
    <w:rsid w:val="00A634BC"/>
    <w:rsid w:val="00A63E35"/>
    <w:rsid w:val="00A648A3"/>
    <w:rsid w:val="00A64A88"/>
    <w:rsid w:val="00A657A7"/>
    <w:rsid w:val="00A667C5"/>
    <w:rsid w:val="00A67406"/>
    <w:rsid w:val="00A707BE"/>
    <w:rsid w:val="00A71F51"/>
    <w:rsid w:val="00A72498"/>
    <w:rsid w:val="00A73455"/>
    <w:rsid w:val="00A73D1B"/>
    <w:rsid w:val="00A744D7"/>
    <w:rsid w:val="00A80263"/>
    <w:rsid w:val="00A80A2A"/>
    <w:rsid w:val="00A813E1"/>
    <w:rsid w:val="00A82B7F"/>
    <w:rsid w:val="00A82CBF"/>
    <w:rsid w:val="00A82E33"/>
    <w:rsid w:val="00A838DF"/>
    <w:rsid w:val="00A83905"/>
    <w:rsid w:val="00A84247"/>
    <w:rsid w:val="00A8453B"/>
    <w:rsid w:val="00A86DF7"/>
    <w:rsid w:val="00A871C4"/>
    <w:rsid w:val="00A87B73"/>
    <w:rsid w:val="00A902F2"/>
    <w:rsid w:val="00A90390"/>
    <w:rsid w:val="00A90705"/>
    <w:rsid w:val="00A92460"/>
    <w:rsid w:val="00A928D6"/>
    <w:rsid w:val="00A93C24"/>
    <w:rsid w:val="00A93D6B"/>
    <w:rsid w:val="00A94424"/>
    <w:rsid w:val="00A9470A"/>
    <w:rsid w:val="00A94EF2"/>
    <w:rsid w:val="00A959A8"/>
    <w:rsid w:val="00A967A2"/>
    <w:rsid w:val="00A97187"/>
    <w:rsid w:val="00A978A1"/>
    <w:rsid w:val="00A978E8"/>
    <w:rsid w:val="00AA1162"/>
    <w:rsid w:val="00AA2D54"/>
    <w:rsid w:val="00AA3FEA"/>
    <w:rsid w:val="00AA5962"/>
    <w:rsid w:val="00AA603D"/>
    <w:rsid w:val="00AA60E9"/>
    <w:rsid w:val="00AA627E"/>
    <w:rsid w:val="00AA65BD"/>
    <w:rsid w:val="00AB1F46"/>
    <w:rsid w:val="00AB28D1"/>
    <w:rsid w:val="00AB2EBC"/>
    <w:rsid w:val="00AB4FBA"/>
    <w:rsid w:val="00AB5778"/>
    <w:rsid w:val="00AB673F"/>
    <w:rsid w:val="00AB7D30"/>
    <w:rsid w:val="00AC00EB"/>
    <w:rsid w:val="00AC03ED"/>
    <w:rsid w:val="00AC1A51"/>
    <w:rsid w:val="00AC1C62"/>
    <w:rsid w:val="00AC2689"/>
    <w:rsid w:val="00AC4845"/>
    <w:rsid w:val="00AC60B5"/>
    <w:rsid w:val="00AC6D68"/>
    <w:rsid w:val="00AD0AD2"/>
    <w:rsid w:val="00AD1B73"/>
    <w:rsid w:val="00AD1F93"/>
    <w:rsid w:val="00AD2504"/>
    <w:rsid w:val="00AD29AD"/>
    <w:rsid w:val="00AD2FA4"/>
    <w:rsid w:val="00AD4FD3"/>
    <w:rsid w:val="00AD579C"/>
    <w:rsid w:val="00AE06B7"/>
    <w:rsid w:val="00AE12B9"/>
    <w:rsid w:val="00AE1902"/>
    <w:rsid w:val="00AE288E"/>
    <w:rsid w:val="00AE28DB"/>
    <w:rsid w:val="00AE29CD"/>
    <w:rsid w:val="00AE3777"/>
    <w:rsid w:val="00AE3CC1"/>
    <w:rsid w:val="00AE69F2"/>
    <w:rsid w:val="00AE6D15"/>
    <w:rsid w:val="00AE7927"/>
    <w:rsid w:val="00AF22DA"/>
    <w:rsid w:val="00AF2991"/>
    <w:rsid w:val="00AF3727"/>
    <w:rsid w:val="00AF43E8"/>
    <w:rsid w:val="00AF4B2F"/>
    <w:rsid w:val="00AF5131"/>
    <w:rsid w:val="00AF6070"/>
    <w:rsid w:val="00AF6F4F"/>
    <w:rsid w:val="00AF7A00"/>
    <w:rsid w:val="00B00222"/>
    <w:rsid w:val="00B00553"/>
    <w:rsid w:val="00B039F6"/>
    <w:rsid w:val="00B03B23"/>
    <w:rsid w:val="00B04E11"/>
    <w:rsid w:val="00B060D2"/>
    <w:rsid w:val="00B11BB9"/>
    <w:rsid w:val="00B11FE8"/>
    <w:rsid w:val="00B120C9"/>
    <w:rsid w:val="00B1229A"/>
    <w:rsid w:val="00B13945"/>
    <w:rsid w:val="00B14D77"/>
    <w:rsid w:val="00B15256"/>
    <w:rsid w:val="00B16D10"/>
    <w:rsid w:val="00B17AC4"/>
    <w:rsid w:val="00B20780"/>
    <w:rsid w:val="00B24C2B"/>
    <w:rsid w:val="00B26219"/>
    <w:rsid w:val="00B2642C"/>
    <w:rsid w:val="00B2666F"/>
    <w:rsid w:val="00B26B19"/>
    <w:rsid w:val="00B26E66"/>
    <w:rsid w:val="00B27413"/>
    <w:rsid w:val="00B30A80"/>
    <w:rsid w:val="00B31DF5"/>
    <w:rsid w:val="00B343CA"/>
    <w:rsid w:val="00B34513"/>
    <w:rsid w:val="00B345F0"/>
    <w:rsid w:val="00B35C57"/>
    <w:rsid w:val="00B36147"/>
    <w:rsid w:val="00B365D1"/>
    <w:rsid w:val="00B37CE4"/>
    <w:rsid w:val="00B37E98"/>
    <w:rsid w:val="00B37F8C"/>
    <w:rsid w:val="00B40753"/>
    <w:rsid w:val="00B40B89"/>
    <w:rsid w:val="00B418E5"/>
    <w:rsid w:val="00B41DBC"/>
    <w:rsid w:val="00B43D0B"/>
    <w:rsid w:val="00B43E90"/>
    <w:rsid w:val="00B44A9C"/>
    <w:rsid w:val="00B44E27"/>
    <w:rsid w:val="00B46389"/>
    <w:rsid w:val="00B46A13"/>
    <w:rsid w:val="00B478A6"/>
    <w:rsid w:val="00B4797C"/>
    <w:rsid w:val="00B50077"/>
    <w:rsid w:val="00B50A55"/>
    <w:rsid w:val="00B515DB"/>
    <w:rsid w:val="00B52242"/>
    <w:rsid w:val="00B53259"/>
    <w:rsid w:val="00B534DA"/>
    <w:rsid w:val="00B5438E"/>
    <w:rsid w:val="00B557C8"/>
    <w:rsid w:val="00B56AD4"/>
    <w:rsid w:val="00B56E22"/>
    <w:rsid w:val="00B56F7C"/>
    <w:rsid w:val="00B57891"/>
    <w:rsid w:val="00B6008A"/>
    <w:rsid w:val="00B607C0"/>
    <w:rsid w:val="00B60804"/>
    <w:rsid w:val="00B61995"/>
    <w:rsid w:val="00B62B97"/>
    <w:rsid w:val="00B64CA3"/>
    <w:rsid w:val="00B709EB"/>
    <w:rsid w:val="00B71051"/>
    <w:rsid w:val="00B717CA"/>
    <w:rsid w:val="00B71BCA"/>
    <w:rsid w:val="00B73180"/>
    <w:rsid w:val="00B73B49"/>
    <w:rsid w:val="00B74C9C"/>
    <w:rsid w:val="00B758B8"/>
    <w:rsid w:val="00B804E8"/>
    <w:rsid w:val="00B80CA6"/>
    <w:rsid w:val="00B8119C"/>
    <w:rsid w:val="00B82956"/>
    <w:rsid w:val="00B83348"/>
    <w:rsid w:val="00B84388"/>
    <w:rsid w:val="00B845CB"/>
    <w:rsid w:val="00B852F3"/>
    <w:rsid w:val="00B86312"/>
    <w:rsid w:val="00B868B1"/>
    <w:rsid w:val="00B86C64"/>
    <w:rsid w:val="00B910C8"/>
    <w:rsid w:val="00B92A4A"/>
    <w:rsid w:val="00B93A5C"/>
    <w:rsid w:val="00B93C5B"/>
    <w:rsid w:val="00B95F56"/>
    <w:rsid w:val="00B96EFD"/>
    <w:rsid w:val="00B97043"/>
    <w:rsid w:val="00B9766A"/>
    <w:rsid w:val="00B977FA"/>
    <w:rsid w:val="00B97A8D"/>
    <w:rsid w:val="00BA07B9"/>
    <w:rsid w:val="00BA1139"/>
    <w:rsid w:val="00BA211A"/>
    <w:rsid w:val="00BA22DC"/>
    <w:rsid w:val="00BA24E4"/>
    <w:rsid w:val="00BA2861"/>
    <w:rsid w:val="00BA30F5"/>
    <w:rsid w:val="00BA440A"/>
    <w:rsid w:val="00BA4DAD"/>
    <w:rsid w:val="00BA5345"/>
    <w:rsid w:val="00BB1320"/>
    <w:rsid w:val="00BB1469"/>
    <w:rsid w:val="00BB1BCF"/>
    <w:rsid w:val="00BB2E88"/>
    <w:rsid w:val="00BB4B20"/>
    <w:rsid w:val="00BB761A"/>
    <w:rsid w:val="00BB7947"/>
    <w:rsid w:val="00BC13AA"/>
    <w:rsid w:val="00BC1C5D"/>
    <w:rsid w:val="00BC2071"/>
    <w:rsid w:val="00BC22E1"/>
    <w:rsid w:val="00BC23A5"/>
    <w:rsid w:val="00BC6120"/>
    <w:rsid w:val="00BC76D6"/>
    <w:rsid w:val="00BD040B"/>
    <w:rsid w:val="00BD0C3D"/>
    <w:rsid w:val="00BD2409"/>
    <w:rsid w:val="00BD2DDA"/>
    <w:rsid w:val="00BD6F32"/>
    <w:rsid w:val="00BD7073"/>
    <w:rsid w:val="00BD78E6"/>
    <w:rsid w:val="00BE0808"/>
    <w:rsid w:val="00BE1E70"/>
    <w:rsid w:val="00BE258D"/>
    <w:rsid w:val="00BE6957"/>
    <w:rsid w:val="00BE6AF2"/>
    <w:rsid w:val="00BE70A8"/>
    <w:rsid w:val="00BF28A9"/>
    <w:rsid w:val="00BF3AB2"/>
    <w:rsid w:val="00BF44AB"/>
    <w:rsid w:val="00BF45CF"/>
    <w:rsid w:val="00BF510F"/>
    <w:rsid w:val="00C009B0"/>
    <w:rsid w:val="00C00DD1"/>
    <w:rsid w:val="00C01325"/>
    <w:rsid w:val="00C01926"/>
    <w:rsid w:val="00C03657"/>
    <w:rsid w:val="00C03953"/>
    <w:rsid w:val="00C04301"/>
    <w:rsid w:val="00C04622"/>
    <w:rsid w:val="00C0519C"/>
    <w:rsid w:val="00C066D3"/>
    <w:rsid w:val="00C106C0"/>
    <w:rsid w:val="00C125E6"/>
    <w:rsid w:val="00C12CF6"/>
    <w:rsid w:val="00C136FC"/>
    <w:rsid w:val="00C14F94"/>
    <w:rsid w:val="00C1501D"/>
    <w:rsid w:val="00C150C2"/>
    <w:rsid w:val="00C157D0"/>
    <w:rsid w:val="00C15DC0"/>
    <w:rsid w:val="00C17248"/>
    <w:rsid w:val="00C17BD7"/>
    <w:rsid w:val="00C209C0"/>
    <w:rsid w:val="00C20A29"/>
    <w:rsid w:val="00C22088"/>
    <w:rsid w:val="00C2237E"/>
    <w:rsid w:val="00C23A94"/>
    <w:rsid w:val="00C249D4"/>
    <w:rsid w:val="00C24E58"/>
    <w:rsid w:val="00C25B7C"/>
    <w:rsid w:val="00C25DE2"/>
    <w:rsid w:val="00C302AE"/>
    <w:rsid w:val="00C33663"/>
    <w:rsid w:val="00C34A82"/>
    <w:rsid w:val="00C35CA7"/>
    <w:rsid w:val="00C35FD6"/>
    <w:rsid w:val="00C36DAE"/>
    <w:rsid w:val="00C40045"/>
    <w:rsid w:val="00C44070"/>
    <w:rsid w:val="00C46B47"/>
    <w:rsid w:val="00C46FF2"/>
    <w:rsid w:val="00C50368"/>
    <w:rsid w:val="00C50502"/>
    <w:rsid w:val="00C50E0E"/>
    <w:rsid w:val="00C51841"/>
    <w:rsid w:val="00C52F0F"/>
    <w:rsid w:val="00C541B3"/>
    <w:rsid w:val="00C54A13"/>
    <w:rsid w:val="00C55360"/>
    <w:rsid w:val="00C57ECE"/>
    <w:rsid w:val="00C606AE"/>
    <w:rsid w:val="00C60987"/>
    <w:rsid w:val="00C60B0A"/>
    <w:rsid w:val="00C61C78"/>
    <w:rsid w:val="00C624CF"/>
    <w:rsid w:val="00C62C2A"/>
    <w:rsid w:val="00C62D2E"/>
    <w:rsid w:val="00C64721"/>
    <w:rsid w:val="00C657AE"/>
    <w:rsid w:val="00C66244"/>
    <w:rsid w:val="00C66FE1"/>
    <w:rsid w:val="00C67B8C"/>
    <w:rsid w:val="00C70637"/>
    <w:rsid w:val="00C7069E"/>
    <w:rsid w:val="00C71961"/>
    <w:rsid w:val="00C73BD5"/>
    <w:rsid w:val="00C7486C"/>
    <w:rsid w:val="00C74BE0"/>
    <w:rsid w:val="00C7758E"/>
    <w:rsid w:val="00C80D37"/>
    <w:rsid w:val="00C815A1"/>
    <w:rsid w:val="00C81756"/>
    <w:rsid w:val="00C81EFD"/>
    <w:rsid w:val="00C820B6"/>
    <w:rsid w:val="00C82C66"/>
    <w:rsid w:val="00C82D45"/>
    <w:rsid w:val="00C83533"/>
    <w:rsid w:val="00C87C13"/>
    <w:rsid w:val="00C9088E"/>
    <w:rsid w:val="00C90DF0"/>
    <w:rsid w:val="00C90E13"/>
    <w:rsid w:val="00C93120"/>
    <w:rsid w:val="00C93782"/>
    <w:rsid w:val="00C93855"/>
    <w:rsid w:val="00C94558"/>
    <w:rsid w:val="00C946D6"/>
    <w:rsid w:val="00C947FD"/>
    <w:rsid w:val="00C94CBE"/>
    <w:rsid w:val="00C959B5"/>
    <w:rsid w:val="00C959DA"/>
    <w:rsid w:val="00C95A78"/>
    <w:rsid w:val="00C960DA"/>
    <w:rsid w:val="00C9719C"/>
    <w:rsid w:val="00C972B2"/>
    <w:rsid w:val="00C97F92"/>
    <w:rsid w:val="00CA020C"/>
    <w:rsid w:val="00CA5790"/>
    <w:rsid w:val="00CA6F15"/>
    <w:rsid w:val="00CB0EF6"/>
    <w:rsid w:val="00CB64E4"/>
    <w:rsid w:val="00CB660D"/>
    <w:rsid w:val="00CB7C15"/>
    <w:rsid w:val="00CC1EE6"/>
    <w:rsid w:val="00CC2048"/>
    <w:rsid w:val="00CC22C1"/>
    <w:rsid w:val="00CC235E"/>
    <w:rsid w:val="00CC2584"/>
    <w:rsid w:val="00CC2E82"/>
    <w:rsid w:val="00CC6028"/>
    <w:rsid w:val="00CD00B1"/>
    <w:rsid w:val="00CD2BF8"/>
    <w:rsid w:val="00CD2CBA"/>
    <w:rsid w:val="00CD2CE8"/>
    <w:rsid w:val="00CD4445"/>
    <w:rsid w:val="00CD5AEE"/>
    <w:rsid w:val="00CD6280"/>
    <w:rsid w:val="00CD71B3"/>
    <w:rsid w:val="00CD7CD1"/>
    <w:rsid w:val="00CE02B4"/>
    <w:rsid w:val="00CE0C50"/>
    <w:rsid w:val="00CE32FC"/>
    <w:rsid w:val="00CE365D"/>
    <w:rsid w:val="00CE68C4"/>
    <w:rsid w:val="00CF0493"/>
    <w:rsid w:val="00CF09D3"/>
    <w:rsid w:val="00CF199F"/>
    <w:rsid w:val="00CF1DA7"/>
    <w:rsid w:val="00CF1E1A"/>
    <w:rsid w:val="00CF1F53"/>
    <w:rsid w:val="00CF26FC"/>
    <w:rsid w:val="00CF3192"/>
    <w:rsid w:val="00CF6580"/>
    <w:rsid w:val="00D009F9"/>
    <w:rsid w:val="00D01122"/>
    <w:rsid w:val="00D012F7"/>
    <w:rsid w:val="00D01EB4"/>
    <w:rsid w:val="00D039BA"/>
    <w:rsid w:val="00D044BC"/>
    <w:rsid w:val="00D04705"/>
    <w:rsid w:val="00D04EFE"/>
    <w:rsid w:val="00D04F17"/>
    <w:rsid w:val="00D058E1"/>
    <w:rsid w:val="00D05B13"/>
    <w:rsid w:val="00D06630"/>
    <w:rsid w:val="00D069A6"/>
    <w:rsid w:val="00D07EC6"/>
    <w:rsid w:val="00D10963"/>
    <w:rsid w:val="00D10A86"/>
    <w:rsid w:val="00D10B31"/>
    <w:rsid w:val="00D119E4"/>
    <w:rsid w:val="00D11EAA"/>
    <w:rsid w:val="00D12D47"/>
    <w:rsid w:val="00D141D2"/>
    <w:rsid w:val="00D15020"/>
    <w:rsid w:val="00D15238"/>
    <w:rsid w:val="00D158AE"/>
    <w:rsid w:val="00D1704A"/>
    <w:rsid w:val="00D207EA"/>
    <w:rsid w:val="00D20F01"/>
    <w:rsid w:val="00D22941"/>
    <w:rsid w:val="00D2446C"/>
    <w:rsid w:val="00D26118"/>
    <w:rsid w:val="00D301E9"/>
    <w:rsid w:val="00D30878"/>
    <w:rsid w:val="00D321F1"/>
    <w:rsid w:val="00D32B43"/>
    <w:rsid w:val="00D331DB"/>
    <w:rsid w:val="00D34097"/>
    <w:rsid w:val="00D355C2"/>
    <w:rsid w:val="00D3561A"/>
    <w:rsid w:val="00D35E5F"/>
    <w:rsid w:val="00D36894"/>
    <w:rsid w:val="00D41D79"/>
    <w:rsid w:val="00D42026"/>
    <w:rsid w:val="00D428D0"/>
    <w:rsid w:val="00D44321"/>
    <w:rsid w:val="00D4495C"/>
    <w:rsid w:val="00D44CEA"/>
    <w:rsid w:val="00D4534D"/>
    <w:rsid w:val="00D46B5A"/>
    <w:rsid w:val="00D4751E"/>
    <w:rsid w:val="00D47D47"/>
    <w:rsid w:val="00D51B48"/>
    <w:rsid w:val="00D53475"/>
    <w:rsid w:val="00D5372C"/>
    <w:rsid w:val="00D547E0"/>
    <w:rsid w:val="00D554B5"/>
    <w:rsid w:val="00D55D03"/>
    <w:rsid w:val="00D56647"/>
    <w:rsid w:val="00D56889"/>
    <w:rsid w:val="00D56AA0"/>
    <w:rsid w:val="00D60493"/>
    <w:rsid w:val="00D608F6"/>
    <w:rsid w:val="00D60EC2"/>
    <w:rsid w:val="00D625E4"/>
    <w:rsid w:val="00D62DCF"/>
    <w:rsid w:val="00D63D63"/>
    <w:rsid w:val="00D63DAA"/>
    <w:rsid w:val="00D63EBF"/>
    <w:rsid w:val="00D6409C"/>
    <w:rsid w:val="00D67033"/>
    <w:rsid w:val="00D700B4"/>
    <w:rsid w:val="00D70DBA"/>
    <w:rsid w:val="00D7234B"/>
    <w:rsid w:val="00D72E22"/>
    <w:rsid w:val="00D73A30"/>
    <w:rsid w:val="00D76F50"/>
    <w:rsid w:val="00D77D23"/>
    <w:rsid w:val="00D8191D"/>
    <w:rsid w:val="00D82662"/>
    <w:rsid w:val="00D8267C"/>
    <w:rsid w:val="00D83A64"/>
    <w:rsid w:val="00D85695"/>
    <w:rsid w:val="00D871E5"/>
    <w:rsid w:val="00D87695"/>
    <w:rsid w:val="00D90BD0"/>
    <w:rsid w:val="00D929C8"/>
    <w:rsid w:val="00D92BAB"/>
    <w:rsid w:val="00D963D3"/>
    <w:rsid w:val="00D963EA"/>
    <w:rsid w:val="00D97D2A"/>
    <w:rsid w:val="00D97D9A"/>
    <w:rsid w:val="00DA111F"/>
    <w:rsid w:val="00DA5727"/>
    <w:rsid w:val="00DA5D2B"/>
    <w:rsid w:val="00DB03BF"/>
    <w:rsid w:val="00DB0854"/>
    <w:rsid w:val="00DB08D2"/>
    <w:rsid w:val="00DB1491"/>
    <w:rsid w:val="00DB1993"/>
    <w:rsid w:val="00DB2E88"/>
    <w:rsid w:val="00DB2FE1"/>
    <w:rsid w:val="00DB5344"/>
    <w:rsid w:val="00DB6D9B"/>
    <w:rsid w:val="00DC0859"/>
    <w:rsid w:val="00DC35B3"/>
    <w:rsid w:val="00DC4085"/>
    <w:rsid w:val="00DC40A4"/>
    <w:rsid w:val="00DC4C3F"/>
    <w:rsid w:val="00DC6B32"/>
    <w:rsid w:val="00DC6D33"/>
    <w:rsid w:val="00DC71D2"/>
    <w:rsid w:val="00DD42AF"/>
    <w:rsid w:val="00DD4A1F"/>
    <w:rsid w:val="00DD4ACD"/>
    <w:rsid w:val="00DD4F34"/>
    <w:rsid w:val="00DD57EB"/>
    <w:rsid w:val="00DD6993"/>
    <w:rsid w:val="00DD71BB"/>
    <w:rsid w:val="00DD74FB"/>
    <w:rsid w:val="00DE0E1D"/>
    <w:rsid w:val="00DE1318"/>
    <w:rsid w:val="00DE18A3"/>
    <w:rsid w:val="00DE3131"/>
    <w:rsid w:val="00DE3622"/>
    <w:rsid w:val="00DE3ECC"/>
    <w:rsid w:val="00DE44DD"/>
    <w:rsid w:val="00DE490B"/>
    <w:rsid w:val="00DE4DE3"/>
    <w:rsid w:val="00DE6C3E"/>
    <w:rsid w:val="00DF25FD"/>
    <w:rsid w:val="00DF2AD0"/>
    <w:rsid w:val="00DF33B2"/>
    <w:rsid w:val="00DF37EA"/>
    <w:rsid w:val="00DF4781"/>
    <w:rsid w:val="00DF49D3"/>
    <w:rsid w:val="00DF4D6D"/>
    <w:rsid w:val="00DF4DD8"/>
    <w:rsid w:val="00DF59B1"/>
    <w:rsid w:val="00E002AF"/>
    <w:rsid w:val="00E0072E"/>
    <w:rsid w:val="00E00CD3"/>
    <w:rsid w:val="00E01F97"/>
    <w:rsid w:val="00E02025"/>
    <w:rsid w:val="00E0243D"/>
    <w:rsid w:val="00E02958"/>
    <w:rsid w:val="00E03270"/>
    <w:rsid w:val="00E0389C"/>
    <w:rsid w:val="00E0448F"/>
    <w:rsid w:val="00E04497"/>
    <w:rsid w:val="00E04C46"/>
    <w:rsid w:val="00E0586F"/>
    <w:rsid w:val="00E06A6B"/>
    <w:rsid w:val="00E0794F"/>
    <w:rsid w:val="00E10C57"/>
    <w:rsid w:val="00E11388"/>
    <w:rsid w:val="00E11A1F"/>
    <w:rsid w:val="00E12A3D"/>
    <w:rsid w:val="00E12CAC"/>
    <w:rsid w:val="00E132E2"/>
    <w:rsid w:val="00E1487F"/>
    <w:rsid w:val="00E14C9C"/>
    <w:rsid w:val="00E152F4"/>
    <w:rsid w:val="00E15390"/>
    <w:rsid w:val="00E15F01"/>
    <w:rsid w:val="00E16117"/>
    <w:rsid w:val="00E204AE"/>
    <w:rsid w:val="00E24A8E"/>
    <w:rsid w:val="00E26A3E"/>
    <w:rsid w:val="00E26ACB"/>
    <w:rsid w:val="00E3043B"/>
    <w:rsid w:val="00E325C7"/>
    <w:rsid w:val="00E32D1B"/>
    <w:rsid w:val="00E32DE3"/>
    <w:rsid w:val="00E340F3"/>
    <w:rsid w:val="00E347D6"/>
    <w:rsid w:val="00E3561D"/>
    <w:rsid w:val="00E357CD"/>
    <w:rsid w:val="00E36ADF"/>
    <w:rsid w:val="00E36C59"/>
    <w:rsid w:val="00E36E2E"/>
    <w:rsid w:val="00E407E8"/>
    <w:rsid w:val="00E44013"/>
    <w:rsid w:val="00E441B1"/>
    <w:rsid w:val="00E44773"/>
    <w:rsid w:val="00E4499A"/>
    <w:rsid w:val="00E45211"/>
    <w:rsid w:val="00E4653B"/>
    <w:rsid w:val="00E46A54"/>
    <w:rsid w:val="00E54701"/>
    <w:rsid w:val="00E56FA2"/>
    <w:rsid w:val="00E5734E"/>
    <w:rsid w:val="00E57415"/>
    <w:rsid w:val="00E6002B"/>
    <w:rsid w:val="00E638F6"/>
    <w:rsid w:val="00E63CA1"/>
    <w:rsid w:val="00E64625"/>
    <w:rsid w:val="00E652D4"/>
    <w:rsid w:val="00E65B0F"/>
    <w:rsid w:val="00E66234"/>
    <w:rsid w:val="00E71A5E"/>
    <w:rsid w:val="00E71E7E"/>
    <w:rsid w:val="00E7393F"/>
    <w:rsid w:val="00E73E16"/>
    <w:rsid w:val="00E743C9"/>
    <w:rsid w:val="00E75334"/>
    <w:rsid w:val="00E75AB0"/>
    <w:rsid w:val="00E75CB3"/>
    <w:rsid w:val="00E76363"/>
    <w:rsid w:val="00E77A19"/>
    <w:rsid w:val="00E80BAE"/>
    <w:rsid w:val="00E81682"/>
    <w:rsid w:val="00E81B8F"/>
    <w:rsid w:val="00E82BA8"/>
    <w:rsid w:val="00E83836"/>
    <w:rsid w:val="00E83840"/>
    <w:rsid w:val="00E85653"/>
    <w:rsid w:val="00E858CF"/>
    <w:rsid w:val="00E85F7E"/>
    <w:rsid w:val="00E861AC"/>
    <w:rsid w:val="00E86AD8"/>
    <w:rsid w:val="00E91387"/>
    <w:rsid w:val="00E918D1"/>
    <w:rsid w:val="00E91A88"/>
    <w:rsid w:val="00E9296E"/>
    <w:rsid w:val="00E939EC"/>
    <w:rsid w:val="00E93DDA"/>
    <w:rsid w:val="00E94A81"/>
    <w:rsid w:val="00E94FCC"/>
    <w:rsid w:val="00E95882"/>
    <w:rsid w:val="00E95D1F"/>
    <w:rsid w:val="00E95D88"/>
    <w:rsid w:val="00E9688A"/>
    <w:rsid w:val="00EA0060"/>
    <w:rsid w:val="00EA2443"/>
    <w:rsid w:val="00EA4917"/>
    <w:rsid w:val="00EA4B99"/>
    <w:rsid w:val="00EA4DB3"/>
    <w:rsid w:val="00EA5904"/>
    <w:rsid w:val="00EA662A"/>
    <w:rsid w:val="00EA6DFF"/>
    <w:rsid w:val="00EA7A1F"/>
    <w:rsid w:val="00EB00C4"/>
    <w:rsid w:val="00EB0BA4"/>
    <w:rsid w:val="00EB2772"/>
    <w:rsid w:val="00EB281D"/>
    <w:rsid w:val="00EB59E9"/>
    <w:rsid w:val="00EB5D9F"/>
    <w:rsid w:val="00EB5F27"/>
    <w:rsid w:val="00EB6DF4"/>
    <w:rsid w:val="00EB74D0"/>
    <w:rsid w:val="00EC04C6"/>
    <w:rsid w:val="00EC3764"/>
    <w:rsid w:val="00EC41FE"/>
    <w:rsid w:val="00EC4871"/>
    <w:rsid w:val="00EC6D01"/>
    <w:rsid w:val="00EC71F2"/>
    <w:rsid w:val="00EC7386"/>
    <w:rsid w:val="00EC73FC"/>
    <w:rsid w:val="00EC79BB"/>
    <w:rsid w:val="00ED0730"/>
    <w:rsid w:val="00ED18AF"/>
    <w:rsid w:val="00ED2A02"/>
    <w:rsid w:val="00ED2DEA"/>
    <w:rsid w:val="00ED34A6"/>
    <w:rsid w:val="00ED52F5"/>
    <w:rsid w:val="00ED5CD9"/>
    <w:rsid w:val="00ED5E54"/>
    <w:rsid w:val="00ED6295"/>
    <w:rsid w:val="00ED7FB3"/>
    <w:rsid w:val="00EE1ADA"/>
    <w:rsid w:val="00EE201F"/>
    <w:rsid w:val="00EE26B5"/>
    <w:rsid w:val="00EE34CE"/>
    <w:rsid w:val="00EE4058"/>
    <w:rsid w:val="00EE408C"/>
    <w:rsid w:val="00EE426B"/>
    <w:rsid w:val="00EE54C1"/>
    <w:rsid w:val="00EE650A"/>
    <w:rsid w:val="00EE746C"/>
    <w:rsid w:val="00EE7C34"/>
    <w:rsid w:val="00EF15A0"/>
    <w:rsid w:val="00EF22C1"/>
    <w:rsid w:val="00EF27C0"/>
    <w:rsid w:val="00EF27FD"/>
    <w:rsid w:val="00EF2ED3"/>
    <w:rsid w:val="00EF3225"/>
    <w:rsid w:val="00EF38AD"/>
    <w:rsid w:val="00EF3ABD"/>
    <w:rsid w:val="00EF51AB"/>
    <w:rsid w:val="00EF62FC"/>
    <w:rsid w:val="00F01939"/>
    <w:rsid w:val="00F03251"/>
    <w:rsid w:val="00F032CE"/>
    <w:rsid w:val="00F03735"/>
    <w:rsid w:val="00F05DBE"/>
    <w:rsid w:val="00F0690E"/>
    <w:rsid w:val="00F06FFA"/>
    <w:rsid w:val="00F07722"/>
    <w:rsid w:val="00F10B44"/>
    <w:rsid w:val="00F10C74"/>
    <w:rsid w:val="00F112D4"/>
    <w:rsid w:val="00F114DA"/>
    <w:rsid w:val="00F11A7A"/>
    <w:rsid w:val="00F1282D"/>
    <w:rsid w:val="00F13090"/>
    <w:rsid w:val="00F13BC8"/>
    <w:rsid w:val="00F1718A"/>
    <w:rsid w:val="00F2033E"/>
    <w:rsid w:val="00F22C23"/>
    <w:rsid w:val="00F2346A"/>
    <w:rsid w:val="00F2535C"/>
    <w:rsid w:val="00F25E13"/>
    <w:rsid w:val="00F260FD"/>
    <w:rsid w:val="00F270CD"/>
    <w:rsid w:val="00F279F5"/>
    <w:rsid w:val="00F27AF6"/>
    <w:rsid w:val="00F30204"/>
    <w:rsid w:val="00F302FE"/>
    <w:rsid w:val="00F304BB"/>
    <w:rsid w:val="00F30A51"/>
    <w:rsid w:val="00F316B6"/>
    <w:rsid w:val="00F317C3"/>
    <w:rsid w:val="00F31FA0"/>
    <w:rsid w:val="00F32239"/>
    <w:rsid w:val="00F32491"/>
    <w:rsid w:val="00F32E40"/>
    <w:rsid w:val="00F32FDC"/>
    <w:rsid w:val="00F33821"/>
    <w:rsid w:val="00F33824"/>
    <w:rsid w:val="00F338A6"/>
    <w:rsid w:val="00F33D72"/>
    <w:rsid w:val="00F3418F"/>
    <w:rsid w:val="00F342C0"/>
    <w:rsid w:val="00F359D5"/>
    <w:rsid w:val="00F365C8"/>
    <w:rsid w:val="00F36624"/>
    <w:rsid w:val="00F40530"/>
    <w:rsid w:val="00F4069B"/>
    <w:rsid w:val="00F41165"/>
    <w:rsid w:val="00F412AE"/>
    <w:rsid w:val="00F41768"/>
    <w:rsid w:val="00F42372"/>
    <w:rsid w:val="00F42510"/>
    <w:rsid w:val="00F4355A"/>
    <w:rsid w:val="00F44662"/>
    <w:rsid w:val="00F45B77"/>
    <w:rsid w:val="00F461C5"/>
    <w:rsid w:val="00F4644A"/>
    <w:rsid w:val="00F4798A"/>
    <w:rsid w:val="00F50FCF"/>
    <w:rsid w:val="00F5478E"/>
    <w:rsid w:val="00F54BDD"/>
    <w:rsid w:val="00F5547D"/>
    <w:rsid w:val="00F55518"/>
    <w:rsid w:val="00F55882"/>
    <w:rsid w:val="00F56175"/>
    <w:rsid w:val="00F57690"/>
    <w:rsid w:val="00F57775"/>
    <w:rsid w:val="00F57ADB"/>
    <w:rsid w:val="00F6002D"/>
    <w:rsid w:val="00F61E56"/>
    <w:rsid w:val="00F6202F"/>
    <w:rsid w:val="00F62F94"/>
    <w:rsid w:val="00F630F2"/>
    <w:rsid w:val="00F6440E"/>
    <w:rsid w:val="00F65E7D"/>
    <w:rsid w:val="00F6675F"/>
    <w:rsid w:val="00F66849"/>
    <w:rsid w:val="00F719BE"/>
    <w:rsid w:val="00F71E35"/>
    <w:rsid w:val="00F72755"/>
    <w:rsid w:val="00F7291C"/>
    <w:rsid w:val="00F73B6C"/>
    <w:rsid w:val="00F74A4E"/>
    <w:rsid w:val="00F750E7"/>
    <w:rsid w:val="00F7550C"/>
    <w:rsid w:val="00F758BD"/>
    <w:rsid w:val="00F77016"/>
    <w:rsid w:val="00F8047B"/>
    <w:rsid w:val="00F8163B"/>
    <w:rsid w:val="00F83446"/>
    <w:rsid w:val="00F840C2"/>
    <w:rsid w:val="00F848B2"/>
    <w:rsid w:val="00F869C9"/>
    <w:rsid w:val="00F87200"/>
    <w:rsid w:val="00F8723A"/>
    <w:rsid w:val="00F9008A"/>
    <w:rsid w:val="00F901EC"/>
    <w:rsid w:val="00F90236"/>
    <w:rsid w:val="00F90BC5"/>
    <w:rsid w:val="00F90E6C"/>
    <w:rsid w:val="00F92634"/>
    <w:rsid w:val="00F9277D"/>
    <w:rsid w:val="00F93869"/>
    <w:rsid w:val="00F93B8F"/>
    <w:rsid w:val="00F9509C"/>
    <w:rsid w:val="00F95D9F"/>
    <w:rsid w:val="00F96C92"/>
    <w:rsid w:val="00F96CFC"/>
    <w:rsid w:val="00F978A8"/>
    <w:rsid w:val="00F97A59"/>
    <w:rsid w:val="00FA06C0"/>
    <w:rsid w:val="00FA095A"/>
    <w:rsid w:val="00FA0E80"/>
    <w:rsid w:val="00FA124C"/>
    <w:rsid w:val="00FA21BB"/>
    <w:rsid w:val="00FA3710"/>
    <w:rsid w:val="00FA6CF3"/>
    <w:rsid w:val="00FB032C"/>
    <w:rsid w:val="00FB04D1"/>
    <w:rsid w:val="00FB051A"/>
    <w:rsid w:val="00FB0E52"/>
    <w:rsid w:val="00FB111A"/>
    <w:rsid w:val="00FB1135"/>
    <w:rsid w:val="00FB19C2"/>
    <w:rsid w:val="00FB37E3"/>
    <w:rsid w:val="00FB41A3"/>
    <w:rsid w:val="00FB4369"/>
    <w:rsid w:val="00FB5C6A"/>
    <w:rsid w:val="00FB6065"/>
    <w:rsid w:val="00FB715A"/>
    <w:rsid w:val="00FB7D83"/>
    <w:rsid w:val="00FC093C"/>
    <w:rsid w:val="00FC1160"/>
    <w:rsid w:val="00FC18B5"/>
    <w:rsid w:val="00FC2080"/>
    <w:rsid w:val="00FC2121"/>
    <w:rsid w:val="00FC2776"/>
    <w:rsid w:val="00FC3A50"/>
    <w:rsid w:val="00FC501B"/>
    <w:rsid w:val="00FC587C"/>
    <w:rsid w:val="00FD038E"/>
    <w:rsid w:val="00FD04E5"/>
    <w:rsid w:val="00FD20D0"/>
    <w:rsid w:val="00FD3B17"/>
    <w:rsid w:val="00FD403B"/>
    <w:rsid w:val="00FD50A8"/>
    <w:rsid w:val="00FD54E0"/>
    <w:rsid w:val="00FD6DBE"/>
    <w:rsid w:val="00FD722F"/>
    <w:rsid w:val="00FD7620"/>
    <w:rsid w:val="00FE072B"/>
    <w:rsid w:val="00FE094C"/>
    <w:rsid w:val="00FE0B16"/>
    <w:rsid w:val="00FE2A7A"/>
    <w:rsid w:val="00FE33D8"/>
    <w:rsid w:val="00FE416E"/>
    <w:rsid w:val="00FE65CF"/>
    <w:rsid w:val="00FE6F53"/>
    <w:rsid w:val="00FE73C3"/>
    <w:rsid w:val="00FF0CB8"/>
    <w:rsid w:val="00FF1C1F"/>
    <w:rsid w:val="00FF1F1F"/>
    <w:rsid w:val="00FF441F"/>
    <w:rsid w:val="00FF5DB9"/>
    <w:rsid w:val="00FF757D"/>
    <w:rsid w:val="3E4F2C34"/>
    <w:rsid w:val="764465CD"/>
    <w:rsid w:val="7D320367"/>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B0638"/>
  <w15:docId w15:val="{0433394F-7580-4015-A8CB-D76851C30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nhideWhenUsed="1" w:qFormat="1"/>
    <w:lsdException w:name="List 3" w:unhideWhenUsed="1" w:qFormat="1"/>
    <w:lsdException w:name="List 4"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nhideWhenUsed="1" w:qFormat="1"/>
    <w:lsdException w:name="List Continue" w:unhideWhenUsed="1" w:qFormat="1"/>
    <w:lsdException w:name="List Continue 2"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hAnsiTheme="minorHAnsi" w:cstheme="minorBidi"/>
      <w:sz w:val="22"/>
      <w:szCs w:val="22"/>
    </w:rPr>
  </w:style>
  <w:style w:type="paragraph" w:styleId="Ttulo1">
    <w:name w:val="heading 1"/>
    <w:basedOn w:val="Normal"/>
    <w:next w:val="Normal"/>
    <w:link w:val="Ttulo1Car"/>
    <w:uiPriority w:val="9"/>
    <w:qFormat/>
    <w:pPr>
      <w:keepNext/>
      <w:keepLines/>
      <w:numPr>
        <w:numId w:val="1"/>
      </w:numPr>
      <w:spacing w:after="0" w:line="240" w:lineRule="auto"/>
      <w:ind w:left="720"/>
      <w:outlineLvl w:val="0"/>
    </w:pPr>
    <w:rPr>
      <w:rFonts w:ascii="Arial Narrow" w:eastAsiaTheme="majorEastAsia" w:hAnsi="Arial Narrow" w:cstheme="majorBidi"/>
      <w:b/>
      <w:bCs/>
      <w:szCs w:val="28"/>
    </w:rPr>
  </w:style>
  <w:style w:type="paragraph" w:styleId="Ttulo2">
    <w:name w:val="heading 2"/>
    <w:basedOn w:val="Normal"/>
    <w:next w:val="Normal"/>
    <w:link w:val="Ttulo2Car"/>
    <w:uiPriority w:val="9"/>
    <w:unhideWhenUsed/>
    <w:qFormat/>
    <w:pPr>
      <w:keepNext/>
      <w:keepLines/>
      <w:spacing w:after="0" w:line="240" w:lineRule="auto"/>
      <w:outlineLvl w:val="1"/>
    </w:pPr>
    <w:rPr>
      <w:rFonts w:ascii="Arial Narrow" w:eastAsiaTheme="majorEastAsia" w:hAnsi="Arial Narrow" w:cstheme="majorBidi"/>
      <w:b/>
      <w:bCs/>
      <w:szCs w:val="26"/>
    </w:rPr>
  </w:style>
  <w:style w:type="paragraph" w:styleId="Ttulo3">
    <w:name w:val="heading 3"/>
    <w:basedOn w:val="Normal"/>
    <w:next w:val="Normal"/>
    <w:link w:val="Ttulo3Car"/>
    <w:uiPriority w:val="9"/>
    <w:unhideWhenUsed/>
    <w:qFormat/>
    <w:pPr>
      <w:keepNext/>
      <w:keepLines/>
      <w:spacing w:after="0" w:line="240" w:lineRule="auto"/>
      <w:outlineLvl w:val="2"/>
    </w:pPr>
    <w:rPr>
      <w:rFonts w:ascii="Arial Narrow" w:eastAsiaTheme="majorEastAsia" w:hAnsi="Arial Narrow" w:cstheme="majorBidi"/>
      <w:b/>
      <w:szCs w:val="24"/>
    </w:rPr>
  </w:style>
  <w:style w:type="paragraph" w:styleId="Ttulo4">
    <w:name w:val="heading 4"/>
    <w:basedOn w:val="Normal"/>
    <w:next w:val="Normal"/>
    <w:link w:val="Ttulo4Car"/>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unhideWhenUsed/>
    <w:qFormat/>
    <w:rPr>
      <w:color w:val="0000FF" w:themeColor="hyperlink"/>
      <w:u w:val="single"/>
    </w:rPr>
  </w:style>
  <w:style w:type="character" w:styleId="Nmerodepgina">
    <w:name w:val="page number"/>
    <w:basedOn w:val="Fuentedeprrafopredeter"/>
    <w:uiPriority w:val="99"/>
    <w:unhideWhenUsed/>
  </w:style>
  <w:style w:type="character" w:styleId="Fuerte">
    <w:name w:val="Strong"/>
    <w:basedOn w:val="Fuentedeprrafopredeter"/>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Textonotapie">
    <w:name w:val="footnote text"/>
    <w:basedOn w:val="Normal"/>
    <w:link w:val="TextonotapieCar"/>
    <w:uiPriority w:val="99"/>
    <w:unhideWhenUsed/>
    <w:qFormat/>
    <w:rPr>
      <w:rFonts w:ascii="Calibri" w:eastAsia="Calibri" w:hAnsi="Calibri" w:cs="Times New Roman"/>
      <w:sz w:val="20"/>
      <w:szCs w:val="20"/>
      <w:lang w:val="es-ES" w:eastAsia="en-US"/>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qFormat/>
    <w:pPr>
      <w:spacing w:after="0" w:line="240" w:lineRule="auto"/>
    </w:pPr>
    <w:rPr>
      <w:rFonts w:ascii="Tahoma" w:hAnsi="Tahoma" w:cs="Tahoma"/>
      <w:sz w:val="16"/>
      <w:szCs w:val="16"/>
    </w:rPr>
  </w:style>
  <w:style w:type="paragraph" w:styleId="Continuarlista">
    <w:name w:val="List Continue"/>
    <w:basedOn w:val="Normal"/>
    <w:uiPriority w:val="99"/>
    <w:unhideWhenUsed/>
    <w:qFormat/>
    <w:pPr>
      <w:spacing w:after="120"/>
      <w:ind w:left="283"/>
      <w:contextualSpacing/>
    </w:pPr>
  </w:style>
  <w:style w:type="paragraph" w:styleId="Lista3">
    <w:name w:val="List 3"/>
    <w:basedOn w:val="Normal"/>
    <w:uiPriority w:val="99"/>
    <w:unhideWhenUsed/>
    <w:qFormat/>
    <w:pPr>
      <w:ind w:left="849" w:hanging="283"/>
      <w:contextualSpacing/>
    </w:pPr>
  </w:style>
  <w:style w:type="paragraph" w:styleId="Encabezado">
    <w:name w:val="header"/>
    <w:basedOn w:val="Normal"/>
    <w:link w:val="EncabezadoCar"/>
    <w:uiPriority w:val="99"/>
    <w:unhideWhenUsed/>
    <w:qFormat/>
    <w:pPr>
      <w:tabs>
        <w:tab w:val="center" w:pos="4419"/>
        <w:tab w:val="right" w:pos="8838"/>
      </w:tabs>
      <w:spacing w:after="0" w:line="240" w:lineRule="auto"/>
    </w:pPr>
  </w:style>
  <w:style w:type="paragraph" w:styleId="Sangradetextonormal">
    <w:name w:val="Body Text Indent"/>
    <w:basedOn w:val="Normal"/>
    <w:link w:val="SangradetextonormalCar"/>
    <w:uiPriority w:val="99"/>
    <w:unhideWhenUsed/>
    <w:qFormat/>
    <w:pPr>
      <w:spacing w:after="120"/>
      <w:ind w:left="283"/>
    </w:pPr>
  </w:style>
  <w:style w:type="paragraph" w:styleId="Lista2">
    <w:name w:val="List 2"/>
    <w:basedOn w:val="Normal"/>
    <w:uiPriority w:val="99"/>
    <w:unhideWhenUsed/>
    <w:qFormat/>
    <w:pPr>
      <w:ind w:left="566" w:hanging="283"/>
      <w:contextualSpacing/>
    </w:pPr>
  </w:style>
  <w:style w:type="paragraph" w:styleId="Lista4">
    <w:name w:val="List 4"/>
    <w:basedOn w:val="Normal"/>
    <w:uiPriority w:val="99"/>
    <w:unhideWhenUsed/>
    <w:qFormat/>
    <w:pPr>
      <w:ind w:left="1132" w:hanging="283"/>
      <w:contextualSpacing/>
    </w:pPr>
  </w:style>
  <w:style w:type="paragraph" w:styleId="NormalWeb">
    <w:name w:val="Normal (Web)"/>
    <w:basedOn w:val="Normal"/>
    <w:link w:val="NormalWebC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Saludo">
    <w:name w:val="Salutation"/>
    <w:basedOn w:val="Normal"/>
    <w:next w:val="Normal"/>
    <w:link w:val="SaludoCar"/>
    <w:uiPriority w:val="99"/>
    <w:unhideWhenUsed/>
    <w:qFormat/>
  </w:style>
  <w:style w:type="paragraph" w:styleId="Subttulo">
    <w:name w:val="Subtitle"/>
    <w:basedOn w:val="Normal"/>
    <w:next w:val="Normal"/>
    <w:link w:val="SubttuloCar"/>
    <w:uiPriority w:val="11"/>
    <w:qFormat/>
    <w:rPr>
      <w:rFonts w:asciiTheme="majorHAnsi" w:eastAsiaTheme="majorEastAsia" w:hAnsiTheme="majorHAnsi" w:cstheme="majorBidi"/>
      <w:i/>
      <w:iCs/>
      <w:color w:val="4F81BD" w:themeColor="accent1"/>
      <w:spacing w:val="15"/>
      <w:szCs w:val="24"/>
    </w:rPr>
  </w:style>
  <w:style w:type="paragraph" w:styleId="Textoindependiente">
    <w:name w:val="Body Text"/>
    <w:basedOn w:val="Normal"/>
    <w:link w:val="TextoindependienteCar"/>
    <w:uiPriority w:val="99"/>
    <w:unhideWhenUsed/>
    <w:qFormat/>
    <w:pPr>
      <w:spacing w:after="120"/>
    </w:pPr>
  </w:style>
  <w:style w:type="paragraph" w:styleId="Textoindependienteprimerasangra">
    <w:name w:val="Body Text First Indent"/>
    <w:basedOn w:val="Textoindependiente"/>
    <w:link w:val="TextoindependienteprimerasangraCar"/>
    <w:uiPriority w:val="99"/>
    <w:unhideWhenUsed/>
    <w:qFormat/>
    <w:pPr>
      <w:spacing w:after="200"/>
      <w:ind w:firstLine="360"/>
    </w:pPr>
  </w:style>
  <w:style w:type="paragraph" w:styleId="Textoindependienteprimerasangra2">
    <w:name w:val="Body Text First Indent 2"/>
    <w:basedOn w:val="Sangradetextonormal"/>
    <w:link w:val="Textoindependienteprimerasangra2Car"/>
    <w:uiPriority w:val="99"/>
    <w:unhideWhenUsed/>
    <w:qFormat/>
    <w:pPr>
      <w:spacing w:after="200"/>
      <w:ind w:left="360" w:firstLine="360"/>
    </w:pPr>
  </w:style>
  <w:style w:type="paragraph" w:styleId="Ttulo">
    <w:name w:val="Title"/>
    <w:basedOn w:val="Normal"/>
    <w:next w:val="Normal"/>
    <w:link w:val="Ttulo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pPr>
      <w:autoSpaceDE w:val="0"/>
      <w:autoSpaceDN w:val="0"/>
      <w:adjustRightInd w:val="0"/>
    </w:pPr>
    <w:rPr>
      <w:rFonts w:ascii="Century Gothic" w:hAnsi="Century Gothic" w:cs="Century Gothic"/>
      <w:color w:val="000000"/>
      <w:sz w:val="24"/>
      <w:szCs w:val="24"/>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character" w:customStyle="1" w:styleId="Ttulo1Car">
    <w:name w:val="Título 1 Car"/>
    <w:basedOn w:val="Fuentedeprrafopredeter"/>
    <w:link w:val="Ttulo1"/>
    <w:uiPriority w:val="9"/>
    <w:qFormat/>
    <w:rPr>
      <w:rFonts w:ascii="Arial Narrow" w:eastAsiaTheme="majorEastAsia" w:hAnsi="Arial Narrow" w:cstheme="majorBidi"/>
      <w:b/>
      <w:bCs/>
      <w:sz w:val="22"/>
      <w:szCs w:val="28"/>
    </w:rPr>
  </w:style>
  <w:style w:type="character" w:customStyle="1" w:styleId="Ttulo2Car">
    <w:name w:val="Título 2 Car"/>
    <w:basedOn w:val="Fuentedeprrafopredeter"/>
    <w:link w:val="Ttulo2"/>
    <w:uiPriority w:val="9"/>
    <w:qFormat/>
    <w:rPr>
      <w:rFonts w:ascii="Arial Narrow" w:eastAsiaTheme="majorEastAsia" w:hAnsi="Arial Narrow" w:cstheme="majorBidi"/>
      <w:b/>
      <w:bCs/>
      <w:sz w:val="22"/>
      <w:szCs w:val="26"/>
    </w:rPr>
  </w:style>
  <w:style w:type="paragraph" w:styleId="Prrafodelista">
    <w:name w:val="List Paragraph"/>
    <w:aliases w:val="List Bullet Mary,List Paragraph (numbered (a)),Indent Paragraph,Bullets,Numbered List Paragraph,References,body bullets,LIST OF TABLES.,List Paragraph1,WB List Paragraph,List Paragraph nowy,List bullet,Heading3,Ha,titulo 3,Bullet List,l"/>
    <w:basedOn w:val="Normal"/>
    <w:link w:val="PrrafodelistaCar"/>
    <w:uiPriority w:val="34"/>
    <w:qFormat/>
    <w:pPr>
      <w:ind w:left="720"/>
      <w:contextualSpacing/>
    </w:pPr>
  </w:style>
  <w:style w:type="character" w:customStyle="1" w:styleId="SaludoCar">
    <w:name w:val="Saludo Car"/>
    <w:basedOn w:val="Fuentedeprrafopredeter"/>
    <w:link w:val="Saludo"/>
    <w:uiPriority w:val="99"/>
    <w:qFormat/>
  </w:style>
  <w:style w:type="character" w:customStyle="1" w:styleId="TtuloCar">
    <w:name w:val="Título Car"/>
    <w:basedOn w:val="Fuentedeprrafopredeter"/>
    <w:link w:val="Ttulo"/>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TextoindependienteCar">
    <w:name w:val="Texto independiente Car"/>
    <w:basedOn w:val="Fuentedeprrafopredeter"/>
    <w:link w:val="Textoindependiente"/>
    <w:qFormat/>
  </w:style>
  <w:style w:type="character" w:customStyle="1" w:styleId="SangradetextonormalCar">
    <w:name w:val="Sangría de texto normal Car"/>
    <w:basedOn w:val="Fuentedeprrafopredeter"/>
    <w:link w:val="Sangradetextonormal"/>
    <w:uiPriority w:val="99"/>
    <w:qFormat/>
  </w:style>
  <w:style w:type="character" w:customStyle="1" w:styleId="SubttuloCar">
    <w:name w:val="Subtítulo Car"/>
    <w:basedOn w:val="Fuentedeprrafopredeter"/>
    <w:link w:val="Subttulo"/>
    <w:uiPriority w:val="11"/>
    <w:qFormat/>
    <w:rPr>
      <w:rFonts w:asciiTheme="majorHAnsi" w:eastAsiaTheme="majorEastAsia" w:hAnsiTheme="majorHAnsi" w:cstheme="majorBidi"/>
      <w:i/>
      <w:iCs/>
      <w:color w:val="4F81BD" w:themeColor="accent1"/>
      <w:spacing w:val="15"/>
      <w:sz w:val="24"/>
      <w:szCs w:val="24"/>
    </w:rPr>
  </w:style>
  <w:style w:type="character" w:customStyle="1" w:styleId="TextoindependienteprimerasangraCar">
    <w:name w:val="Texto independiente primera sangría Car"/>
    <w:basedOn w:val="TextoindependienteCar"/>
    <w:link w:val="Textoindependienteprimerasangra"/>
    <w:uiPriority w:val="99"/>
    <w:qFormat/>
  </w:style>
  <w:style w:type="character" w:customStyle="1" w:styleId="Textoindependienteprimerasangra2Car">
    <w:name w:val="Texto independiente primera sangría 2 Car"/>
    <w:basedOn w:val="SangradetextonormalCar"/>
    <w:link w:val="Textoindependienteprimerasangra2"/>
    <w:uiPriority w:val="99"/>
    <w:qFormat/>
  </w:style>
  <w:style w:type="paragraph" w:styleId="Sinespaciado">
    <w:name w:val="No Spacing"/>
    <w:link w:val="SinespaciadoCar"/>
    <w:uiPriority w:val="1"/>
    <w:qFormat/>
    <w:rPr>
      <w:sz w:val="24"/>
      <w:szCs w:val="22"/>
    </w:rPr>
  </w:style>
  <w:style w:type="character" w:customStyle="1" w:styleId="PrrafodelistaCar">
    <w:name w:val="Párrafo de lista Car"/>
    <w:aliases w:val="List Bullet Mary Car,List Paragraph (numbered (a)) Car,Indent Paragraph Car,Bullets Car,Numbered List Paragraph Car,References Car,body bullets Car,LIST OF TABLES. Car,List Paragraph1 Car,WB List Paragraph Car,List bullet Car,Ha Car"/>
    <w:link w:val="Prrafodelista"/>
    <w:uiPriority w:val="34"/>
    <w:qFormat/>
  </w:style>
  <w:style w:type="character" w:customStyle="1" w:styleId="SinespaciadoCar">
    <w:name w:val="Sin espaciado Car"/>
    <w:link w:val="Sinespaciado"/>
    <w:uiPriority w:val="1"/>
    <w:qFormat/>
  </w:style>
  <w:style w:type="paragraph" w:customStyle="1" w:styleId="western">
    <w:name w:val="western"/>
    <w:basedOn w:val="Normal"/>
    <w:qFormat/>
    <w:pPr>
      <w:spacing w:before="100" w:beforeAutospacing="1" w:after="100" w:afterAutospacing="1" w:line="240" w:lineRule="auto"/>
    </w:pPr>
    <w:rPr>
      <w:rFonts w:ascii="Times New Roman" w:eastAsia="Times New Roman" w:hAnsi="Times New Roman" w:cs="Times New Roman"/>
      <w:szCs w:val="24"/>
      <w:lang w:eastAsia="es-ES"/>
    </w:rPr>
  </w:style>
  <w:style w:type="character" w:customStyle="1" w:styleId="apple-converted-space">
    <w:name w:val="apple-converted-space"/>
    <w:basedOn w:val="Fuentedeprrafopredeter"/>
    <w:qFormat/>
  </w:style>
  <w:style w:type="character" w:customStyle="1" w:styleId="TextocomentarioCar">
    <w:name w:val="Texto comentario Car"/>
    <w:basedOn w:val="Fuentedeprrafopredeter"/>
    <w:link w:val="Textocomentario"/>
    <w:uiPriority w:val="99"/>
    <w:semiHidden/>
    <w:qFormat/>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table" w:customStyle="1" w:styleId="Tablaconcuadrcula1">
    <w:name w:val="Tabla con cuadrícula1"/>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5">
    <w:name w:val="Estilo5"/>
    <w:uiPriority w:val="1"/>
    <w:qFormat/>
    <w:rPr>
      <w:rFonts w:ascii="Arial" w:hAnsi="Arial"/>
      <w:sz w:val="24"/>
    </w:rPr>
  </w:style>
  <w:style w:type="table" w:customStyle="1" w:styleId="Tablaconcuadrcula2">
    <w:name w:val="Tabla con cuadrícula2"/>
    <w:basedOn w:val="Tablanormal"/>
    <w:uiPriority w:val="59"/>
    <w:qFormat/>
    <w:pPr>
      <w:jc w:val="both"/>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1">
    <w:name w:val="Tabla con cuadrícula11"/>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qFormat/>
    <w:rPr>
      <w:color w:val="808080"/>
    </w:rPr>
  </w:style>
  <w:style w:type="table" w:customStyle="1" w:styleId="Tablanormal41">
    <w:name w:val="Tabla normal 41"/>
    <w:basedOn w:val="Tablanormal"/>
    <w:uiPriority w:val="44"/>
    <w:rPr>
      <w:rFonts w:asciiTheme="minorHAnsi" w:hAnsiTheme="minorHAnsi" w:cstheme="minorBidi"/>
      <w:sz w:val="22"/>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3Car">
    <w:name w:val="Título 3 Car"/>
    <w:basedOn w:val="Fuentedeprrafopredeter"/>
    <w:link w:val="Ttulo3"/>
    <w:rPr>
      <w:rFonts w:ascii="Arial Narrow" w:eastAsiaTheme="majorEastAsia" w:hAnsi="Arial Narrow" w:cstheme="majorBidi"/>
      <w:b/>
      <w:sz w:val="22"/>
      <w:szCs w:val="24"/>
    </w:rPr>
  </w:style>
  <w:style w:type="table" w:customStyle="1" w:styleId="Tablanormal21">
    <w:name w:val="Tabla normal 21"/>
    <w:basedOn w:val="Tablanormal"/>
    <w:uiPriority w:val="99"/>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42">
    <w:name w:val="Tabla normal 42"/>
    <w:basedOn w:val="Tablanormal"/>
    <w:uiPriority w:val="99"/>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stilo1">
    <w:name w:val="Estilo1"/>
    <w:basedOn w:val="Fuentedeprrafopredeter"/>
    <w:uiPriority w:val="1"/>
    <w:rPr>
      <w:rFonts w:ascii="Arial" w:hAnsi="Arial"/>
      <w:sz w:val="22"/>
    </w:rPr>
  </w:style>
  <w:style w:type="paragraph" w:customStyle="1" w:styleId="Norma">
    <w:name w:val="Norma"/>
    <w:qFormat/>
    <w:pPr>
      <w:jc w:val="both"/>
    </w:pPr>
    <w:rPr>
      <w:rFonts w:eastAsia="Calibri" w:cs="Times New Roman"/>
      <w:sz w:val="24"/>
      <w:szCs w:val="22"/>
      <w:lang w:eastAsia="en-US"/>
    </w:r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bidi="es-CO"/>
    </w:rPr>
  </w:style>
  <w:style w:type="character" w:customStyle="1" w:styleId="Ttulo4Car">
    <w:name w:val="Título 4 Car"/>
    <w:basedOn w:val="Fuentedeprrafopredeter"/>
    <w:link w:val="Ttulo4"/>
    <w:uiPriority w:val="9"/>
    <w:rPr>
      <w:rFonts w:asciiTheme="majorHAnsi" w:eastAsiaTheme="majorEastAsia" w:hAnsiTheme="majorHAnsi" w:cstheme="majorBidi"/>
      <w:i/>
      <w:iCs/>
      <w:color w:val="365F91" w:themeColor="accent1" w:themeShade="BF"/>
      <w:sz w:val="22"/>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a-list-item">
    <w:name w:val="a-list-item"/>
    <w:basedOn w:val="Fuentedeprrafopredete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sz w:val="22"/>
      <w:lang w:val="en-US" w:eastAsia="en-US"/>
    </w:rPr>
    <w:tblPr>
      <w:tblCellMar>
        <w:top w:w="0" w:type="dxa"/>
        <w:left w:w="0" w:type="dxa"/>
        <w:bottom w:w="0" w:type="dxa"/>
        <w:right w:w="0" w:type="dxa"/>
      </w:tblCellMar>
    </w:tblPr>
  </w:style>
  <w:style w:type="table" w:customStyle="1" w:styleId="Tablaconcuadrcula3">
    <w:name w:val="Tabla con cuadrícula3"/>
    <w:basedOn w:val="Tablanormal"/>
    <w:uiPriority w:val="3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Pr>
      <w:rFonts w:asciiTheme="majorHAnsi" w:eastAsiaTheme="majorEastAsia" w:hAnsiTheme="majorHAnsi" w:cstheme="majorBidi"/>
      <w:color w:val="244061" w:themeColor="accent1" w:themeShade="80"/>
      <w:sz w:val="22"/>
    </w:rPr>
  </w:style>
  <w:style w:type="paragraph" w:customStyle="1" w:styleId="TtuloTDC1">
    <w:name w:val="Título TDC1"/>
    <w:basedOn w:val="Ttulo1"/>
    <w:next w:val="Normal"/>
    <w:uiPriority w:val="39"/>
    <w:unhideWhenUsed/>
    <w:qFormat/>
    <w:pPr>
      <w:numPr>
        <w:numId w:val="0"/>
      </w:numPr>
      <w:spacing w:before="480" w:line="276" w:lineRule="auto"/>
      <w:outlineLvl w:val="9"/>
    </w:pPr>
    <w:rPr>
      <w:rFonts w:asciiTheme="majorHAnsi" w:hAnsiTheme="majorHAnsi"/>
      <w:color w:val="365F91" w:themeColor="accent1" w:themeShade="BF"/>
      <w:sz w:val="28"/>
    </w:rPr>
  </w:style>
  <w:style w:type="table" w:customStyle="1" w:styleId="Tablaconcuadrcula31">
    <w:name w:val="Tabla con cuadrícula31"/>
    <w:basedOn w:val="Tablanormal"/>
    <w:uiPriority w:val="59"/>
    <w:rPr>
      <w:rFonts w:ascii="Calibri" w:eastAsia="Calibri" w:hAnsi="Calibri" w:cs="Times New Roman"/>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ascii="Calibri" w:eastAsia="Calibri" w:hAnsi="Calibri" w:cs="Times New Roman"/>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pPr>
      <w:jc w:val="both"/>
    </w:pPr>
    <w:rPr>
      <w:rFonts w:ascii="Times New Roman" w:eastAsiaTheme="minorHAnsi" w:hAnsi="Times New Roman" w:cstheme="minorBidi"/>
      <w:sz w:val="22"/>
      <w:lang w:eastAsia="en-US"/>
    </w:rPr>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DefaultCar">
    <w:name w:val="Default Car"/>
    <w:link w:val="Default"/>
    <w:qFormat/>
    <w:rPr>
      <w:rFonts w:ascii="Century Gothic" w:hAnsi="Century Gothic" w:cs="Century Gothic"/>
      <w:color w:val="000000"/>
      <w:szCs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basedOn w:val="Fuentedeprrafopredeter"/>
    <w:link w:val="InviasNormal"/>
    <w:locked/>
    <w:rPr>
      <w:rFonts w:ascii="Arial Narrow" w:eastAsia="Times New Roman" w:hAnsi="Arial Narrow"/>
      <w:szCs w:val="24"/>
      <w:lang w:eastAsia="es-ES"/>
    </w:rPr>
  </w:style>
  <w:style w:type="character" w:customStyle="1" w:styleId="TextonotapieCar">
    <w:name w:val="Texto nota pie Car"/>
    <w:basedOn w:val="Fuentedeprrafopredeter"/>
    <w:link w:val="Textonotapie"/>
    <w:uiPriority w:val="99"/>
    <w:qFormat/>
    <w:rPr>
      <w:rFonts w:ascii="Calibri" w:eastAsia="Calibri" w:hAnsi="Calibri" w:cs="Times New Roman"/>
      <w:sz w:val="20"/>
      <w:szCs w:val="20"/>
      <w:lang w:val="es-ES" w:eastAsia="en-US"/>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NormalWebCar">
    <w:name w:val="Normal (Web) Car"/>
    <w:link w:val="NormalWeb"/>
    <w:uiPriority w:val="99"/>
    <w:locked/>
    <w:rPr>
      <w:rFonts w:ascii="Times New Roman" w:eastAsia="Times New Roman" w:hAnsi="Times New Roman" w:cs="Times New Roman"/>
      <w:szCs w:val="24"/>
      <w:lang w:val="en-US" w:eastAsia="en-US"/>
    </w:rPr>
  </w:style>
  <w:style w:type="table" w:customStyle="1" w:styleId="Tablaconcuadrcula4">
    <w:name w:val="Tabla con cuadrícula4"/>
    <w:basedOn w:val="Tablanormal"/>
    <w:next w:val="Tablaconcuadrcula"/>
    <w:uiPriority w:val="39"/>
    <w:rsid w:val="009F6625"/>
    <w:rPr>
      <w:rFonts w:ascii="Calibri" w:eastAsia="Calibri" w:hAnsi="Calibri" w:cs="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30369">
      <w:bodyDiv w:val="1"/>
      <w:marLeft w:val="0"/>
      <w:marRight w:val="0"/>
      <w:marTop w:val="0"/>
      <w:marBottom w:val="0"/>
      <w:divBdr>
        <w:top w:val="none" w:sz="0" w:space="0" w:color="auto"/>
        <w:left w:val="none" w:sz="0" w:space="0" w:color="auto"/>
        <w:bottom w:val="none" w:sz="0" w:space="0" w:color="auto"/>
        <w:right w:val="none" w:sz="0" w:space="0" w:color="auto"/>
      </w:divBdr>
    </w:div>
    <w:div w:id="877550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elpaujil-caqueta.gov.co" TargetMode="External"/><Relationship Id="rId1" Type="http://schemas.openxmlformats.org/officeDocument/2006/relationships/hyperlink" Target="mailto:alcaldia@elpaujil-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4.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SER\Downloads\membrete%20final%20fin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51"/>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31ECF5-B370-4F32-8823-D99275E0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 final final</Template>
  <TotalTime>14</TotalTime>
  <Pages>11</Pages>
  <Words>2265</Words>
  <Characters>12463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Gobierno</dc:creator>
  <cp:lastModifiedBy>sandra patricia torres miranda</cp:lastModifiedBy>
  <cp:revision>14</cp:revision>
  <cp:lastPrinted>2026-02-14T18:51:00Z</cp:lastPrinted>
  <dcterms:created xsi:type="dcterms:W3CDTF">2026-03-21T02:57:00Z</dcterms:created>
  <dcterms:modified xsi:type="dcterms:W3CDTF">2026-10-19T22:35:00Z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3082-12.2.0.20795</vt:lpwstr>
  </property>
  <property fmtid="{D5CDD505-2E9C-101B-9397-08002B2CF9AE}" pid="3" name="ICV">
    <vt:lpwstr>33278E7F3C9046F78393E626EB607844_12</vt:lpwstr>
  </property>
</Properties>
</file>