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D5FBC0" w14:textId="77777777" w:rsidR="00295405" w:rsidRDefault="00295405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p w14:paraId="79A01CD8" w14:textId="494ED134" w:rsidR="001077D6" w:rsidRPr="00E861DA" w:rsidRDefault="001077D6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  <w:bCs/>
          <w:lang w:val="es-CO"/>
        </w:rPr>
      </w:pPr>
      <w:r>
        <w:rPr>
          <w:rFonts w:ascii="Arial" w:hAnsi="Arial" w:cs="Arial"/>
        </w:rPr>
        <w:t xml:space="preserve">Con la finalidad de </w:t>
      </w:r>
      <w:r w:rsidR="009136F4">
        <w:rPr>
          <w:rFonts w:ascii="Arial" w:hAnsi="Arial" w:cs="Arial"/>
        </w:rPr>
        <w:t xml:space="preserve">facilitar la verificación del requisito habilitante de experiencia para poder </w:t>
      </w:r>
      <w:r>
        <w:rPr>
          <w:rFonts w:ascii="Arial" w:hAnsi="Arial" w:cs="Arial"/>
        </w:rPr>
        <w:t>participar en el Pr</w:t>
      </w:r>
      <w:r w:rsidR="000269BC">
        <w:rPr>
          <w:rFonts w:ascii="Arial" w:hAnsi="Arial" w:cs="Arial"/>
        </w:rPr>
        <w:t xml:space="preserve">oceso de Selección Nro. </w:t>
      </w:r>
      <w:r w:rsidR="000B05BD" w:rsidRPr="000B05BD">
        <w:rPr>
          <w:rFonts w:ascii="Arial" w:hAnsi="Arial" w:cs="Arial"/>
          <w:lang w:val="es-CO"/>
        </w:rPr>
        <w:t>SA</w:t>
      </w:r>
      <w:r w:rsidR="00100365">
        <w:rPr>
          <w:rFonts w:ascii="Arial" w:hAnsi="Arial" w:cs="Arial"/>
          <w:lang w:val="es-CO"/>
        </w:rPr>
        <w:t>SI</w:t>
      </w:r>
      <w:r w:rsidR="000B05BD" w:rsidRPr="000B05BD">
        <w:rPr>
          <w:rFonts w:ascii="Arial" w:hAnsi="Arial" w:cs="Arial"/>
          <w:lang w:val="es-CO"/>
        </w:rPr>
        <w:t>-000</w:t>
      </w:r>
      <w:r w:rsidR="005A2564">
        <w:rPr>
          <w:rFonts w:ascii="Arial" w:hAnsi="Arial" w:cs="Arial"/>
          <w:lang w:val="es-CO"/>
        </w:rPr>
        <w:t>1</w:t>
      </w:r>
      <w:r w:rsidR="000B05BD" w:rsidRPr="000B05BD">
        <w:rPr>
          <w:rFonts w:ascii="Arial" w:hAnsi="Arial" w:cs="Arial"/>
          <w:lang w:val="es-CO"/>
        </w:rPr>
        <w:t>-DROC-202</w:t>
      </w:r>
      <w:r w:rsidR="005A2564">
        <w:rPr>
          <w:rFonts w:ascii="Arial" w:hAnsi="Arial" w:cs="Arial"/>
          <w:lang w:val="es-CO"/>
        </w:rPr>
        <w:t>6</w:t>
      </w:r>
      <w:r>
        <w:rPr>
          <w:rFonts w:ascii="Arial" w:hAnsi="Arial" w:cs="Arial"/>
        </w:rPr>
        <w:t>, cuyo objeto es l</w:t>
      </w:r>
      <w:r w:rsidR="001C7676">
        <w:rPr>
          <w:rFonts w:ascii="Arial" w:hAnsi="Arial" w:cs="Arial"/>
        </w:rPr>
        <w:t xml:space="preserve">a </w:t>
      </w:r>
      <w:r w:rsidR="005A2564">
        <w:rPr>
          <w:rFonts w:ascii="Arial" w:hAnsi="Arial" w:cs="Arial"/>
        </w:rPr>
        <w:t>a</w:t>
      </w:r>
      <w:r w:rsidR="005A2564" w:rsidRPr="005A2564">
        <w:rPr>
          <w:rFonts w:ascii="Arial" w:hAnsi="Arial" w:cs="Arial"/>
        </w:rPr>
        <w:t>dquisición de equipos de tecnología para fortalecer la atención de víctimas en la Regional Occidente</w:t>
      </w:r>
      <w:r>
        <w:rPr>
          <w:rFonts w:ascii="Arial" w:hAnsi="Arial" w:cs="Arial"/>
        </w:rPr>
        <w:t xml:space="preserve">, presento la siguiente </w:t>
      </w:r>
      <w:r w:rsidR="009136F4">
        <w:rPr>
          <w:rFonts w:ascii="Arial" w:hAnsi="Arial" w:cs="Arial"/>
        </w:rPr>
        <w:t>información obtenida del Registro Único de Proponentes que de igual manera adjunto como requisito habilitante de orden jurídico.</w:t>
      </w:r>
    </w:p>
    <w:p w14:paraId="15B32529" w14:textId="77777777" w:rsidR="009136F4" w:rsidRDefault="009136F4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"/>
        <w:gridCol w:w="1738"/>
        <w:gridCol w:w="1701"/>
        <w:gridCol w:w="1843"/>
        <w:gridCol w:w="1701"/>
        <w:gridCol w:w="1843"/>
      </w:tblGrid>
      <w:tr w:rsidR="00DC37A2" w:rsidRPr="00251BE6" w14:paraId="32775729" w14:textId="1038D821" w:rsidTr="005A2564">
        <w:trPr>
          <w:trHeight w:val="46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8A0212" w14:textId="77777777" w:rsidR="00DC37A2" w:rsidRPr="0036020F" w:rsidRDefault="00DC37A2" w:rsidP="006643A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36020F">
              <w:rPr>
                <w:rFonts w:ascii="Arial" w:hAnsi="Arial" w:cs="Arial"/>
                <w:b/>
                <w:sz w:val="18"/>
                <w:szCs w:val="18"/>
                <w:lang w:val="es-ES"/>
              </w:rPr>
              <w:t>ÍTEM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7E44F4" w14:textId="5C60CD02" w:rsidR="00DC37A2" w:rsidRPr="0036020F" w:rsidRDefault="00DC37A2" w:rsidP="006643A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NÚMERO CONSECUTIVO DE REPORTE DEL CONTRATO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9188F1" w14:textId="5CB8EFC4" w:rsidR="00DC37A2" w:rsidRPr="0036020F" w:rsidRDefault="00CF2C65" w:rsidP="000B05B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"/>
              </w:rPr>
              <w:t>NOMBRE CONTR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18"/>
                <w:szCs w:val="18"/>
                <w:lang w:val="es-ES"/>
              </w:rPr>
              <w:t>ATISTA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14901D" w14:textId="64A731FC" w:rsidR="00DC37A2" w:rsidRPr="0036020F" w:rsidRDefault="00CF2C65" w:rsidP="006643A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"/>
              </w:rPr>
              <w:t>NOMBRE CONTRATANTE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728EA0" w14:textId="59732519" w:rsidR="00DC37A2" w:rsidRPr="0036020F" w:rsidRDefault="00CF2C65" w:rsidP="006643A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"/>
              </w:rPr>
              <w:t xml:space="preserve">VALOR EN </w:t>
            </w:r>
            <w:r w:rsidRPr="00CF2C65">
              <w:rPr>
                <w:rFonts w:ascii="Arial" w:hAnsi="Arial" w:cs="Arial"/>
                <w:b/>
                <w:sz w:val="18"/>
                <w:szCs w:val="18"/>
                <w:lang w:val="es-ES"/>
              </w:rPr>
              <w:t>SMMLV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648A84" w14:textId="77777777" w:rsidR="00CF2C65" w:rsidRPr="00CF2C65" w:rsidRDefault="00CF2C65" w:rsidP="00CF2C6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CF2C65">
              <w:rPr>
                <w:rFonts w:ascii="Arial" w:hAnsi="Arial" w:cs="Arial"/>
                <w:b/>
                <w:sz w:val="18"/>
                <w:szCs w:val="18"/>
                <w:lang w:val="es-ES"/>
              </w:rPr>
              <w:t>CLASIFICADOR DE BIENES Y</w:t>
            </w:r>
          </w:p>
          <w:p w14:paraId="7ED6355C" w14:textId="0E58CAE8" w:rsidR="00DC37A2" w:rsidRPr="0036020F" w:rsidRDefault="00CF2C65" w:rsidP="00CF2C6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  <w:r w:rsidRPr="00CF2C65">
              <w:rPr>
                <w:rFonts w:ascii="Arial" w:hAnsi="Arial" w:cs="Arial"/>
                <w:b/>
                <w:sz w:val="18"/>
                <w:szCs w:val="18"/>
                <w:lang w:val="es-ES"/>
              </w:rPr>
              <w:t>SERVICIOS EN EL TERCER NIVEL</w:t>
            </w:r>
          </w:p>
        </w:tc>
      </w:tr>
      <w:tr w:rsidR="00DC37A2" w:rsidRPr="00251BE6" w14:paraId="448D0478" w14:textId="6A9DD5B8" w:rsidTr="00CF2C65">
        <w:trPr>
          <w:trHeight w:val="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40CE" w14:textId="77777777" w:rsidR="00DC37A2" w:rsidRPr="0036020F" w:rsidRDefault="00DC37A2" w:rsidP="00040AD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6020F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4D99A400" w14:textId="6777F6C1" w:rsidR="00DC37A2" w:rsidRPr="0036020F" w:rsidRDefault="00DC37A2" w:rsidP="006643A3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76AF" w14:textId="692D412A" w:rsidR="00DC37A2" w:rsidRPr="0036020F" w:rsidRDefault="00DC37A2" w:rsidP="008126D3">
            <w:pPr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D385" w14:textId="77777777" w:rsidR="00DC37A2" w:rsidRPr="0036020F" w:rsidRDefault="00DC37A2" w:rsidP="001D3D37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54C8" w14:textId="77777777" w:rsidR="00DC37A2" w:rsidRPr="0036020F" w:rsidRDefault="00DC37A2" w:rsidP="006643A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A50BA" w14:textId="440CA008" w:rsidR="00DC37A2" w:rsidRPr="0036020F" w:rsidRDefault="00DC37A2" w:rsidP="006643A3">
            <w:pPr>
              <w:jc w:val="right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A7C1C4" w14:textId="31632845" w:rsidR="00DC37A2" w:rsidRPr="0036020F" w:rsidRDefault="00DC37A2" w:rsidP="006643A3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DC37A2" w:rsidRPr="00251BE6" w14:paraId="035B6928" w14:textId="24C88DAC" w:rsidTr="005A2564">
        <w:trPr>
          <w:trHeight w:val="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3D26" w14:textId="0B6F3BD0" w:rsidR="00DC37A2" w:rsidRPr="0036020F" w:rsidRDefault="00DC37A2" w:rsidP="006643A3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6020F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A656" w14:textId="0829C998" w:rsidR="00DC37A2" w:rsidRPr="0036020F" w:rsidRDefault="00DC37A2" w:rsidP="008126D3">
            <w:pPr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E850" w14:textId="77777777" w:rsidR="00DC37A2" w:rsidRPr="0036020F" w:rsidRDefault="00DC37A2" w:rsidP="001D3D37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324E" w14:textId="77777777" w:rsidR="00DC37A2" w:rsidRPr="0036020F" w:rsidRDefault="00DC37A2" w:rsidP="006643A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D43E" w14:textId="77777777" w:rsidR="00DC37A2" w:rsidRPr="0036020F" w:rsidRDefault="00DC37A2" w:rsidP="006643A3">
            <w:pPr>
              <w:jc w:val="right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3CBE" w14:textId="77777777" w:rsidR="00DC37A2" w:rsidRPr="0036020F" w:rsidRDefault="00DC37A2" w:rsidP="006643A3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5A2564" w:rsidRPr="00251BE6" w14:paraId="6AC50CA5" w14:textId="77777777" w:rsidTr="00CF2C65">
        <w:trPr>
          <w:trHeight w:val="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53A9" w14:textId="2482FE8B" w:rsidR="005A2564" w:rsidRPr="0036020F" w:rsidRDefault="005A2564" w:rsidP="006643A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4759" w14:textId="77777777" w:rsidR="005A2564" w:rsidRPr="0036020F" w:rsidRDefault="005A2564" w:rsidP="008126D3">
            <w:pPr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E9B6" w14:textId="77777777" w:rsidR="005A2564" w:rsidRPr="0036020F" w:rsidRDefault="005A2564" w:rsidP="001D3D37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D6CB" w14:textId="77777777" w:rsidR="005A2564" w:rsidRPr="0036020F" w:rsidRDefault="005A2564" w:rsidP="006643A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DDE6" w14:textId="77777777" w:rsidR="005A2564" w:rsidRPr="0036020F" w:rsidRDefault="005A2564" w:rsidP="006643A3">
            <w:pPr>
              <w:jc w:val="right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088438" w14:textId="77777777" w:rsidR="005A2564" w:rsidRPr="0036020F" w:rsidRDefault="005A2564" w:rsidP="006643A3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14:paraId="1B8917C0" w14:textId="77777777" w:rsidR="001077D6" w:rsidRDefault="001077D6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p w14:paraId="093B52FB" w14:textId="77777777" w:rsidR="009C6C8A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p w14:paraId="43EB18C9" w14:textId="2D22BA4D" w:rsidR="009C6C8A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PROPONENTE:</w:t>
      </w:r>
    </w:p>
    <w:p w14:paraId="696FF3D4" w14:textId="77777777" w:rsidR="009C6C8A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p w14:paraId="06EA0973" w14:textId="5B7936CD" w:rsidR="009C6C8A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NIT:</w:t>
      </w:r>
    </w:p>
    <w:p w14:paraId="7560E9E1" w14:textId="77777777" w:rsidR="001077D6" w:rsidRDefault="001077D6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p w14:paraId="21F9415F" w14:textId="2851E94D" w:rsidR="001077D6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NOMBRE REPRESENTANTE LEGAL: </w:t>
      </w:r>
    </w:p>
    <w:p w14:paraId="32D9ED0A" w14:textId="77777777" w:rsidR="009C6C8A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p w14:paraId="6D67650F" w14:textId="0202CB8B" w:rsidR="009C6C8A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CÉDULA:</w:t>
      </w:r>
    </w:p>
    <w:p w14:paraId="54382EE3" w14:textId="77777777" w:rsidR="009C6C8A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p w14:paraId="0A6BA132" w14:textId="77777777" w:rsidR="009C6C8A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p w14:paraId="5E13AFC3" w14:textId="344AB950" w:rsidR="009C6C8A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FIRMA:</w:t>
      </w:r>
    </w:p>
    <w:p w14:paraId="459BB886" w14:textId="77777777" w:rsidR="009C6C8A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sectPr w:rsidR="009C6C8A" w:rsidSect="00CF2C65">
      <w:headerReference w:type="default" r:id="rId8"/>
      <w:footerReference w:type="even" r:id="rId9"/>
      <w:footerReference w:type="default" r:id="rId10"/>
      <w:pgSz w:w="12240" w:h="15840" w:code="1"/>
      <w:pgMar w:top="1440" w:right="1440" w:bottom="1800" w:left="1440" w:header="454" w:footer="34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D1E7DD" w14:textId="77777777" w:rsidR="00AC1F3B" w:rsidRDefault="00AC1F3B">
      <w:r>
        <w:separator/>
      </w:r>
    </w:p>
  </w:endnote>
  <w:endnote w:type="continuationSeparator" w:id="0">
    <w:p w14:paraId="6C9755A5" w14:textId="77777777" w:rsidR="00AC1F3B" w:rsidRDefault="00AC1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umanst521 BT">
    <w:altName w:val="Lucida Sans Unicode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D7505A" w14:textId="77777777" w:rsidR="008D40FA" w:rsidRDefault="008D40FA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07326D95" w14:textId="77777777" w:rsidR="008D40FA" w:rsidRDefault="008D40FA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2C1529" w14:textId="77777777" w:rsidR="008D40FA" w:rsidRDefault="008D40FA" w:rsidP="000420C1">
    <w:pPr>
      <w:pStyle w:val="Piedepgina"/>
      <w:pBdr>
        <w:bottom w:val="single" w:sz="12" w:space="1" w:color="auto"/>
      </w:pBdr>
      <w:jc w:val="center"/>
      <w:rPr>
        <w:rFonts w:ascii="Arial" w:hAnsi="Arial"/>
        <w:color w:val="000000"/>
        <w:sz w:val="16"/>
      </w:rPr>
    </w:pPr>
  </w:p>
  <w:p w14:paraId="7F34B755" w14:textId="77777777" w:rsidR="008D40FA" w:rsidRDefault="008D40FA" w:rsidP="000420C1">
    <w:pPr>
      <w:pStyle w:val="Piedepgina"/>
      <w:jc w:val="center"/>
      <w:rPr>
        <w:rFonts w:ascii="Arial" w:hAnsi="Arial"/>
        <w:color w:val="000000"/>
        <w:sz w:val="16"/>
      </w:rPr>
    </w:pPr>
  </w:p>
  <w:p w14:paraId="3BD81A5B" w14:textId="77777777" w:rsidR="00E861DA" w:rsidRPr="00E861DA" w:rsidRDefault="00E861DA" w:rsidP="00E861DA">
    <w:pPr>
      <w:pStyle w:val="Piedepgina"/>
      <w:jc w:val="center"/>
      <w:rPr>
        <w:rFonts w:ascii="Arial" w:hAnsi="Arial"/>
        <w:color w:val="000000"/>
        <w:sz w:val="16"/>
      </w:rPr>
    </w:pPr>
    <w:r w:rsidRPr="00E861DA">
      <w:rPr>
        <w:rFonts w:ascii="Arial" w:hAnsi="Arial"/>
        <w:color w:val="000000"/>
        <w:sz w:val="16"/>
      </w:rPr>
      <w:t>Avenida las Américas Nro. 98-25 Pereira Risaralda, Conmutador (606) 3515310 Ext. 60401 – 60040</w:t>
    </w:r>
  </w:p>
  <w:p w14:paraId="6C77F377" w14:textId="77777777" w:rsidR="00E861DA" w:rsidRPr="00E861DA" w:rsidRDefault="00E861DA" w:rsidP="00E861DA">
    <w:pPr>
      <w:pStyle w:val="Piedepgina"/>
      <w:jc w:val="center"/>
      <w:rPr>
        <w:rFonts w:ascii="Arial" w:hAnsi="Arial"/>
        <w:color w:val="000000"/>
        <w:sz w:val="16"/>
      </w:rPr>
    </w:pPr>
    <w:r w:rsidRPr="00E861DA">
      <w:rPr>
        <w:rFonts w:ascii="Arial" w:hAnsi="Arial"/>
        <w:color w:val="000000"/>
        <w:sz w:val="16"/>
      </w:rPr>
      <w:t>drocadministrativa@medicinalegal.gov.co</w:t>
    </w:r>
  </w:p>
  <w:p w14:paraId="50C41756" w14:textId="77777777" w:rsidR="00E861DA" w:rsidRPr="00E861DA" w:rsidRDefault="00E861DA" w:rsidP="00E861DA">
    <w:pPr>
      <w:pStyle w:val="Piedepgina"/>
      <w:jc w:val="center"/>
      <w:rPr>
        <w:rFonts w:ascii="Arial" w:hAnsi="Arial"/>
        <w:color w:val="000000"/>
        <w:sz w:val="16"/>
      </w:rPr>
    </w:pPr>
    <w:r w:rsidRPr="00E861DA">
      <w:rPr>
        <w:rFonts w:ascii="Arial" w:hAnsi="Arial"/>
        <w:color w:val="000000"/>
        <w:sz w:val="16"/>
      </w:rPr>
      <w:t>www.medicinalegal.gov.co</w:t>
    </w:r>
  </w:p>
  <w:p w14:paraId="323EC64F" w14:textId="3314B107" w:rsidR="008D40FA" w:rsidRDefault="008D40FA" w:rsidP="00E861DA">
    <w:pPr>
      <w:pStyle w:val="Piedepgina"/>
      <w:jc w:val="center"/>
      <w:rPr>
        <w:rFonts w:ascii="Humanst521 BT" w:hAnsi="Humanst521 B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E63613" w14:textId="77777777" w:rsidR="00AC1F3B" w:rsidRDefault="00AC1F3B">
      <w:r>
        <w:separator/>
      </w:r>
    </w:p>
  </w:footnote>
  <w:footnote w:type="continuationSeparator" w:id="0">
    <w:p w14:paraId="7699E9B2" w14:textId="77777777" w:rsidR="00AC1F3B" w:rsidRDefault="00AC1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330C3" w14:textId="77777777" w:rsidR="008D40FA" w:rsidRDefault="008D40FA" w:rsidP="004050A7">
    <w:pPr>
      <w:pStyle w:val="Encabezado"/>
      <w:jc w:val="center"/>
      <w:rPr>
        <w:rFonts w:ascii="Humanst521 BT" w:hAnsi="Humanst521 BT"/>
        <w:b/>
        <w:bCs/>
        <w:caps/>
        <w:sz w:val="12"/>
        <w:szCs w:val="12"/>
      </w:rPr>
    </w:pPr>
  </w:p>
  <w:p w14:paraId="166268FB" w14:textId="2C710824" w:rsidR="008D40FA" w:rsidRDefault="00E861DA" w:rsidP="004050A7">
    <w:pPr>
      <w:pStyle w:val="Encabezado"/>
      <w:jc w:val="center"/>
      <w:rPr>
        <w:rFonts w:ascii="Humanst521 BT" w:hAnsi="Humanst521 BT"/>
        <w:caps/>
        <w:noProof/>
        <w:lang w:val="es-ES"/>
      </w:rPr>
    </w:pPr>
    <w:r>
      <w:rPr>
        <w:noProof/>
        <w:lang w:val="es-CO" w:eastAsia="es-CO"/>
      </w:rPr>
      <w:drawing>
        <wp:inline distT="0" distB="0" distL="0" distR="0" wp14:anchorId="07521B75" wp14:editId="73F40AD4">
          <wp:extent cx="742950" cy="448574"/>
          <wp:effectExtent l="0" t="0" r="0" b="8890"/>
          <wp:docPr id="2" name="18 Imagen" descr="superioroficios co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18 Imagen" descr="superioroficios cop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5262" cy="449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622B3E" w14:textId="77777777" w:rsidR="008D40FA" w:rsidRPr="004050A7" w:rsidRDefault="008D40FA" w:rsidP="004050A7">
    <w:pPr>
      <w:pStyle w:val="Encabezado"/>
      <w:jc w:val="center"/>
      <w:rPr>
        <w:rFonts w:ascii="Humanst521 BT" w:hAnsi="Humanst521 BT"/>
        <w:b/>
        <w:bCs/>
        <w:caps/>
        <w:sz w:val="12"/>
        <w:szCs w:val="12"/>
      </w:rPr>
    </w:pPr>
  </w:p>
  <w:p w14:paraId="4921BCFE" w14:textId="77777777" w:rsidR="008D40FA" w:rsidRPr="00CA4C90" w:rsidRDefault="008D40FA" w:rsidP="00BE59CA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  <w:bCs/>
      </w:rPr>
    </w:pPr>
    <w:r w:rsidRPr="00CA4C90">
      <w:rPr>
        <w:rFonts w:ascii="Arial" w:hAnsi="Arial" w:cs="Arial"/>
        <w:b/>
        <w:bCs/>
        <w:caps/>
      </w:rPr>
      <w:t>INSTITUTO NACIONAL DE MEDICINA LEGAL Y CIENCIAS FORENSES</w:t>
    </w:r>
  </w:p>
  <w:p w14:paraId="2E5C4373" w14:textId="77777777" w:rsidR="008D40FA" w:rsidRPr="00C706E3" w:rsidRDefault="008D40FA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REGIONAL OCCIDENTE – GRUPO</w:t>
    </w:r>
    <w:r w:rsidRPr="00C706E3">
      <w:rPr>
        <w:rFonts w:ascii="Arial" w:hAnsi="Arial" w:cs="Arial"/>
        <w:sz w:val="18"/>
        <w:szCs w:val="18"/>
      </w:rPr>
      <w:t xml:space="preserve"> REGIONAL ADMINISTRATIVO Y FINANCIERO</w:t>
    </w:r>
  </w:p>
  <w:p w14:paraId="7DC91E39" w14:textId="77777777" w:rsidR="00100365" w:rsidRDefault="00100365" w:rsidP="00100365">
    <w:pPr>
      <w:pStyle w:val="Encabezado"/>
      <w:tabs>
        <w:tab w:val="clear" w:pos="4419"/>
        <w:tab w:val="center" w:pos="3402"/>
      </w:tabs>
      <w:rPr>
        <w:rFonts w:ascii="Arial" w:hAnsi="Arial" w:cs="Arial"/>
        <w:sz w:val="18"/>
        <w:szCs w:val="18"/>
      </w:rPr>
    </w:pPr>
  </w:p>
  <w:p w14:paraId="64DE2106" w14:textId="0D1DDAA8" w:rsidR="001077D6" w:rsidRPr="005A2564" w:rsidRDefault="001077D6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5A2564">
      <w:rPr>
        <w:rFonts w:ascii="Arial" w:hAnsi="Arial" w:cs="Arial"/>
        <w:b/>
      </w:rPr>
      <w:t xml:space="preserve">ANEXO </w:t>
    </w:r>
    <w:r w:rsidR="00E861DA" w:rsidRPr="005A2564">
      <w:rPr>
        <w:rFonts w:ascii="Arial" w:hAnsi="Arial" w:cs="Arial"/>
        <w:b/>
      </w:rPr>
      <w:t>9</w:t>
    </w:r>
    <w:r w:rsidRPr="005A2564">
      <w:rPr>
        <w:rFonts w:ascii="Arial" w:hAnsi="Arial" w:cs="Arial"/>
        <w:b/>
      </w:rPr>
      <w:t xml:space="preserve">: </w:t>
    </w:r>
    <w:r w:rsidR="00BE5448" w:rsidRPr="005A2564">
      <w:rPr>
        <w:rFonts w:ascii="Arial" w:hAnsi="Arial" w:cs="Arial"/>
        <w:b/>
      </w:rPr>
      <w:t>EXPERIENCIA CERTIFICADA EN EL RUP</w:t>
    </w:r>
  </w:p>
  <w:p w14:paraId="38A5C436" w14:textId="77777777" w:rsidR="001077D6" w:rsidRPr="00E861DA" w:rsidRDefault="001077D6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</w:p>
  <w:p w14:paraId="20B166FF" w14:textId="00D6FD0B" w:rsidR="00100365" w:rsidRPr="00100365" w:rsidRDefault="00100365" w:rsidP="00100365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lang w:val="es-CO"/>
      </w:rPr>
    </w:pPr>
    <w:r w:rsidRPr="00100365">
      <w:rPr>
        <w:rFonts w:ascii="Arial" w:hAnsi="Arial" w:cs="Arial"/>
        <w:lang w:val="es-CO"/>
      </w:rPr>
      <w:t xml:space="preserve">PROCESO </w:t>
    </w:r>
    <w:r w:rsidR="00BE631F">
      <w:rPr>
        <w:rFonts w:ascii="Arial" w:hAnsi="Arial" w:cs="Arial"/>
        <w:lang w:val="es-CO"/>
      </w:rPr>
      <w:t>DE SELECCIÓN SASI-000</w:t>
    </w:r>
    <w:r w:rsidR="005A2564">
      <w:rPr>
        <w:rFonts w:ascii="Arial" w:hAnsi="Arial" w:cs="Arial"/>
        <w:lang w:val="es-CO"/>
      </w:rPr>
      <w:t>1-DROC-2026</w:t>
    </w:r>
  </w:p>
  <w:p w14:paraId="208BAC74" w14:textId="412EE157" w:rsidR="001077D6" w:rsidRPr="005A2564" w:rsidRDefault="005A2564" w:rsidP="005A2564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bCs/>
        <w:sz w:val="18"/>
        <w:szCs w:val="18"/>
        <w:lang w:val="es-ES" w:eastAsia="x-none"/>
      </w:rPr>
    </w:pPr>
    <w:r w:rsidRPr="00781072">
      <w:rPr>
        <w:rFonts w:ascii="Arial" w:hAnsi="Arial" w:cs="Arial"/>
        <w:bCs/>
        <w:sz w:val="18"/>
        <w:szCs w:val="18"/>
        <w:lang w:val="es-ES" w:eastAsia="x-none"/>
      </w:rPr>
      <w:t>Adquisición de equipos de tecnología para fortalecer la atención de ví</w:t>
    </w:r>
    <w:r>
      <w:rPr>
        <w:rFonts w:ascii="Arial" w:hAnsi="Arial" w:cs="Arial"/>
        <w:bCs/>
        <w:sz w:val="18"/>
        <w:szCs w:val="18"/>
        <w:lang w:val="es-ES" w:eastAsia="x-none"/>
      </w:rPr>
      <w:t>ctimas en la Regional Occidente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618054E"/>
    <w:multiLevelType w:val="multilevel"/>
    <w:tmpl w:val="5426AE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6866EE5"/>
    <w:multiLevelType w:val="hybridMultilevel"/>
    <w:tmpl w:val="271835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A817A8"/>
    <w:multiLevelType w:val="multilevel"/>
    <w:tmpl w:val="89CCFE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8E61A5A"/>
    <w:multiLevelType w:val="hybridMultilevel"/>
    <w:tmpl w:val="336AC4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036931"/>
    <w:multiLevelType w:val="hybridMultilevel"/>
    <w:tmpl w:val="A618958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7822DE"/>
    <w:multiLevelType w:val="multilevel"/>
    <w:tmpl w:val="95008D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89D6409"/>
    <w:multiLevelType w:val="hybridMultilevel"/>
    <w:tmpl w:val="F89E718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82988"/>
    <w:multiLevelType w:val="multilevel"/>
    <w:tmpl w:val="207E06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4FA3CB7"/>
    <w:multiLevelType w:val="multilevel"/>
    <w:tmpl w:val="06E61BD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B895DE6"/>
    <w:multiLevelType w:val="hybridMultilevel"/>
    <w:tmpl w:val="23EEBB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415380"/>
    <w:multiLevelType w:val="multilevel"/>
    <w:tmpl w:val="3AFA0D24"/>
    <w:lvl w:ilvl="0">
      <w:start w:val="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0265CFA"/>
    <w:multiLevelType w:val="multilevel"/>
    <w:tmpl w:val="42BE01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305E456A"/>
    <w:multiLevelType w:val="hybridMultilevel"/>
    <w:tmpl w:val="4D868C6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C65F71"/>
    <w:multiLevelType w:val="hybridMultilevel"/>
    <w:tmpl w:val="9F98206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D4767E"/>
    <w:multiLevelType w:val="multilevel"/>
    <w:tmpl w:val="D82EFF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40A21F2"/>
    <w:multiLevelType w:val="hybridMultilevel"/>
    <w:tmpl w:val="DD2EE76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EA08B5"/>
    <w:multiLevelType w:val="hybridMultilevel"/>
    <w:tmpl w:val="952649D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8131D1"/>
    <w:multiLevelType w:val="multilevel"/>
    <w:tmpl w:val="D82EFF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DDF48AB"/>
    <w:multiLevelType w:val="multilevel"/>
    <w:tmpl w:val="D82EFF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3EDB2424"/>
    <w:multiLevelType w:val="multilevel"/>
    <w:tmpl w:val="81307D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215EAD"/>
    <w:multiLevelType w:val="hybridMultilevel"/>
    <w:tmpl w:val="D756906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771CF7"/>
    <w:multiLevelType w:val="multilevel"/>
    <w:tmpl w:val="CE8A3C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BC33975"/>
    <w:multiLevelType w:val="hybridMultilevel"/>
    <w:tmpl w:val="D7267FF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1335E75"/>
    <w:multiLevelType w:val="hybridMultilevel"/>
    <w:tmpl w:val="DC0EC0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1F73C47"/>
    <w:multiLevelType w:val="hybridMultilevel"/>
    <w:tmpl w:val="8250B5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640293F"/>
    <w:multiLevelType w:val="hybridMultilevel"/>
    <w:tmpl w:val="0BB45D7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2A2887"/>
    <w:multiLevelType w:val="hybridMultilevel"/>
    <w:tmpl w:val="DF5C6D4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EEA0BDB"/>
    <w:multiLevelType w:val="multilevel"/>
    <w:tmpl w:val="1DDCFF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69D4389C"/>
    <w:multiLevelType w:val="multilevel"/>
    <w:tmpl w:val="D82EFF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6D150501"/>
    <w:multiLevelType w:val="hybridMultilevel"/>
    <w:tmpl w:val="606EB90E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03326F3"/>
    <w:multiLevelType w:val="multilevel"/>
    <w:tmpl w:val="D62E50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34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77845FEE"/>
    <w:multiLevelType w:val="hybridMultilevel"/>
    <w:tmpl w:val="ED8CC9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39" w15:restartNumberingAfterBreak="0">
    <w:nsid w:val="7F553E8A"/>
    <w:multiLevelType w:val="multilevel"/>
    <w:tmpl w:val="D82EFF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7"/>
  </w:num>
  <w:num w:numId="3">
    <w:abstractNumId w:val="40"/>
  </w:num>
  <w:num w:numId="4">
    <w:abstractNumId w:val="35"/>
  </w:num>
  <w:num w:numId="5">
    <w:abstractNumId w:val="38"/>
  </w:num>
  <w:num w:numId="6">
    <w:abstractNumId w:val="34"/>
  </w:num>
  <w:num w:numId="7">
    <w:abstractNumId w:val="6"/>
  </w:num>
  <w:num w:numId="8">
    <w:abstractNumId w:val="18"/>
  </w:num>
  <w:num w:numId="9">
    <w:abstractNumId w:val="25"/>
  </w:num>
  <w:num w:numId="10">
    <w:abstractNumId w:val="7"/>
  </w:num>
  <w:num w:numId="11">
    <w:abstractNumId w:val="4"/>
  </w:num>
  <w:num w:numId="12">
    <w:abstractNumId w:val="21"/>
  </w:num>
  <w:num w:numId="13">
    <w:abstractNumId w:val="39"/>
  </w:num>
  <w:num w:numId="14">
    <w:abstractNumId w:val="3"/>
  </w:num>
  <w:num w:numId="15">
    <w:abstractNumId w:val="19"/>
  </w:num>
  <w:num w:numId="16">
    <w:abstractNumId w:val="31"/>
  </w:num>
  <w:num w:numId="17">
    <w:abstractNumId w:val="16"/>
  </w:num>
  <w:num w:numId="18">
    <w:abstractNumId w:val="9"/>
  </w:num>
  <w:num w:numId="19">
    <w:abstractNumId w:val="20"/>
  </w:num>
  <w:num w:numId="20">
    <w:abstractNumId w:val="3"/>
  </w:num>
  <w:num w:numId="21">
    <w:abstractNumId w:val="28"/>
  </w:num>
  <w:num w:numId="22">
    <w:abstractNumId w:val="8"/>
  </w:num>
  <w:num w:numId="23">
    <w:abstractNumId w:val="10"/>
  </w:num>
  <w:num w:numId="24">
    <w:abstractNumId w:val="12"/>
  </w:num>
  <w:num w:numId="25">
    <w:abstractNumId w:val="32"/>
  </w:num>
  <w:num w:numId="26">
    <w:abstractNumId w:val="17"/>
  </w:num>
  <w:num w:numId="27">
    <w:abstractNumId w:val="24"/>
  </w:num>
  <w:num w:numId="28">
    <w:abstractNumId w:val="23"/>
  </w:num>
  <w:num w:numId="29">
    <w:abstractNumId w:val="36"/>
  </w:num>
  <w:num w:numId="30">
    <w:abstractNumId w:val="30"/>
  </w:num>
  <w:num w:numId="31">
    <w:abstractNumId w:val="29"/>
  </w:num>
  <w:num w:numId="32">
    <w:abstractNumId w:val="15"/>
  </w:num>
  <w:num w:numId="33">
    <w:abstractNumId w:val="2"/>
  </w:num>
  <w:num w:numId="34">
    <w:abstractNumId w:val="5"/>
  </w:num>
  <w:num w:numId="35">
    <w:abstractNumId w:val="27"/>
  </w:num>
  <w:num w:numId="36">
    <w:abstractNumId w:val="14"/>
  </w:num>
  <w:num w:numId="37">
    <w:abstractNumId w:val="33"/>
  </w:num>
  <w:num w:numId="38">
    <w:abstractNumId w:val="11"/>
  </w:num>
  <w:num w:numId="39">
    <w:abstractNumId w:val="26"/>
  </w:num>
  <w:num w:numId="40">
    <w:abstractNumId w:val="1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1241"/>
    <w:rsid w:val="00001262"/>
    <w:rsid w:val="000014E5"/>
    <w:rsid w:val="00001AAA"/>
    <w:rsid w:val="000034EB"/>
    <w:rsid w:val="00003BB5"/>
    <w:rsid w:val="000042C5"/>
    <w:rsid w:val="00004F6D"/>
    <w:rsid w:val="0000519E"/>
    <w:rsid w:val="00005738"/>
    <w:rsid w:val="000060ED"/>
    <w:rsid w:val="00006126"/>
    <w:rsid w:val="000063ED"/>
    <w:rsid w:val="00006CF8"/>
    <w:rsid w:val="00006F8F"/>
    <w:rsid w:val="000076F2"/>
    <w:rsid w:val="00007936"/>
    <w:rsid w:val="00007DB2"/>
    <w:rsid w:val="00010E6B"/>
    <w:rsid w:val="000116FA"/>
    <w:rsid w:val="00012CF9"/>
    <w:rsid w:val="00012EE1"/>
    <w:rsid w:val="00012F88"/>
    <w:rsid w:val="0001303B"/>
    <w:rsid w:val="000138FE"/>
    <w:rsid w:val="00015025"/>
    <w:rsid w:val="00015196"/>
    <w:rsid w:val="000151AC"/>
    <w:rsid w:val="0001671D"/>
    <w:rsid w:val="00017972"/>
    <w:rsid w:val="00017AE3"/>
    <w:rsid w:val="00017EE8"/>
    <w:rsid w:val="00017F17"/>
    <w:rsid w:val="00020090"/>
    <w:rsid w:val="0002036B"/>
    <w:rsid w:val="000206D4"/>
    <w:rsid w:val="00020FCB"/>
    <w:rsid w:val="0002183C"/>
    <w:rsid w:val="0002236F"/>
    <w:rsid w:val="0002337E"/>
    <w:rsid w:val="000233A0"/>
    <w:rsid w:val="00024893"/>
    <w:rsid w:val="00024A72"/>
    <w:rsid w:val="0002588E"/>
    <w:rsid w:val="0002610A"/>
    <w:rsid w:val="00026531"/>
    <w:rsid w:val="0002663F"/>
    <w:rsid w:val="000269BC"/>
    <w:rsid w:val="0002713E"/>
    <w:rsid w:val="00027328"/>
    <w:rsid w:val="0002754E"/>
    <w:rsid w:val="00027870"/>
    <w:rsid w:val="00030CC9"/>
    <w:rsid w:val="00031C1C"/>
    <w:rsid w:val="00031E4B"/>
    <w:rsid w:val="00032103"/>
    <w:rsid w:val="00032361"/>
    <w:rsid w:val="0003262C"/>
    <w:rsid w:val="0003286F"/>
    <w:rsid w:val="000338E2"/>
    <w:rsid w:val="00034782"/>
    <w:rsid w:val="00034A28"/>
    <w:rsid w:val="00034B10"/>
    <w:rsid w:val="000364F6"/>
    <w:rsid w:val="00036EF2"/>
    <w:rsid w:val="00037243"/>
    <w:rsid w:val="00037604"/>
    <w:rsid w:val="00037A4D"/>
    <w:rsid w:val="00037E3E"/>
    <w:rsid w:val="00037FBF"/>
    <w:rsid w:val="00040761"/>
    <w:rsid w:val="00040E3B"/>
    <w:rsid w:val="000412ED"/>
    <w:rsid w:val="000415E0"/>
    <w:rsid w:val="00041725"/>
    <w:rsid w:val="00041FF3"/>
    <w:rsid w:val="000420C1"/>
    <w:rsid w:val="00042112"/>
    <w:rsid w:val="000422E3"/>
    <w:rsid w:val="000428FE"/>
    <w:rsid w:val="00043024"/>
    <w:rsid w:val="00043105"/>
    <w:rsid w:val="0004328E"/>
    <w:rsid w:val="000432B7"/>
    <w:rsid w:val="00043A1D"/>
    <w:rsid w:val="00043D0B"/>
    <w:rsid w:val="00043D24"/>
    <w:rsid w:val="000447E7"/>
    <w:rsid w:val="00044846"/>
    <w:rsid w:val="00044D0F"/>
    <w:rsid w:val="00044F02"/>
    <w:rsid w:val="000455C4"/>
    <w:rsid w:val="000455CF"/>
    <w:rsid w:val="00045C60"/>
    <w:rsid w:val="00046012"/>
    <w:rsid w:val="00046551"/>
    <w:rsid w:val="00047140"/>
    <w:rsid w:val="00047185"/>
    <w:rsid w:val="000475B8"/>
    <w:rsid w:val="00050070"/>
    <w:rsid w:val="000505A5"/>
    <w:rsid w:val="00050DFB"/>
    <w:rsid w:val="000517C4"/>
    <w:rsid w:val="00051BF7"/>
    <w:rsid w:val="00051E80"/>
    <w:rsid w:val="00052A22"/>
    <w:rsid w:val="00052E0C"/>
    <w:rsid w:val="00053B02"/>
    <w:rsid w:val="00053CFB"/>
    <w:rsid w:val="0005405B"/>
    <w:rsid w:val="0005453E"/>
    <w:rsid w:val="00054838"/>
    <w:rsid w:val="00055B7A"/>
    <w:rsid w:val="00055D23"/>
    <w:rsid w:val="00055E64"/>
    <w:rsid w:val="00055EEE"/>
    <w:rsid w:val="00055F2F"/>
    <w:rsid w:val="00056064"/>
    <w:rsid w:val="0005610E"/>
    <w:rsid w:val="000564AB"/>
    <w:rsid w:val="00056EB1"/>
    <w:rsid w:val="00056F3A"/>
    <w:rsid w:val="000570C4"/>
    <w:rsid w:val="0005742B"/>
    <w:rsid w:val="000575A4"/>
    <w:rsid w:val="000602FC"/>
    <w:rsid w:val="000605D4"/>
    <w:rsid w:val="00060779"/>
    <w:rsid w:val="00061459"/>
    <w:rsid w:val="000619D0"/>
    <w:rsid w:val="00061EA5"/>
    <w:rsid w:val="000622FD"/>
    <w:rsid w:val="00062CFE"/>
    <w:rsid w:val="00062FBE"/>
    <w:rsid w:val="000634D6"/>
    <w:rsid w:val="000636B2"/>
    <w:rsid w:val="000645CD"/>
    <w:rsid w:val="0006479A"/>
    <w:rsid w:val="00064A4C"/>
    <w:rsid w:val="0006563B"/>
    <w:rsid w:val="00065699"/>
    <w:rsid w:val="00065A71"/>
    <w:rsid w:val="00066042"/>
    <w:rsid w:val="000665F0"/>
    <w:rsid w:val="00066752"/>
    <w:rsid w:val="000669DA"/>
    <w:rsid w:val="00066E66"/>
    <w:rsid w:val="00067928"/>
    <w:rsid w:val="00067D1E"/>
    <w:rsid w:val="00070240"/>
    <w:rsid w:val="000713E4"/>
    <w:rsid w:val="00071C57"/>
    <w:rsid w:val="000720C6"/>
    <w:rsid w:val="000722D7"/>
    <w:rsid w:val="000728F1"/>
    <w:rsid w:val="00072992"/>
    <w:rsid w:val="00073A44"/>
    <w:rsid w:val="00073F5F"/>
    <w:rsid w:val="000746A7"/>
    <w:rsid w:val="00074BB4"/>
    <w:rsid w:val="00074E8D"/>
    <w:rsid w:val="0007567D"/>
    <w:rsid w:val="00075700"/>
    <w:rsid w:val="00075756"/>
    <w:rsid w:val="00075B37"/>
    <w:rsid w:val="00076019"/>
    <w:rsid w:val="0007616B"/>
    <w:rsid w:val="0007643A"/>
    <w:rsid w:val="0007673C"/>
    <w:rsid w:val="00076862"/>
    <w:rsid w:val="00076990"/>
    <w:rsid w:val="000769BA"/>
    <w:rsid w:val="0007781E"/>
    <w:rsid w:val="00077881"/>
    <w:rsid w:val="000805B5"/>
    <w:rsid w:val="00081918"/>
    <w:rsid w:val="000819FC"/>
    <w:rsid w:val="00082343"/>
    <w:rsid w:val="00082C2A"/>
    <w:rsid w:val="00082C3A"/>
    <w:rsid w:val="00082DF4"/>
    <w:rsid w:val="00082E08"/>
    <w:rsid w:val="00083037"/>
    <w:rsid w:val="00083313"/>
    <w:rsid w:val="00083FC3"/>
    <w:rsid w:val="000860BE"/>
    <w:rsid w:val="00086B11"/>
    <w:rsid w:val="00086D22"/>
    <w:rsid w:val="000901C8"/>
    <w:rsid w:val="000904B5"/>
    <w:rsid w:val="0009177C"/>
    <w:rsid w:val="00091AF5"/>
    <w:rsid w:val="00091C5A"/>
    <w:rsid w:val="00091F46"/>
    <w:rsid w:val="00092320"/>
    <w:rsid w:val="00092E6E"/>
    <w:rsid w:val="00093432"/>
    <w:rsid w:val="00093EB4"/>
    <w:rsid w:val="00094758"/>
    <w:rsid w:val="00094843"/>
    <w:rsid w:val="00094E3F"/>
    <w:rsid w:val="00095158"/>
    <w:rsid w:val="00095209"/>
    <w:rsid w:val="000959BE"/>
    <w:rsid w:val="00096045"/>
    <w:rsid w:val="00096123"/>
    <w:rsid w:val="00097090"/>
    <w:rsid w:val="000977F4"/>
    <w:rsid w:val="00097C93"/>
    <w:rsid w:val="000A0987"/>
    <w:rsid w:val="000A0C19"/>
    <w:rsid w:val="000A13D7"/>
    <w:rsid w:val="000A3220"/>
    <w:rsid w:val="000A3574"/>
    <w:rsid w:val="000A3ED9"/>
    <w:rsid w:val="000A4DC2"/>
    <w:rsid w:val="000A5992"/>
    <w:rsid w:val="000A63A1"/>
    <w:rsid w:val="000A6D56"/>
    <w:rsid w:val="000A6FEC"/>
    <w:rsid w:val="000B05BD"/>
    <w:rsid w:val="000B089D"/>
    <w:rsid w:val="000B0F97"/>
    <w:rsid w:val="000B1213"/>
    <w:rsid w:val="000B1F47"/>
    <w:rsid w:val="000B24F5"/>
    <w:rsid w:val="000B256B"/>
    <w:rsid w:val="000B261B"/>
    <w:rsid w:val="000B283D"/>
    <w:rsid w:val="000B2ECD"/>
    <w:rsid w:val="000B2F73"/>
    <w:rsid w:val="000B2F8E"/>
    <w:rsid w:val="000B40D3"/>
    <w:rsid w:val="000B4943"/>
    <w:rsid w:val="000B536F"/>
    <w:rsid w:val="000B5AC0"/>
    <w:rsid w:val="000B5FE7"/>
    <w:rsid w:val="000B76FF"/>
    <w:rsid w:val="000B7746"/>
    <w:rsid w:val="000C0BE3"/>
    <w:rsid w:val="000C11B0"/>
    <w:rsid w:val="000C11DC"/>
    <w:rsid w:val="000C1262"/>
    <w:rsid w:val="000C1D54"/>
    <w:rsid w:val="000C2158"/>
    <w:rsid w:val="000C24C0"/>
    <w:rsid w:val="000C26CE"/>
    <w:rsid w:val="000C3022"/>
    <w:rsid w:val="000C3257"/>
    <w:rsid w:val="000C3A05"/>
    <w:rsid w:val="000C3DC0"/>
    <w:rsid w:val="000C4251"/>
    <w:rsid w:val="000C46CF"/>
    <w:rsid w:val="000C4C86"/>
    <w:rsid w:val="000C5148"/>
    <w:rsid w:val="000C516F"/>
    <w:rsid w:val="000C51EB"/>
    <w:rsid w:val="000C58D1"/>
    <w:rsid w:val="000C63BF"/>
    <w:rsid w:val="000C6C15"/>
    <w:rsid w:val="000C70D4"/>
    <w:rsid w:val="000C7187"/>
    <w:rsid w:val="000D013C"/>
    <w:rsid w:val="000D01B7"/>
    <w:rsid w:val="000D0F26"/>
    <w:rsid w:val="000D13A9"/>
    <w:rsid w:val="000D203F"/>
    <w:rsid w:val="000D21EC"/>
    <w:rsid w:val="000D2431"/>
    <w:rsid w:val="000D2595"/>
    <w:rsid w:val="000D264A"/>
    <w:rsid w:val="000D43B7"/>
    <w:rsid w:val="000D4953"/>
    <w:rsid w:val="000D54FB"/>
    <w:rsid w:val="000D55A0"/>
    <w:rsid w:val="000D55DB"/>
    <w:rsid w:val="000D5B57"/>
    <w:rsid w:val="000D61CE"/>
    <w:rsid w:val="000D66D6"/>
    <w:rsid w:val="000D6A80"/>
    <w:rsid w:val="000D6F1D"/>
    <w:rsid w:val="000D6FF3"/>
    <w:rsid w:val="000D700A"/>
    <w:rsid w:val="000D716C"/>
    <w:rsid w:val="000D71D9"/>
    <w:rsid w:val="000D735C"/>
    <w:rsid w:val="000D7992"/>
    <w:rsid w:val="000D7A72"/>
    <w:rsid w:val="000E0539"/>
    <w:rsid w:val="000E05B0"/>
    <w:rsid w:val="000E06A6"/>
    <w:rsid w:val="000E0847"/>
    <w:rsid w:val="000E0E67"/>
    <w:rsid w:val="000E1165"/>
    <w:rsid w:val="000E19BE"/>
    <w:rsid w:val="000E1B79"/>
    <w:rsid w:val="000E1C4F"/>
    <w:rsid w:val="000E1E20"/>
    <w:rsid w:val="000E2475"/>
    <w:rsid w:val="000E2CF2"/>
    <w:rsid w:val="000E30E1"/>
    <w:rsid w:val="000E3310"/>
    <w:rsid w:val="000E400B"/>
    <w:rsid w:val="000E41E6"/>
    <w:rsid w:val="000E4869"/>
    <w:rsid w:val="000E5B19"/>
    <w:rsid w:val="000E5BE8"/>
    <w:rsid w:val="000E6A4C"/>
    <w:rsid w:val="000E6CBF"/>
    <w:rsid w:val="000E6D58"/>
    <w:rsid w:val="000E6D5B"/>
    <w:rsid w:val="000E7157"/>
    <w:rsid w:val="000E75D0"/>
    <w:rsid w:val="000E782C"/>
    <w:rsid w:val="000F00D6"/>
    <w:rsid w:val="000F084F"/>
    <w:rsid w:val="000F0C58"/>
    <w:rsid w:val="000F0C6A"/>
    <w:rsid w:val="000F0C8C"/>
    <w:rsid w:val="000F0CF6"/>
    <w:rsid w:val="000F12E7"/>
    <w:rsid w:val="000F14E7"/>
    <w:rsid w:val="000F1760"/>
    <w:rsid w:val="000F178F"/>
    <w:rsid w:val="000F1CF2"/>
    <w:rsid w:val="000F31BE"/>
    <w:rsid w:val="000F3575"/>
    <w:rsid w:val="000F3A5D"/>
    <w:rsid w:val="000F3B28"/>
    <w:rsid w:val="000F3E79"/>
    <w:rsid w:val="000F48A1"/>
    <w:rsid w:val="000F4D09"/>
    <w:rsid w:val="000F50AA"/>
    <w:rsid w:val="000F5977"/>
    <w:rsid w:val="000F63BC"/>
    <w:rsid w:val="000F658D"/>
    <w:rsid w:val="000F6D82"/>
    <w:rsid w:val="000F7093"/>
    <w:rsid w:val="000F7302"/>
    <w:rsid w:val="000F753A"/>
    <w:rsid w:val="00100147"/>
    <w:rsid w:val="00100365"/>
    <w:rsid w:val="0010046C"/>
    <w:rsid w:val="00100B52"/>
    <w:rsid w:val="0010109B"/>
    <w:rsid w:val="001012E4"/>
    <w:rsid w:val="00101F58"/>
    <w:rsid w:val="00102A18"/>
    <w:rsid w:val="00103143"/>
    <w:rsid w:val="001046B6"/>
    <w:rsid w:val="001046BB"/>
    <w:rsid w:val="00104903"/>
    <w:rsid w:val="00104EC2"/>
    <w:rsid w:val="00105484"/>
    <w:rsid w:val="0010561B"/>
    <w:rsid w:val="00105BA4"/>
    <w:rsid w:val="00105DE3"/>
    <w:rsid w:val="00105F81"/>
    <w:rsid w:val="00106503"/>
    <w:rsid w:val="0010651D"/>
    <w:rsid w:val="001067E8"/>
    <w:rsid w:val="00106D3E"/>
    <w:rsid w:val="00106FDD"/>
    <w:rsid w:val="001075FF"/>
    <w:rsid w:val="001077D6"/>
    <w:rsid w:val="00110484"/>
    <w:rsid w:val="00110D30"/>
    <w:rsid w:val="001110C3"/>
    <w:rsid w:val="001115B2"/>
    <w:rsid w:val="00111DC6"/>
    <w:rsid w:val="0011238B"/>
    <w:rsid w:val="001124BC"/>
    <w:rsid w:val="001126DD"/>
    <w:rsid w:val="00113D29"/>
    <w:rsid w:val="00113E2E"/>
    <w:rsid w:val="00113FB0"/>
    <w:rsid w:val="0011441F"/>
    <w:rsid w:val="0011452A"/>
    <w:rsid w:val="00115223"/>
    <w:rsid w:val="00115E8D"/>
    <w:rsid w:val="00115FC3"/>
    <w:rsid w:val="00116B10"/>
    <w:rsid w:val="00120D50"/>
    <w:rsid w:val="00120FED"/>
    <w:rsid w:val="00121258"/>
    <w:rsid w:val="00121421"/>
    <w:rsid w:val="00121523"/>
    <w:rsid w:val="0012187A"/>
    <w:rsid w:val="00121EDF"/>
    <w:rsid w:val="001239CE"/>
    <w:rsid w:val="00123CAA"/>
    <w:rsid w:val="00124366"/>
    <w:rsid w:val="00124F71"/>
    <w:rsid w:val="00125140"/>
    <w:rsid w:val="0012654D"/>
    <w:rsid w:val="00126D96"/>
    <w:rsid w:val="00127359"/>
    <w:rsid w:val="001273F8"/>
    <w:rsid w:val="00127857"/>
    <w:rsid w:val="00127CD5"/>
    <w:rsid w:val="0013031E"/>
    <w:rsid w:val="00130BED"/>
    <w:rsid w:val="00131F49"/>
    <w:rsid w:val="00132BAC"/>
    <w:rsid w:val="00132BD4"/>
    <w:rsid w:val="00132D35"/>
    <w:rsid w:val="00132E92"/>
    <w:rsid w:val="001334C2"/>
    <w:rsid w:val="001337E6"/>
    <w:rsid w:val="0013382A"/>
    <w:rsid w:val="00133A00"/>
    <w:rsid w:val="00133A80"/>
    <w:rsid w:val="00133C2D"/>
    <w:rsid w:val="001346D6"/>
    <w:rsid w:val="00134CDD"/>
    <w:rsid w:val="00135558"/>
    <w:rsid w:val="00135A2F"/>
    <w:rsid w:val="00136424"/>
    <w:rsid w:val="00136C43"/>
    <w:rsid w:val="001378A9"/>
    <w:rsid w:val="00137ADB"/>
    <w:rsid w:val="00140A15"/>
    <w:rsid w:val="00140C3E"/>
    <w:rsid w:val="001411FF"/>
    <w:rsid w:val="001413B7"/>
    <w:rsid w:val="00141C2A"/>
    <w:rsid w:val="00142351"/>
    <w:rsid w:val="00142476"/>
    <w:rsid w:val="001425E2"/>
    <w:rsid w:val="00142743"/>
    <w:rsid w:val="00142940"/>
    <w:rsid w:val="00142E31"/>
    <w:rsid w:val="0014448F"/>
    <w:rsid w:val="00144619"/>
    <w:rsid w:val="00144868"/>
    <w:rsid w:val="001449CF"/>
    <w:rsid w:val="00144CDD"/>
    <w:rsid w:val="001451A2"/>
    <w:rsid w:val="00145235"/>
    <w:rsid w:val="00145B26"/>
    <w:rsid w:val="00146BBA"/>
    <w:rsid w:val="00146BF9"/>
    <w:rsid w:val="00146F88"/>
    <w:rsid w:val="00147118"/>
    <w:rsid w:val="0014766E"/>
    <w:rsid w:val="001478A5"/>
    <w:rsid w:val="00147A3D"/>
    <w:rsid w:val="00147A42"/>
    <w:rsid w:val="00147CC8"/>
    <w:rsid w:val="00150555"/>
    <w:rsid w:val="00150718"/>
    <w:rsid w:val="00151E4C"/>
    <w:rsid w:val="0015212C"/>
    <w:rsid w:val="0015218A"/>
    <w:rsid w:val="001522D4"/>
    <w:rsid w:val="001524C4"/>
    <w:rsid w:val="0015284A"/>
    <w:rsid w:val="00152AD6"/>
    <w:rsid w:val="001533C6"/>
    <w:rsid w:val="0015363E"/>
    <w:rsid w:val="00153707"/>
    <w:rsid w:val="00153D58"/>
    <w:rsid w:val="00153EE4"/>
    <w:rsid w:val="00154387"/>
    <w:rsid w:val="0015501B"/>
    <w:rsid w:val="0015516B"/>
    <w:rsid w:val="00155CC1"/>
    <w:rsid w:val="00156835"/>
    <w:rsid w:val="00156E82"/>
    <w:rsid w:val="00157749"/>
    <w:rsid w:val="00157BC6"/>
    <w:rsid w:val="00157F10"/>
    <w:rsid w:val="0016003C"/>
    <w:rsid w:val="001608D2"/>
    <w:rsid w:val="00160B1A"/>
    <w:rsid w:val="00161C01"/>
    <w:rsid w:val="00161C1C"/>
    <w:rsid w:val="00162469"/>
    <w:rsid w:val="001625CD"/>
    <w:rsid w:val="00162B92"/>
    <w:rsid w:val="00162C06"/>
    <w:rsid w:val="001639DC"/>
    <w:rsid w:val="00163C92"/>
    <w:rsid w:val="00163EE3"/>
    <w:rsid w:val="00164517"/>
    <w:rsid w:val="00164692"/>
    <w:rsid w:val="0016484A"/>
    <w:rsid w:val="00164A05"/>
    <w:rsid w:val="0016506E"/>
    <w:rsid w:val="00165A8A"/>
    <w:rsid w:val="00165ACB"/>
    <w:rsid w:val="00165B14"/>
    <w:rsid w:val="001666C1"/>
    <w:rsid w:val="00166719"/>
    <w:rsid w:val="00166D99"/>
    <w:rsid w:val="00167749"/>
    <w:rsid w:val="00167A23"/>
    <w:rsid w:val="00167D2C"/>
    <w:rsid w:val="001708A2"/>
    <w:rsid w:val="00171944"/>
    <w:rsid w:val="00172415"/>
    <w:rsid w:val="0017434E"/>
    <w:rsid w:val="0017524C"/>
    <w:rsid w:val="0017552F"/>
    <w:rsid w:val="00175975"/>
    <w:rsid w:val="00175A95"/>
    <w:rsid w:val="001763D5"/>
    <w:rsid w:val="00176BF5"/>
    <w:rsid w:val="00176D24"/>
    <w:rsid w:val="00176DA5"/>
    <w:rsid w:val="00177C5B"/>
    <w:rsid w:val="00177F26"/>
    <w:rsid w:val="001802EE"/>
    <w:rsid w:val="0018057F"/>
    <w:rsid w:val="00180CF2"/>
    <w:rsid w:val="00180DB9"/>
    <w:rsid w:val="001813BF"/>
    <w:rsid w:val="001815F5"/>
    <w:rsid w:val="00181673"/>
    <w:rsid w:val="001819D7"/>
    <w:rsid w:val="00181A57"/>
    <w:rsid w:val="00182062"/>
    <w:rsid w:val="00182CB8"/>
    <w:rsid w:val="0018310F"/>
    <w:rsid w:val="00183452"/>
    <w:rsid w:val="00183A5E"/>
    <w:rsid w:val="00183B88"/>
    <w:rsid w:val="00183C41"/>
    <w:rsid w:val="00183E4B"/>
    <w:rsid w:val="00184258"/>
    <w:rsid w:val="00184776"/>
    <w:rsid w:val="0018490A"/>
    <w:rsid w:val="0018518B"/>
    <w:rsid w:val="00185321"/>
    <w:rsid w:val="001859F7"/>
    <w:rsid w:val="00186477"/>
    <w:rsid w:val="0018711A"/>
    <w:rsid w:val="0018718E"/>
    <w:rsid w:val="001872EA"/>
    <w:rsid w:val="00187662"/>
    <w:rsid w:val="001878A7"/>
    <w:rsid w:val="00187CD9"/>
    <w:rsid w:val="001905A7"/>
    <w:rsid w:val="00190645"/>
    <w:rsid w:val="00190F18"/>
    <w:rsid w:val="001911B3"/>
    <w:rsid w:val="001919C9"/>
    <w:rsid w:val="00191F8C"/>
    <w:rsid w:val="001930BF"/>
    <w:rsid w:val="00193450"/>
    <w:rsid w:val="00193E99"/>
    <w:rsid w:val="0019473E"/>
    <w:rsid w:val="0019483A"/>
    <w:rsid w:val="00194D32"/>
    <w:rsid w:val="00194DCD"/>
    <w:rsid w:val="00195614"/>
    <w:rsid w:val="00195ED5"/>
    <w:rsid w:val="00196171"/>
    <w:rsid w:val="00196B15"/>
    <w:rsid w:val="00196E49"/>
    <w:rsid w:val="00197900"/>
    <w:rsid w:val="001A0133"/>
    <w:rsid w:val="001A04B7"/>
    <w:rsid w:val="001A0FE0"/>
    <w:rsid w:val="001A17A2"/>
    <w:rsid w:val="001A1D06"/>
    <w:rsid w:val="001A21F4"/>
    <w:rsid w:val="001A2254"/>
    <w:rsid w:val="001A2640"/>
    <w:rsid w:val="001A2936"/>
    <w:rsid w:val="001A2C98"/>
    <w:rsid w:val="001A3CF8"/>
    <w:rsid w:val="001A49DE"/>
    <w:rsid w:val="001A4A51"/>
    <w:rsid w:val="001A5313"/>
    <w:rsid w:val="001A5531"/>
    <w:rsid w:val="001A562F"/>
    <w:rsid w:val="001A5663"/>
    <w:rsid w:val="001A58FB"/>
    <w:rsid w:val="001A59FC"/>
    <w:rsid w:val="001A6F34"/>
    <w:rsid w:val="001A7118"/>
    <w:rsid w:val="001A7B5A"/>
    <w:rsid w:val="001A7C47"/>
    <w:rsid w:val="001B0A27"/>
    <w:rsid w:val="001B0DF3"/>
    <w:rsid w:val="001B15BD"/>
    <w:rsid w:val="001B1870"/>
    <w:rsid w:val="001B1A0C"/>
    <w:rsid w:val="001B1DC5"/>
    <w:rsid w:val="001B22BE"/>
    <w:rsid w:val="001B22D7"/>
    <w:rsid w:val="001B24ED"/>
    <w:rsid w:val="001B298A"/>
    <w:rsid w:val="001B3113"/>
    <w:rsid w:val="001B3A98"/>
    <w:rsid w:val="001B3E9F"/>
    <w:rsid w:val="001B4437"/>
    <w:rsid w:val="001B4514"/>
    <w:rsid w:val="001B4721"/>
    <w:rsid w:val="001B4D6B"/>
    <w:rsid w:val="001B4FC4"/>
    <w:rsid w:val="001B52BE"/>
    <w:rsid w:val="001B594F"/>
    <w:rsid w:val="001B5C21"/>
    <w:rsid w:val="001B6752"/>
    <w:rsid w:val="001B6BFB"/>
    <w:rsid w:val="001B7F14"/>
    <w:rsid w:val="001C055F"/>
    <w:rsid w:val="001C09B5"/>
    <w:rsid w:val="001C0ED7"/>
    <w:rsid w:val="001C10A6"/>
    <w:rsid w:val="001C10AF"/>
    <w:rsid w:val="001C10CF"/>
    <w:rsid w:val="001C1514"/>
    <w:rsid w:val="001C20A9"/>
    <w:rsid w:val="001C29D6"/>
    <w:rsid w:val="001C31AC"/>
    <w:rsid w:val="001C3267"/>
    <w:rsid w:val="001C34C6"/>
    <w:rsid w:val="001C3CCC"/>
    <w:rsid w:val="001C4A4C"/>
    <w:rsid w:val="001C5C5D"/>
    <w:rsid w:val="001C662D"/>
    <w:rsid w:val="001C676D"/>
    <w:rsid w:val="001C6B49"/>
    <w:rsid w:val="001C7249"/>
    <w:rsid w:val="001C7676"/>
    <w:rsid w:val="001C76C3"/>
    <w:rsid w:val="001C76E2"/>
    <w:rsid w:val="001C7E13"/>
    <w:rsid w:val="001D023E"/>
    <w:rsid w:val="001D0263"/>
    <w:rsid w:val="001D1110"/>
    <w:rsid w:val="001D1686"/>
    <w:rsid w:val="001D1A8E"/>
    <w:rsid w:val="001D2C8D"/>
    <w:rsid w:val="001D2DD5"/>
    <w:rsid w:val="001D30B7"/>
    <w:rsid w:val="001D358D"/>
    <w:rsid w:val="001D3C42"/>
    <w:rsid w:val="001D3D37"/>
    <w:rsid w:val="001D40CF"/>
    <w:rsid w:val="001D456B"/>
    <w:rsid w:val="001D528F"/>
    <w:rsid w:val="001D52DF"/>
    <w:rsid w:val="001D5313"/>
    <w:rsid w:val="001D5818"/>
    <w:rsid w:val="001D58AC"/>
    <w:rsid w:val="001D599D"/>
    <w:rsid w:val="001D5DD0"/>
    <w:rsid w:val="001D5FCE"/>
    <w:rsid w:val="001D6759"/>
    <w:rsid w:val="001D70A7"/>
    <w:rsid w:val="001D7563"/>
    <w:rsid w:val="001D7913"/>
    <w:rsid w:val="001D7E4C"/>
    <w:rsid w:val="001D7F95"/>
    <w:rsid w:val="001E0243"/>
    <w:rsid w:val="001E0367"/>
    <w:rsid w:val="001E0489"/>
    <w:rsid w:val="001E05D8"/>
    <w:rsid w:val="001E0780"/>
    <w:rsid w:val="001E0BC4"/>
    <w:rsid w:val="001E0E6C"/>
    <w:rsid w:val="001E13A8"/>
    <w:rsid w:val="001E2006"/>
    <w:rsid w:val="001E36AE"/>
    <w:rsid w:val="001E3CF6"/>
    <w:rsid w:val="001E4AC3"/>
    <w:rsid w:val="001E51C0"/>
    <w:rsid w:val="001E57BB"/>
    <w:rsid w:val="001E73F2"/>
    <w:rsid w:val="001F0636"/>
    <w:rsid w:val="001F0BC5"/>
    <w:rsid w:val="001F2AFF"/>
    <w:rsid w:val="001F3753"/>
    <w:rsid w:val="001F39FF"/>
    <w:rsid w:val="001F3F04"/>
    <w:rsid w:val="001F3FE7"/>
    <w:rsid w:val="001F4172"/>
    <w:rsid w:val="001F4397"/>
    <w:rsid w:val="001F4959"/>
    <w:rsid w:val="001F49AE"/>
    <w:rsid w:val="001F4ADD"/>
    <w:rsid w:val="001F5597"/>
    <w:rsid w:val="001F6C8C"/>
    <w:rsid w:val="001F7036"/>
    <w:rsid w:val="002001E3"/>
    <w:rsid w:val="00200260"/>
    <w:rsid w:val="002005E0"/>
    <w:rsid w:val="00201C5A"/>
    <w:rsid w:val="002021F0"/>
    <w:rsid w:val="002023DE"/>
    <w:rsid w:val="00202E45"/>
    <w:rsid w:val="00202E4B"/>
    <w:rsid w:val="00202F63"/>
    <w:rsid w:val="00203175"/>
    <w:rsid w:val="002034C3"/>
    <w:rsid w:val="00204E65"/>
    <w:rsid w:val="00204EE0"/>
    <w:rsid w:val="00205133"/>
    <w:rsid w:val="00205881"/>
    <w:rsid w:val="00205BBB"/>
    <w:rsid w:val="00206232"/>
    <w:rsid w:val="0020633F"/>
    <w:rsid w:val="002064A3"/>
    <w:rsid w:val="00206FC0"/>
    <w:rsid w:val="00207284"/>
    <w:rsid w:val="0020759F"/>
    <w:rsid w:val="00207AF4"/>
    <w:rsid w:val="002106D3"/>
    <w:rsid w:val="002107B2"/>
    <w:rsid w:val="0021081F"/>
    <w:rsid w:val="00210846"/>
    <w:rsid w:val="00210ACB"/>
    <w:rsid w:val="00210ACE"/>
    <w:rsid w:val="00210EF4"/>
    <w:rsid w:val="0021114F"/>
    <w:rsid w:val="00212315"/>
    <w:rsid w:val="002124EB"/>
    <w:rsid w:val="00212813"/>
    <w:rsid w:val="002152F8"/>
    <w:rsid w:val="00215527"/>
    <w:rsid w:val="00215846"/>
    <w:rsid w:val="00215D54"/>
    <w:rsid w:val="00216030"/>
    <w:rsid w:val="002160EA"/>
    <w:rsid w:val="00216259"/>
    <w:rsid w:val="00216EC7"/>
    <w:rsid w:val="0021726F"/>
    <w:rsid w:val="002173BF"/>
    <w:rsid w:val="00217A49"/>
    <w:rsid w:val="002201D5"/>
    <w:rsid w:val="002205D2"/>
    <w:rsid w:val="00220C2F"/>
    <w:rsid w:val="00222396"/>
    <w:rsid w:val="00222433"/>
    <w:rsid w:val="00222D5F"/>
    <w:rsid w:val="00223809"/>
    <w:rsid w:val="002239E0"/>
    <w:rsid w:val="00223B5A"/>
    <w:rsid w:val="0022458B"/>
    <w:rsid w:val="002245DE"/>
    <w:rsid w:val="00224658"/>
    <w:rsid w:val="00224686"/>
    <w:rsid w:val="002248E6"/>
    <w:rsid w:val="0022498A"/>
    <w:rsid w:val="002252E5"/>
    <w:rsid w:val="0022531D"/>
    <w:rsid w:val="002257E4"/>
    <w:rsid w:val="00225A04"/>
    <w:rsid w:val="00225C41"/>
    <w:rsid w:val="002271A3"/>
    <w:rsid w:val="00227473"/>
    <w:rsid w:val="00227DB9"/>
    <w:rsid w:val="00227F2E"/>
    <w:rsid w:val="00230DB1"/>
    <w:rsid w:val="00231907"/>
    <w:rsid w:val="002328F7"/>
    <w:rsid w:val="00233048"/>
    <w:rsid w:val="00233D47"/>
    <w:rsid w:val="00233FA3"/>
    <w:rsid w:val="0023416F"/>
    <w:rsid w:val="00236541"/>
    <w:rsid w:val="00236AB5"/>
    <w:rsid w:val="00237216"/>
    <w:rsid w:val="0023757B"/>
    <w:rsid w:val="002379BB"/>
    <w:rsid w:val="00237A09"/>
    <w:rsid w:val="00237CC4"/>
    <w:rsid w:val="00240DB0"/>
    <w:rsid w:val="00240E61"/>
    <w:rsid w:val="0024115C"/>
    <w:rsid w:val="002411DC"/>
    <w:rsid w:val="00241A9E"/>
    <w:rsid w:val="00241DE4"/>
    <w:rsid w:val="0024201B"/>
    <w:rsid w:val="00242997"/>
    <w:rsid w:val="002429A1"/>
    <w:rsid w:val="002431A8"/>
    <w:rsid w:val="0024394D"/>
    <w:rsid w:val="00244B68"/>
    <w:rsid w:val="002454E1"/>
    <w:rsid w:val="00246153"/>
    <w:rsid w:val="00246F8D"/>
    <w:rsid w:val="00247110"/>
    <w:rsid w:val="0024722B"/>
    <w:rsid w:val="00247FBD"/>
    <w:rsid w:val="00250438"/>
    <w:rsid w:val="002505F8"/>
    <w:rsid w:val="002506F3"/>
    <w:rsid w:val="00250EA1"/>
    <w:rsid w:val="00251BE6"/>
    <w:rsid w:val="00251E1F"/>
    <w:rsid w:val="00252070"/>
    <w:rsid w:val="002524A0"/>
    <w:rsid w:val="00252A41"/>
    <w:rsid w:val="00252D92"/>
    <w:rsid w:val="00253262"/>
    <w:rsid w:val="002542BB"/>
    <w:rsid w:val="00254570"/>
    <w:rsid w:val="002547C6"/>
    <w:rsid w:val="00254B9E"/>
    <w:rsid w:val="00255562"/>
    <w:rsid w:val="0025567A"/>
    <w:rsid w:val="0025577A"/>
    <w:rsid w:val="00255B85"/>
    <w:rsid w:val="00255F92"/>
    <w:rsid w:val="002564D2"/>
    <w:rsid w:val="00257233"/>
    <w:rsid w:val="002573A3"/>
    <w:rsid w:val="002573DB"/>
    <w:rsid w:val="00257AB5"/>
    <w:rsid w:val="00257C75"/>
    <w:rsid w:val="00260D6A"/>
    <w:rsid w:val="002612A2"/>
    <w:rsid w:val="00261D50"/>
    <w:rsid w:val="00262270"/>
    <w:rsid w:val="00262368"/>
    <w:rsid w:val="00262BF3"/>
    <w:rsid w:val="00262E7F"/>
    <w:rsid w:val="002631E1"/>
    <w:rsid w:val="002634C9"/>
    <w:rsid w:val="00263A45"/>
    <w:rsid w:val="00263C95"/>
    <w:rsid w:val="00263DD5"/>
    <w:rsid w:val="00264A30"/>
    <w:rsid w:val="00264D5F"/>
    <w:rsid w:val="00264D7F"/>
    <w:rsid w:val="0026528E"/>
    <w:rsid w:val="002663D6"/>
    <w:rsid w:val="00266881"/>
    <w:rsid w:val="00267301"/>
    <w:rsid w:val="00267AB7"/>
    <w:rsid w:val="0027041F"/>
    <w:rsid w:val="002707C8"/>
    <w:rsid w:val="00271133"/>
    <w:rsid w:val="00271A63"/>
    <w:rsid w:val="00271E34"/>
    <w:rsid w:val="002723E7"/>
    <w:rsid w:val="00272428"/>
    <w:rsid w:val="0027274B"/>
    <w:rsid w:val="002729DA"/>
    <w:rsid w:val="00272A72"/>
    <w:rsid w:val="00272FEA"/>
    <w:rsid w:val="0027339C"/>
    <w:rsid w:val="002735C0"/>
    <w:rsid w:val="00273A5C"/>
    <w:rsid w:val="00274284"/>
    <w:rsid w:val="00274574"/>
    <w:rsid w:val="0027579D"/>
    <w:rsid w:val="0027605C"/>
    <w:rsid w:val="0027611D"/>
    <w:rsid w:val="0027624F"/>
    <w:rsid w:val="0027678F"/>
    <w:rsid w:val="00277220"/>
    <w:rsid w:val="0027734E"/>
    <w:rsid w:val="00277A6E"/>
    <w:rsid w:val="00277C10"/>
    <w:rsid w:val="00280A0C"/>
    <w:rsid w:val="00280BE2"/>
    <w:rsid w:val="00280FC6"/>
    <w:rsid w:val="002820E9"/>
    <w:rsid w:val="002830CE"/>
    <w:rsid w:val="002831FE"/>
    <w:rsid w:val="002836DD"/>
    <w:rsid w:val="00283874"/>
    <w:rsid w:val="0028440A"/>
    <w:rsid w:val="00285207"/>
    <w:rsid w:val="002856A0"/>
    <w:rsid w:val="00285830"/>
    <w:rsid w:val="00286983"/>
    <w:rsid w:val="00287226"/>
    <w:rsid w:val="002873DF"/>
    <w:rsid w:val="002874F3"/>
    <w:rsid w:val="0029167F"/>
    <w:rsid w:val="002916D1"/>
    <w:rsid w:val="00291BAD"/>
    <w:rsid w:val="0029286A"/>
    <w:rsid w:val="002929EA"/>
    <w:rsid w:val="00293523"/>
    <w:rsid w:val="00294390"/>
    <w:rsid w:val="00294600"/>
    <w:rsid w:val="00294A23"/>
    <w:rsid w:val="00295033"/>
    <w:rsid w:val="00295405"/>
    <w:rsid w:val="00295484"/>
    <w:rsid w:val="0029649D"/>
    <w:rsid w:val="00296797"/>
    <w:rsid w:val="00296C27"/>
    <w:rsid w:val="00296F74"/>
    <w:rsid w:val="00297016"/>
    <w:rsid w:val="002970CA"/>
    <w:rsid w:val="00297335"/>
    <w:rsid w:val="002975A7"/>
    <w:rsid w:val="00297BFC"/>
    <w:rsid w:val="002A01B7"/>
    <w:rsid w:val="002A048D"/>
    <w:rsid w:val="002A04DA"/>
    <w:rsid w:val="002A07EF"/>
    <w:rsid w:val="002A095C"/>
    <w:rsid w:val="002A0C57"/>
    <w:rsid w:val="002A10EB"/>
    <w:rsid w:val="002A11BE"/>
    <w:rsid w:val="002A170B"/>
    <w:rsid w:val="002A1F57"/>
    <w:rsid w:val="002A207F"/>
    <w:rsid w:val="002A20DD"/>
    <w:rsid w:val="002A23D5"/>
    <w:rsid w:val="002A29BF"/>
    <w:rsid w:val="002A3C98"/>
    <w:rsid w:val="002A447A"/>
    <w:rsid w:val="002A4826"/>
    <w:rsid w:val="002A5989"/>
    <w:rsid w:val="002A5EFF"/>
    <w:rsid w:val="002A6161"/>
    <w:rsid w:val="002A6237"/>
    <w:rsid w:val="002A6532"/>
    <w:rsid w:val="002A707F"/>
    <w:rsid w:val="002A77D3"/>
    <w:rsid w:val="002A7D8F"/>
    <w:rsid w:val="002B0180"/>
    <w:rsid w:val="002B04D1"/>
    <w:rsid w:val="002B052D"/>
    <w:rsid w:val="002B0660"/>
    <w:rsid w:val="002B10D0"/>
    <w:rsid w:val="002B17A3"/>
    <w:rsid w:val="002B1B08"/>
    <w:rsid w:val="002B214C"/>
    <w:rsid w:val="002B222C"/>
    <w:rsid w:val="002B2D3E"/>
    <w:rsid w:val="002B2F45"/>
    <w:rsid w:val="002B3DDA"/>
    <w:rsid w:val="002B3F7A"/>
    <w:rsid w:val="002B42EF"/>
    <w:rsid w:val="002B46D2"/>
    <w:rsid w:val="002B49E0"/>
    <w:rsid w:val="002B57AE"/>
    <w:rsid w:val="002B694F"/>
    <w:rsid w:val="002B6CEE"/>
    <w:rsid w:val="002B6ECD"/>
    <w:rsid w:val="002B6EDE"/>
    <w:rsid w:val="002C0660"/>
    <w:rsid w:val="002C09A5"/>
    <w:rsid w:val="002C12A0"/>
    <w:rsid w:val="002C1A35"/>
    <w:rsid w:val="002C1B00"/>
    <w:rsid w:val="002C1E4B"/>
    <w:rsid w:val="002C2813"/>
    <w:rsid w:val="002C2D48"/>
    <w:rsid w:val="002C2E4A"/>
    <w:rsid w:val="002C305F"/>
    <w:rsid w:val="002C4477"/>
    <w:rsid w:val="002C48B2"/>
    <w:rsid w:val="002C4D17"/>
    <w:rsid w:val="002C53ED"/>
    <w:rsid w:val="002C557E"/>
    <w:rsid w:val="002C5860"/>
    <w:rsid w:val="002C62E5"/>
    <w:rsid w:val="002D0804"/>
    <w:rsid w:val="002D0E78"/>
    <w:rsid w:val="002D1931"/>
    <w:rsid w:val="002D1D40"/>
    <w:rsid w:val="002D1E73"/>
    <w:rsid w:val="002D2531"/>
    <w:rsid w:val="002D363E"/>
    <w:rsid w:val="002D3D6F"/>
    <w:rsid w:val="002D4A9F"/>
    <w:rsid w:val="002D57D1"/>
    <w:rsid w:val="002D5C3F"/>
    <w:rsid w:val="002D604B"/>
    <w:rsid w:val="002D6600"/>
    <w:rsid w:val="002D66B4"/>
    <w:rsid w:val="002D680F"/>
    <w:rsid w:val="002D6C26"/>
    <w:rsid w:val="002D79D0"/>
    <w:rsid w:val="002E0361"/>
    <w:rsid w:val="002E0E3E"/>
    <w:rsid w:val="002E11AD"/>
    <w:rsid w:val="002E12EA"/>
    <w:rsid w:val="002E1322"/>
    <w:rsid w:val="002E19F2"/>
    <w:rsid w:val="002E1EDA"/>
    <w:rsid w:val="002E1EFB"/>
    <w:rsid w:val="002E2090"/>
    <w:rsid w:val="002E21C1"/>
    <w:rsid w:val="002E2CDA"/>
    <w:rsid w:val="002E3CAC"/>
    <w:rsid w:val="002E4561"/>
    <w:rsid w:val="002E4950"/>
    <w:rsid w:val="002E57E5"/>
    <w:rsid w:val="002E5B40"/>
    <w:rsid w:val="002E60BA"/>
    <w:rsid w:val="002E6DA0"/>
    <w:rsid w:val="002E6DF4"/>
    <w:rsid w:val="002E7C21"/>
    <w:rsid w:val="002E7C60"/>
    <w:rsid w:val="002F10AB"/>
    <w:rsid w:val="002F1437"/>
    <w:rsid w:val="002F1BB2"/>
    <w:rsid w:val="002F2A07"/>
    <w:rsid w:val="002F32BC"/>
    <w:rsid w:val="002F42CE"/>
    <w:rsid w:val="002F49F3"/>
    <w:rsid w:val="002F568F"/>
    <w:rsid w:val="002F5D2D"/>
    <w:rsid w:val="002F6426"/>
    <w:rsid w:val="002F6695"/>
    <w:rsid w:val="002F673F"/>
    <w:rsid w:val="002F682D"/>
    <w:rsid w:val="002F79FC"/>
    <w:rsid w:val="002F7C4C"/>
    <w:rsid w:val="002F7ED3"/>
    <w:rsid w:val="00300114"/>
    <w:rsid w:val="00300380"/>
    <w:rsid w:val="0030056B"/>
    <w:rsid w:val="00300664"/>
    <w:rsid w:val="00300A0B"/>
    <w:rsid w:val="00300A63"/>
    <w:rsid w:val="00301973"/>
    <w:rsid w:val="00301B78"/>
    <w:rsid w:val="003024D7"/>
    <w:rsid w:val="00302505"/>
    <w:rsid w:val="003029E9"/>
    <w:rsid w:val="00303812"/>
    <w:rsid w:val="00303944"/>
    <w:rsid w:val="00303D9B"/>
    <w:rsid w:val="00303E08"/>
    <w:rsid w:val="00303EC1"/>
    <w:rsid w:val="003040BB"/>
    <w:rsid w:val="003043BF"/>
    <w:rsid w:val="003044CF"/>
    <w:rsid w:val="00304905"/>
    <w:rsid w:val="00304A6F"/>
    <w:rsid w:val="00304B70"/>
    <w:rsid w:val="0030563A"/>
    <w:rsid w:val="0030578D"/>
    <w:rsid w:val="00305B9B"/>
    <w:rsid w:val="003068AE"/>
    <w:rsid w:val="00307C8E"/>
    <w:rsid w:val="00307D28"/>
    <w:rsid w:val="0031009E"/>
    <w:rsid w:val="00310148"/>
    <w:rsid w:val="00310525"/>
    <w:rsid w:val="00310704"/>
    <w:rsid w:val="00311473"/>
    <w:rsid w:val="003119DC"/>
    <w:rsid w:val="00311BD7"/>
    <w:rsid w:val="003122F8"/>
    <w:rsid w:val="003123CD"/>
    <w:rsid w:val="003127FC"/>
    <w:rsid w:val="00312DEA"/>
    <w:rsid w:val="00312EA5"/>
    <w:rsid w:val="003135DC"/>
    <w:rsid w:val="003136A2"/>
    <w:rsid w:val="003136AF"/>
    <w:rsid w:val="00313DAB"/>
    <w:rsid w:val="00314FBC"/>
    <w:rsid w:val="0031512E"/>
    <w:rsid w:val="0031549A"/>
    <w:rsid w:val="003154CD"/>
    <w:rsid w:val="00315E7B"/>
    <w:rsid w:val="00315E92"/>
    <w:rsid w:val="0031611E"/>
    <w:rsid w:val="00316388"/>
    <w:rsid w:val="0031689D"/>
    <w:rsid w:val="003168B3"/>
    <w:rsid w:val="00316E3B"/>
    <w:rsid w:val="00316F4E"/>
    <w:rsid w:val="00316F54"/>
    <w:rsid w:val="00317582"/>
    <w:rsid w:val="003178CA"/>
    <w:rsid w:val="00317C94"/>
    <w:rsid w:val="00320EB2"/>
    <w:rsid w:val="00321168"/>
    <w:rsid w:val="00321A44"/>
    <w:rsid w:val="00321ABA"/>
    <w:rsid w:val="00321D62"/>
    <w:rsid w:val="00322029"/>
    <w:rsid w:val="003222CF"/>
    <w:rsid w:val="00323424"/>
    <w:rsid w:val="00323556"/>
    <w:rsid w:val="00323570"/>
    <w:rsid w:val="00324BC3"/>
    <w:rsid w:val="0032537F"/>
    <w:rsid w:val="00326317"/>
    <w:rsid w:val="00326B55"/>
    <w:rsid w:val="00326DFE"/>
    <w:rsid w:val="0032730E"/>
    <w:rsid w:val="00327CA0"/>
    <w:rsid w:val="003307E7"/>
    <w:rsid w:val="00330C1A"/>
    <w:rsid w:val="003315B7"/>
    <w:rsid w:val="0033167F"/>
    <w:rsid w:val="00331AE2"/>
    <w:rsid w:val="00331BCD"/>
    <w:rsid w:val="00331FF9"/>
    <w:rsid w:val="00332AFF"/>
    <w:rsid w:val="00332CEB"/>
    <w:rsid w:val="00333514"/>
    <w:rsid w:val="00333E29"/>
    <w:rsid w:val="00333E6C"/>
    <w:rsid w:val="00334DED"/>
    <w:rsid w:val="00334E5F"/>
    <w:rsid w:val="00335197"/>
    <w:rsid w:val="0033551F"/>
    <w:rsid w:val="0033620E"/>
    <w:rsid w:val="00337569"/>
    <w:rsid w:val="00337856"/>
    <w:rsid w:val="00337E09"/>
    <w:rsid w:val="00340D57"/>
    <w:rsid w:val="003410E5"/>
    <w:rsid w:val="00341610"/>
    <w:rsid w:val="00341BF6"/>
    <w:rsid w:val="003427D7"/>
    <w:rsid w:val="00342B71"/>
    <w:rsid w:val="00342D95"/>
    <w:rsid w:val="00344039"/>
    <w:rsid w:val="00344B8F"/>
    <w:rsid w:val="0034586D"/>
    <w:rsid w:val="00345FE2"/>
    <w:rsid w:val="0034623B"/>
    <w:rsid w:val="00346337"/>
    <w:rsid w:val="00346D26"/>
    <w:rsid w:val="00346DD0"/>
    <w:rsid w:val="00347328"/>
    <w:rsid w:val="00347986"/>
    <w:rsid w:val="00347E2D"/>
    <w:rsid w:val="00347F3D"/>
    <w:rsid w:val="003500D6"/>
    <w:rsid w:val="00350631"/>
    <w:rsid w:val="00350DCC"/>
    <w:rsid w:val="00351428"/>
    <w:rsid w:val="00351820"/>
    <w:rsid w:val="0035186C"/>
    <w:rsid w:val="00351F03"/>
    <w:rsid w:val="003523D4"/>
    <w:rsid w:val="00352CEE"/>
    <w:rsid w:val="00352FFF"/>
    <w:rsid w:val="0035358C"/>
    <w:rsid w:val="0035385B"/>
    <w:rsid w:val="00354095"/>
    <w:rsid w:val="00354570"/>
    <w:rsid w:val="00354CC3"/>
    <w:rsid w:val="00355981"/>
    <w:rsid w:val="00355F0A"/>
    <w:rsid w:val="00356044"/>
    <w:rsid w:val="003561E0"/>
    <w:rsid w:val="00356BE8"/>
    <w:rsid w:val="00357F7F"/>
    <w:rsid w:val="0036020F"/>
    <w:rsid w:val="0036033F"/>
    <w:rsid w:val="0036094A"/>
    <w:rsid w:val="00360E2D"/>
    <w:rsid w:val="003610D8"/>
    <w:rsid w:val="00361205"/>
    <w:rsid w:val="0036175B"/>
    <w:rsid w:val="00361841"/>
    <w:rsid w:val="00361A64"/>
    <w:rsid w:val="003621BE"/>
    <w:rsid w:val="0036238C"/>
    <w:rsid w:val="00362C76"/>
    <w:rsid w:val="00362E58"/>
    <w:rsid w:val="00363009"/>
    <w:rsid w:val="003630AC"/>
    <w:rsid w:val="00363662"/>
    <w:rsid w:val="003639E6"/>
    <w:rsid w:val="00363B06"/>
    <w:rsid w:val="00363CC9"/>
    <w:rsid w:val="00363E0A"/>
    <w:rsid w:val="003648FD"/>
    <w:rsid w:val="00365320"/>
    <w:rsid w:val="0036598C"/>
    <w:rsid w:val="00365F76"/>
    <w:rsid w:val="003666C7"/>
    <w:rsid w:val="003667AC"/>
    <w:rsid w:val="00366E0B"/>
    <w:rsid w:val="00366F36"/>
    <w:rsid w:val="0036744A"/>
    <w:rsid w:val="00367BD7"/>
    <w:rsid w:val="00367EB8"/>
    <w:rsid w:val="00370018"/>
    <w:rsid w:val="00370B4D"/>
    <w:rsid w:val="00371AED"/>
    <w:rsid w:val="00371E31"/>
    <w:rsid w:val="00372308"/>
    <w:rsid w:val="00372358"/>
    <w:rsid w:val="003737DF"/>
    <w:rsid w:val="00375286"/>
    <w:rsid w:val="00375C64"/>
    <w:rsid w:val="00375EF9"/>
    <w:rsid w:val="00375FE7"/>
    <w:rsid w:val="00376031"/>
    <w:rsid w:val="003763F6"/>
    <w:rsid w:val="00377104"/>
    <w:rsid w:val="00377966"/>
    <w:rsid w:val="003804BC"/>
    <w:rsid w:val="003807E1"/>
    <w:rsid w:val="00380821"/>
    <w:rsid w:val="00380975"/>
    <w:rsid w:val="00381300"/>
    <w:rsid w:val="00381D58"/>
    <w:rsid w:val="00382104"/>
    <w:rsid w:val="00382514"/>
    <w:rsid w:val="003828A8"/>
    <w:rsid w:val="00382DB7"/>
    <w:rsid w:val="0038336C"/>
    <w:rsid w:val="00384284"/>
    <w:rsid w:val="00384FD3"/>
    <w:rsid w:val="0038531B"/>
    <w:rsid w:val="003855F0"/>
    <w:rsid w:val="00385E9D"/>
    <w:rsid w:val="00386226"/>
    <w:rsid w:val="003869C3"/>
    <w:rsid w:val="00386F02"/>
    <w:rsid w:val="003872F5"/>
    <w:rsid w:val="00387E3C"/>
    <w:rsid w:val="00387E55"/>
    <w:rsid w:val="00390824"/>
    <w:rsid w:val="00390849"/>
    <w:rsid w:val="00390BD1"/>
    <w:rsid w:val="00390E71"/>
    <w:rsid w:val="00391201"/>
    <w:rsid w:val="003927FC"/>
    <w:rsid w:val="00392846"/>
    <w:rsid w:val="00393D06"/>
    <w:rsid w:val="003943CB"/>
    <w:rsid w:val="003947BF"/>
    <w:rsid w:val="00394FFB"/>
    <w:rsid w:val="0039524B"/>
    <w:rsid w:val="0039534D"/>
    <w:rsid w:val="003953DC"/>
    <w:rsid w:val="00395B76"/>
    <w:rsid w:val="00395C43"/>
    <w:rsid w:val="00395D9E"/>
    <w:rsid w:val="00396D48"/>
    <w:rsid w:val="00396DBB"/>
    <w:rsid w:val="003A02A8"/>
    <w:rsid w:val="003A0377"/>
    <w:rsid w:val="003A050E"/>
    <w:rsid w:val="003A0A0F"/>
    <w:rsid w:val="003A12E9"/>
    <w:rsid w:val="003A1E60"/>
    <w:rsid w:val="003A2215"/>
    <w:rsid w:val="003A272B"/>
    <w:rsid w:val="003A27D0"/>
    <w:rsid w:val="003A2B1B"/>
    <w:rsid w:val="003A3745"/>
    <w:rsid w:val="003A3AD7"/>
    <w:rsid w:val="003A3C75"/>
    <w:rsid w:val="003A40D3"/>
    <w:rsid w:val="003A4926"/>
    <w:rsid w:val="003A4DE8"/>
    <w:rsid w:val="003A5147"/>
    <w:rsid w:val="003A51DB"/>
    <w:rsid w:val="003A53B0"/>
    <w:rsid w:val="003A54E1"/>
    <w:rsid w:val="003A5D4D"/>
    <w:rsid w:val="003A65B5"/>
    <w:rsid w:val="003A67F9"/>
    <w:rsid w:val="003A72A1"/>
    <w:rsid w:val="003A72EA"/>
    <w:rsid w:val="003B0A14"/>
    <w:rsid w:val="003B0A50"/>
    <w:rsid w:val="003B0D32"/>
    <w:rsid w:val="003B1700"/>
    <w:rsid w:val="003B27A8"/>
    <w:rsid w:val="003B27E4"/>
    <w:rsid w:val="003B294E"/>
    <w:rsid w:val="003B2A53"/>
    <w:rsid w:val="003B2E07"/>
    <w:rsid w:val="003B36DB"/>
    <w:rsid w:val="003B494D"/>
    <w:rsid w:val="003B49B4"/>
    <w:rsid w:val="003B5194"/>
    <w:rsid w:val="003B5316"/>
    <w:rsid w:val="003B547B"/>
    <w:rsid w:val="003B5BF5"/>
    <w:rsid w:val="003B5E7C"/>
    <w:rsid w:val="003B60B5"/>
    <w:rsid w:val="003B61FB"/>
    <w:rsid w:val="003B6383"/>
    <w:rsid w:val="003B6D0F"/>
    <w:rsid w:val="003B7089"/>
    <w:rsid w:val="003B76E4"/>
    <w:rsid w:val="003B7F24"/>
    <w:rsid w:val="003C0429"/>
    <w:rsid w:val="003C1725"/>
    <w:rsid w:val="003C1AE7"/>
    <w:rsid w:val="003C1BE5"/>
    <w:rsid w:val="003C213A"/>
    <w:rsid w:val="003C27F9"/>
    <w:rsid w:val="003C411D"/>
    <w:rsid w:val="003C4357"/>
    <w:rsid w:val="003C4823"/>
    <w:rsid w:val="003C4860"/>
    <w:rsid w:val="003C48D8"/>
    <w:rsid w:val="003C5B7D"/>
    <w:rsid w:val="003C661D"/>
    <w:rsid w:val="003C6E3A"/>
    <w:rsid w:val="003C78C2"/>
    <w:rsid w:val="003D05BB"/>
    <w:rsid w:val="003D0B63"/>
    <w:rsid w:val="003D0B70"/>
    <w:rsid w:val="003D0FCB"/>
    <w:rsid w:val="003D11C0"/>
    <w:rsid w:val="003D196C"/>
    <w:rsid w:val="003D19B9"/>
    <w:rsid w:val="003D1C5C"/>
    <w:rsid w:val="003D1CBD"/>
    <w:rsid w:val="003D1D5A"/>
    <w:rsid w:val="003D207B"/>
    <w:rsid w:val="003D2378"/>
    <w:rsid w:val="003D282D"/>
    <w:rsid w:val="003D28EF"/>
    <w:rsid w:val="003D29EB"/>
    <w:rsid w:val="003D334B"/>
    <w:rsid w:val="003D37ED"/>
    <w:rsid w:val="003D3CE0"/>
    <w:rsid w:val="003D49D2"/>
    <w:rsid w:val="003D5449"/>
    <w:rsid w:val="003D5B27"/>
    <w:rsid w:val="003D5F6A"/>
    <w:rsid w:val="003D60AF"/>
    <w:rsid w:val="003D62F2"/>
    <w:rsid w:val="003D6407"/>
    <w:rsid w:val="003D6D4F"/>
    <w:rsid w:val="003D7F3F"/>
    <w:rsid w:val="003D7FB0"/>
    <w:rsid w:val="003E0076"/>
    <w:rsid w:val="003E029E"/>
    <w:rsid w:val="003E111D"/>
    <w:rsid w:val="003E1EF9"/>
    <w:rsid w:val="003E3387"/>
    <w:rsid w:val="003E3E21"/>
    <w:rsid w:val="003E432F"/>
    <w:rsid w:val="003E4904"/>
    <w:rsid w:val="003E507C"/>
    <w:rsid w:val="003E5AAF"/>
    <w:rsid w:val="003E5CE6"/>
    <w:rsid w:val="003E6250"/>
    <w:rsid w:val="003E66EB"/>
    <w:rsid w:val="003E6AD5"/>
    <w:rsid w:val="003E6E16"/>
    <w:rsid w:val="003E70B2"/>
    <w:rsid w:val="003E71A6"/>
    <w:rsid w:val="003E7AF0"/>
    <w:rsid w:val="003F038F"/>
    <w:rsid w:val="003F0FB2"/>
    <w:rsid w:val="003F1572"/>
    <w:rsid w:val="003F2785"/>
    <w:rsid w:val="003F2831"/>
    <w:rsid w:val="003F307F"/>
    <w:rsid w:val="003F3AE0"/>
    <w:rsid w:val="003F3D67"/>
    <w:rsid w:val="003F4089"/>
    <w:rsid w:val="003F4955"/>
    <w:rsid w:val="003F556E"/>
    <w:rsid w:val="003F56C1"/>
    <w:rsid w:val="003F5866"/>
    <w:rsid w:val="003F5928"/>
    <w:rsid w:val="003F606A"/>
    <w:rsid w:val="003F6467"/>
    <w:rsid w:val="003F647C"/>
    <w:rsid w:val="003F6788"/>
    <w:rsid w:val="003F6A4E"/>
    <w:rsid w:val="003F736B"/>
    <w:rsid w:val="003F767B"/>
    <w:rsid w:val="003F7AAD"/>
    <w:rsid w:val="004000FE"/>
    <w:rsid w:val="00400950"/>
    <w:rsid w:val="00400D8F"/>
    <w:rsid w:val="00400E15"/>
    <w:rsid w:val="00400E2D"/>
    <w:rsid w:val="00400FC4"/>
    <w:rsid w:val="0040132F"/>
    <w:rsid w:val="00401884"/>
    <w:rsid w:val="00401A6A"/>
    <w:rsid w:val="00402994"/>
    <w:rsid w:val="00402A44"/>
    <w:rsid w:val="00402E19"/>
    <w:rsid w:val="00404256"/>
    <w:rsid w:val="004048C9"/>
    <w:rsid w:val="004050A7"/>
    <w:rsid w:val="004056D0"/>
    <w:rsid w:val="00405D9C"/>
    <w:rsid w:val="0040609B"/>
    <w:rsid w:val="00406798"/>
    <w:rsid w:val="00406F22"/>
    <w:rsid w:val="00407070"/>
    <w:rsid w:val="00407717"/>
    <w:rsid w:val="0040785A"/>
    <w:rsid w:val="00407E82"/>
    <w:rsid w:val="00407EAB"/>
    <w:rsid w:val="00410E64"/>
    <w:rsid w:val="00411190"/>
    <w:rsid w:val="00411264"/>
    <w:rsid w:val="0041143D"/>
    <w:rsid w:val="004114FD"/>
    <w:rsid w:val="0041156E"/>
    <w:rsid w:val="00411BF5"/>
    <w:rsid w:val="00411E3C"/>
    <w:rsid w:val="00412635"/>
    <w:rsid w:val="0041266D"/>
    <w:rsid w:val="004127D9"/>
    <w:rsid w:val="00412FDF"/>
    <w:rsid w:val="0041329E"/>
    <w:rsid w:val="004137EE"/>
    <w:rsid w:val="0041395D"/>
    <w:rsid w:val="00414485"/>
    <w:rsid w:val="00414A1D"/>
    <w:rsid w:val="00414FC5"/>
    <w:rsid w:val="0041618B"/>
    <w:rsid w:val="00416CC6"/>
    <w:rsid w:val="00416F1D"/>
    <w:rsid w:val="00416FDC"/>
    <w:rsid w:val="00417155"/>
    <w:rsid w:val="00417BC6"/>
    <w:rsid w:val="00420562"/>
    <w:rsid w:val="004212BB"/>
    <w:rsid w:val="00421F36"/>
    <w:rsid w:val="004231A1"/>
    <w:rsid w:val="004235BC"/>
    <w:rsid w:val="00423A14"/>
    <w:rsid w:val="00423B89"/>
    <w:rsid w:val="00425969"/>
    <w:rsid w:val="00426024"/>
    <w:rsid w:val="004260DA"/>
    <w:rsid w:val="00426638"/>
    <w:rsid w:val="00426B93"/>
    <w:rsid w:val="004270CD"/>
    <w:rsid w:val="00427580"/>
    <w:rsid w:val="0042768C"/>
    <w:rsid w:val="00430440"/>
    <w:rsid w:val="00430708"/>
    <w:rsid w:val="00430839"/>
    <w:rsid w:val="004309AD"/>
    <w:rsid w:val="00430EFE"/>
    <w:rsid w:val="00430F53"/>
    <w:rsid w:val="004310A5"/>
    <w:rsid w:val="00432160"/>
    <w:rsid w:val="004324AE"/>
    <w:rsid w:val="00433D05"/>
    <w:rsid w:val="00433D4D"/>
    <w:rsid w:val="00434016"/>
    <w:rsid w:val="004344FB"/>
    <w:rsid w:val="00434784"/>
    <w:rsid w:val="00434866"/>
    <w:rsid w:val="0043490A"/>
    <w:rsid w:val="004352C3"/>
    <w:rsid w:val="004353F3"/>
    <w:rsid w:val="00435E21"/>
    <w:rsid w:val="00436434"/>
    <w:rsid w:val="00436490"/>
    <w:rsid w:val="00436736"/>
    <w:rsid w:val="00436E65"/>
    <w:rsid w:val="00436F06"/>
    <w:rsid w:val="0043773D"/>
    <w:rsid w:val="00437D47"/>
    <w:rsid w:val="0044002E"/>
    <w:rsid w:val="004404E9"/>
    <w:rsid w:val="00440A9D"/>
    <w:rsid w:val="00440BDA"/>
    <w:rsid w:val="004419C8"/>
    <w:rsid w:val="00441B7F"/>
    <w:rsid w:val="0044203B"/>
    <w:rsid w:val="004420BC"/>
    <w:rsid w:val="00442565"/>
    <w:rsid w:val="00442E08"/>
    <w:rsid w:val="004434C4"/>
    <w:rsid w:val="00443725"/>
    <w:rsid w:val="00443771"/>
    <w:rsid w:val="00443866"/>
    <w:rsid w:val="00443A27"/>
    <w:rsid w:val="00443AB7"/>
    <w:rsid w:val="00443E8F"/>
    <w:rsid w:val="00444545"/>
    <w:rsid w:val="00444B47"/>
    <w:rsid w:val="00445361"/>
    <w:rsid w:val="00445591"/>
    <w:rsid w:val="004457A5"/>
    <w:rsid w:val="00445A06"/>
    <w:rsid w:val="00445A5D"/>
    <w:rsid w:val="004462C2"/>
    <w:rsid w:val="0044631F"/>
    <w:rsid w:val="00446667"/>
    <w:rsid w:val="00446692"/>
    <w:rsid w:val="004469C4"/>
    <w:rsid w:val="00447619"/>
    <w:rsid w:val="00447E4F"/>
    <w:rsid w:val="00451048"/>
    <w:rsid w:val="004510CC"/>
    <w:rsid w:val="00453F92"/>
    <w:rsid w:val="004548AA"/>
    <w:rsid w:val="00455874"/>
    <w:rsid w:val="004558BB"/>
    <w:rsid w:val="004558BD"/>
    <w:rsid w:val="00455AF0"/>
    <w:rsid w:val="00456674"/>
    <w:rsid w:val="00456AAC"/>
    <w:rsid w:val="00456DE8"/>
    <w:rsid w:val="00457440"/>
    <w:rsid w:val="00457BAC"/>
    <w:rsid w:val="00457F17"/>
    <w:rsid w:val="00457FD4"/>
    <w:rsid w:val="004614E7"/>
    <w:rsid w:val="00461954"/>
    <w:rsid w:val="00461966"/>
    <w:rsid w:val="004620BD"/>
    <w:rsid w:val="0046216C"/>
    <w:rsid w:val="004622AE"/>
    <w:rsid w:val="00462D2E"/>
    <w:rsid w:val="00463806"/>
    <w:rsid w:val="00464304"/>
    <w:rsid w:val="00464767"/>
    <w:rsid w:val="00464B5B"/>
    <w:rsid w:val="004651BD"/>
    <w:rsid w:val="004651C4"/>
    <w:rsid w:val="00465752"/>
    <w:rsid w:val="00466173"/>
    <w:rsid w:val="00466720"/>
    <w:rsid w:val="004669D1"/>
    <w:rsid w:val="004671C8"/>
    <w:rsid w:val="0046741E"/>
    <w:rsid w:val="004700EE"/>
    <w:rsid w:val="00470260"/>
    <w:rsid w:val="004706CF"/>
    <w:rsid w:val="004707EE"/>
    <w:rsid w:val="00470890"/>
    <w:rsid w:val="00470BD0"/>
    <w:rsid w:val="00472732"/>
    <w:rsid w:val="004727B1"/>
    <w:rsid w:val="00472CA9"/>
    <w:rsid w:val="00472F07"/>
    <w:rsid w:val="004731DE"/>
    <w:rsid w:val="0047371D"/>
    <w:rsid w:val="0047415D"/>
    <w:rsid w:val="00474EA9"/>
    <w:rsid w:val="00474FEF"/>
    <w:rsid w:val="0047502B"/>
    <w:rsid w:val="00475886"/>
    <w:rsid w:val="00475923"/>
    <w:rsid w:val="00475B5F"/>
    <w:rsid w:val="0047627B"/>
    <w:rsid w:val="004764A9"/>
    <w:rsid w:val="00477BF3"/>
    <w:rsid w:val="00477E46"/>
    <w:rsid w:val="00480681"/>
    <w:rsid w:val="00480A3E"/>
    <w:rsid w:val="0048175E"/>
    <w:rsid w:val="0048176F"/>
    <w:rsid w:val="00482C2A"/>
    <w:rsid w:val="00483899"/>
    <w:rsid w:val="004839F9"/>
    <w:rsid w:val="00483EC1"/>
    <w:rsid w:val="00484086"/>
    <w:rsid w:val="00485264"/>
    <w:rsid w:val="0048540E"/>
    <w:rsid w:val="00485C24"/>
    <w:rsid w:val="00486A4B"/>
    <w:rsid w:val="00486E41"/>
    <w:rsid w:val="00487CE5"/>
    <w:rsid w:val="00487D16"/>
    <w:rsid w:val="00487D82"/>
    <w:rsid w:val="00487E9C"/>
    <w:rsid w:val="00487F15"/>
    <w:rsid w:val="0049055B"/>
    <w:rsid w:val="00490C13"/>
    <w:rsid w:val="00490F72"/>
    <w:rsid w:val="00491450"/>
    <w:rsid w:val="0049177B"/>
    <w:rsid w:val="00491E11"/>
    <w:rsid w:val="004921F6"/>
    <w:rsid w:val="00492790"/>
    <w:rsid w:val="00492BB4"/>
    <w:rsid w:val="00492FB4"/>
    <w:rsid w:val="0049379A"/>
    <w:rsid w:val="00494C60"/>
    <w:rsid w:val="00494D59"/>
    <w:rsid w:val="0049505D"/>
    <w:rsid w:val="0049549C"/>
    <w:rsid w:val="0049572A"/>
    <w:rsid w:val="00496A12"/>
    <w:rsid w:val="00496F27"/>
    <w:rsid w:val="0049701F"/>
    <w:rsid w:val="00497250"/>
    <w:rsid w:val="004972C1"/>
    <w:rsid w:val="004976DA"/>
    <w:rsid w:val="00497EAF"/>
    <w:rsid w:val="004A01D0"/>
    <w:rsid w:val="004A067C"/>
    <w:rsid w:val="004A0717"/>
    <w:rsid w:val="004A0800"/>
    <w:rsid w:val="004A099B"/>
    <w:rsid w:val="004A1D6A"/>
    <w:rsid w:val="004A1FAE"/>
    <w:rsid w:val="004A1FCC"/>
    <w:rsid w:val="004A2115"/>
    <w:rsid w:val="004A2C88"/>
    <w:rsid w:val="004A373A"/>
    <w:rsid w:val="004A4219"/>
    <w:rsid w:val="004A4249"/>
    <w:rsid w:val="004A43C0"/>
    <w:rsid w:val="004A47BE"/>
    <w:rsid w:val="004A5804"/>
    <w:rsid w:val="004A5C99"/>
    <w:rsid w:val="004A5CDE"/>
    <w:rsid w:val="004A6170"/>
    <w:rsid w:val="004A7947"/>
    <w:rsid w:val="004B05F2"/>
    <w:rsid w:val="004B10B1"/>
    <w:rsid w:val="004B20D6"/>
    <w:rsid w:val="004B2ABD"/>
    <w:rsid w:val="004B2BA5"/>
    <w:rsid w:val="004B2C5D"/>
    <w:rsid w:val="004B2CD2"/>
    <w:rsid w:val="004B3288"/>
    <w:rsid w:val="004B3889"/>
    <w:rsid w:val="004B3FB8"/>
    <w:rsid w:val="004B42C6"/>
    <w:rsid w:val="004B45A9"/>
    <w:rsid w:val="004B4A4F"/>
    <w:rsid w:val="004B6AEA"/>
    <w:rsid w:val="004B71C1"/>
    <w:rsid w:val="004B7222"/>
    <w:rsid w:val="004B7238"/>
    <w:rsid w:val="004B7495"/>
    <w:rsid w:val="004C0721"/>
    <w:rsid w:val="004C11A2"/>
    <w:rsid w:val="004C1548"/>
    <w:rsid w:val="004C17D2"/>
    <w:rsid w:val="004C1EBB"/>
    <w:rsid w:val="004C26FE"/>
    <w:rsid w:val="004C28E2"/>
    <w:rsid w:val="004C2B35"/>
    <w:rsid w:val="004C2BB8"/>
    <w:rsid w:val="004C3D45"/>
    <w:rsid w:val="004C408F"/>
    <w:rsid w:val="004C4DFF"/>
    <w:rsid w:val="004C53F3"/>
    <w:rsid w:val="004C56B1"/>
    <w:rsid w:val="004C5FAD"/>
    <w:rsid w:val="004C63C1"/>
    <w:rsid w:val="004C65B4"/>
    <w:rsid w:val="004C65F8"/>
    <w:rsid w:val="004C660B"/>
    <w:rsid w:val="004C69EE"/>
    <w:rsid w:val="004C7078"/>
    <w:rsid w:val="004C77D3"/>
    <w:rsid w:val="004D030E"/>
    <w:rsid w:val="004D07A7"/>
    <w:rsid w:val="004D0CD1"/>
    <w:rsid w:val="004D185B"/>
    <w:rsid w:val="004D1985"/>
    <w:rsid w:val="004D218B"/>
    <w:rsid w:val="004D270C"/>
    <w:rsid w:val="004D2859"/>
    <w:rsid w:val="004D2DDB"/>
    <w:rsid w:val="004D2FD5"/>
    <w:rsid w:val="004D3038"/>
    <w:rsid w:val="004D33A4"/>
    <w:rsid w:val="004D3593"/>
    <w:rsid w:val="004D4065"/>
    <w:rsid w:val="004D40E3"/>
    <w:rsid w:val="004D428B"/>
    <w:rsid w:val="004D46B5"/>
    <w:rsid w:val="004D46F2"/>
    <w:rsid w:val="004D4937"/>
    <w:rsid w:val="004D516C"/>
    <w:rsid w:val="004D551F"/>
    <w:rsid w:val="004D5D55"/>
    <w:rsid w:val="004D63A2"/>
    <w:rsid w:val="004D67C6"/>
    <w:rsid w:val="004D7CC3"/>
    <w:rsid w:val="004D7CC5"/>
    <w:rsid w:val="004E08CC"/>
    <w:rsid w:val="004E0E97"/>
    <w:rsid w:val="004E11DE"/>
    <w:rsid w:val="004E1A23"/>
    <w:rsid w:val="004E1B72"/>
    <w:rsid w:val="004E1D1F"/>
    <w:rsid w:val="004E23CD"/>
    <w:rsid w:val="004E2D91"/>
    <w:rsid w:val="004E2EFE"/>
    <w:rsid w:val="004E35E3"/>
    <w:rsid w:val="004E3615"/>
    <w:rsid w:val="004E3D22"/>
    <w:rsid w:val="004E47C6"/>
    <w:rsid w:val="004E4DF3"/>
    <w:rsid w:val="004E5074"/>
    <w:rsid w:val="004E590D"/>
    <w:rsid w:val="004E5E7B"/>
    <w:rsid w:val="004E5F17"/>
    <w:rsid w:val="004E5FA6"/>
    <w:rsid w:val="004E60ED"/>
    <w:rsid w:val="004E6844"/>
    <w:rsid w:val="004E6A21"/>
    <w:rsid w:val="004E6AF9"/>
    <w:rsid w:val="004E752E"/>
    <w:rsid w:val="004E7678"/>
    <w:rsid w:val="004F0641"/>
    <w:rsid w:val="004F0C12"/>
    <w:rsid w:val="004F0D63"/>
    <w:rsid w:val="004F1F5E"/>
    <w:rsid w:val="004F35EC"/>
    <w:rsid w:val="004F5EC8"/>
    <w:rsid w:val="004F5F71"/>
    <w:rsid w:val="004F7091"/>
    <w:rsid w:val="00501267"/>
    <w:rsid w:val="00501621"/>
    <w:rsid w:val="00501CCE"/>
    <w:rsid w:val="00501F36"/>
    <w:rsid w:val="005021AF"/>
    <w:rsid w:val="00502A54"/>
    <w:rsid w:val="00502A97"/>
    <w:rsid w:val="00502D28"/>
    <w:rsid w:val="00502DB3"/>
    <w:rsid w:val="0050318F"/>
    <w:rsid w:val="00503362"/>
    <w:rsid w:val="0050342B"/>
    <w:rsid w:val="005034F8"/>
    <w:rsid w:val="00504A94"/>
    <w:rsid w:val="00504F38"/>
    <w:rsid w:val="005051CB"/>
    <w:rsid w:val="005055DD"/>
    <w:rsid w:val="00505BC8"/>
    <w:rsid w:val="00506BA7"/>
    <w:rsid w:val="00507751"/>
    <w:rsid w:val="005079B1"/>
    <w:rsid w:val="00507CD6"/>
    <w:rsid w:val="00510A87"/>
    <w:rsid w:val="00510BC5"/>
    <w:rsid w:val="00511228"/>
    <w:rsid w:val="00511ED4"/>
    <w:rsid w:val="00512418"/>
    <w:rsid w:val="0051289E"/>
    <w:rsid w:val="00512960"/>
    <w:rsid w:val="005129F1"/>
    <w:rsid w:val="00512D90"/>
    <w:rsid w:val="005131CC"/>
    <w:rsid w:val="005133F6"/>
    <w:rsid w:val="00513BC5"/>
    <w:rsid w:val="005149CE"/>
    <w:rsid w:val="00514A9D"/>
    <w:rsid w:val="00516286"/>
    <w:rsid w:val="00516D62"/>
    <w:rsid w:val="00516FF2"/>
    <w:rsid w:val="00517558"/>
    <w:rsid w:val="00517CEB"/>
    <w:rsid w:val="00517DA7"/>
    <w:rsid w:val="00520C57"/>
    <w:rsid w:val="00521EC2"/>
    <w:rsid w:val="00521ED5"/>
    <w:rsid w:val="005220E8"/>
    <w:rsid w:val="005221AC"/>
    <w:rsid w:val="0052261E"/>
    <w:rsid w:val="00522674"/>
    <w:rsid w:val="00523538"/>
    <w:rsid w:val="005236F2"/>
    <w:rsid w:val="005238A1"/>
    <w:rsid w:val="00523AF7"/>
    <w:rsid w:val="00524446"/>
    <w:rsid w:val="00524875"/>
    <w:rsid w:val="005255ED"/>
    <w:rsid w:val="00525C44"/>
    <w:rsid w:val="00526B9A"/>
    <w:rsid w:val="00526E01"/>
    <w:rsid w:val="00526E8F"/>
    <w:rsid w:val="005307B4"/>
    <w:rsid w:val="00530ACD"/>
    <w:rsid w:val="00530F39"/>
    <w:rsid w:val="00531827"/>
    <w:rsid w:val="00531962"/>
    <w:rsid w:val="00531CEF"/>
    <w:rsid w:val="00531F10"/>
    <w:rsid w:val="00531FDF"/>
    <w:rsid w:val="00532889"/>
    <w:rsid w:val="00534CBC"/>
    <w:rsid w:val="00535CAA"/>
    <w:rsid w:val="00535EA8"/>
    <w:rsid w:val="00536125"/>
    <w:rsid w:val="005374BA"/>
    <w:rsid w:val="005375C0"/>
    <w:rsid w:val="00540599"/>
    <w:rsid w:val="00540D70"/>
    <w:rsid w:val="00541396"/>
    <w:rsid w:val="00541493"/>
    <w:rsid w:val="005417E5"/>
    <w:rsid w:val="0054181B"/>
    <w:rsid w:val="00541B40"/>
    <w:rsid w:val="005426F5"/>
    <w:rsid w:val="0054279A"/>
    <w:rsid w:val="00542EBF"/>
    <w:rsid w:val="0054323F"/>
    <w:rsid w:val="005432C9"/>
    <w:rsid w:val="00543BDE"/>
    <w:rsid w:val="00543C1A"/>
    <w:rsid w:val="00543E19"/>
    <w:rsid w:val="00543ECD"/>
    <w:rsid w:val="00543EDD"/>
    <w:rsid w:val="00544F81"/>
    <w:rsid w:val="00544F8F"/>
    <w:rsid w:val="00545895"/>
    <w:rsid w:val="005459F9"/>
    <w:rsid w:val="00545FFB"/>
    <w:rsid w:val="0054631C"/>
    <w:rsid w:val="0054639E"/>
    <w:rsid w:val="005463A0"/>
    <w:rsid w:val="005474F0"/>
    <w:rsid w:val="005478A8"/>
    <w:rsid w:val="00547E8C"/>
    <w:rsid w:val="0055052A"/>
    <w:rsid w:val="00550B90"/>
    <w:rsid w:val="00550C69"/>
    <w:rsid w:val="00550E74"/>
    <w:rsid w:val="00550ED3"/>
    <w:rsid w:val="0055128C"/>
    <w:rsid w:val="00551DDA"/>
    <w:rsid w:val="005521E8"/>
    <w:rsid w:val="005525F8"/>
    <w:rsid w:val="00552FCF"/>
    <w:rsid w:val="005531E1"/>
    <w:rsid w:val="00553333"/>
    <w:rsid w:val="00553B29"/>
    <w:rsid w:val="00553E00"/>
    <w:rsid w:val="005543D0"/>
    <w:rsid w:val="005549CA"/>
    <w:rsid w:val="00556CBB"/>
    <w:rsid w:val="005576A6"/>
    <w:rsid w:val="00557AA0"/>
    <w:rsid w:val="00557BF6"/>
    <w:rsid w:val="005605D4"/>
    <w:rsid w:val="0056070F"/>
    <w:rsid w:val="00560B5E"/>
    <w:rsid w:val="00562230"/>
    <w:rsid w:val="00562ACF"/>
    <w:rsid w:val="00562DDE"/>
    <w:rsid w:val="00562F16"/>
    <w:rsid w:val="00563348"/>
    <w:rsid w:val="005636E0"/>
    <w:rsid w:val="00563C00"/>
    <w:rsid w:val="00565454"/>
    <w:rsid w:val="00565511"/>
    <w:rsid w:val="00566176"/>
    <w:rsid w:val="00566B18"/>
    <w:rsid w:val="00566C85"/>
    <w:rsid w:val="00566F32"/>
    <w:rsid w:val="0056736A"/>
    <w:rsid w:val="0056782A"/>
    <w:rsid w:val="00567B4A"/>
    <w:rsid w:val="00567ED6"/>
    <w:rsid w:val="0057037F"/>
    <w:rsid w:val="00570868"/>
    <w:rsid w:val="0057123E"/>
    <w:rsid w:val="00571594"/>
    <w:rsid w:val="00571E32"/>
    <w:rsid w:val="005726E5"/>
    <w:rsid w:val="0057282B"/>
    <w:rsid w:val="00573385"/>
    <w:rsid w:val="005738B2"/>
    <w:rsid w:val="00574E98"/>
    <w:rsid w:val="00574F28"/>
    <w:rsid w:val="00575238"/>
    <w:rsid w:val="00575FAD"/>
    <w:rsid w:val="005763FA"/>
    <w:rsid w:val="0057672D"/>
    <w:rsid w:val="00576B8D"/>
    <w:rsid w:val="005770CF"/>
    <w:rsid w:val="00577A8E"/>
    <w:rsid w:val="00577BBD"/>
    <w:rsid w:val="00577BFC"/>
    <w:rsid w:val="00577CDF"/>
    <w:rsid w:val="0058046B"/>
    <w:rsid w:val="00580717"/>
    <w:rsid w:val="005809E5"/>
    <w:rsid w:val="00580DDD"/>
    <w:rsid w:val="00580E80"/>
    <w:rsid w:val="00580F93"/>
    <w:rsid w:val="0058177F"/>
    <w:rsid w:val="00581CC5"/>
    <w:rsid w:val="00581D50"/>
    <w:rsid w:val="0058214F"/>
    <w:rsid w:val="00582233"/>
    <w:rsid w:val="00582A93"/>
    <w:rsid w:val="00582C08"/>
    <w:rsid w:val="0058360E"/>
    <w:rsid w:val="00583CB0"/>
    <w:rsid w:val="00584399"/>
    <w:rsid w:val="00584A47"/>
    <w:rsid w:val="00585212"/>
    <w:rsid w:val="00585340"/>
    <w:rsid w:val="00585C0E"/>
    <w:rsid w:val="00585D76"/>
    <w:rsid w:val="00585DB6"/>
    <w:rsid w:val="00585FF2"/>
    <w:rsid w:val="00586B40"/>
    <w:rsid w:val="00587BA4"/>
    <w:rsid w:val="00590553"/>
    <w:rsid w:val="005912EC"/>
    <w:rsid w:val="0059276B"/>
    <w:rsid w:val="0059282D"/>
    <w:rsid w:val="00592960"/>
    <w:rsid w:val="00592A11"/>
    <w:rsid w:val="00592E0F"/>
    <w:rsid w:val="005930F9"/>
    <w:rsid w:val="005931FD"/>
    <w:rsid w:val="00593F9F"/>
    <w:rsid w:val="00594268"/>
    <w:rsid w:val="005943DC"/>
    <w:rsid w:val="005947DF"/>
    <w:rsid w:val="0059489F"/>
    <w:rsid w:val="00594EAA"/>
    <w:rsid w:val="00594F13"/>
    <w:rsid w:val="00595A58"/>
    <w:rsid w:val="00596A64"/>
    <w:rsid w:val="00596AA2"/>
    <w:rsid w:val="00596E1B"/>
    <w:rsid w:val="0059749C"/>
    <w:rsid w:val="005974EF"/>
    <w:rsid w:val="0059774F"/>
    <w:rsid w:val="005A05D4"/>
    <w:rsid w:val="005A0AAE"/>
    <w:rsid w:val="005A0BD6"/>
    <w:rsid w:val="005A137F"/>
    <w:rsid w:val="005A1462"/>
    <w:rsid w:val="005A168C"/>
    <w:rsid w:val="005A2564"/>
    <w:rsid w:val="005A38B2"/>
    <w:rsid w:val="005A3CBF"/>
    <w:rsid w:val="005A44B6"/>
    <w:rsid w:val="005A4AB1"/>
    <w:rsid w:val="005A4EC5"/>
    <w:rsid w:val="005A4FF8"/>
    <w:rsid w:val="005A5724"/>
    <w:rsid w:val="005A5A11"/>
    <w:rsid w:val="005A5D6D"/>
    <w:rsid w:val="005A5DBF"/>
    <w:rsid w:val="005A5F6F"/>
    <w:rsid w:val="005A65F1"/>
    <w:rsid w:val="005A6D30"/>
    <w:rsid w:val="005A6E53"/>
    <w:rsid w:val="005A74BB"/>
    <w:rsid w:val="005A7827"/>
    <w:rsid w:val="005A7A18"/>
    <w:rsid w:val="005A7F84"/>
    <w:rsid w:val="005B0165"/>
    <w:rsid w:val="005B01BF"/>
    <w:rsid w:val="005B1535"/>
    <w:rsid w:val="005B1728"/>
    <w:rsid w:val="005B184A"/>
    <w:rsid w:val="005B2304"/>
    <w:rsid w:val="005B2A69"/>
    <w:rsid w:val="005B30AC"/>
    <w:rsid w:val="005B390E"/>
    <w:rsid w:val="005B40FD"/>
    <w:rsid w:val="005B496D"/>
    <w:rsid w:val="005B4F2C"/>
    <w:rsid w:val="005B528A"/>
    <w:rsid w:val="005B536D"/>
    <w:rsid w:val="005B53E2"/>
    <w:rsid w:val="005B53E4"/>
    <w:rsid w:val="005B691C"/>
    <w:rsid w:val="005B729F"/>
    <w:rsid w:val="005B7AAE"/>
    <w:rsid w:val="005B7AF4"/>
    <w:rsid w:val="005B7B2A"/>
    <w:rsid w:val="005C0BF9"/>
    <w:rsid w:val="005C0D45"/>
    <w:rsid w:val="005C11DC"/>
    <w:rsid w:val="005C165F"/>
    <w:rsid w:val="005C1946"/>
    <w:rsid w:val="005C272F"/>
    <w:rsid w:val="005C3B17"/>
    <w:rsid w:val="005C3C06"/>
    <w:rsid w:val="005C515F"/>
    <w:rsid w:val="005C53AA"/>
    <w:rsid w:val="005C5B61"/>
    <w:rsid w:val="005C5B75"/>
    <w:rsid w:val="005C61CC"/>
    <w:rsid w:val="005C79C3"/>
    <w:rsid w:val="005C7D8B"/>
    <w:rsid w:val="005D0272"/>
    <w:rsid w:val="005D037E"/>
    <w:rsid w:val="005D0685"/>
    <w:rsid w:val="005D0C41"/>
    <w:rsid w:val="005D1188"/>
    <w:rsid w:val="005D160B"/>
    <w:rsid w:val="005D1D77"/>
    <w:rsid w:val="005D2119"/>
    <w:rsid w:val="005D27D3"/>
    <w:rsid w:val="005D28CC"/>
    <w:rsid w:val="005D28FF"/>
    <w:rsid w:val="005D2931"/>
    <w:rsid w:val="005D304B"/>
    <w:rsid w:val="005D30C6"/>
    <w:rsid w:val="005D38A7"/>
    <w:rsid w:val="005D4062"/>
    <w:rsid w:val="005D474F"/>
    <w:rsid w:val="005D4BDD"/>
    <w:rsid w:val="005D51A8"/>
    <w:rsid w:val="005D5363"/>
    <w:rsid w:val="005D57E3"/>
    <w:rsid w:val="005D61A0"/>
    <w:rsid w:val="005D6219"/>
    <w:rsid w:val="005D68A1"/>
    <w:rsid w:val="005D6D0E"/>
    <w:rsid w:val="005D6E22"/>
    <w:rsid w:val="005D76B8"/>
    <w:rsid w:val="005E12A9"/>
    <w:rsid w:val="005E152F"/>
    <w:rsid w:val="005E1804"/>
    <w:rsid w:val="005E1BA3"/>
    <w:rsid w:val="005E2515"/>
    <w:rsid w:val="005E2719"/>
    <w:rsid w:val="005E2C03"/>
    <w:rsid w:val="005E34D5"/>
    <w:rsid w:val="005E39B0"/>
    <w:rsid w:val="005E3D38"/>
    <w:rsid w:val="005E41D6"/>
    <w:rsid w:val="005E5B96"/>
    <w:rsid w:val="005E6AA8"/>
    <w:rsid w:val="005E6DA2"/>
    <w:rsid w:val="005E7001"/>
    <w:rsid w:val="005E72F5"/>
    <w:rsid w:val="005E75A7"/>
    <w:rsid w:val="005E78F8"/>
    <w:rsid w:val="005F0463"/>
    <w:rsid w:val="005F04C8"/>
    <w:rsid w:val="005F086D"/>
    <w:rsid w:val="005F0F4F"/>
    <w:rsid w:val="005F112C"/>
    <w:rsid w:val="005F138F"/>
    <w:rsid w:val="005F13EB"/>
    <w:rsid w:val="005F1582"/>
    <w:rsid w:val="005F200D"/>
    <w:rsid w:val="005F2394"/>
    <w:rsid w:val="005F2396"/>
    <w:rsid w:val="005F29CE"/>
    <w:rsid w:val="005F2D97"/>
    <w:rsid w:val="005F3228"/>
    <w:rsid w:val="005F3483"/>
    <w:rsid w:val="005F3B12"/>
    <w:rsid w:val="005F3D6C"/>
    <w:rsid w:val="005F3E1B"/>
    <w:rsid w:val="005F4464"/>
    <w:rsid w:val="005F49A8"/>
    <w:rsid w:val="005F4DE2"/>
    <w:rsid w:val="005F5DC2"/>
    <w:rsid w:val="005F643F"/>
    <w:rsid w:val="005F6BF5"/>
    <w:rsid w:val="005F6D1C"/>
    <w:rsid w:val="005F719C"/>
    <w:rsid w:val="005F746B"/>
    <w:rsid w:val="0060067C"/>
    <w:rsid w:val="006007F0"/>
    <w:rsid w:val="006008F8"/>
    <w:rsid w:val="00600BC6"/>
    <w:rsid w:val="00600D36"/>
    <w:rsid w:val="00600FC4"/>
    <w:rsid w:val="00601C14"/>
    <w:rsid w:val="00601DC6"/>
    <w:rsid w:val="00601FB2"/>
    <w:rsid w:val="00602AE6"/>
    <w:rsid w:val="00603C38"/>
    <w:rsid w:val="00603E3E"/>
    <w:rsid w:val="006045E9"/>
    <w:rsid w:val="0060527C"/>
    <w:rsid w:val="00605370"/>
    <w:rsid w:val="00605482"/>
    <w:rsid w:val="0060640F"/>
    <w:rsid w:val="00606D0D"/>
    <w:rsid w:val="00607B2E"/>
    <w:rsid w:val="00607C94"/>
    <w:rsid w:val="00607F02"/>
    <w:rsid w:val="00610E0B"/>
    <w:rsid w:val="00610E66"/>
    <w:rsid w:val="00611644"/>
    <w:rsid w:val="0061180C"/>
    <w:rsid w:val="00611843"/>
    <w:rsid w:val="00612A22"/>
    <w:rsid w:val="0061401D"/>
    <w:rsid w:val="006143AD"/>
    <w:rsid w:val="00614E28"/>
    <w:rsid w:val="00614F60"/>
    <w:rsid w:val="006151EF"/>
    <w:rsid w:val="006156E3"/>
    <w:rsid w:val="00615B7C"/>
    <w:rsid w:val="00615EF1"/>
    <w:rsid w:val="00617963"/>
    <w:rsid w:val="00617CF9"/>
    <w:rsid w:val="00620A62"/>
    <w:rsid w:val="0062118F"/>
    <w:rsid w:val="00621819"/>
    <w:rsid w:val="00621D65"/>
    <w:rsid w:val="00621DAB"/>
    <w:rsid w:val="00621E8A"/>
    <w:rsid w:val="00622507"/>
    <w:rsid w:val="0062253B"/>
    <w:rsid w:val="00622B53"/>
    <w:rsid w:val="00622E83"/>
    <w:rsid w:val="00622EA1"/>
    <w:rsid w:val="006232DB"/>
    <w:rsid w:val="00623712"/>
    <w:rsid w:val="006239D0"/>
    <w:rsid w:val="00623A8F"/>
    <w:rsid w:val="00623F94"/>
    <w:rsid w:val="006247A9"/>
    <w:rsid w:val="00625524"/>
    <w:rsid w:val="00625697"/>
    <w:rsid w:val="0062576F"/>
    <w:rsid w:val="006259B0"/>
    <w:rsid w:val="00626151"/>
    <w:rsid w:val="00626455"/>
    <w:rsid w:val="0062669D"/>
    <w:rsid w:val="006267B7"/>
    <w:rsid w:val="00626BAB"/>
    <w:rsid w:val="006300D9"/>
    <w:rsid w:val="0063059A"/>
    <w:rsid w:val="0063079D"/>
    <w:rsid w:val="00630DA0"/>
    <w:rsid w:val="00630F2C"/>
    <w:rsid w:val="00631050"/>
    <w:rsid w:val="00631EA6"/>
    <w:rsid w:val="00632667"/>
    <w:rsid w:val="00632B67"/>
    <w:rsid w:val="0063356A"/>
    <w:rsid w:val="00633599"/>
    <w:rsid w:val="00633FB5"/>
    <w:rsid w:val="006346A4"/>
    <w:rsid w:val="00634825"/>
    <w:rsid w:val="00634954"/>
    <w:rsid w:val="00634CC4"/>
    <w:rsid w:val="00634E12"/>
    <w:rsid w:val="00635FEF"/>
    <w:rsid w:val="006360EF"/>
    <w:rsid w:val="00636107"/>
    <w:rsid w:val="006363E9"/>
    <w:rsid w:val="00636CAD"/>
    <w:rsid w:val="006371B5"/>
    <w:rsid w:val="0063728A"/>
    <w:rsid w:val="00637463"/>
    <w:rsid w:val="00637A30"/>
    <w:rsid w:val="00637DF8"/>
    <w:rsid w:val="00640FC4"/>
    <w:rsid w:val="0064129F"/>
    <w:rsid w:val="0064149B"/>
    <w:rsid w:val="0064150B"/>
    <w:rsid w:val="00641921"/>
    <w:rsid w:val="00641A68"/>
    <w:rsid w:val="00641AE0"/>
    <w:rsid w:val="00641B00"/>
    <w:rsid w:val="00641B5F"/>
    <w:rsid w:val="006421B4"/>
    <w:rsid w:val="006427DD"/>
    <w:rsid w:val="00642D63"/>
    <w:rsid w:val="00642E72"/>
    <w:rsid w:val="006430C2"/>
    <w:rsid w:val="006433A6"/>
    <w:rsid w:val="00644F9F"/>
    <w:rsid w:val="00645004"/>
    <w:rsid w:val="00645006"/>
    <w:rsid w:val="00645204"/>
    <w:rsid w:val="006455E2"/>
    <w:rsid w:val="00645765"/>
    <w:rsid w:val="00645918"/>
    <w:rsid w:val="00645938"/>
    <w:rsid w:val="00645C1F"/>
    <w:rsid w:val="00645E02"/>
    <w:rsid w:val="00646525"/>
    <w:rsid w:val="0064655F"/>
    <w:rsid w:val="00646A87"/>
    <w:rsid w:val="00646E0A"/>
    <w:rsid w:val="0064760E"/>
    <w:rsid w:val="00647FEF"/>
    <w:rsid w:val="006505BA"/>
    <w:rsid w:val="006506F5"/>
    <w:rsid w:val="00651B34"/>
    <w:rsid w:val="00652264"/>
    <w:rsid w:val="00652656"/>
    <w:rsid w:val="006526C1"/>
    <w:rsid w:val="006528D1"/>
    <w:rsid w:val="00652B2D"/>
    <w:rsid w:val="00653080"/>
    <w:rsid w:val="006530F6"/>
    <w:rsid w:val="00653446"/>
    <w:rsid w:val="0065364F"/>
    <w:rsid w:val="00653954"/>
    <w:rsid w:val="00653AA6"/>
    <w:rsid w:val="006547B9"/>
    <w:rsid w:val="00654A32"/>
    <w:rsid w:val="00654BE3"/>
    <w:rsid w:val="00654D28"/>
    <w:rsid w:val="00655173"/>
    <w:rsid w:val="00656675"/>
    <w:rsid w:val="006567B9"/>
    <w:rsid w:val="00657451"/>
    <w:rsid w:val="00657922"/>
    <w:rsid w:val="00660013"/>
    <w:rsid w:val="006604B2"/>
    <w:rsid w:val="0066086F"/>
    <w:rsid w:val="00660AB6"/>
    <w:rsid w:val="0066107A"/>
    <w:rsid w:val="00661963"/>
    <w:rsid w:val="00661BB6"/>
    <w:rsid w:val="00661C22"/>
    <w:rsid w:val="00663D25"/>
    <w:rsid w:val="006643BE"/>
    <w:rsid w:val="00664932"/>
    <w:rsid w:val="006650F4"/>
    <w:rsid w:val="00665338"/>
    <w:rsid w:val="0066567A"/>
    <w:rsid w:val="00665A87"/>
    <w:rsid w:val="00665C34"/>
    <w:rsid w:val="00665D68"/>
    <w:rsid w:val="0066625F"/>
    <w:rsid w:val="00666363"/>
    <w:rsid w:val="006663FF"/>
    <w:rsid w:val="006666D9"/>
    <w:rsid w:val="0066706F"/>
    <w:rsid w:val="006672DE"/>
    <w:rsid w:val="0067081F"/>
    <w:rsid w:val="0067083D"/>
    <w:rsid w:val="00670F4B"/>
    <w:rsid w:val="0067184A"/>
    <w:rsid w:val="00671C1F"/>
    <w:rsid w:val="00671FD5"/>
    <w:rsid w:val="00671FF5"/>
    <w:rsid w:val="00673430"/>
    <w:rsid w:val="006735DB"/>
    <w:rsid w:val="00673A8F"/>
    <w:rsid w:val="00673B9C"/>
    <w:rsid w:val="0067459D"/>
    <w:rsid w:val="0067466D"/>
    <w:rsid w:val="0067485C"/>
    <w:rsid w:val="00674887"/>
    <w:rsid w:val="00674D8C"/>
    <w:rsid w:val="006750E0"/>
    <w:rsid w:val="006751F2"/>
    <w:rsid w:val="006754AE"/>
    <w:rsid w:val="006759CB"/>
    <w:rsid w:val="006766EC"/>
    <w:rsid w:val="00677607"/>
    <w:rsid w:val="006800C3"/>
    <w:rsid w:val="0068010B"/>
    <w:rsid w:val="0068031D"/>
    <w:rsid w:val="00680642"/>
    <w:rsid w:val="00680EDE"/>
    <w:rsid w:val="0068123A"/>
    <w:rsid w:val="006814F2"/>
    <w:rsid w:val="00681DBF"/>
    <w:rsid w:val="00681E64"/>
    <w:rsid w:val="00682272"/>
    <w:rsid w:val="00682367"/>
    <w:rsid w:val="006828CF"/>
    <w:rsid w:val="006839E3"/>
    <w:rsid w:val="00683AC3"/>
    <w:rsid w:val="00683D88"/>
    <w:rsid w:val="00684016"/>
    <w:rsid w:val="00684654"/>
    <w:rsid w:val="00684C89"/>
    <w:rsid w:val="00684D5A"/>
    <w:rsid w:val="00684E98"/>
    <w:rsid w:val="00685569"/>
    <w:rsid w:val="006855BC"/>
    <w:rsid w:val="006855C2"/>
    <w:rsid w:val="006855E6"/>
    <w:rsid w:val="0068580B"/>
    <w:rsid w:val="00685A33"/>
    <w:rsid w:val="00685A62"/>
    <w:rsid w:val="00685CDE"/>
    <w:rsid w:val="00685D9C"/>
    <w:rsid w:val="00686089"/>
    <w:rsid w:val="006862A3"/>
    <w:rsid w:val="00686433"/>
    <w:rsid w:val="00686C95"/>
    <w:rsid w:val="00687FEA"/>
    <w:rsid w:val="00690C2F"/>
    <w:rsid w:val="00690F3E"/>
    <w:rsid w:val="0069105E"/>
    <w:rsid w:val="0069292D"/>
    <w:rsid w:val="006929A5"/>
    <w:rsid w:val="00692AF5"/>
    <w:rsid w:val="00692D01"/>
    <w:rsid w:val="00692FCF"/>
    <w:rsid w:val="006930FD"/>
    <w:rsid w:val="00693449"/>
    <w:rsid w:val="00693877"/>
    <w:rsid w:val="0069388B"/>
    <w:rsid w:val="006939B6"/>
    <w:rsid w:val="00693CEE"/>
    <w:rsid w:val="006942FA"/>
    <w:rsid w:val="00694F7D"/>
    <w:rsid w:val="0069569F"/>
    <w:rsid w:val="006956FA"/>
    <w:rsid w:val="00695CD5"/>
    <w:rsid w:val="006968A5"/>
    <w:rsid w:val="0069715B"/>
    <w:rsid w:val="006976B4"/>
    <w:rsid w:val="006A0519"/>
    <w:rsid w:val="006A06E3"/>
    <w:rsid w:val="006A0A87"/>
    <w:rsid w:val="006A1215"/>
    <w:rsid w:val="006A1638"/>
    <w:rsid w:val="006A247C"/>
    <w:rsid w:val="006A2A55"/>
    <w:rsid w:val="006A3082"/>
    <w:rsid w:val="006A366E"/>
    <w:rsid w:val="006A391C"/>
    <w:rsid w:val="006A3DC0"/>
    <w:rsid w:val="006A4748"/>
    <w:rsid w:val="006A5020"/>
    <w:rsid w:val="006A509D"/>
    <w:rsid w:val="006A5130"/>
    <w:rsid w:val="006A5301"/>
    <w:rsid w:val="006A5B8B"/>
    <w:rsid w:val="006A5BE2"/>
    <w:rsid w:val="006A5C94"/>
    <w:rsid w:val="006A5CCE"/>
    <w:rsid w:val="006A5E48"/>
    <w:rsid w:val="006A617E"/>
    <w:rsid w:val="006A622C"/>
    <w:rsid w:val="006A63DE"/>
    <w:rsid w:val="006A6BAC"/>
    <w:rsid w:val="006A6E59"/>
    <w:rsid w:val="006A709F"/>
    <w:rsid w:val="006A766E"/>
    <w:rsid w:val="006B01DB"/>
    <w:rsid w:val="006B0C24"/>
    <w:rsid w:val="006B0CC2"/>
    <w:rsid w:val="006B3173"/>
    <w:rsid w:val="006B3352"/>
    <w:rsid w:val="006B33B3"/>
    <w:rsid w:val="006B3A0B"/>
    <w:rsid w:val="006B3C14"/>
    <w:rsid w:val="006B4A2A"/>
    <w:rsid w:val="006B5C44"/>
    <w:rsid w:val="006B5CAA"/>
    <w:rsid w:val="006B638C"/>
    <w:rsid w:val="006B6566"/>
    <w:rsid w:val="006B67BF"/>
    <w:rsid w:val="006B7262"/>
    <w:rsid w:val="006B7D7A"/>
    <w:rsid w:val="006C04AD"/>
    <w:rsid w:val="006C068D"/>
    <w:rsid w:val="006C1113"/>
    <w:rsid w:val="006C1987"/>
    <w:rsid w:val="006C1DFD"/>
    <w:rsid w:val="006C1F1D"/>
    <w:rsid w:val="006C25A2"/>
    <w:rsid w:val="006C3C4A"/>
    <w:rsid w:val="006C3DE2"/>
    <w:rsid w:val="006C4D01"/>
    <w:rsid w:val="006C5424"/>
    <w:rsid w:val="006C57F4"/>
    <w:rsid w:val="006C592C"/>
    <w:rsid w:val="006C59D6"/>
    <w:rsid w:val="006C5A7F"/>
    <w:rsid w:val="006C61FD"/>
    <w:rsid w:val="006C64B7"/>
    <w:rsid w:val="006C6D96"/>
    <w:rsid w:val="006C73F8"/>
    <w:rsid w:val="006C775B"/>
    <w:rsid w:val="006D0439"/>
    <w:rsid w:val="006D0B2E"/>
    <w:rsid w:val="006D0E5B"/>
    <w:rsid w:val="006D1974"/>
    <w:rsid w:val="006D1A09"/>
    <w:rsid w:val="006D1A0A"/>
    <w:rsid w:val="006D1AA5"/>
    <w:rsid w:val="006D1BDA"/>
    <w:rsid w:val="006D1EE1"/>
    <w:rsid w:val="006D26A8"/>
    <w:rsid w:val="006D2CEC"/>
    <w:rsid w:val="006D38D3"/>
    <w:rsid w:val="006D3ECD"/>
    <w:rsid w:val="006D3FD0"/>
    <w:rsid w:val="006D4356"/>
    <w:rsid w:val="006D4435"/>
    <w:rsid w:val="006D44F2"/>
    <w:rsid w:val="006D46A7"/>
    <w:rsid w:val="006D4923"/>
    <w:rsid w:val="006D493A"/>
    <w:rsid w:val="006D49AF"/>
    <w:rsid w:val="006D4B1B"/>
    <w:rsid w:val="006D532B"/>
    <w:rsid w:val="006D53E3"/>
    <w:rsid w:val="006D5A4C"/>
    <w:rsid w:val="006D6004"/>
    <w:rsid w:val="006D65DF"/>
    <w:rsid w:val="006D6A3F"/>
    <w:rsid w:val="006D6D2E"/>
    <w:rsid w:val="006D6D81"/>
    <w:rsid w:val="006D72C7"/>
    <w:rsid w:val="006E0298"/>
    <w:rsid w:val="006E0BB8"/>
    <w:rsid w:val="006E169E"/>
    <w:rsid w:val="006E1860"/>
    <w:rsid w:val="006E1C71"/>
    <w:rsid w:val="006E1E71"/>
    <w:rsid w:val="006E2052"/>
    <w:rsid w:val="006E2CCF"/>
    <w:rsid w:val="006E2D99"/>
    <w:rsid w:val="006E3670"/>
    <w:rsid w:val="006E3956"/>
    <w:rsid w:val="006E3A2A"/>
    <w:rsid w:val="006E3B4D"/>
    <w:rsid w:val="006E40C1"/>
    <w:rsid w:val="006E479F"/>
    <w:rsid w:val="006E502B"/>
    <w:rsid w:val="006E5FB1"/>
    <w:rsid w:val="006E660E"/>
    <w:rsid w:val="006E73C0"/>
    <w:rsid w:val="006F023F"/>
    <w:rsid w:val="006F0A0B"/>
    <w:rsid w:val="006F0EEF"/>
    <w:rsid w:val="006F0FA2"/>
    <w:rsid w:val="006F1267"/>
    <w:rsid w:val="006F142B"/>
    <w:rsid w:val="006F1AC6"/>
    <w:rsid w:val="006F21E6"/>
    <w:rsid w:val="006F22D8"/>
    <w:rsid w:val="006F2542"/>
    <w:rsid w:val="006F336B"/>
    <w:rsid w:val="006F3636"/>
    <w:rsid w:val="006F3EA7"/>
    <w:rsid w:val="006F417C"/>
    <w:rsid w:val="006F42BC"/>
    <w:rsid w:val="006F442C"/>
    <w:rsid w:val="006F4813"/>
    <w:rsid w:val="006F54C7"/>
    <w:rsid w:val="006F57EC"/>
    <w:rsid w:val="006F596A"/>
    <w:rsid w:val="006F5EB4"/>
    <w:rsid w:val="006F63E7"/>
    <w:rsid w:val="006F642B"/>
    <w:rsid w:val="006F6689"/>
    <w:rsid w:val="006F6701"/>
    <w:rsid w:val="006F6780"/>
    <w:rsid w:val="006F7276"/>
    <w:rsid w:val="006F758E"/>
    <w:rsid w:val="006F78DD"/>
    <w:rsid w:val="00700317"/>
    <w:rsid w:val="007004A5"/>
    <w:rsid w:val="007011C0"/>
    <w:rsid w:val="0070136D"/>
    <w:rsid w:val="0070174D"/>
    <w:rsid w:val="00701D18"/>
    <w:rsid w:val="0070210D"/>
    <w:rsid w:val="007028D3"/>
    <w:rsid w:val="00702F13"/>
    <w:rsid w:val="00703469"/>
    <w:rsid w:val="007035CB"/>
    <w:rsid w:val="0070389A"/>
    <w:rsid w:val="0070439D"/>
    <w:rsid w:val="007044A7"/>
    <w:rsid w:val="00704A46"/>
    <w:rsid w:val="00704DF1"/>
    <w:rsid w:val="0070511A"/>
    <w:rsid w:val="00705BE5"/>
    <w:rsid w:val="00706F20"/>
    <w:rsid w:val="00706F64"/>
    <w:rsid w:val="00706F6F"/>
    <w:rsid w:val="0070702E"/>
    <w:rsid w:val="00707069"/>
    <w:rsid w:val="0070723B"/>
    <w:rsid w:val="00707258"/>
    <w:rsid w:val="0070733D"/>
    <w:rsid w:val="007074AD"/>
    <w:rsid w:val="00707582"/>
    <w:rsid w:val="00707B6B"/>
    <w:rsid w:val="00707DF3"/>
    <w:rsid w:val="00710262"/>
    <w:rsid w:val="00710567"/>
    <w:rsid w:val="00710DE3"/>
    <w:rsid w:val="0071166F"/>
    <w:rsid w:val="00711716"/>
    <w:rsid w:val="00711AD7"/>
    <w:rsid w:val="00712002"/>
    <w:rsid w:val="0071248D"/>
    <w:rsid w:val="007124DC"/>
    <w:rsid w:val="007125E9"/>
    <w:rsid w:val="0071357B"/>
    <w:rsid w:val="00713ED6"/>
    <w:rsid w:val="00714138"/>
    <w:rsid w:val="007141EC"/>
    <w:rsid w:val="007148CA"/>
    <w:rsid w:val="00714AF9"/>
    <w:rsid w:val="00714D85"/>
    <w:rsid w:val="00715559"/>
    <w:rsid w:val="00715875"/>
    <w:rsid w:val="00715FBA"/>
    <w:rsid w:val="00715FD4"/>
    <w:rsid w:val="00716024"/>
    <w:rsid w:val="00716621"/>
    <w:rsid w:val="00716626"/>
    <w:rsid w:val="00716A02"/>
    <w:rsid w:val="00716BF0"/>
    <w:rsid w:val="00717834"/>
    <w:rsid w:val="00717932"/>
    <w:rsid w:val="00720468"/>
    <w:rsid w:val="00720E49"/>
    <w:rsid w:val="00721618"/>
    <w:rsid w:val="007218C6"/>
    <w:rsid w:val="00721D77"/>
    <w:rsid w:val="00721E5C"/>
    <w:rsid w:val="0072201A"/>
    <w:rsid w:val="00722383"/>
    <w:rsid w:val="00722655"/>
    <w:rsid w:val="007230BB"/>
    <w:rsid w:val="00723C51"/>
    <w:rsid w:val="00723F19"/>
    <w:rsid w:val="00723F6F"/>
    <w:rsid w:val="00724718"/>
    <w:rsid w:val="00724B38"/>
    <w:rsid w:val="0072523B"/>
    <w:rsid w:val="00725B5E"/>
    <w:rsid w:val="007261BA"/>
    <w:rsid w:val="007272F0"/>
    <w:rsid w:val="0072783E"/>
    <w:rsid w:val="00727C85"/>
    <w:rsid w:val="00727D04"/>
    <w:rsid w:val="007300EF"/>
    <w:rsid w:val="00730AC2"/>
    <w:rsid w:val="00730B79"/>
    <w:rsid w:val="00732501"/>
    <w:rsid w:val="0073260F"/>
    <w:rsid w:val="0073262A"/>
    <w:rsid w:val="00732B96"/>
    <w:rsid w:val="00732C31"/>
    <w:rsid w:val="00732DF9"/>
    <w:rsid w:val="007338F6"/>
    <w:rsid w:val="00733F96"/>
    <w:rsid w:val="007343AC"/>
    <w:rsid w:val="0073450A"/>
    <w:rsid w:val="007345B2"/>
    <w:rsid w:val="0073492D"/>
    <w:rsid w:val="00734EC3"/>
    <w:rsid w:val="007360EC"/>
    <w:rsid w:val="0073639A"/>
    <w:rsid w:val="00736B0A"/>
    <w:rsid w:val="00736C9A"/>
    <w:rsid w:val="00740077"/>
    <w:rsid w:val="0074022A"/>
    <w:rsid w:val="0074022F"/>
    <w:rsid w:val="00740421"/>
    <w:rsid w:val="00741344"/>
    <w:rsid w:val="00741FD2"/>
    <w:rsid w:val="00742626"/>
    <w:rsid w:val="007428D4"/>
    <w:rsid w:val="00743291"/>
    <w:rsid w:val="00743848"/>
    <w:rsid w:val="00743BB9"/>
    <w:rsid w:val="0074435C"/>
    <w:rsid w:val="0074490F"/>
    <w:rsid w:val="007450F7"/>
    <w:rsid w:val="0074527C"/>
    <w:rsid w:val="007452F2"/>
    <w:rsid w:val="00745609"/>
    <w:rsid w:val="007456CA"/>
    <w:rsid w:val="00745743"/>
    <w:rsid w:val="007457DD"/>
    <w:rsid w:val="007470CA"/>
    <w:rsid w:val="00747CC4"/>
    <w:rsid w:val="00750D23"/>
    <w:rsid w:val="00750EE0"/>
    <w:rsid w:val="007515E1"/>
    <w:rsid w:val="0075182D"/>
    <w:rsid w:val="00751AF1"/>
    <w:rsid w:val="00751C01"/>
    <w:rsid w:val="00751D05"/>
    <w:rsid w:val="007523A6"/>
    <w:rsid w:val="007533C8"/>
    <w:rsid w:val="00753692"/>
    <w:rsid w:val="0075402B"/>
    <w:rsid w:val="00754168"/>
    <w:rsid w:val="00754293"/>
    <w:rsid w:val="00754389"/>
    <w:rsid w:val="00754783"/>
    <w:rsid w:val="00754D94"/>
    <w:rsid w:val="00754E50"/>
    <w:rsid w:val="00754EDA"/>
    <w:rsid w:val="00755185"/>
    <w:rsid w:val="00755243"/>
    <w:rsid w:val="00755D0F"/>
    <w:rsid w:val="007561D6"/>
    <w:rsid w:val="007562A4"/>
    <w:rsid w:val="007564A1"/>
    <w:rsid w:val="00756EE4"/>
    <w:rsid w:val="0075719C"/>
    <w:rsid w:val="007572A8"/>
    <w:rsid w:val="007601B8"/>
    <w:rsid w:val="00760A1D"/>
    <w:rsid w:val="00760DDC"/>
    <w:rsid w:val="00761696"/>
    <w:rsid w:val="00762032"/>
    <w:rsid w:val="00762116"/>
    <w:rsid w:val="0076232D"/>
    <w:rsid w:val="00762FB8"/>
    <w:rsid w:val="00763548"/>
    <w:rsid w:val="00763716"/>
    <w:rsid w:val="00763D14"/>
    <w:rsid w:val="007649AD"/>
    <w:rsid w:val="00764F7A"/>
    <w:rsid w:val="0076574B"/>
    <w:rsid w:val="00765D30"/>
    <w:rsid w:val="00766A82"/>
    <w:rsid w:val="00766D3F"/>
    <w:rsid w:val="00767437"/>
    <w:rsid w:val="00770380"/>
    <w:rsid w:val="007704C1"/>
    <w:rsid w:val="00770C30"/>
    <w:rsid w:val="00770DB6"/>
    <w:rsid w:val="007719D8"/>
    <w:rsid w:val="00771CBF"/>
    <w:rsid w:val="0077214C"/>
    <w:rsid w:val="007727FA"/>
    <w:rsid w:val="00772C27"/>
    <w:rsid w:val="00772C29"/>
    <w:rsid w:val="0077376F"/>
    <w:rsid w:val="00774087"/>
    <w:rsid w:val="0077434D"/>
    <w:rsid w:val="007744B9"/>
    <w:rsid w:val="0077470B"/>
    <w:rsid w:val="007761B2"/>
    <w:rsid w:val="00776913"/>
    <w:rsid w:val="00776D4E"/>
    <w:rsid w:val="007777FF"/>
    <w:rsid w:val="00777FBB"/>
    <w:rsid w:val="007801F0"/>
    <w:rsid w:val="007802F6"/>
    <w:rsid w:val="00780324"/>
    <w:rsid w:val="00780707"/>
    <w:rsid w:val="00780792"/>
    <w:rsid w:val="00780C3B"/>
    <w:rsid w:val="00781025"/>
    <w:rsid w:val="00781D85"/>
    <w:rsid w:val="00781EF7"/>
    <w:rsid w:val="00782116"/>
    <w:rsid w:val="0078232E"/>
    <w:rsid w:val="007823DA"/>
    <w:rsid w:val="00782FCA"/>
    <w:rsid w:val="00784723"/>
    <w:rsid w:val="00784800"/>
    <w:rsid w:val="00784BC4"/>
    <w:rsid w:val="00784C2B"/>
    <w:rsid w:val="0078569F"/>
    <w:rsid w:val="00785F73"/>
    <w:rsid w:val="00786D0F"/>
    <w:rsid w:val="00786ED1"/>
    <w:rsid w:val="007875CD"/>
    <w:rsid w:val="00787890"/>
    <w:rsid w:val="00790079"/>
    <w:rsid w:val="0079187F"/>
    <w:rsid w:val="00792203"/>
    <w:rsid w:val="00792E48"/>
    <w:rsid w:val="007930D9"/>
    <w:rsid w:val="00793A53"/>
    <w:rsid w:val="00794A0F"/>
    <w:rsid w:val="00794D19"/>
    <w:rsid w:val="00794E18"/>
    <w:rsid w:val="007952E8"/>
    <w:rsid w:val="00795861"/>
    <w:rsid w:val="00795D39"/>
    <w:rsid w:val="00796267"/>
    <w:rsid w:val="00797391"/>
    <w:rsid w:val="00797746"/>
    <w:rsid w:val="007A0AA6"/>
    <w:rsid w:val="007A0D7D"/>
    <w:rsid w:val="007A0D82"/>
    <w:rsid w:val="007A2099"/>
    <w:rsid w:val="007A279E"/>
    <w:rsid w:val="007A2D18"/>
    <w:rsid w:val="007A3229"/>
    <w:rsid w:val="007A4282"/>
    <w:rsid w:val="007A48EB"/>
    <w:rsid w:val="007A4F55"/>
    <w:rsid w:val="007A51E0"/>
    <w:rsid w:val="007A5535"/>
    <w:rsid w:val="007A595A"/>
    <w:rsid w:val="007A602A"/>
    <w:rsid w:val="007A671F"/>
    <w:rsid w:val="007A7A64"/>
    <w:rsid w:val="007A7AFC"/>
    <w:rsid w:val="007B0AAB"/>
    <w:rsid w:val="007B121B"/>
    <w:rsid w:val="007B1940"/>
    <w:rsid w:val="007B1D77"/>
    <w:rsid w:val="007B2546"/>
    <w:rsid w:val="007B282A"/>
    <w:rsid w:val="007B2B2E"/>
    <w:rsid w:val="007B2B61"/>
    <w:rsid w:val="007B2C04"/>
    <w:rsid w:val="007B2C63"/>
    <w:rsid w:val="007B2EAA"/>
    <w:rsid w:val="007B3007"/>
    <w:rsid w:val="007B332E"/>
    <w:rsid w:val="007B3554"/>
    <w:rsid w:val="007B38D3"/>
    <w:rsid w:val="007B3A6F"/>
    <w:rsid w:val="007B3D27"/>
    <w:rsid w:val="007B494F"/>
    <w:rsid w:val="007B4B2C"/>
    <w:rsid w:val="007B4C23"/>
    <w:rsid w:val="007B4F96"/>
    <w:rsid w:val="007B4FDE"/>
    <w:rsid w:val="007B528B"/>
    <w:rsid w:val="007B550B"/>
    <w:rsid w:val="007B5843"/>
    <w:rsid w:val="007B5DD5"/>
    <w:rsid w:val="007B6CD7"/>
    <w:rsid w:val="007B6D34"/>
    <w:rsid w:val="007B7520"/>
    <w:rsid w:val="007B7CA6"/>
    <w:rsid w:val="007B7D19"/>
    <w:rsid w:val="007B7E01"/>
    <w:rsid w:val="007C0385"/>
    <w:rsid w:val="007C098E"/>
    <w:rsid w:val="007C11AE"/>
    <w:rsid w:val="007C1421"/>
    <w:rsid w:val="007C14B9"/>
    <w:rsid w:val="007C15FD"/>
    <w:rsid w:val="007C18CB"/>
    <w:rsid w:val="007C1BF1"/>
    <w:rsid w:val="007C1E40"/>
    <w:rsid w:val="007C212E"/>
    <w:rsid w:val="007C2C0F"/>
    <w:rsid w:val="007C3782"/>
    <w:rsid w:val="007C3873"/>
    <w:rsid w:val="007C3F06"/>
    <w:rsid w:val="007C4A4D"/>
    <w:rsid w:val="007C4ECC"/>
    <w:rsid w:val="007C5180"/>
    <w:rsid w:val="007C58AA"/>
    <w:rsid w:val="007C6474"/>
    <w:rsid w:val="007C7038"/>
    <w:rsid w:val="007C7156"/>
    <w:rsid w:val="007C7544"/>
    <w:rsid w:val="007C7818"/>
    <w:rsid w:val="007C7855"/>
    <w:rsid w:val="007C78DD"/>
    <w:rsid w:val="007C7A39"/>
    <w:rsid w:val="007C7D2C"/>
    <w:rsid w:val="007C7D7E"/>
    <w:rsid w:val="007C7D98"/>
    <w:rsid w:val="007C7D9C"/>
    <w:rsid w:val="007D0AA8"/>
    <w:rsid w:val="007D0D20"/>
    <w:rsid w:val="007D14D4"/>
    <w:rsid w:val="007D2213"/>
    <w:rsid w:val="007D3BA1"/>
    <w:rsid w:val="007D419E"/>
    <w:rsid w:val="007D4836"/>
    <w:rsid w:val="007D48AD"/>
    <w:rsid w:val="007D48F0"/>
    <w:rsid w:val="007D4CF1"/>
    <w:rsid w:val="007D4DD8"/>
    <w:rsid w:val="007D5082"/>
    <w:rsid w:val="007D5D7D"/>
    <w:rsid w:val="007D652D"/>
    <w:rsid w:val="007D670A"/>
    <w:rsid w:val="007D686E"/>
    <w:rsid w:val="007D6ABB"/>
    <w:rsid w:val="007D6C2B"/>
    <w:rsid w:val="007D7135"/>
    <w:rsid w:val="007D715A"/>
    <w:rsid w:val="007D7380"/>
    <w:rsid w:val="007D7B44"/>
    <w:rsid w:val="007D7F0E"/>
    <w:rsid w:val="007E05DD"/>
    <w:rsid w:val="007E1341"/>
    <w:rsid w:val="007E18BA"/>
    <w:rsid w:val="007E1BF9"/>
    <w:rsid w:val="007E1CB4"/>
    <w:rsid w:val="007E204F"/>
    <w:rsid w:val="007E2123"/>
    <w:rsid w:val="007E2ADD"/>
    <w:rsid w:val="007E2FCC"/>
    <w:rsid w:val="007E31E6"/>
    <w:rsid w:val="007E36FC"/>
    <w:rsid w:val="007E394C"/>
    <w:rsid w:val="007E3BFF"/>
    <w:rsid w:val="007E3E31"/>
    <w:rsid w:val="007E4274"/>
    <w:rsid w:val="007E466A"/>
    <w:rsid w:val="007E4B83"/>
    <w:rsid w:val="007E4F8F"/>
    <w:rsid w:val="007E55EF"/>
    <w:rsid w:val="007E5993"/>
    <w:rsid w:val="007E5BF9"/>
    <w:rsid w:val="007E630D"/>
    <w:rsid w:val="007E6784"/>
    <w:rsid w:val="007E67EB"/>
    <w:rsid w:val="007E67F9"/>
    <w:rsid w:val="007E708D"/>
    <w:rsid w:val="007F0090"/>
    <w:rsid w:val="007F033E"/>
    <w:rsid w:val="007F07B7"/>
    <w:rsid w:val="007F0A8C"/>
    <w:rsid w:val="007F0AE0"/>
    <w:rsid w:val="007F0F12"/>
    <w:rsid w:val="007F1384"/>
    <w:rsid w:val="007F14F3"/>
    <w:rsid w:val="007F23CC"/>
    <w:rsid w:val="007F39F5"/>
    <w:rsid w:val="007F5271"/>
    <w:rsid w:val="007F5657"/>
    <w:rsid w:val="007F6145"/>
    <w:rsid w:val="007F61F4"/>
    <w:rsid w:val="007F6D2E"/>
    <w:rsid w:val="0080011D"/>
    <w:rsid w:val="008003F3"/>
    <w:rsid w:val="00800693"/>
    <w:rsid w:val="00800E31"/>
    <w:rsid w:val="00800E9B"/>
    <w:rsid w:val="00801284"/>
    <w:rsid w:val="0080177D"/>
    <w:rsid w:val="008017BE"/>
    <w:rsid w:val="00801855"/>
    <w:rsid w:val="00801FD4"/>
    <w:rsid w:val="00802354"/>
    <w:rsid w:val="00802AD3"/>
    <w:rsid w:val="00802C5C"/>
    <w:rsid w:val="00803110"/>
    <w:rsid w:val="00803540"/>
    <w:rsid w:val="00803909"/>
    <w:rsid w:val="00803AFB"/>
    <w:rsid w:val="00803DBA"/>
    <w:rsid w:val="008040B7"/>
    <w:rsid w:val="00804F67"/>
    <w:rsid w:val="00805071"/>
    <w:rsid w:val="00805C98"/>
    <w:rsid w:val="00806569"/>
    <w:rsid w:val="00806F48"/>
    <w:rsid w:val="0080701F"/>
    <w:rsid w:val="0080708B"/>
    <w:rsid w:val="00807470"/>
    <w:rsid w:val="008079EA"/>
    <w:rsid w:val="00807D37"/>
    <w:rsid w:val="00807DB2"/>
    <w:rsid w:val="00810188"/>
    <w:rsid w:val="00810864"/>
    <w:rsid w:val="00810D0D"/>
    <w:rsid w:val="00810D96"/>
    <w:rsid w:val="00811152"/>
    <w:rsid w:val="008117D6"/>
    <w:rsid w:val="00811BB8"/>
    <w:rsid w:val="00811CA3"/>
    <w:rsid w:val="00811CB7"/>
    <w:rsid w:val="008126D3"/>
    <w:rsid w:val="00812F95"/>
    <w:rsid w:val="008137F6"/>
    <w:rsid w:val="0081407C"/>
    <w:rsid w:val="00814A8A"/>
    <w:rsid w:val="00814C23"/>
    <w:rsid w:val="00814C34"/>
    <w:rsid w:val="00814D7E"/>
    <w:rsid w:val="00815C1B"/>
    <w:rsid w:val="00815CC3"/>
    <w:rsid w:val="008161AE"/>
    <w:rsid w:val="00816235"/>
    <w:rsid w:val="0081649F"/>
    <w:rsid w:val="00816690"/>
    <w:rsid w:val="008166FA"/>
    <w:rsid w:val="00816E22"/>
    <w:rsid w:val="008174F0"/>
    <w:rsid w:val="00817579"/>
    <w:rsid w:val="008178A9"/>
    <w:rsid w:val="0082002B"/>
    <w:rsid w:val="008201FC"/>
    <w:rsid w:val="00821291"/>
    <w:rsid w:val="00821682"/>
    <w:rsid w:val="00821D18"/>
    <w:rsid w:val="008221A7"/>
    <w:rsid w:val="0082252F"/>
    <w:rsid w:val="00822581"/>
    <w:rsid w:val="00822DD5"/>
    <w:rsid w:val="00823474"/>
    <w:rsid w:val="0082412B"/>
    <w:rsid w:val="00824C2C"/>
    <w:rsid w:val="008254AD"/>
    <w:rsid w:val="0082550D"/>
    <w:rsid w:val="00825C0A"/>
    <w:rsid w:val="00825CBB"/>
    <w:rsid w:val="00825DFA"/>
    <w:rsid w:val="00826FA0"/>
    <w:rsid w:val="00827262"/>
    <w:rsid w:val="00827C7A"/>
    <w:rsid w:val="00830F8D"/>
    <w:rsid w:val="00831245"/>
    <w:rsid w:val="00831B99"/>
    <w:rsid w:val="0083234F"/>
    <w:rsid w:val="00832BD6"/>
    <w:rsid w:val="008333D1"/>
    <w:rsid w:val="00833A8E"/>
    <w:rsid w:val="00833E54"/>
    <w:rsid w:val="008347A1"/>
    <w:rsid w:val="00834C83"/>
    <w:rsid w:val="00835859"/>
    <w:rsid w:val="00835F4D"/>
    <w:rsid w:val="00836188"/>
    <w:rsid w:val="00836E38"/>
    <w:rsid w:val="0083797C"/>
    <w:rsid w:val="0084001D"/>
    <w:rsid w:val="008404B4"/>
    <w:rsid w:val="00840BDF"/>
    <w:rsid w:val="00840E81"/>
    <w:rsid w:val="00840F2F"/>
    <w:rsid w:val="008414EE"/>
    <w:rsid w:val="0084219C"/>
    <w:rsid w:val="008428E3"/>
    <w:rsid w:val="00842DAE"/>
    <w:rsid w:val="008433B4"/>
    <w:rsid w:val="00843432"/>
    <w:rsid w:val="00843A65"/>
    <w:rsid w:val="0084476F"/>
    <w:rsid w:val="00845BD1"/>
    <w:rsid w:val="00845C86"/>
    <w:rsid w:val="008460EC"/>
    <w:rsid w:val="008465FF"/>
    <w:rsid w:val="00847967"/>
    <w:rsid w:val="0085020F"/>
    <w:rsid w:val="008512FB"/>
    <w:rsid w:val="00851505"/>
    <w:rsid w:val="0085172F"/>
    <w:rsid w:val="008517EE"/>
    <w:rsid w:val="00851983"/>
    <w:rsid w:val="00851A2E"/>
    <w:rsid w:val="00851D57"/>
    <w:rsid w:val="00851FE9"/>
    <w:rsid w:val="00852781"/>
    <w:rsid w:val="00852C87"/>
    <w:rsid w:val="008539A7"/>
    <w:rsid w:val="00853A4E"/>
    <w:rsid w:val="00854137"/>
    <w:rsid w:val="00854264"/>
    <w:rsid w:val="00854870"/>
    <w:rsid w:val="008555E0"/>
    <w:rsid w:val="00855B9A"/>
    <w:rsid w:val="00856F68"/>
    <w:rsid w:val="00857049"/>
    <w:rsid w:val="008570AB"/>
    <w:rsid w:val="00857AE8"/>
    <w:rsid w:val="00857BC6"/>
    <w:rsid w:val="00857D1B"/>
    <w:rsid w:val="00857D23"/>
    <w:rsid w:val="00857ED5"/>
    <w:rsid w:val="008608B2"/>
    <w:rsid w:val="00860C79"/>
    <w:rsid w:val="00862320"/>
    <w:rsid w:val="008624AF"/>
    <w:rsid w:val="00863147"/>
    <w:rsid w:val="00863250"/>
    <w:rsid w:val="008632E3"/>
    <w:rsid w:val="0086352E"/>
    <w:rsid w:val="00863D3A"/>
    <w:rsid w:val="008642E8"/>
    <w:rsid w:val="00864458"/>
    <w:rsid w:val="008645AC"/>
    <w:rsid w:val="008659A3"/>
    <w:rsid w:val="00865D7E"/>
    <w:rsid w:val="0086643B"/>
    <w:rsid w:val="00866577"/>
    <w:rsid w:val="008667B0"/>
    <w:rsid w:val="008679B1"/>
    <w:rsid w:val="00870182"/>
    <w:rsid w:val="008703FE"/>
    <w:rsid w:val="00870421"/>
    <w:rsid w:val="0087098E"/>
    <w:rsid w:val="008711FB"/>
    <w:rsid w:val="0087122E"/>
    <w:rsid w:val="00871D0B"/>
    <w:rsid w:val="00872010"/>
    <w:rsid w:val="00872629"/>
    <w:rsid w:val="00872BE6"/>
    <w:rsid w:val="00872F40"/>
    <w:rsid w:val="0087352A"/>
    <w:rsid w:val="008756B8"/>
    <w:rsid w:val="0087570C"/>
    <w:rsid w:val="00875AA8"/>
    <w:rsid w:val="00875E10"/>
    <w:rsid w:val="008765D7"/>
    <w:rsid w:val="008769F5"/>
    <w:rsid w:val="00880453"/>
    <w:rsid w:val="008808FE"/>
    <w:rsid w:val="00880D45"/>
    <w:rsid w:val="00880FA0"/>
    <w:rsid w:val="0088106D"/>
    <w:rsid w:val="00881ADD"/>
    <w:rsid w:val="0088205D"/>
    <w:rsid w:val="00882780"/>
    <w:rsid w:val="0088278D"/>
    <w:rsid w:val="00882829"/>
    <w:rsid w:val="00882D71"/>
    <w:rsid w:val="008833D6"/>
    <w:rsid w:val="008835AE"/>
    <w:rsid w:val="00883944"/>
    <w:rsid w:val="008839AA"/>
    <w:rsid w:val="00883B2D"/>
    <w:rsid w:val="0088466C"/>
    <w:rsid w:val="00885714"/>
    <w:rsid w:val="0088644E"/>
    <w:rsid w:val="00886E9B"/>
    <w:rsid w:val="00887AB3"/>
    <w:rsid w:val="00887DDF"/>
    <w:rsid w:val="00890474"/>
    <w:rsid w:val="008907EA"/>
    <w:rsid w:val="008919B6"/>
    <w:rsid w:val="00891AFC"/>
    <w:rsid w:val="00892034"/>
    <w:rsid w:val="00892BC1"/>
    <w:rsid w:val="00892F4F"/>
    <w:rsid w:val="00894174"/>
    <w:rsid w:val="008945D3"/>
    <w:rsid w:val="00894806"/>
    <w:rsid w:val="00894EE8"/>
    <w:rsid w:val="0089515E"/>
    <w:rsid w:val="008955BD"/>
    <w:rsid w:val="0089614E"/>
    <w:rsid w:val="00897296"/>
    <w:rsid w:val="00897554"/>
    <w:rsid w:val="008975C3"/>
    <w:rsid w:val="00897DAF"/>
    <w:rsid w:val="00897DBD"/>
    <w:rsid w:val="008A004D"/>
    <w:rsid w:val="008A05B4"/>
    <w:rsid w:val="008A05EF"/>
    <w:rsid w:val="008A0B7A"/>
    <w:rsid w:val="008A11D8"/>
    <w:rsid w:val="008A124C"/>
    <w:rsid w:val="008A17CD"/>
    <w:rsid w:val="008A2278"/>
    <w:rsid w:val="008A3772"/>
    <w:rsid w:val="008A39A8"/>
    <w:rsid w:val="008A3DBE"/>
    <w:rsid w:val="008A438D"/>
    <w:rsid w:val="008A4AA7"/>
    <w:rsid w:val="008A5085"/>
    <w:rsid w:val="008A50D7"/>
    <w:rsid w:val="008A52B8"/>
    <w:rsid w:val="008A57BC"/>
    <w:rsid w:val="008A69C2"/>
    <w:rsid w:val="008A73ED"/>
    <w:rsid w:val="008A7D4F"/>
    <w:rsid w:val="008A7E64"/>
    <w:rsid w:val="008B0935"/>
    <w:rsid w:val="008B0959"/>
    <w:rsid w:val="008B2225"/>
    <w:rsid w:val="008B2D1A"/>
    <w:rsid w:val="008B428C"/>
    <w:rsid w:val="008B46EE"/>
    <w:rsid w:val="008B49D9"/>
    <w:rsid w:val="008B64AE"/>
    <w:rsid w:val="008B6A78"/>
    <w:rsid w:val="008B6E55"/>
    <w:rsid w:val="008B7498"/>
    <w:rsid w:val="008B7699"/>
    <w:rsid w:val="008B7BBF"/>
    <w:rsid w:val="008C0058"/>
    <w:rsid w:val="008C0975"/>
    <w:rsid w:val="008C0A65"/>
    <w:rsid w:val="008C0AE2"/>
    <w:rsid w:val="008C11E0"/>
    <w:rsid w:val="008C14E7"/>
    <w:rsid w:val="008C25A0"/>
    <w:rsid w:val="008C2B72"/>
    <w:rsid w:val="008C313D"/>
    <w:rsid w:val="008C3888"/>
    <w:rsid w:val="008C5616"/>
    <w:rsid w:val="008C5924"/>
    <w:rsid w:val="008C5EDE"/>
    <w:rsid w:val="008C643F"/>
    <w:rsid w:val="008C6469"/>
    <w:rsid w:val="008C69FF"/>
    <w:rsid w:val="008C6CBD"/>
    <w:rsid w:val="008C7099"/>
    <w:rsid w:val="008C73A2"/>
    <w:rsid w:val="008D01C3"/>
    <w:rsid w:val="008D03F1"/>
    <w:rsid w:val="008D0858"/>
    <w:rsid w:val="008D0BBB"/>
    <w:rsid w:val="008D0C6C"/>
    <w:rsid w:val="008D0FB4"/>
    <w:rsid w:val="008D1DA5"/>
    <w:rsid w:val="008D2A85"/>
    <w:rsid w:val="008D2E04"/>
    <w:rsid w:val="008D383B"/>
    <w:rsid w:val="008D3A3C"/>
    <w:rsid w:val="008D3BDB"/>
    <w:rsid w:val="008D3FFA"/>
    <w:rsid w:val="008D40FA"/>
    <w:rsid w:val="008D4CC3"/>
    <w:rsid w:val="008D50C0"/>
    <w:rsid w:val="008D5234"/>
    <w:rsid w:val="008D59DB"/>
    <w:rsid w:val="008D611D"/>
    <w:rsid w:val="008D6133"/>
    <w:rsid w:val="008D634C"/>
    <w:rsid w:val="008D6F62"/>
    <w:rsid w:val="008D787B"/>
    <w:rsid w:val="008E0257"/>
    <w:rsid w:val="008E056F"/>
    <w:rsid w:val="008E155B"/>
    <w:rsid w:val="008E26A5"/>
    <w:rsid w:val="008E27B8"/>
    <w:rsid w:val="008E2A13"/>
    <w:rsid w:val="008E2F57"/>
    <w:rsid w:val="008E3A8D"/>
    <w:rsid w:val="008E3CB4"/>
    <w:rsid w:val="008E4071"/>
    <w:rsid w:val="008E4F11"/>
    <w:rsid w:val="008E549C"/>
    <w:rsid w:val="008E56B7"/>
    <w:rsid w:val="008E5BE5"/>
    <w:rsid w:val="008E69E7"/>
    <w:rsid w:val="008E6B01"/>
    <w:rsid w:val="008E70F7"/>
    <w:rsid w:val="008E7660"/>
    <w:rsid w:val="008E7B1C"/>
    <w:rsid w:val="008E7EB6"/>
    <w:rsid w:val="008F01A6"/>
    <w:rsid w:val="008F072D"/>
    <w:rsid w:val="008F07F4"/>
    <w:rsid w:val="008F08EA"/>
    <w:rsid w:val="008F1022"/>
    <w:rsid w:val="008F146D"/>
    <w:rsid w:val="008F15B8"/>
    <w:rsid w:val="008F18AF"/>
    <w:rsid w:val="008F1A20"/>
    <w:rsid w:val="008F28E4"/>
    <w:rsid w:val="008F2987"/>
    <w:rsid w:val="008F2A54"/>
    <w:rsid w:val="008F2C57"/>
    <w:rsid w:val="008F3D9F"/>
    <w:rsid w:val="008F43C6"/>
    <w:rsid w:val="008F45DC"/>
    <w:rsid w:val="008F48A6"/>
    <w:rsid w:val="008F48EC"/>
    <w:rsid w:val="008F4D4A"/>
    <w:rsid w:val="008F5397"/>
    <w:rsid w:val="008F5B85"/>
    <w:rsid w:val="008F5BA0"/>
    <w:rsid w:val="008F67BC"/>
    <w:rsid w:val="008F6C30"/>
    <w:rsid w:val="008F7033"/>
    <w:rsid w:val="008F77CA"/>
    <w:rsid w:val="008F7C98"/>
    <w:rsid w:val="0090060B"/>
    <w:rsid w:val="0090068F"/>
    <w:rsid w:val="00900D8D"/>
    <w:rsid w:val="0090174A"/>
    <w:rsid w:val="00901868"/>
    <w:rsid w:val="009019D7"/>
    <w:rsid w:val="009020F5"/>
    <w:rsid w:val="00902253"/>
    <w:rsid w:val="0090273C"/>
    <w:rsid w:val="00902C11"/>
    <w:rsid w:val="00902CE2"/>
    <w:rsid w:val="009030A5"/>
    <w:rsid w:val="00903651"/>
    <w:rsid w:val="0090381B"/>
    <w:rsid w:val="009039F9"/>
    <w:rsid w:val="00903B65"/>
    <w:rsid w:val="00903CEC"/>
    <w:rsid w:val="00904A92"/>
    <w:rsid w:val="00904BDD"/>
    <w:rsid w:val="00905505"/>
    <w:rsid w:val="009055F4"/>
    <w:rsid w:val="00905F1A"/>
    <w:rsid w:val="009064D1"/>
    <w:rsid w:val="00907805"/>
    <w:rsid w:val="00907A56"/>
    <w:rsid w:val="00907D1E"/>
    <w:rsid w:val="009102D7"/>
    <w:rsid w:val="009106F8"/>
    <w:rsid w:val="009108FE"/>
    <w:rsid w:val="0091111D"/>
    <w:rsid w:val="0091193A"/>
    <w:rsid w:val="00913581"/>
    <w:rsid w:val="009136F4"/>
    <w:rsid w:val="00913824"/>
    <w:rsid w:val="00913944"/>
    <w:rsid w:val="009142E9"/>
    <w:rsid w:val="0091446A"/>
    <w:rsid w:val="00916613"/>
    <w:rsid w:val="0091661B"/>
    <w:rsid w:val="0091716A"/>
    <w:rsid w:val="00917C37"/>
    <w:rsid w:val="00917E59"/>
    <w:rsid w:val="00917FD3"/>
    <w:rsid w:val="00917FE0"/>
    <w:rsid w:val="00920A2C"/>
    <w:rsid w:val="00920A78"/>
    <w:rsid w:val="00920CD5"/>
    <w:rsid w:val="0092108A"/>
    <w:rsid w:val="00921735"/>
    <w:rsid w:val="00921B56"/>
    <w:rsid w:val="00921D4E"/>
    <w:rsid w:val="00921DE5"/>
    <w:rsid w:val="0092204D"/>
    <w:rsid w:val="0092245A"/>
    <w:rsid w:val="00922528"/>
    <w:rsid w:val="00922703"/>
    <w:rsid w:val="00922A01"/>
    <w:rsid w:val="00922C52"/>
    <w:rsid w:val="00924753"/>
    <w:rsid w:val="00924BC8"/>
    <w:rsid w:val="00924FB8"/>
    <w:rsid w:val="00925533"/>
    <w:rsid w:val="00925C0B"/>
    <w:rsid w:val="0092745A"/>
    <w:rsid w:val="009274F0"/>
    <w:rsid w:val="009276F7"/>
    <w:rsid w:val="009278AE"/>
    <w:rsid w:val="00927D33"/>
    <w:rsid w:val="00927D55"/>
    <w:rsid w:val="009309EF"/>
    <w:rsid w:val="009314F1"/>
    <w:rsid w:val="0093236C"/>
    <w:rsid w:val="00933749"/>
    <w:rsid w:val="009339A0"/>
    <w:rsid w:val="00934213"/>
    <w:rsid w:val="009343F4"/>
    <w:rsid w:val="00934CB8"/>
    <w:rsid w:val="00934CEA"/>
    <w:rsid w:val="009354B1"/>
    <w:rsid w:val="009357D2"/>
    <w:rsid w:val="00935D7D"/>
    <w:rsid w:val="009361DA"/>
    <w:rsid w:val="00937284"/>
    <w:rsid w:val="00937ABF"/>
    <w:rsid w:val="00937D7A"/>
    <w:rsid w:val="00937DFC"/>
    <w:rsid w:val="0094017E"/>
    <w:rsid w:val="00940D0B"/>
    <w:rsid w:val="00940E88"/>
    <w:rsid w:val="00941356"/>
    <w:rsid w:val="009417FF"/>
    <w:rsid w:val="009424F2"/>
    <w:rsid w:val="009428B7"/>
    <w:rsid w:val="00942AE1"/>
    <w:rsid w:val="009435FA"/>
    <w:rsid w:val="00943F45"/>
    <w:rsid w:val="00943F9D"/>
    <w:rsid w:val="00944229"/>
    <w:rsid w:val="00944F9F"/>
    <w:rsid w:val="0094508C"/>
    <w:rsid w:val="00945E92"/>
    <w:rsid w:val="00945F41"/>
    <w:rsid w:val="0094750A"/>
    <w:rsid w:val="00947B28"/>
    <w:rsid w:val="00947E15"/>
    <w:rsid w:val="00950351"/>
    <w:rsid w:val="009503C7"/>
    <w:rsid w:val="00950701"/>
    <w:rsid w:val="00951193"/>
    <w:rsid w:val="009511EC"/>
    <w:rsid w:val="009513B5"/>
    <w:rsid w:val="00951536"/>
    <w:rsid w:val="0095217D"/>
    <w:rsid w:val="00952AD6"/>
    <w:rsid w:val="00952F6F"/>
    <w:rsid w:val="00953651"/>
    <w:rsid w:val="0095431C"/>
    <w:rsid w:val="00954336"/>
    <w:rsid w:val="0095471B"/>
    <w:rsid w:val="009550AD"/>
    <w:rsid w:val="009555C0"/>
    <w:rsid w:val="00955A42"/>
    <w:rsid w:val="0095621F"/>
    <w:rsid w:val="009568B8"/>
    <w:rsid w:val="00956D67"/>
    <w:rsid w:val="0095766A"/>
    <w:rsid w:val="009603B7"/>
    <w:rsid w:val="009613D9"/>
    <w:rsid w:val="00961934"/>
    <w:rsid w:val="00961BB3"/>
    <w:rsid w:val="0096216A"/>
    <w:rsid w:val="0096342F"/>
    <w:rsid w:val="00963AF5"/>
    <w:rsid w:val="0096406E"/>
    <w:rsid w:val="009641E1"/>
    <w:rsid w:val="00964651"/>
    <w:rsid w:val="0096466A"/>
    <w:rsid w:val="00964B16"/>
    <w:rsid w:val="0096554B"/>
    <w:rsid w:val="0096715E"/>
    <w:rsid w:val="0096760A"/>
    <w:rsid w:val="00967B9E"/>
    <w:rsid w:val="00967C1D"/>
    <w:rsid w:val="00970291"/>
    <w:rsid w:val="00970718"/>
    <w:rsid w:val="009709F0"/>
    <w:rsid w:val="009709FE"/>
    <w:rsid w:val="009720C1"/>
    <w:rsid w:val="00972328"/>
    <w:rsid w:val="00973821"/>
    <w:rsid w:val="009738F6"/>
    <w:rsid w:val="00973A8D"/>
    <w:rsid w:val="00973AD9"/>
    <w:rsid w:val="00973CE9"/>
    <w:rsid w:val="00974132"/>
    <w:rsid w:val="00974229"/>
    <w:rsid w:val="00976A3D"/>
    <w:rsid w:val="00976B6B"/>
    <w:rsid w:val="00977066"/>
    <w:rsid w:val="0097777C"/>
    <w:rsid w:val="00977A4E"/>
    <w:rsid w:val="00977AAA"/>
    <w:rsid w:val="00980264"/>
    <w:rsid w:val="00980600"/>
    <w:rsid w:val="00980C3D"/>
    <w:rsid w:val="0098124E"/>
    <w:rsid w:val="009817E1"/>
    <w:rsid w:val="00981C2B"/>
    <w:rsid w:val="009820A5"/>
    <w:rsid w:val="009820AC"/>
    <w:rsid w:val="0098256D"/>
    <w:rsid w:val="009836AF"/>
    <w:rsid w:val="00983C74"/>
    <w:rsid w:val="009846E7"/>
    <w:rsid w:val="00984A35"/>
    <w:rsid w:val="009854EE"/>
    <w:rsid w:val="00985EC1"/>
    <w:rsid w:val="009862D1"/>
    <w:rsid w:val="009863D8"/>
    <w:rsid w:val="00986D2D"/>
    <w:rsid w:val="00987154"/>
    <w:rsid w:val="00987AF7"/>
    <w:rsid w:val="00987C76"/>
    <w:rsid w:val="00987CDD"/>
    <w:rsid w:val="0099017F"/>
    <w:rsid w:val="009905A9"/>
    <w:rsid w:val="00991982"/>
    <w:rsid w:val="00991BA3"/>
    <w:rsid w:val="00992BCE"/>
    <w:rsid w:val="009930A1"/>
    <w:rsid w:val="009934BB"/>
    <w:rsid w:val="00993A82"/>
    <w:rsid w:val="00993B09"/>
    <w:rsid w:val="00994340"/>
    <w:rsid w:val="00994D7C"/>
    <w:rsid w:val="009952C2"/>
    <w:rsid w:val="00995399"/>
    <w:rsid w:val="00996157"/>
    <w:rsid w:val="00996301"/>
    <w:rsid w:val="0099662E"/>
    <w:rsid w:val="009966CC"/>
    <w:rsid w:val="00997868"/>
    <w:rsid w:val="0099787C"/>
    <w:rsid w:val="009A0CC9"/>
    <w:rsid w:val="009A17EF"/>
    <w:rsid w:val="009A1B00"/>
    <w:rsid w:val="009A1B77"/>
    <w:rsid w:val="009A234C"/>
    <w:rsid w:val="009A2500"/>
    <w:rsid w:val="009A2D24"/>
    <w:rsid w:val="009A30DA"/>
    <w:rsid w:val="009A323D"/>
    <w:rsid w:val="009A3287"/>
    <w:rsid w:val="009A3887"/>
    <w:rsid w:val="009A3D6C"/>
    <w:rsid w:val="009A589A"/>
    <w:rsid w:val="009A5F7C"/>
    <w:rsid w:val="009A5FCB"/>
    <w:rsid w:val="009A6218"/>
    <w:rsid w:val="009A65FC"/>
    <w:rsid w:val="009A78E2"/>
    <w:rsid w:val="009B06AA"/>
    <w:rsid w:val="009B0B55"/>
    <w:rsid w:val="009B19E8"/>
    <w:rsid w:val="009B2025"/>
    <w:rsid w:val="009B2728"/>
    <w:rsid w:val="009B29F0"/>
    <w:rsid w:val="009B2EF4"/>
    <w:rsid w:val="009B3004"/>
    <w:rsid w:val="009B3880"/>
    <w:rsid w:val="009B3B4C"/>
    <w:rsid w:val="009B40D8"/>
    <w:rsid w:val="009B4D5F"/>
    <w:rsid w:val="009B5392"/>
    <w:rsid w:val="009B57C5"/>
    <w:rsid w:val="009B5879"/>
    <w:rsid w:val="009B5A84"/>
    <w:rsid w:val="009B5D7A"/>
    <w:rsid w:val="009B5E4D"/>
    <w:rsid w:val="009B635E"/>
    <w:rsid w:val="009B6894"/>
    <w:rsid w:val="009B70BE"/>
    <w:rsid w:val="009B7475"/>
    <w:rsid w:val="009B75A3"/>
    <w:rsid w:val="009B767F"/>
    <w:rsid w:val="009C049A"/>
    <w:rsid w:val="009C0E69"/>
    <w:rsid w:val="009C0F71"/>
    <w:rsid w:val="009C106A"/>
    <w:rsid w:val="009C166A"/>
    <w:rsid w:val="009C188D"/>
    <w:rsid w:val="009C1BF3"/>
    <w:rsid w:val="009C1E50"/>
    <w:rsid w:val="009C2F92"/>
    <w:rsid w:val="009C31B8"/>
    <w:rsid w:val="009C32E4"/>
    <w:rsid w:val="009C418E"/>
    <w:rsid w:val="009C44C5"/>
    <w:rsid w:val="009C450D"/>
    <w:rsid w:val="009C45E9"/>
    <w:rsid w:val="009C4DD6"/>
    <w:rsid w:val="009C5603"/>
    <w:rsid w:val="009C6067"/>
    <w:rsid w:val="009C6525"/>
    <w:rsid w:val="009C6C8A"/>
    <w:rsid w:val="009C72A6"/>
    <w:rsid w:val="009C73B5"/>
    <w:rsid w:val="009C7EF6"/>
    <w:rsid w:val="009C7F76"/>
    <w:rsid w:val="009D0AEA"/>
    <w:rsid w:val="009D0C75"/>
    <w:rsid w:val="009D14BD"/>
    <w:rsid w:val="009D169A"/>
    <w:rsid w:val="009D18EA"/>
    <w:rsid w:val="009D1A2D"/>
    <w:rsid w:val="009D1B07"/>
    <w:rsid w:val="009D1B15"/>
    <w:rsid w:val="009D2E04"/>
    <w:rsid w:val="009D2EFE"/>
    <w:rsid w:val="009D3250"/>
    <w:rsid w:val="009D367C"/>
    <w:rsid w:val="009D4B5A"/>
    <w:rsid w:val="009D515F"/>
    <w:rsid w:val="009D5292"/>
    <w:rsid w:val="009D5A9A"/>
    <w:rsid w:val="009D5CEC"/>
    <w:rsid w:val="009D600E"/>
    <w:rsid w:val="009D6455"/>
    <w:rsid w:val="009D64D7"/>
    <w:rsid w:val="009D7C3A"/>
    <w:rsid w:val="009D7ED7"/>
    <w:rsid w:val="009E01CA"/>
    <w:rsid w:val="009E0496"/>
    <w:rsid w:val="009E0DFE"/>
    <w:rsid w:val="009E0FE1"/>
    <w:rsid w:val="009E1209"/>
    <w:rsid w:val="009E20E6"/>
    <w:rsid w:val="009E2A75"/>
    <w:rsid w:val="009E2B3F"/>
    <w:rsid w:val="009E32FD"/>
    <w:rsid w:val="009E3C2F"/>
    <w:rsid w:val="009E3C4A"/>
    <w:rsid w:val="009E43E5"/>
    <w:rsid w:val="009E48F7"/>
    <w:rsid w:val="009E4AB8"/>
    <w:rsid w:val="009E4BBA"/>
    <w:rsid w:val="009E551E"/>
    <w:rsid w:val="009E5FE1"/>
    <w:rsid w:val="009E668D"/>
    <w:rsid w:val="009E688C"/>
    <w:rsid w:val="009E70BD"/>
    <w:rsid w:val="009E712C"/>
    <w:rsid w:val="009E754E"/>
    <w:rsid w:val="009E7BB8"/>
    <w:rsid w:val="009F0142"/>
    <w:rsid w:val="009F01D2"/>
    <w:rsid w:val="009F1267"/>
    <w:rsid w:val="009F182A"/>
    <w:rsid w:val="009F1AD0"/>
    <w:rsid w:val="009F21A0"/>
    <w:rsid w:val="009F2EBB"/>
    <w:rsid w:val="009F3478"/>
    <w:rsid w:val="009F35E3"/>
    <w:rsid w:val="009F36FD"/>
    <w:rsid w:val="009F3741"/>
    <w:rsid w:val="009F42E6"/>
    <w:rsid w:val="009F4753"/>
    <w:rsid w:val="009F4868"/>
    <w:rsid w:val="009F56F0"/>
    <w:rsid w:val="009F599C"/>
    <w:rsid w:val="009F5B2D"/>
    <w:rsid w:val="009F5D2E"/>
    <w:rsid w:val="009F5D3A"/>
    <w:rsid w:val="009F6325"/>
    <w:rsid w:val="009F6CA5"/>
    <w:rsid w:val="009F7611"/>
    <w:rsid w:val="009F7CD2"/>
    <w:rsid w:val="00A00429"/>
    <w:rsid w:val="00A005CE"/>
    <w:rsid w:val="00A00B54"/>
    <w:rsid w:val="00A0127B"/>
    <w:rsid w:val="00A014E7"/>
    <w:rsid w:val="00A0160D"/>
    <w:rsid w:val="00A01F29"/>
    <w:rsid w:val="00A026A5"/>
    <w:rsid w:val="00A031F4"/>
    <w:rsid w:val="00A03664"/>
    <w:rsid w:val="00A03D3B"/>
    <w:rsid w:val="00A040FC"/>
    <w:rsid w:val="00A04A3E"/>
    <w:rsid w:val="00A04F5C"/>
    <w:rsid w:val="00A05BB9"/>
    <w:rsid w:val="00A05C11"/>
    <w:rsid w:val="00A07FD0"/>
    <w:rsid w:val="00A10E29"/>
    <w:rsid w:val="00A111A0"/>
    <w:rsid w:val="00A11228"/>
    <w:rsid w:val="00A11347"/>
    <w:rsid w:val="00A11CA7"/>
    <w:rsid w:val="00A12693"/>
    <w:rsid w:val="00A12845"/>
    <w:rsid w:val="00A12C9A"/>
    <w:rsid w:val="00A13C95"/>
    <w:rsid w:val="00A13F9F"/>
    <w:rsid w:val="00A1444F"/>
    <w:rsid w:val="00A14D0A"/>
    <w:rsid w:val="00A14D74"/>
    <w:rsid w:val="00A163AF"/>
    <w:rsid w:val="00A1676A"/>
    <w:rsid w:val="00A167ED"/>
    <w:rsid w:val="00A16FDD"/>
    <w:rsid w:val="00A1730F"/>
    <w:rsid w:val="00A17BCD"/>
    <w:rsid w:val="00A20F15"/>
    <w:rsid w:val="00A2181D"/>
    <w:rsid w:val="00A21884"/>
    <w:rsid w:val="00A21A47"/>
    <w:rsid w:val="00A21DDD"/>
    <w:rsid w:val="00A220F5"/>
    <w:rsid w:val="00A22D9F"/>
    <w:rsid w:val="00A2310E"/>
    <w:rsid w:val="00A23459"/>
    <w:rsid w:val="00A23DD0"/>
    <w:rsid w:val="00A24A5C"/>
    <w:rsid w:val="00A253B9"/>
    <w:rsid w:val="00A2578F"/>
    <w:rsid w:val="00A264D9"/>
    <w:rsid w:val="00A26942"/>
    <w:rsid w:val="00A26F2A"/>
    <w:rsid w:val="00A27C3E"/>
    <w:rsid w:val="00A309A9"/>
    <w:rsid w:val="00A30C7C"/>
    <w:rsid w:val="00A30F2F"/>
    <w:rsid w:val="00A310B0"/>
    <w:rsid w:val="00A31138"/>
    <w:rsid w:val="00A31504"/>
    <w:rsid w:val="00A31AEA"/>
    <w:rsid w:val="00A33231"/>
    <w:rsid w:val="00A334BD"/>
    <w:rsid w:val="00A33515"/>
    <w:rsid w:val="00A33C5B"/>
    <w:rsid w:val="00A33DE6"/>
    <w:rsid w:val="00A34AEF"/>
    <w:rsid w:val="00A34B94"/>
    <w:rsid w:val="00A34E04"/>
    <w:rsid w:val="00A36593"/>
    <w:rsid w:val="00A36B5F"/>
    <w:rsid w:val="00A36C69"/>
    <w:rsid w:val="00A37164"/>
    <w:rsid w:val="00A37734"/>
    <w:rsid w:val="00A37D03"/>
    <w:rsid w:val="00A37EFE"/>
    <w:rsid w:val="00A40960"/>
    <w:rsid w:val="00A40DFD"/>
    <w:rsid w:val="00A40FF6"/>
    <w:rsid w:val="00A41D8C"/>
    <w:rsid w:val="00A43718"/>
    <w:rsid w:val="00A443ED"/>
    <w:rsid w:val="00A45D53"/>
    <w:rsid w:val="00A463EF"/>
    <w:rsid w:val="00A46D9B"/>
    <w:rsid w:val="00A470FA"/>
    <w:rsid w:val="00A47235"/>
    <w:rsid w:val="00A472E9"/>
    <w:rsid w:val="00A4731C"/>
    <w:rsid w:val="00A475F0"/>
    <w:rsid w:val="00A47C00"/>
    <w:rsid w:val="00A50AD1"/>
    <w:rsid w:val="00A50FD6"/>
    <w:rsid w:val="00A514B8"/>
    <w:rsid w:val="00A51CF5"/>
    <w:rsid w:val="00A52C30"/>
    <w:rsid w:val="00A52CA5"/>
    <w:rsid w:val="00A53A5B"/>
    <w:rsid w:val="00A540AB"/>
    <w:rsid w:val="00A540C3"/>
    <w:rsid w:val="00A548E5"/>
    <w:rsid w:val="00A5537E"/>
    <w:rsid w:val="00A553E1"/>
    <w:rsid w:val="00A555F1"/>
    <w:rsid w:val="00A55797"/>
    <w:rsid w:val="00A56650"/>
    <w:rsid w:val="00A566E5"/>
    <w:rsid w:val="00A56F62"/>
    <w:rsid w:val="00A56F74"/>
    <w:rsid w:val="00A5787A"/>
    <w:rsid w:val="00A579A1"/>
    <w:rsid w:val="00A57A48"/>
    <w:rsid w:val="00A57BFC"/>
    <w:rsid w:val="00A60F21"/>
    <w:rsid w:val="00A612F2"/>
    <w:rsid w:val="00A614BC"/>
    <w:rsid w:val="00A615A6"/>
    <w:rsid w:val="00A61630"/>
    <w:rsid w:val="00A61AA1"/>
    <w:rsid w:val="00A620C6"/>
    <w:rsid w:val="00A620FA"/>
    <w:rsid w:val="00A625B7"/>
    <w:rsid w:val="00A625D9"/>
    <w:rsid w:val="00A628D2"/>
    <w:rsid w:val="00A63F5D"/>
    <w:rsid w:val="00A6592F"/>
    <w:rsid w:val="00A65992"/>
    <w:rsid w:val="00A65E65"/>
    <w:rsid w:val="00A65EE0"/>
    <w:rsid w:val="00A66193"/>
    <w:rsid w:val="00A66214"/>
    <w:rsid w:val="00A670F7"/>
    <w:rsid w:val="00A6718C"/>
    <w:rsid w:val="00A703F2"/>
    <w:rsid w:val="00A70C61"/>
    <w:rsid w:val="00A71E24"/>
    <w:rsid w:val="00A72207"/>
    <w:rsid w:val="00A7248C"/>
    <w:rsid w:val="00A734AE"/>
    <w:rsid w:val="00A73B61"/>
    <w:rsid w:val="00A744C9"/>
    <w:rsid w:val="00A7551F"/>
    <w:rsid w:val="00A75B3B"/>
    <w:rsid w:val="00A7625C"/>
    <w:rsid w:val="00A76646"/>
    <w:rsid w:val="00A76C46"/>
    <w:rsid w:val="00A773B0"/>
    <w:rsid w:val="00A77AED"/>
    <w:rsid w:val="00A80290"/>
    <w:rsid w:val="00A802D5"/>
    <w:rsid w:val="00A805F8"/>
    <w:rsid w:val="00A809C1"/>
    <w:rsid w:val="00A80A7B"/>
    <w:rsid w:val="00A80B6F"/>
    <w:rsid w:val="00A80C47"/>
    <w:rsid w:val="00A80ECC"/>
    <w:rsid w:val="00A81140"/>
    <w:rsid w:val="00A81370"/>
    <w:rsid w:val="00A815A7"/>
    <w:rsid w:val="00A81761"/>
    <w:rsid w:val="00A822E6"/>
    <w:rsid w:val="00A82F0E"/>
    <w:rsid w:val="00A82F2D"/>
    <w:rsid w:val="00A830B4"/>
    <w:rsid w:val="00A833FD"/>
    <w:rsid w:val="00A837E1"/>
    <w:rsid w:val="00A83D36"/>
    <w:rsid w:val="00A83D55"/>
    <w:rsid w:val="00A83D62"/>
    <w:rsid w:val="00A84037"/>
    <w:rsid w:val="00A876F7"/>
    <w:rsid w:val="00A90539"/>
    <w:rsid w:val="00A90B5E"/>
    <w:rsid w:val="00A90BE3"/>
    <w:rsid w:val="00A91852"/>
    <w:rsid w:val="00A91E48"/>
    <w:rsid w:val="00A93273"/>
    <w:rsid w:val="00A93943"/>
    <w:rsid w:val="00A93F6C"/>
    <w:rsid w:val="00A949C5"/>
    <w:rsid w:val="00A958D3"/>
    <w:rsid w:val="00A95BDA"/>
    <w:rsid w:val="00A960E6"/>
    <w:rsid w:val="00A96804"/>
    <w:rsid w:val="00A96D83"/>
    <w:rsid w:val="00A97135"/>
    <w:rsid w:val="00A973CE"/>
    <w:rsid w:val="00AA005C"/>
    <w:rsid w:val="00AA0472"/>
    <w:rsid w:val="00AA0660"/>
    <w:rsid w:val="00AA0BDA"/>
    <w:rsid w:val="00AA13E1"/>
    <w:rsid w:val="00AA2307"/>
    <w:rsid w:val="00AA245D"/>
    <w:rsid w:val="00AA251C"/>
    <w:rsid w:val="00AA3747"/>
    <w:rsid w:val="00AA3760"/>
    <w:rsid w:val="00AA392C"/>
    <w:rsid w:val="00AA3953"/>
    <w:rsid w:val="00AA56D5"/>
    <w:rsid w:val="00AA59E5"/>
    <w:rsid w:val="00AA6100"/>
    <w:rsid w:val="00AA7232"/>
    <w:rsid w:val="00AA728B"/>
    <w:rsid w:val="00AA75B0"/>
    <w:rsid w:val="00AA7B20"/>
    <w:rsid w:val="00AB01B3"/>
    <w:rsid w:val="00AB05EB"/>
    <w:rsid w:val="00AB06FF"/>
    <w:rsid w:val="00AB1115"/>
    <w:rsid w:val="00AB1C32"/>
    <w:rsid w:val="00AB1E97"/>
    <w:rsid w:val="00AB1F5F"/>
    <w:rsid w:val="00AB363C"/>
    <w:rsid w:val="00AB3D50"/>
    <w:rsid w:val="00AB3DD6"/>
    <w:rsid w:val="00AB4A35"/>
    <w:rsid w:val="00AB5A2F"/>
    <w:rsid w:val="00AB5D80"/>
    <w:rsid w:val="00AB5E07"/>
    <w:rsid w:val="00AB6314"/>
    <w:rsid w:val="00AB642C"/>
    <w:rsid w:val="00AB76F1"/>
    <w:rsid w:val="00AB7A2C"/>
    <w:rsid w:val="00AB7B91"/>
    <w:rsid w:val="00AC0653"/>
    <w:rsid w:val="00AC0800"/>
    <w:rsid w:val="00AC0A32"/>
    <w:rsid w:val="00AC13BF"/>
    <w:rsid w:val="00AC155F"/>
    <w:rsid w:val="00AC181E"/>
    <w:rsid w:val="00AC186F"/>
    <w:rsid w:val="00AC1F3B"/>
    <w:rsid w:val="00AC274A"/>
    <w:rsid w:val="00AC2968"/>
    <w:rsid w:val="00AC2B11"/>
    <w:rsid w:val="00AC2B30"/>
    <w:rsid w:val="00AC2C4C"/>
    <w:rsid w:val="00AC2FD5"/>
    <w:rsid w:val="00AC3369"/>
    <w:rsid w:val="00AC3828"/>
    <w:rsid w:val="00AC516D"/>
    <w:rsid w:val="00AC655E"/>
    <w:rsid w:val="00AC6CFD"/>
    <w:rsid w:val="00AC76A4"/>
    <w:rsid w:val="00AC7BB6"/>
    <w:rsid w:val="00AD00ED"/>
    <w:rsid w:val="00AD022C"/>
    <w:rsid w:val="00AD0473"/>
    <w:rsid w:val="00AD0CA4"/>
    <w:rsid w:val="00AD12C1"/>
    <w:rsid w:val="00AD172D"/>
    <w:rsid w:val="00AD1B94"/>
    <w:rsid w:val="00AD231A"/>
    <w:rsid w:val="00AD2392"/>
    <w:rsid w:val="00AD23BC"/>
    <w:rsid w:val="00AD2F32"/>
    <w:rsid w:val="00AD3311"/>
    <w:rsid w:val="00AD3DD1"/>
    <w:rsid w:val="00AD3ECE"/>
    <w:rsid w:val="00AD3EE2"/>
    <w:rsid w:val="00AD4103"/>
    <w:rsid w:val="00AD418F"/>
    <w:rsid w:val="00AD43D5"/>
    <w:rsid w:val="00AD5837"/>
    <w:rsid w:val="00AD59FF"/>
    <w:rsid w:val="00AD6818"/>
    <w:rsid w:val="00AD6ABC"/>
    <w:rsid w:val="00AD6BDC"/>
    <w:rsid w:val="00AD7278"/>
    <w:rsid w:val="00AD72A3"/>
    <w:rsid w:val="00AD76A4"/>
    <w:rsid w:val="00AD7799"/>
    <w:rsid w:val="00AD77BD"/>
    <w:rsid w:val="00AD7868"/>
    <w:rsid w:val="00AD78F8"/>
    <w:rsid w:val="00AD7C5C"/>
    <w:rsid w:val="00AD7F9A"/>
    <w:rsid w:val="00AE022C"/>
    <w:rsid w:val="00AE06E1"/>
    <w:rsid w:val="00AE15D8"/>
    <w:rsid w:val="00AE1D74"/>
    <w:rsid w:val="00AE24C9"/>
    <w:rsid w:val="00AE253F"/>
    <w:rsid w:val="00AE2705"/>
    <w:rsid w:val="00AE2C20"/>
    <w:rsid w:val="00AE3352"/>
    <w:rsid w:val="00AE3891"/>
    <w:rsid w:val="00AE392B"/>
    <w:rsid w:val="00AE4030"/>
    <w:rsid w:val="00AE4302"/>
    <w:rsid w:val="00AE4546"/>
    <w:rsid w:val="00AE476C"/>
    <w:rsid w:val="00AE4E06"/>
    <w:rsid w:val="00AE5254"/>
    <w:rsid w:val="00AE6C92"/>
    <w:rsid w:val="00AE6F67"/>
    <w:rsid w:val="00AE7042"/>
    <w:rsid w:val="00AE77F2"/>
    <w:rsid w:val="00AE7960"/>
    <w:rsid w:val="00AF041A"/>
    <w:rsid w:val="00AF0DC6"/>
    <w:rsid w:val="00AF2840"/>
    <w:rsid w:val="00AF2C33"/>
    <w:rsid w:val="00AF35CD"/>
    <w:rsid w:val="00AF425A"/>
    <w:rsid w:val="00AF48F9"/>
    <w:rsid w:val="00AF4A6F"/>
    <w:rsid w:val="00AF4A9F"/>
    <w:rsid w:val="00AF4D7D"/>
    <w:rsid w:val="00AF5D3F"/>
    <w:rsid w:val="00AF603E"/>
    <w:rsid w:val="00AF6056"/>
    <w:rsid w:val="00AF633A"/>
    <w:rsid w:val="00AF6D4A"/>
    <w:rsid w:val="00AF7729"/>
    <w:rsid w:val="00AF791F"/>
    <w:rsid w:val="00AF7D10"/>
    <w:rsid w:val="00AF7D80"/>
    <w:rsid w:val="00B00CAC"/>
    <w:rsid w:val="00B00EC8"/>
    <w:rsid w:val="00B02636"/>
    <w:rsid w:val="00B0265B"/>
    <w:rsid w:val="00B027A1"/>
    <w:rsid w:val="00B028BF"/>
    <w:rsid w:val="00B02C5E"/>
    <w:rsid w:val="00B0377F"/>
    <w:rsid w:val="00B0395A"/>
    <w:rsid w:val="00B03DDE"/>
    <w:rsid w:val="00B03EBF"/>
    <w:rsid w:val="00B03FE5"/>
    <w:rsid w:val="00B043BC"/>
    <w:rsid w:val="00B04EC4"/>
    <w:rsid w:val="00B05381"/>
    <w:rsid w:val="00B05F30"/>
    <w:rsid w:val="00B068A2"/>
    <w:rsid w:val="00B068DB"/>
    <w:rsid w:val="00B06B26"/>
    <w:rsid w:val="00B0716C"/>
    <w:rsid w:val="00B0757B"/>
    <w:rsid w:val="00B075FA"/>
    <w:rsid w:val="00B104FF"/>
    <w:rsid w:val="00B109E0"/>
    <w:rsid w:val="00B113F6"/>
    <w:rsid w:val="00B11DAF"/>
    <w:rsid w:val="00B11E9C"/>
    <w:rsid w:val="00B12631"/>
    <w:rsid w:val="00B12CD6"/>
    <w:rsid w:val="00B13685"/>
    <w:rsid w:val="00B13E1B"/>
    <w:rsid w:val="00B1420B"/>
    <w:rsid w:val="00B142F1"/>
    <w:rsid w:val="00B155B0"/>
    <w:rsid w:val="00B157C5"/>
    <w:rsid w:val="00B1591D"/>
    <w:rsid w:val="00B159B7"/>
    <w:rsid w:val="00B15B0C"/>
    <w:rsid w:val="00B16739"/>
    <w:rsid w:val="00B16825"/>
    <w:rsid w:val="00B176B9"/>
    <w:rsid w:val="00B203CE"/>
    <w:rsid w:val="00B2070C"/>
    <w:rsid w:val="00B20938"/>
    <w:rsid w:val="00B21466"/>
    <w:rsid w:val="00B2234E"/>
    <w:rsid w:val="00B23612"/>
    <w:rsid w:val="00B238CF"/>
    <w:rsid w:val="00B23B50"/>
    <w:rsid w:val="00B248B4"/>
    <w:rsid w:val="00B24A75"/>
    <w:rsid w:val="00B2518A"/>
    <w:rsid w:val="00B252BB"/>
    <w:rsid w:val="00B25450"/>
    <w:rsid w:val="00B254F6"/>
    <w:rsid w:val="00B25F29"/>
    <w:rsid w:val="00B26084"/>
    <w:rsid w:val="00B2633E"/>
    <w:rsid w:val="00B26450"/>
    <w:rsid w:val="00B266FA"/>
    <w:rsid w:val="00B26E78"/>
    <w:rsid w:val="00B278A8"/>
    <w:rsid w:val="00B27970"/>
    <w:rsid w:val="00B27B71"/>
    <w:rsid w:val="00B27C39"/>
    <w:rsid w:val="00B3055E"/>
    <w:rsid w:val="00B308E7"/>
    <w:rsid w:val="00B31084"/>
    <w:rsid w:val="00B3127C"/>
    <w:rsid w:val="00B31C01"/>
    <w:rsid w:val="00B34405"/>
    <w:rsid w:val="00B348BA"/>
    <w:rsid w:val="00B36252"/>
    <w:rsid w:val="00B368B3"/>
    <w:rsid w:val="00B379D4"/>
    <w:rsid w:val="00B37E38"/>
    <w:rsid w:val="00B40D5A"/>
    <w:rsid w:val="00B415A8"/>
    <w:rsid w:val="00B41A48"/>
    <w:rsid w:val="00B41AA2"/>
    <w:rsid w:val="00B41BEA"/>
    <w:rsid w:val="00B41EF7"/>
    <w:rsid w:val="00B4225A"/>
    <w:rsid w:val="00B423F1"/>
    <w:rsid w:val="00B4269F"/>
    <w:rsid w:val="00B42C98"/>
    <w:rsid w:val="00B43488"/>
    <w:rsid w:val="00B44089"/>
    <w:rsid w:val="00B44536"/>
    <w:rsid w:val="00B44F70"/>
    <w:rsid w:val="00B45701"/>
    <w:rsid w:val="00B45947"/>
    <w:rsid w:val="00B461BA"/>
    <w:rsid w:val="00B46999"/>
    <w:rsid w:val="00B46DA2"/>
    <w:rsid w:val="00B46FBD"/>
    <w:rsid w:val="00B47116"/>
    <w:rsid w:val="00B4765C"/>
    <w:rsid w:val="00B47980"/>
    <w:rsid w:val="00B47BF5"/>
    <w:rsid w:val="00B47D9D"/>
    <w:rsid w:val="00B47E04"/>
    <w:rsid w:val="00B503A8"/>
    <w:rsid w:val="00B50675"/>
    <w:rsid w:val="00B509E5"/>
    <w:rsid w:val="00B50AF7"/>
    <w:rsid w:val="00B514C4"/>
    <w:rsid w:val="00B51B97"/>
    <w:rsid w:val="00B53EEB"/>
    <w:rsid w:val="00B54DB6"/>
    <w:rsid w:val="00B5519E"/>
    <w:rsid w:val="00B553ED"/>
    <w:rsid w:val="00B55448"/>
    <w:rsid w:val="00B5583D"/>
    <w:rsid w:val="00B55BDD"/>
    <w:rsid w:val="00B56082"/>
    <w:rsid w:val="00B5633B"/>
    <w:rsid w:val="00B569EF"/>
    <w:rsid w:val="00B56D1C"/>
    <w:rsid w:val="00B57078"/>
    <w:rsid w:val="00B571A1"/>
    <w:rsid w:val="00B57E97"/>
    <w:rsid w:val="00B60E98"/>
    <w:rsid w:val="00B6111D"/>
    <w:rsid w:val="00B61222"/>
    <w:rsid w:val="00B62155"/>
    <w:rsid w:val="00B627B6"/>
    <w:rsid w:val="00B6373B"/>
    <w:rsid w:val="00B63975"/>
    <w:rsid w:val="00B64647"/>
    <w:rsid w:val="00B6584A"/>
    <w:rsid w:val="00B65AD0"/>
    <w:rsid w:val="00B65CEA"/>
    <w:rsid w:val="00B6634C"/>
    <w:rsid w:val="00B66905"/>
    <w:rsid w:val="00B6737A"/>
    <w:rsid w:val="00B674C9"/>
    <w:rsid w:val="00B67884"/>
    <w:rsid w:val="00B67A61"/>
    <w:rsid w:val="00B67C79"/>
    <w:rsid w:val="00B67DF7"/>
    <w:rsid w:val="00B67E13"/>
    <w:rsid w:val="00B67EF4"/>
    <w:rsid w:val="00B70FCD"/>
    <w:rsid w:val="00B71EBE"/>
    <w:rsid w:val="00B71FAC"/>
    <w:rsid w:val="00B726EA"/>
    <w:rsid w:val="00B7276A"/>
    <w:rsid w:val="00B727E6"/>
    <w:rsid w:val="00B72EBE"/>
    <w:rsid w:val="00B7353B"/>
    <w:rsid w:val="00B74BAA"/>
    <w:rsid w:val="00B7537E"/>
    <w:rsid w:val="00B75C3D"/>
    <w:rsid w:val="00B761C6"/>
    <w:rsid w:val="00B77380"/>
    <w:rsid w:val="00B7746A"/>
    <w:rsid w:val="00B7763C"/>
    <w:rsid w:val="00B80C16"/>
    <w:rsid w:val="00B80C2F"/>
    <w:rsid w:val="00B80EE6"/>
    <w:rsid w:val="00B8109E"/>
    <w:rsid w:val="00B830C1"/>
    <w:rsid w:val="00B83108"/>
    <w:rsid w:val="00B839AF"/>
    <w:rsid w:val="00B85DBA"/>
    <w:rsid w:val="00B862E1"/>
    <w:rsid w:val="00B867EA"/>
    <w:rsid w:val="00B86ACB"/>
    <w:rsid w:val="00B86BB4"/>
    <w:rsid w:val="00B86CA7"/>
    <w:rsid w:val="00B87583"/>
    <w:rsid w:val="00B87A74"/>
    <w:rsid w:val="00B87B6A"/>
    <w:rsid w:val="00B901E4"/>
    <w:rsid w:val="00B90979"/>
    <w:rsid w:val="00B90D68"/>
    <w:rsid w:val="00B90DE5"/>
    <w:rsid w:val="00B90FB2"/>
    <w:rsid w:val="00B913DA"/>
    <w:rsid w:val="00B91571"/>
    <w:rsid w:val="00B91A16"/>
    <w:rsid w:val="00B91BFB"/>
    <w:rsid w:val="00B91D3E"/>
    <w:rsid w:val="00B921A6"/>
    <w:rsid w:val="00B9258C"/>
    <w:rsid w:val="00B92B0D"/>
    <w:rsid w:val="00B9320B"/>
    <w:rsid w:val="00B93F05"/>
    <w:rsid w:val="00B942DF"/>
    <w:rsid w:val="00B9458A"/>
    <w:rsid w:val="00B94CE3"/>
    <w:rsid w:val="00B9528E"/>
    <w:rsid w:val="00B95460"/>
    <w:rsid w:val="00B95F21"/>
    <w:rsid w:val="00B966A1"/>
    <w:rsid w:val="00B967BC"/>
    <w:rsid w:val="00B9727C"/>
    <w:rsid w:val="00BA041C"/>
    <w:rsid w:val="00BA1768"/>
    <w:rsid w:val="00BA1A8E"/>
    <w:rsid w:val="00BA1C2D"/>
    <w:rsid w:val="00BA1D6C"/>
    <w:rsid w:val="00BA2FA2"/>
    <w:rsid w:val="00BA33DD"/>
    <w:rsid w:val="00BA4026"/>
    <w:rsid w:val="00BA4678"/>
    <w:rsid w:val="00BA4E51"/>
    <w:rsid w:val="00BA544D"/>
    <w:rsid w:val="00BA5F84"/>
    <w:rsid w:val="00BA5F9D"/>
    <w:rsid w:val="00BA5FF9"/>
    <w:rsid w:val="00BA6121"/>
    <w:rsid w:val="00BA6134"/>
    <w:rsid w:val="00BA7687"/>
    <w:rsid w:val="00BA78A2"/>
    <w:rsid w:val="00BA7F42"/>
    <w:rsid w:val="00BB01AA"/>
    <w:rsid w:val="00BB071C"/>
    <w:rsid w:val="00BB07D5"/>
    <w:rsid w:val="00BB1811"/>
    <w:rsid w:val="00BB2DF6"/>
    <w:rsid w:val="00BB37C3"/>
    <w:rsid w:val="00BB4990"/>
    <w:rsid w:val="00BB4A2F"/>
    <w:rsid w:val="00BB4C86"/>
    <w:rsid w:val="00BB5777"/>
    <w:rsid w:val="00BB57A8"/>
    <w:rsid w:val="00BB59E6"/>
    <w:rsid w:val="00BB5BFC"/>
    <w:rsid w:val="00BB7BA8"/>
    <w:rsid w:val="00BB7FEF"/>
    <w:rsid w:val="00BC08DB"/>
    <w:rsid w:val="00BC0A5B"/>
    <w:rsid w:val="00BC11C3"/>
    <w:rsid w:val="00BC136A"/>
    <w:rsid w:val="00BC1B62"/>
    <w:rsid w:val="00BC1E06"/>
    <w:rsid w:val="00BC2158"/>
    <w:rsid w:val="00BC26DD"/>
    <w:rsid w:val="00BC2B2C"/>
    <w:rsid w:val="00BC310A"/>
    <w:rsid w:val="00BC3A97"/>
    <w:rsid w:val="00BC444B"/>
    <w:rsid w:val="00BC4C30"/>
    <w:rsid w:val="00BC4F07"/>
    <w:rsid w:val="00BC4F1A"/>
    <w:rsid w:val="00BC5802"/>
    <w:rsid w:val="00BC5F97"/>
    <w:rsid w:val="00BC6283"/>
    <w:rsid w:val="00BC6B2E"/>
    <w:rsid w:val="00BC7C38"/>
    <w:rsid w:val="00BD0040"/>
    <w:rsid w:val="00BD0292"/>
    <w:rsid w:val="00BD1D05"/>
    <w:rsid w:val="00BD1FD2"/>
    <w:rsid w:val="00BD33F0"/>
    <w:rsid w:val="00BD351E"/>
    <w:rsid w:val="00BD3524"/>
    <w:rsid w:val="00BD3A51"/>
    <w:rsid w:val="00BD3D6B"/>
    <w:rsid w:val="00BD55CC"/>
    <w:rsid w:val="00BD575B"/>
    <w:rsid w:val="00BD6C55"/>
    <w:rsid w:val="00BD6EDC"/>
    <w:rsid w:val="00BD75DF"/>
    <w:rsid w:val="00BD78A8"/>
    <w:rsid w:val="00BD7D2E"/>
    <w:rsid w:val="00BE085B"/>
    <w:rsid w:val="00BE0900"/>
    <w:rsid w:val="00BE0AE9"/>
    <w:rsid w:val="00BE0D4D"/>
    <w:rsid w:val="00BE1147"/>
    <w:rsid w:val="00BE1165"/>
    <w:rsid w:val="00BE1FB4"/>
    <w:rsid w:val="00BE282F"/>
    <w:rsid w:val="00BE2A76"/>
    <w:rsid w:val="00BE2E63"/>
    <w:rsid w:val="00BE305F"/>
    <w:rsid w:val="00BE3311"/>
    <w:rsid w:val="00BE3CA2"/>
    <w:rsid w:val="00BE49D7"/>
    <w:rsid w:val="00BE4AD4"/>
    <w:rsid w:val="00BE4DE9"/>
    <w:rsid w:val="00BE4F63"/>
    <w:rsid w:val="00BE50E7"/>
    <w:rsid w:val="00BE5448"/>
    <w:rsid w:val="00BE59CA"/>
    <w:rsid w:val="00BE5A74"/>
    <w:rsid w:val="00BE5C58"/>
    <w:rsid w:val="00BE5CEF"/>
    <w:rsid w:val="00BE5E55"/>
    <w:rsid w:val="00BE631F"/>
    <w:rsid w:val="00BE63C6"/>
    <w:rsid w:val="00BE6B6B"/>
    <w:rsid w:val="00BE6C17"/>
    <w:rsid w:val="00BE72A7"/>
    <w:rsid w:val="00BF0434"/>
    <w:rsid w:val="00BF068F"/>
    <w:rsid w:val="00BF0745"/>
    <w:rsid w:val="00BF0E3C"/>
    <w:rsid w:val="00BF1075"/>
    <w:rsid w:val="00BF1CFB"/>
    <w:rsid w:val="00BF2958"/>
    <w:rsid w:val="00BF2E10"/>
    <w:rsid w:val="00BF34AA"/>
    <w:rsid w:val="00BF38FD"/>
    <w:rsid w:val="00BF3CFC"/>
    <w:rsid w:val="00BF49CB"/>
    <w:rsid w:val="00BF5169"/>
    <w:rsid w:val="00BF5C4B"/>
    <w:rsid w:val="00BF681A"/>
    <w:rsid w:val="00BF6A6C"/>
    <w:rsid w:val="00C00197"/>
    <w:rsid w:val="00C0065E"/>
    <w:rsid w:val="00C0186A"/>
    <w:rsid w:val="00C02EBE"/>
    <w:rsid w:val="00C02F09"/>
    <w:rsid w:val="00C03051"/>
    <w:rsid w:val="00C043B0"/>
    <w:rsid w:val="00C04988"/>
    <w:rsid w:val="00C049D3"/>
    <w:rsid w:val="00C04AC2"/>
    <w:rsid w:val="00C05013"/>
    <w:rsid w:val="00C05A4A"/>
    <w:rsid w:val="00C060D9"/>
    <w:rsid w:val="00C0622A"/>
    <w:rsid w:val="00C062D4"/>
    <w:rsid w:val="00C065EC"/>
    <w:rsid w:val="00C069D1"/>
    <w:rsid w:val="00C06D4C"/>
    <w:rsid w:val="00C06F40"/>
    <w:rsid w:val="00C074C4"/>
    <w:rsid w:val="00C0797C"/>
    <w:rsid w:val="00C07B01"/>
    <w:rsid w:val="00C07C8E"/>
    <w:rsid w:val="00C07E16"/>
    <w:rsid w:val="00C07E5B"/>
    <w:rsid w:val="00C10134"/>
    <w:rsid w:val="00C1078F"/>
    <w:rsid w:val="00C107F1"/>
    <w:rsid w:val="00C10A9D"/>
    <w:rsid w:val="00C10AE7"/>
    <w:rsid w:val="00C10ECB"/>
    <w:rsid w:val="00C112CC"/>
    <w:rsid w:val="00C11453"/>
    <w:rsid w:val="00C118AB"/>
    <w:rsid w:val="00C11B10"/>
    <w:rsid w:val="00C126F2"/>
    <w:rsid w:val="00C12EDE"/>
    <w:rsid w:val="00C130C5"/>
    <w:rsid w:val="00C134FD"/>
    <w:rsid w:val="00C13867"/>
    <w:rsid w:val="00C13AE8"/>
    <w:rsid w:val="00C1400A"/>
    <w:rsid w:val="00C14AEE"/>
    <w:rsid w:val="00C14CB7"/>
    <w:rsid w:val="00C1509C"/>
    <w:rsid w:val="00C152F0"/>
    <w:rsid w:val="00C157B1"/>
    <w:rsid w:val="00C15EF4"/>
    <w:rsid w:val="00C164A7"/>
    <w:rsid w:val="00C1722F"/>
    <w:rsid w:val="00C17463"/>
    <w:rsid w:val="00C1794A"/>
    <w:rsid w:val="00C17B37"/>
    <w:rsid w:val="00C17C65"/>
    <w:rsid w:val="00C17F65"/>
    <w:rsid w:val="00C20501"/>
    <w:rsid w:val="00C20504"/>
    <w:rsid w:val="00C20C71"/>
    <w:rsid w:val="00C210E9"/>
    <w:rsid w:val="00C211D1"/>
    <w:rsid w:val="00C21A91"/>
    <w:rsid w:val="00C21BA1"/>
    <w:rsid w:val="00C230FB"/>
    <w:rsid w:val="00C237D2"/>
    <w:rsid w:val="00C23DBD"/>
    <w:rsid w:val="00C24307"/>
    <w:rsid w:val="00C2488B"/>
    <w:rsid w:val="00C25406"/>
    <w:rsid w:val="00C255D0"/>
    <w:rsid w:val="00C25C34"/>
    <w:rsid w:val="00C25FA7"/>
    <w:rsid w:val="00C26BE2"/>
    <w:rsid w:val="00C27016"/>
    <w:rsid w:val="00C316E1"/>
    <w:rsid w:val="00C31860"/>
    <w:rsid w:val="00C31EE6"/>
    <w:rsid w:val="00C32120"/>
    <w:rsid w:val="00C32127"/>
    <w:rsid w:val="00C325B5"/>
    <w:rsid w:val="00C326A6"/>
    <w:rsid w:val="00C32937"/>
    <w:rsid w:val="00C32AD5"/>
    <w:rsid w:val="00C339EE"/>
    <w:rsid w:val="00C349B9"/>
    <w:rsid w:val="00C34C98"/>
    <w:rsid w:val="00C354B3"/>
    <w:rsid w:val="00C3577A"/>
    <w:rsid w:val="00C35BA7"/>
    <w:rsid w:val="00C371D4"/>
    <w:rsid w:val="00C3722E"/>
    <w:rsid w:val="00C37846"/>
    <w:rsid w:val="00C37A47"/>
    <w:rsid w:val="00C37E52"/>
    <w:rsid w:val="00C40865"/>
    <w:rsid w:val="00C40BC3"/>
    <w:rsid w:val="00C40C13"/>
    <w:rsid w:val="00C41A52"/>
    <w:rsid w:val="00C41BD0"/>
    <w:rsid w:val="00C41EE9"/>
    <w:rsid w:val="00C423BF"/>
    <w:rsid w:val="00C425C9"/>
    <w:rsid w:val="00C426D0"/>
    <w:rsid w:val="00C428E2"/>
    <w:rsid w:val="00C42DC4"/>
    <w:rsid w:val="00C4313C"/>
    <w:rsid w:val="00C43267"/>
    <w:rsid w:val="00C43F6D"/>
    <w:rsid w:val="00C44D54"/>
    <w:rsid w:val="00C4504D"/>
    <w:rsid w:val="00C453DA"/>
    <w:rsid w:val="00C45F6D"/>
    <w:rsid w:val="00C462E4"/>
    <w:rsid w:val="00C4678B"/>
    <w:rsid w:val="00C473C2"/>
    <w:rsid w:val="00C475D7"/>
    <w:rsid w:val="00C47BC0"/>
    <w:rsid w:val="00C47F3F"/>
    <w:rsid w:val="00C50879"/>
    <w:rsid w:val="00C512CF"/>
    <w:rsid w:val="00C51337"/>
    <w:rsid w:val="00C516E6"/>
    <w:rsid w:val="00C51AD8"/>
    <w:rsid w:val="00C521D7"/>
    <w:rsid w:val="00C524DE"/>
    <w:rsid w:val="00C52625"/>
    <w:rsid w:val="00C526F5"/>
    <w:rsid w:val="00C52EBE"/>
    <w:rsid w:val="00C543A1"/>
    <w:rsid w:val="00C545C3"/>
    <w:rsid w:val="00C54AA9"/>
    <w:rsid w:val="00C55103"/>
    <w:rsid w:val="00C555C1"/>
    <w:rsid w:val="00C5588B"/>
    <w:rsid w:val="00C56299"/>
    <w:rsid w:val="00C56942"/>
    <w:rsid w:val="00C570DE"/>
    <w:rsid w:val="00C573E1"/>
    <w:rsid w:val="00C57CAF"/>
    <w:rsid w:val="00C60545"/>
    <w:rsid w:val="00C6069F"/>
    <w:rsid w:val="00C60CAD"/>
    <w:rsid w:val="00C612FB"/>
    <w:rsid w:val="00C618CF"/>
    <w:rsid w:val="00C62412"/>
    <w:rsid w:val="00C62495"/>
    <w:rsid w:val="00C625BB"/>
    <w:rsid w:val="00C62C00"/>
    <w:rsid w:val="00C62CFC"/>
    <w:rsid w:val="00C62D0F"/>
    <w:rsid w:val="00C6339F"/>
    <w:rsid w:val="00C6398E"/>
    <w:rsid w:val="00C63D32"/>
    <w:rsid w:val="00C64140"/>
    <w:rsid w:val="00C641D0"/>
    <w:rsid w:val="00C642AC"/>
    <w:rsid w:val="00C645E6"/>
    <w:rsid w:val="00C6473B"/>
    <w:rsid w:val="00C64AAF"/>
    <w:rsid w:val="00C65415"/>
    <w:rsid w:val="00C656DF"/>
    <w:rsid w:val="00C659B4"/>
    <w:rsid w:val="00C66493"/>
    <w:rsid w:val="00C66E70"/>
    <w:rsid w:val="00C67565"/>
    <w:rsid w:val="00C67598"/>
    <w:rsid w:val="00C67EC4"/>
    <w:rsid w:val="00C7056E"/>
    <w:rsid w:val="00C70797"/>
    <w:rsid w:val="00C70F97"/>
    <w:rsid w:val="00C70FE0"/>
    <w:rsid w:val="00C71735"/>
    <w:rsid w:val="00C72998"/>
    <w:rsid w:val="00C72D62"/>
    <w:rsid w:val="00C72F38"/>
    <w:rsid w:val="00C73351"/>
    <w:rsid w:val="00C73395"/>
    <w:rsid w:val="00C7488A"/>
    <w:rsid w:val="00C7537A"/>
    <w:rsid w:val="00C75558"/>
    <w:rsid w:val="00C75E95"/>
    <w:rsid w:val="00C769BF"/>
    <w:rsid w:val="00C7704C"/>
    <w:rsid w:val="00C80961"/>
    <w:rsid w:val="00C81219"/>
    <w:rsid w:val="00C81583"/>
    <w:rsid w:val="00C81CD3"/>
    <w:rsid w:val="00C81D6B"/>
    <w:rsid w:val="00C8312C"/>
    <w:rsid w:val="00C83C28"/>
    <w:rsid w:val="00C83DB0"/>
    <w:rsid w:val="00C8485B"/>
    <w:rsid w:val="00C84C29"/>
    <w:rsid w:val="00C8557C"/>
    <w:rsid w:val="00C855A0"/>
    <w:rsid w:val="00C858E4"/>
    <w:rsid w:val="00C85B43"/>
    <w:rsid w:val="00C8639A"/>
    <w:rsid w:val="00C86BCE"/>
    <w:rsid w:val="00C872AF"/>
    <w:rsid w:val="00C87D3F"/>
    <w:rsid w:val="00C9044E"/>
    <w:rsid w:val="00C907EE"/>
    <w:rsid w:val="00C90B0B"/>
    <w:rsid w:val="00C91163"/>
    <w:rsid w:val="00C921A1"/>
    <w:rsid w:val="00C924B1"/>
    <w:rsid w:val="00C927BE"/>
    <w:rsid w:val="00C92BE9"/>
    <w:rsid w:val="00C92F3A"/>
    <w:rsid w:val="00C931C3"/>
    <w:rsid w:val="00C93BE8"/>
    <w:rsid w:val="00C941DA"/>
    <w:rsid w:val="00C94733"/>
    <w:rsid w:val="00C94A3A"/>
    <w:rsid w:val="00C94CD1"/>
    <w:rsid w:val="00C94F95"/>
    <w:rsid w:val="00C95A40"/>
    <w:rsid w:val="00C95E77"/>
    <w:rsid w:val="00C95EFD"/>
    <w:rsid w:val="00C95F79"/>
    <w:rsid w:val="00C96F9E"/>
    <w:rsid w:val="00C97BE3"/>
    <w:rsid w:val="00C97E3A"/>
    <w:rsid w:val="00C97FED"/>
    <w:rsid w:val="00CA135C"/>
    <w:rsid w:val="00CA1ABF"/>
    <w:rsid w:val="00CA2B8F"/>
    <w:rsid w:val="00CA2DD9"/>
    <w:rsid w:val="00CA2E4A"/>
    <w:rsid w:val="00CA2ECE"/>
    <w:rsid w:val="00CA3DFD"/>
    <w:rsid w:val="00CA4186"/>
    <w:rsid w:val="00CA4673"/>
    <w:rsid w:val="00CA4A5D"/>
    <w:rsid w:val="00CA4BA9"/>
    <w:rsid w:val="00CA5282"/>
    <w:rsid w:val="00CA576B"/>
    <w:rsid w:val="00CA6021"/>
    <w:rsid w:val="00CA60F8"/>
    <w:rsid w:val="00CA615C"/>
    <w:rsid w:val="00CA6CB3"/>
    <w:rsid w:val="00CA7205"/>
    <w:rsid w:val="00CA7CD0"/>
    <w:rsid w:val="00CB0975"/>
    <w:rsid w:val="00CB0C23"/>
    <w:rsid w:val="00CB0E6A"/>
    <w:rsid w:val="00CB161D"/>
    <w:rsid w:val="00CB1855"/>
    <w:rsid w:val="00CB1CE3"/>
    <w:rsid w:val="00CB204D"/>
    <w:rsid w:val="00CB2580"/>
    <w:rsid w:val="00CB2E83"/>
    <w:rsid w:val="00CB3B6F"/>
    <w:rsid w:val="00CB3DB9"/>
    <w:rsid w:val="00CB3EA4"/>
    <w:rsid w:val="00CB3FFF"/>
    <w:rsid w:val="00CB41B6"/>
    <w:rsid w:val="00CB4B22"/>
    <w:rsid w:val="00CB58D1"/>
    <w:rsid w:val="00CB5FA9"/>
    <w:rsid w:val="00CB67AC"/>
    <w:rsid w:val="00CB6964"/>
    <w:rsid w:val="00CB6965"/>
    <w:rsid w:val="00CB7603"/>
    <w:rsid w:val="00CB7971"/>
    <w:rsid w:val="00CB7EA8"/>
    <w:rsid w:val="00CC0494"/>
    <w:rsid w:val="00CC081C"/>
    <w:rsid w:val="00CC0B4A"/>
    <w:rsid w:val="00CC0CFC"/>
    <w:rsid w:val="00CC14B1"/>
    <w:rsid w:val="00CC25FC"/>
    <w:rsid w:val="00CC3C60"/>
    <w:rsid w:val="00CC3D63"/>
    <w:rsid w:val="00CC3FD9"/>
    <w:rsid w:val="00CC430A"/>
    <w:rsid w:val="00CC43C6"/>
    <w:rsid w:val="00CC4E02"/>
    <w:rsid w:val="00CC5195"/>
    <w:rsid w:val="00CC5E72"/>
    <w:rsid w:val="00CC6300"/>
    <w:rsid w:val="00CC638F"/>
    <w:rsid w:val="00CC6401"/>
    <w:rsid w:val="00CC7440"/>
    <w:rsid w:val="00CC78EF"/>
    <w:rsid w:val="00CC7F88"/>
    <w:rsid w:val="00CD07F9"/>
    <w:rsid w:val="00CD0AA6"/>
    <w:rsid w:val="00CD1233"/>
    <w:rsid w:val="00CD24C0"/>
    <w:rsid w:val="00CD251C"/>
    <w:rsid w:val="00CD276D"/>
    <w:rsid w:val="00CD287A"/>
    <w:rsid w:val="00CD3740"/>
    <w:rsid w:val="00CD381B"/>
    <w:rsid w:val="00CD403D"/>
    <w:rsid w:val="00CD44BE"/>
    <w:rsid w:val="00CD490C"/>
    <w:rsid w:val="00CD4C90"/>
    <w:rsid w:val="00CD4CDF"/>
    <w:rsid w:val="00CD4E28"/>
    <w:rsid w:val="00CD50A5"/>
    <w:rsid w:val="00CD55C7"/>
    <w:rsid w:val="00CD5B83"/>
    <w:rsid w:val="00CD5CF5"/>
    <w:rsid w:val="00CD5F11"/>
    <w:rsid w:val="00CD6036"/>
    <w:rsid w:val="00CD62FE"/>
    <w:rsid w:val="00CD6BD9"/>
    <w:rsid w:val="00CD7236"/>
    <w:rsid w:val="00CD73AF"/>
    <w:rsid w:val="00CD74A4"/>
    <w:rsid w:val="00CD750A"/>
    <w:rsid w:val="00CD7986"/>
    <w:rsid w:val="00CD7EAE"/>
    <w:rsid w:val="00CE0A66"/>
    <w:rsid w:val="00CE1545"/>
    <w:rsid w:val="00CE1AF0"/>
    <w:rsid w:val="00CE2604"/>
    <w:rsid w:val="00CE3751"/>
    <w:rsid w:val="00CE387A"/>
    <w:rsid w:val="00CE3A88"/>
    <w:rsid w:val="00CE4035"/>
    <w:rsid w:val="00CE4289"/>
    <w:rsid w:val="00CE446C"/>
    <w:rsid w:val="00CE4F8B"/>
    <w:rsid w:val="00CE5BB1"/>
    <w:rsid w:val="00CE5BBE"/>
    <w:rsid w:val="00CE6602"/>
    <w:rsid w:val="00CE76E0"/>
    <w:rsid w:val="00CE79C4"/>
    <w:rsid w:val="00CE7AAE"/>
    <w:rsid w:val="00CE7F07"/>
    <w:rsid w:val="00CF0508"/>
    <w:rsid w:val="00CF0F9E"/>
    <w:rsid w:val="00CF15E1"/>
    <w:rsid w:val="00CF1804"/>
    <w:rsid w:val="00CF1D11"/>
    <w:rsid w:val="00CF1DEF"/>
    <w:rsid w:val="00CF1FCF"/>
    <w:rsid w:val="00CF203F"/>
    <w:rsid w:val="00CF21ED"/>
    <w:rsid w:val="00CF2C65"/>
    <w:rsid w:val="00CF2DCE"/>
    <w:rsid w:val="00CF2DE6"/>
    <w:rsid w:val="00CF2F10"/>
    <w:rsid w:val="00CF36DC"/>
    <w:rsid w:val="00CF37E0"/>
    <w:rsid w:val="00CF3F62"/>
    <w:rsid w:val="00CF4077"/>
    <w:rsid w:val="00CF4586"/>
    <w:rsid w:val="00CF51A0"/>
    <w:rsid w:val="00CF5480"/>
    <w:rsid w:val="00CF5EC7"/>
    <w:rsid w:val="00CF61D1"/>
    <w:rsid w:val="00CF68BA"/>
    <w:rsid w:val="00CF6B42"/>
    <w:rsid w:val="00CF6C33"/>
    <w:rsid w:val="00CF7486"/>
    <w:rsid w:val="00CF7504"/>
    <w:rsid w:val="00CF7633"/>
    <w:rsid w:val="00CF76BF"/>
    <w:rsid w:val="00CF7B59"/>
    <w:rsid w:val="00D004BE"/>
    <w:rsid w:val="00D00E1B"/>
    <w:rsid w:val="00D00F3D"/>
    <w:rsid w:val="00D014D2"/>
    <w:rsid w:val="00D01C3F"/>
    <w:rsid w:val="00D01E1D"/>
    <w:rsid w:val="00D0219F"/>
    <w:rsid w:val="00D021AF"/>
    <w:rsid w:val="00D0389E"/>
    <w:rsid w:val="00D03B2B"/>
    <w:rsid w:val="00D03BBC"/>
    <w:rsid w:val="00D0459F"/>
    <w:rsid w:val="00D0571C"/>
    <w:rsid w:val="00D064F3"/>
    <w:rsid w:val="00D077BE"/>
    <w:rsid w:val="00D07DC2"/>
    <w:rsid w:val="00D07EED"/>
    <w:rsid w:val="00D113A0"/>
    <w:rsid w:val="00D11844"/>
    <w:rsid w:val="00D11F27"/>
    <w:rsid w:val="00D120FC"/>
    <w:rsid w:val="00D124B9"/>
    <w:rsid w:val="00D126BE"/>
    <w:rsid w:val="00D13096"/>
    <w:rsid w:val="00D133AB"/>
    <w:rsid w:val="00D134A5"/>
    <w:rsid w:val="00D1395D"/>
    <w:rsid w:val="00D13B41"/>
    <w:rsid w:val="00D13EE5"/>
    <w:rsid w:val="00D13EE9"/>
    <w:rsid w:val="00D1498D"/>
    <w:rsid w:val="00D14B77"/>
    <w:rsid w:val="00D14E2D"/>
    <w:rsid w:val="00D156CC"/>
    <w:rsid w:val="00D15719"/>
    <w:rsid w:val="00D15A9B"/>
    <w:rsid w:val="00D15CC1"/>
    <w:rsid w:val="00D15D70"/>
    <w:rsid w:val="00D160F9"/>
    <w:rsid w:val="00D16D51"/>
    <w:rsid w:val="00D1718E"/>
    <w:rsid w:val="00D17566"/>
    <w:rsid w:val="00D17A92"/>
    <w:rsid w:val="00D2036B"/>
    <w:rsid w:val="00D20C5D"/>
    <w:rsid w:val="00D20D15"/>
    <w:rsid w:val="00D20E51"/>
    <w:rsid w:val="00D20E6D"/>
    <w:rsid w:val="00D20FA0"/>
    <w:rsid w:val="00D214B9"/>
    <w:rsid w:val="00D216FB"/>
    <w:rsid w:val="00D2206D"/>
    <w:rsid w:val="00D22331"/>
    <w:rsid w:val="00D228D8"/>
    <w:rsid w:val="00D23225"/>
    <w:rsid w:val="00D23C8A"/>
    <w:rsid w:val="00D23DF3"/>
    <w:rsid w:val="00D2417F"/>
    <w:rsid w:val="00D247BD"/>
    <w:rsid w:val="00D24A58"/>
    <w:rsid w:val="00D24CB7"/>
    <w:rsid w:val="00D24E9A"/>
    <w:rsid w:val="00D24F2D"/>
    <w:rsid w:val="00D26121"/>
    <w:rsid w:val="00D2616E"/>
    <w:rsid w:val="00D26910"/>
    <w:rsid w:val="00D26A23"/>
    <w:rsid w:val="00D26B4E"/>
    <w:rsid w:val="00D26CAC"/>
    <w:rsid w:val="00D26E9B"/>
    <w:rsid w:val="00D31BE6"/>
    <w:rsid w:val="00D31D48"/>
    <w:rsid w:val="00D326BA"/>
    <w:rsid w:val="00D32AC0"/>
    <w:rsid w:val="00D32F48"/>
    <w:rsid w:val="00D3369A"/>
    <w:rsid w:val="00D3415D"/>
    <w:rsid w:val="00D3438B"/>
    <w:rsid w:val="00D345D9"/>
    <w:rsid w:val="00D34A32"/>
    <w:rsid w:val="00D34D75"/>
    <w:rsid w:val="00D34E01"/>
    <w:rsid w:val="00D35161"/>
    <w:rsid w:val="00D35D5F"/>
    <w:rsid w:val="00D35DEE"/>
    <w:rsid w:val="00D36CA5"/>
    <w:rsid w:val="00D36E90"/>
    <w:rsid w:val="00D3737D"/>
    <w:rsid w:val="00D3783A"/>
    <w:rsid w:val="00D3786F"/>
    <w:rsid w:val="00D37EAC"/>
    <w:rsid w:val="00D4024B"/>
    <w:rsid w:val="00D405AF"/>
    <w:rsid w:val="00D40647"/>
    <w:rsid w:val="00D412E4"/>
    <w:rsid w:val="00D4167F"/>
    <w:rsid w:val="00D41BC3"/>
    <w:rsid w:val="00D41CF9"/>
    <w:rsid w:val="00D43A20"/>
    <w:rsid w:val="00D43E5C"/>
    <w:rsid w:val="00D4456A"/>
    <w:rsid w:val="00D44D45"/>
    <w:rsid w:val="00D4520F"/>
    <w:rsid w:val="00D45643"/>
    <w:rsid w:val="00D45EC6"/>
    <w:rsid w:val="00D4610E"/>
    <w:rsid w:val="00D462DF"/>
    <w:rsid w:val="00D47296"/>
    <w:rsid w:val="00D475E0"/>
    <w:rsid w:val="00D47EC4"/>
    <w:rsid w:val="00D50BDD"/>
    <w:rsid w:val="00D50C42"/>
    <w:rsid w:val="00D50D0E"/>
    <w:rsid w:val="00D50E6D"/>
    <w:rsid w:val="00D527D5"/>
    <w:rsid w:val="00D52E9C"/>
    <w:rsid w:val="00D5316B"/>
    <w:rsid w:val="00D5381C"/>
    <w:rsid w:val="00D53EDC"/>
    <w:rsid w:val="00D54599"/>
    <w:rsid w:val="00D5547D"/>
    <w:rsid w:val="00D55E5D"/>
    <w:rsid w:val="00D5693C"/>
    <w:rsid w:val="00D56C77"/>
    <w:rsid w:val="00D56D89"/>
    <w:rsid w:val="00D57B47"/>
    <w:rsid w:val="00D57E5C"/>
    <w:rsid w:val="00D57FD5"/>
    <w:rsid w:val="00D608EF"/>
    <w:rsid w:val="00D60A10"/>
    <w:rsid w:val="00D60B61"/>
    <w:rsid w:val="00D6183F"/>
    <w:rsid w:val="00D619D7"/>
    <w:rsid w:val="00D61C66"/>
    <w:rsid w:val="00D61CD3"/>
    <w:rsid w:val="00D61E26"/>
    <w:rsid w:val="00D61EBB"/>
    <w:rsid w:val="00D62A91"/>
    <w:rsid w:val="00D62BD1"/>
    <w:rsid w:val="00D62DA7"/>
    <w:rsid w:val="00D62F1B"/>
    <w:rsid w:val="00D63027"/>
    <w:rsid w:val="00D63DB0"/>
    <w:rsid w:val="00D64FF4"/>
    <w:rsid w:val="00D65494"/>
    <w:rsid w:val="00D6594B"/>
    <w:rsid w:val="00D67455"/>
    <w:rsid w:val="00D674A2"/>
    <w:rsid w:val="00D67652"/>
    <w:rsid w:val="00D67CC4"/>
    <w:rsid w:val="00D7001D"/>
    <w:rsid w:val="00D70129"/>
    <w:rsid w:val="00D70183"/>
    <w:rsid w:val="00D71F66"/>
    <w:rsid w:val="00D722E9"/>
    <w:rsid w:val="00D72938"/>
    <w:rsid w:val="00D72F1C"/>
    <w:rsid w:val="00D73AA3"/>
    <w:rsid w:val="00D73B84"/>
    <w:rsid w:val="00D73D37"/>
    <w:rsid w:val="00D74180"/>
    <w:rsid w:val="00D74545"/>
    <w:rsid w:val="00D74A50"/>
    <w:rsid w:val="00D74D36"/>
    <w:rsid w:val="00D74DF6"/>
    <w:rsid w:val="00D75894"/>
    <w:rsid w:val="00D75A38"/>
    <w:rsid w:val="00D75AC3"/>
    <w:rsid w:val="00D76491"/>
    <w:rsid w:val="00D76C09"/>
    <w:rsid w:val="00D77CA6"/>
    <w:rsid w:val="00D80115"/>
    <w:rsid w:val="00D80182"/>
    <w:rsid w:val="00D81928"/>
    <w:rsid w:val="00D81FF2"/>
    <w:rsid w:val="00D8218D"/>
    <w:rsid w:val="00D8278A"/>
    <w:rsid w:val="00D828F2"/>
    <w:rsid w:val="00D82C4D"/>
    <w:rsid w:val="00D83BCE"/>
    <w:rsid w:val="00D84328"/>
    <w:rsid w:val="00D84777"/>
    <w:rsid w:val="00D84C59"/>
    <w:rsid w:val="00D8635E"/>
    <w:rsid w:val="00D86700"/>
    <w:rsid w:val="00D87173"/>
    <w:rsid w:val="00D8742F"/>
    <w:rsid w:val="00D87564"/>
    <w:rsid w:val="00D87D70"/>
    <w:rsid w:val="00D90A99"/>
    <w:rsid w:val="00D90BC9"/>
    <w:rsid w:val="00D90BCD"/>
    <w:rsid w:val="00D90C0E"/>
    <w:rsid w:val="00D914B6"/>
    <w:rsid w:val="00D91D6A"/>
    <w:rsid w:val="00D91EE2"/>
    <w:rsid w:val="00D92559"/>
    <w:rsid w:val="00D92643"/>
    <w:rsid w:val="00D92675"/>
    <w:rsid w:val="00D92A7C"/>
    <w:rsid w:val="00D92AAA"/>
    <w:rsid w:val="00D92C82"/>
    <w:rsid w:val="00D92D6A"/>
    <w:rsid w:val="00D93D10"/>
    <w:rsid w:val="00D93E67"/>
    <w:rsid w:val="00D94AFF"/>
    <w:rsid w:val="00D94E21"/>
    <w:rsid w:val="00D96031"/>
    <w:rsid w:val="00D96085"/>
    <w:rsid w:val="00D96390"/>
    <w:rsid w:val="00D97223"/>
    <w:rsid w:val="00DA0407"/>
    <w:rsid w:val="00DA09EC"/>
    <w:rsid w:val="00DA179C"/>
    <w:rsid w:val="00DA1D7F"/>
    <w:rsid w:val="00DA235A"/>
    <w:rsid w:val="00DA29D3"/>
    <w:rsid w:val="00DA3675"/>
    <w:rsid w:val="00DA3727"/>
    <w:rsid w:val="00DA39B5"/>
    <w:rsid w:val="00DA409E"/>
    <w:rsid w:val="00DA429A"/>
    <w:rsid w:val="00DA46CC"/>
    <w:rsid w:val="00DA4D66"/>
    <w:rsid w:val="00DA5240"/>
    <w:rsid w:val="00DA62B9"/>
    <w:rsid w:val="00DA6550"/>
    <w:rsid w:val="00DA6C5D"/>
    <w:rsid w:val="00DA701E"/>
    <w:rsid w:val="00DA75FD"/>
    <w:rsid w:val="00DA795D"/>
    <w:rsid w:val="00DA7C7E"/>
    <w:rsid w:val="00DB01A5"/>
    <w:rsid w:val="00DB02EB"/>
    <w:rsid w:val="00DB0348"/>
    <w:rsid w:val="00DB061A"/>
    <w:rsid w:val="00DB0A53"/>
    <w:rsid w:val="00DB122C"/>
    <w:rsid w:val="00DB2733"/>
    <w:rsid w:val="00DB3415"/>
    <w:rsid w:val="00DB3DB6"/>
    <w:rsid w:val="00DB4345"/>
    <w:rsid w:val="00DB4560"/>
    <w:rsid w:val="00DB474F"/>
    <w:rsid w:val="00DB47FD"/>
    <w:rsid w:val="00DB4C0A"/>
    <w:rsid w:val="00DB52B4"/>
    <w:rsid w:val="00DB532C"/>
    <w:rsid w:val="00DB55CD"/>
    <w:rsid w:val="00DB5631"/>
    <w:rsid w:val="00DB5944"/>
    <w:rsid w:val="00DB625F"/>
    <w:rsid w:val="00DB6849"/>
    <w:rsid w:val="00DB694C"/>
    <w:rsid w:val="00DB6E37"/>
    <w:rsid w:val="00DB70B8"/>
    <w:rsid w:val="00DB73C7"/>
    <w:rsid w:val="00DB74B7"/>
    <w:rsid w:val="00DB74EE"/>
    <w:rsid w:val="00DB7C26"/>
    <w:rsid w:val="00DC039E"/>
    <w:rsid w:val="00DC17C2"/>
    <w:rsid w:val="00DC199A"/>
    <w:rsid w:val="00DC19F7"/>
    <w:rsid w:val="00DC21F5"/>
    <w:rsid w:val="00DC3209"/>
    <w:rsid w:val="00DC330A"/>
    <w:rsid w:val="00DC37A2"/>
    <w:rsid w:val="00DC3A1F"/>
    <w:rsid w:val="00DC3A7C"/>
    <w:rsid w:val="00DC3D33"/>
    <w:rsid w:val="00DC3D41"/>
    <w:rsid w:val="00DC43DB"/>
    <w:rsid w:val="00DC47B4"/>
    <w:rsid w:val="00DC5F4F"/>
    <w:rsid w:val="00DC5F60"/>
    <w:rsid w:val="00DC65C4"/>
    <w:rsid w:val="00DC7EA2"/>
    <w:rsid w:val="00DD042F"/>
    <w:rsid w:val="00DD052E"/>
    <w:rsid w:val="00DD101E"/>
    <w:rsid w:val="00DD1BB1"/>
    <w:rsid w:val="00DD29AC"/>
    <w:rsid w:val="00DD301B"/>
    <w:rsid w:val="00DD393B"/>
    <w:rsid w:val="00DD3DE5"/>
    <w:rsid w:val="00DD4B45"/>
    <w:rsid w:val="00DD5208"/>
    <w:rsid w:val="00DD5390"/>
    <w:rsid w:val="00DD60F0"/>
    <w:rsid w:val="00DD660F"/>
    <w:rsid w:val="00DD698D"/>
    <w:rsid w:val="00DD6AE7"/>
    <w:rsid w:val="00DE054F"/>
    <w:rsid w:val="00DE065E"/>
    <w:rsid w:val="00DE0F2C"/>
    <w:rsid w:val="00DE199D"/>
    <w:rsid w:val="00DE43F2"/>
    <w:rsid w:val="00DE44FD"/>
    <w:rsid w:val="00DE4873"/>
    <w:rsid w:val="00DE489C"/>
    <w:rsid w:val="00DE4A68"/>
    <w:rsid w:val="00DE50CC"/>
    <w:rsid w:val="00DE5177"/>
    <w:rsid w:val="00DE5991"/>
    <w:rsid w:val="00DE5CED"/>
    <w:rsid w:val="00DE60B7"/>
    <w:rsid w:val="00DE6254"/>
    <w:rsid w:val="00DE6436"/>
    <w:rsid w:val="00DE6937"/>
    <w:rsid w:val="00DE6F4D"/>
    <w:rsid w:val="00DE7930"/>
    <w:rsid w:val="00DF01B5"/>
    <w:rsid w:val="00DF0262"/>
    <w:rsid w:val="00DF0DBE"/>
    <w:rsid w:val="00DF1387"/>
    <w:rsid w:val="00DF15FE"/>
    <w:rsid w:val="00DF1875"/>
    <w:rsid w:val="00DF375B"/>
    <w:rsid w:val="00DF395F"/>
    <w:rsid w:val="00DF39FD"/>
    <w:rsid w:val="00DF3A5C"/>
    <w:rsid w:val="00DF3C3E"/>
    <w:rsid w:val="00DF459B"/>
    <w:rsid w:val="00DF4927"/>
    <w:rsid w:val="00DF4B07"/>
    <w:rsid w:val="00DF6569"/>
    <w:rsid w:val="00DF66EE"/>
    <w:rsid w:val="00DF700B"/>
    <w:rsid w:val="00DF7022"/>
    <w:rsid w:val="00DF7770"/>
    <w:rsid w:val="00DF77D9"/>
    <w:rsid w:val="00E00323"/>
    <w:rsid w:val="00E01069"/>
    <w:rsid w:val="00E01645"/>
    <w:rsid w:val="00E01D1E"/>
    <w:rsid w:val="00E02778"/>
    <w:rsid w:val="00E0291C"/>
    <w:rsid w:val="00E03F4A"/>
    <w:rsid w:val="00E04484"/>
    <w:rsid w:val="00E044AF"/>
    <w:rsid w:val="00E04FC3"/>
    <w:rsid w:val="00E052C9"/>
    <w:rsid w:val="00E057A3"/>
    <w:rsid w:val="00E06585"/>
    <w:rsid w:val="00E066B1"/>
    <w:rsid w:val="00E0712A"/>
    <w:rsid w:val="00E07352"/>
    <w:rsid w:val="00E075A6"/>
    <w:rsid w:val="00E07BC2"/>
    <w:rsid w:val="00E07D83"/>
    <w:rsid w:val="00E07F07"/>
    <w:rsid w:val="00E10CA1"/>
    <w:rsid w:val="00E10E44"/>
    <w:rsid w:val="00E10E81"/>
    <w:rsid w:val="00E115ED"/>
    <w:rsid w:val="00E115F9"/>
    <w:rsid w:val="00E11C18"/>
    <w:rsid w:val="00E12826"/>
    <w:rsid w:val="00E12E8B"/>
    <w:rsid w:val="00E1308B"/>
    <w:rsid w:val="00E134F9"/>
    <w:rsid w:val="00E13CB9"/>
    <w:rsid w:val="00E154D2"/>
    <w:rsid w:val="00E157D0"/>
    <w:rsid w:val="00E15F18"/>
    <w:rsid w:val="00E169D6"/>
    <w:rsid w:val="00E16E15"/>
    <w:rsid w:val="00E17DD3"/>
    <w:rsid w:val="00E17E80"/>
    <w:rsid w:val="00E20673"/>
    <w:rsid w:val="00E209E3"/>
    <w:rsid w:val="00E20BD8"/>
    <w:rsid w:val="00E211DD"/>
    <w:rsid w:val="00E212A3"/>
    <w:rsid w:val="00E21632"/>
    <w:rsid w:val="00E22EEA"/>
    <w:rsid w:val="00E2304E"/>
    <w:rsid w:val="00E23063"/>
    <w:rsid w:val="00E235DB"/>
    <w:rsid w:val="00E239F7"/>
    <w:rsid w:val="00E2417D"/>
    <w:rsid w:val="00E24673"/>
    <w:rsid w:val="00E24D02"/>
    <w:rsid w:val="00E24EEF"/>
    <w:rsid w:val="00E24FE7"/>
    <w:rsid w:val="00E2560A"/>
    <w:rsid w:val="00E256E8"/>
    <w:rsid w:val="00E25B3F"/>
    <w:rsid w:val="00E25E2E"/>
    <w:rsid w:val="00E26088"/>
    <w:rsid w:val="00E26124"/>
    <w:rsid w:val="00E263A1"/>
    <w:rsid w:val="00E2684F"/>
    <w:rsid w:val="00E269C7"/>
    <w:rsid w:val="00E26BC5"/>
    <w:rsid w:val="00E26CD7"/>
    <w:rsid w:val="00E27351"/>
    <w:rsid w:val="00E2752F"/>
    <w:rsid w:val="00E27705"/>
    <w:rsid w:val="00E27C44"/>
    <w:rsid w:val="00E27E5E"/>
    <w:rsid w:val="00E27FAB"/>
    <w:rsid w:val="00E3069E"/>
    <w:rsid w:val="00E3095A"/>
    <w:rsid w:val="00E30FCC"/>
    <w:rsid w:val="00E30FCD"/>
    <w:rsid w:val="00E31BA8"/>
    <w:rsid w:val="00E32350"/>
    <w:rsid w:val="00E323E2"/>
    <w:rsid w:val="00E325F0"/>
    <w:rsid w:val="00E32ED3"/>
    <w:rsid w:val="00E33A3F"/>
    <w:rsid w:val="00E33B93"/>
    <w:rsid w:val="00E35950"/>
    <w:rsid w:val="00E35AF8"/>
    <w:rsid w:val="00E35EFF"/>
    <w:rsid w:val="00E36156"/>
    <w:rsid w:val="00E367F1"/>
    <w:rsid w:val="00E36B91"/>
    <w:rsid w:val="00E36CC6"/>
    <w:rsid w:val="00E379EC"/>
    <w:rsid w:val="00E37C6F"/>
    <w:rsid w:val="00E40786"/>
    <w:rsid w:val="00E418DA"/>
    <w:rsid w:val="00E4199D"/>
    <w:rsid w:val="00E41E7C"/>
    <w:rsid w:val="00E41F63"/>
    <w:rsid w:val="00E42EC2"/>
    <w:rsid w:val="00E432C7"/>
    <w:rsid w:val="00E436D6"/>
    <w:rsid w:val="00E4400B"/>
    <w:rsid w:val="00E44120"/>
    <w:rsid w:val="00E448E9"/>
    <w:rsid w:val="00E45020"/>
    <w:rsid w:val="00E458A5"/>
    <w:rsid w:val="00E46AE9"/>
    <w:rsid w:val="00E46B19"/>
    <w:rsid w:val="00E475F0"/>
    <w:rsid w:val="00E50177"/>
    <w:rsid w:val="00E502D6"/>
    <w:rsid w:val="00E5031F"/>
    <w:rsid w:val="00E505A1"/>
    <w:rsid w:val="00E50774"/>
    <w:rsid w:val="00E50B45"/>
    <w:rsid w:val="00E50FA4"/>
    <w:rsid w:val="00E510BB"/>
    <w:rsid w:val="00E5142F"/>
    <w:rsid w:val="00E514DB"/>
    <w:rsid w:val="00E51C3B"/>
    <w:rsid w:val="00E51D9F"/>
    <w:rsid w:val="00E5213E"/>
    <w:rsid w:val="00E52695"/>
    <w:rsid w:val="00E53187"/>
    <w:rsid w:val="00E53AB4"/>
    <w:rsid w:val="00E53C2E"/>
    <w:rsid w:val="00E54601"/>
    <w:rsid w:val="00E54B35"/>
    <w:rsid w:val="00E550B9"/>
    <w:rsid w:val="00E558D8"/>
    <w:rsid w:val="00E55F9E"/>
    <w:rsid w:val="00E56038"/>
    <w:rsid w:val="00E560F4"/>
    <w:rsid w:val="00E56771"/>
    <w:rsid w:val="00E56860"/>
    <w:rsid w:val="00E5696F"/>
    <w:rsid w:val="00E56D04"/>
    <w:rsid w:val="00E56FA7"/>
    <w:rsid w:val="00E575C1"/>
    <w:rsid w:val="00E57CD7"/>
    <w:rsid w:val="00E57E91"/>
    <w:rsid w:val="00E57FF2"/>
    <w:rsid w:val="00E600B1"/>
    <w:rsid w:val="00E6045E"/>
    <w:rsid w:val="00E6133F"/>
    <w:rsid w:val="00E61939"/>
    <w:rsid w:val="00E62233"/>
    <w:rsid w:val="00E6352C"/>
    <w:rsid w:val="00E636AD"/>
    <w:rsid w:val="00E64C46"/>
    <w:rsid w:val="00E6504A"/>
    <w:rsid w:val="00E65CEA"/>
    <w:rsid w:val="00E66313"/>
    <w:rsid w:val="00E66906"/>
    <w:rsid w:val="00E66D4C"/>
    <w:rsid w:val="00E66ECA"/>
    <w:rsid w:val="00E670DA"/>
    <w:rsid w:val="00E67340"/>
    <w:rsid w:val="00E7034D"/>
    <w:rsid w:val="00E705E1"/>
    <w:rsid w:val="00E70826"/>
    <w:rsid w:val="00E7096E"/>
    <w:rsid w:val="00E7142D"/>
    <w:rsid w:val="00E7148B"/>
    <w:rsid w:val="00E71AF4"/>
    <w:rsid w:val="00E71F37"/>
    <w:rsid w:val="00E73577"/>
    <w:rsid w:val="00E73C01"/>
    <w:rsid w:val="00E74735"/>
    <w:rsid w:val="00E747F9"/>
    <w:rsid w:val="00E752DF"/>
    <w:rsid w:val="00E753F1"/>
    <w:rsid w:val="00E75543"/>
    <w:rsid w:val="00E76AE2"/>
    <w:rsid w:val="00E774E6"/>
    <w:rsid w:val="00E77912"/>
    <w:rsid w:val="00E7799A"/>
    <w:rsid w:val="00E7799D"/>
    <w:rsid w:val="00E809EB"/>
    <w:rsid w:val="00E810AD"/>
    <w:rsid w:val="00E81A3F"/>
    <w:rsid w:val="00E81F73"/>
    <w:rsid w:val="00E82184"/>
    <w:rsid w:val="00E82518"/>
    <w:rsid w:val="00E82D27"/>
    <w:rsid w:val="00E82F7C"/>
    <w:rsid w:val="00E8329F"/>
    <w:rsid w:val="00E834DF"/>
    <w:rsid w:val="00E8351B"/>
    <w:rsid w:val="00E83C26"/>
    <w:rsid w:val="00E8459A"/>
    <w:rsid w:val="00E846DF"/>
    <w:rsid w:val="00E85764"/>
    <w:rsid w:val="00E85BA9"/>
    <w:rsid w:val="00E861DA"/>
    <w:rsid w:val="00E865CD"/>
    <w:rsid w:val="00E86B4C"/>
    <w:rsid w:val="00E86FAC"/>
    <w:rsid w:val="00E87B0D"/>
    <w:rsid w:val="00E87B2C"/>
    <w:rsid w:val="00E906E5"/>
    <w:rsid w:val="00E90752"/>
    <w:rsid w:val="00E907D8"/>
    <w:rsid w:val="00E90986"/>
    <w:rsid w:val="00E90A0E"/>
    <w:rsid w:val="00E90B6D"/>
    <w:rsid w:val="00E90D02"/>
    <w:rsid w:val="00E90D8F"/>
    <w:rsid w:val="00E90DF3"/>
    <w:rsid w:val="00E91111"/>
    <w:rsid w:val="00E914CA"/>
    <w:rsid w:val="00E91518"/>
    <w:rsid w:val="00E9188D"/>
    <w:rsid w:val="00E91EB3"/>
    <w:rsid w:val="00E92432"/>
    <w:rsid w:val="00E92AB4"/>
    <w:rsid w:val="00E92AC6"/>
    <w:rsid w:val="00E92AE5"/>
    <w:rsid w:val="00E92E6A"/>
    <w:rsid w:val="00E933FC"/>
    <w:rsid w:val="00E93689"/>
    <w:rsid w:val="00E93A18"/>
    <w:rsid w:val="00E93E44"/>
    <w:rsid w:val="00E93EA6"/>
    <w:rsid w:val="00E94542"/>
    <w:rsid w:val="00E947CF"/>
    <w:rsid w:val="00E954A7"/>
    <w:rsid w:val="00E95A17"/>
    <w:rsid w:val="00E965CF"/>
    <w:rsid w:val="00E9731F"/>
    <w:rsid w:val="00E97980"/>
    <w:rsid w:val="00E97E3A"/>
    <w:rsid w:val="00E97F5C"/>
    <w:rsid w:val="00E97FEB"/>
    <w:rsid w:val="00EA0092"/>
    <w:rsid w:val="00EA022E"/>
    <w:rsid w:val="00EA0B46"/>
    <w:rsid w:val="00EA0E74"/>
    <w:rsid w:val="00EA18E2"/>
    <w:rsid w:val="00EA1938"/>
    <w:rsid w:val="00EA2C40"/>
    <w:rsid w:val="00EA31E1"/>
    <w:rsid w:val="00EA3ACF"/>
    <w:rsid w:val="00EA46F4"/>
    <w:rsid w:val="00EA5529"/>
    <w:rsid w:val="00EA57EF"/>
    <w:rsid w:val="00EA587F"/>
    <w:rsid w:val="00EA5A0E"/>
    <w:rsid w:val="00EA6A26"/>
    <w:rsid w:val="00EA6A90"/>
    <w:rsid w:val="00EA6D66"/>
    <w:rsid w:val="00EA72EE"/>
    <w:rsid w:val="00EA774A"/>
    <w:rsid w:val="00EA7E33"/>
    <w:rsid w:val="00EB017D"/>
    <w:rsid w:val="00EB05B7"/>
    <w:rsid w:val="00EB0B0A"/>
    <w:rsid w:val="00EB0B5A"/>
    <w:rsid w:val="00EB1109"/>
    <w:rsid w:val="00EB18C3"/>
    <w:rsid w:val="00EB1CD0"/>
    <w:rsid w:val="00EB2306"/>
    <w:rsid w:val="00EB2490"/>
    <w:rsid w:val="00EB28D5"/>
    <w:rsid w:val="00EB300B"/>
    <w:rsid w:val="00EB327B"/>
    <w:rsid w:val="00EB334D"/>
    <w:rsid w:val="00EB456C"/>
    <w:rsid w:val="00EB4C5F"/>
    <w:rsid w:val="00EB5188"/>
    <w:rsid w:val="00EB5E7E"/>
    <w:rsid w:val="00EB64F9"/>
    <w:rsid w:val="00EB6E31"/>
    <w:rsid w:val="00EB7BEF"/>
    <w:rsid w:val="00EC0B22"/>
    <w:rsid w:val="00EC1B53"/>
    <w:rsid w:val="00EC282C"/>
    <w:rsid w:val="00EC363C"/>
    <w:rsid w:val="00EC38C1"/>
    <w:rsid w:val="00EC4A19"/>
    <w:rsid w:val="00EC4C53"/>
    <w:rsid w:val="00EC4F4F"/>
    <w:rsid w:val="00EC59A6"/>
    <w:rsid w:val="00EC5B41"/>
    <w:rsid w:val="00EC5C46"/>
    <w:rsid w:val="00EC60D7"/>
    <w:rsid w:val="00EC61D9"/>
    <w:rsid w:val="00EC6FF4"/>
    <w:rsid w:val="00EC7A72"/>
    <w:rsid w:val="00EC7BF2"/>
    <w:rsid w:val="00ED0240"/>
    <w:rsid w:val="00ED0BB1"/>
    <w:rsid w:val="00ED0DAF"/>
    <w:rsid w:val="00ED1586"/>
    <w:rsid w:val="00ED1C26"/>
    <w:rsid w:val="00ED345D"/>
    <w:rsid w:val="00ED3C6B"/>
    <w:rsid w:val="00ED4447"/>
    <w:rsid w:val="00ED46E0"/>
    <w:rsid w:val="00ED47A4"/>
    <w:rsid w:val="00ED4DBC"/>
    <w:rsid w:val="00ED4E71"/>
    <w:rsid w:val="00ED52CE"/>
    <w:rsid w:val="00ED52DE"/>
    <w:rsid w:val="00ED5920"/>
    <w:rsid w:val="00ED5BDD"/>
    <w:rsid w:val="00ED5FB7"/>
    <w:rsid w:val="00ED64B9"/>
    <w:rsid w:val="00ED65AE"/>
    <w:rsid w:val="00ED690E"/>
    <w:rsid w:val="00ED6BB5"/>
    <w:rsid w:val="00ED6E6F"/>
    <w:rsid w:val="00ED7822"/>
    <w:rsid w:val="00ED7877"/>
    <w:rsid w:val="00ED791F"/>
    <w:rsid w:val="00EE069D"/>
    <w:rsid w:val="00EE07EB"/>
    <w:rsid w:val="00EE0AEC"/>
    <w:rsid w:val="00EE0CE1"/>
    <w:rsid w:val="00EE0D19"/>
    <w:rsid w:val="00EE17DA"/>
    <w:rsid w:val="00EE189A"/>
    <w:rsid w:val="00EE27AD"/>
    <w:rsid w:val="00EE2E43"/>
    <w:rsid w:val="00EE3769"/>
    <w:rsid w:val="00EE3C34"/>
    <w:rsid w:val="00EE5584"/>
    <w:rsid w:val="00EE5DA9"/>
    <w:rsid w:val="00EE5E75"/>
    <w:rsid w:val="00EE6243"/>
    <w:rsid w:val="00EE6AB6"/>
    <w:rsid w:val="00EE6ED6"/>
    <w:rsid w:val="00EE7176"/>
    <w:rsid w:val="00EF09F8"/>
    <w:rsid w:val="00EF1DF7"/>
    <w:rsid w:val="00EF211C"/>
    <w:rsid w:val="00EF217D"/>
    <w:rsid w:val="00EF2A59"/>
    <w:rsid w:val="00EF335A"/>
    <w:rsid w:val="00EF3DBB"/>
    <w:rsid w:val="00EF3F2F"/>
    <w:rsid w:val="00EF4793"/>
    <w:rsid w:val="00EF5906"/>
    <w:rsid w:val="00EF5B3A"/>
    <w:rsid w:val="00EF699F"/>
    <w:rsid w:val="00EF6D35"/>
    <w:rsid w:val="00EF764F"/>
    <w:rsid w:val="00EF7707"/>
    <w:rsid w:val="00F00747"/>
    <w:rsid w:val="00F0284E"/>
    <w:rsid w:val="00F02D65"/>
    <w:rsid w:val="00F0380E"/>
    <w:rsid w:val="00F03AEA"/>
    <w:rsid w:val="00F043A0"/>
    <w:rsid w:val="00F04E72"/>
    <w:rsid w:val="00F051CD"/>
    <w:rsid w:val="00F052E3"/>
    <w:rsid w:val="00F06996"/>
    <w:rsid w:val="00F06AE0"/>
    <w:rsid w:val="00F072D8"/>
    <w:rsid w:val="00F10292"/>
    <w:rsid w:val="00F1036B"/>
    <w:rsid w:val="00F108EA"/>
    <w:rsid w:val="00F11843"/>
    <w:rsid w:val="00F11D7D"/>
    <w:rsid w:val="00F12005"/>
    <w:rsid w:val="00F124E2"/>
    <w:rsid w:val="00F139CB"/>
    <w:rsid w:val="00F14106"/>
    <w:rsid w:val="00F14445"/>
    <w:rsid w:val="00F14CEC"/>
    <w:rsid w:val="00F1617A"/>
    <w:rsid w:val="00F17425"/>
    <w:rsid w:val="00F177D1"/>
    <w:rsid w:val="00F200D2"/>
    <w:rsid w:val="00F203D6"/>
    <w:rsid w:val="00F20BAE"/>
    <w:rsid w:val="00F2125D"/>
    <w:rsid w:val="00F21D05"/>
    <w:rsid w:val="00F22578"/>
    <w:rsid w:val="00F22712"/>
    <w:rsid w:val="00F227A0"/>
    <w:rsid w:val="00F22C04"/>
    <w:rsid w:val="00F23115"/>
    <w:rsid w:val="00F234C5"/>
    <w:rsid w:val="00F23539"/>
    <w:rsid w:val="00F23CE1"/>
    <w:rsid w:val="00F23DEB"/>
    <w:rsid w:val="00F23F00"/>
    <w:rsid w:val="00F23FA4"/>
    <w:rsid w:val="00F2451A"/>
    <w:rsid w:val="00F25769"/>
    <w:rsid w:val="00F25A7B"/>
    <w:rsid w:val="00F261F5"/>
    <w:rsid w:val="00F26228"/>
    <w:rsid w:val="00F26259"/>
    <w:rsid w:val="00F26A8A"/>
    <w:rsid w:val="00F26D9A"/>
    <w:rsid w:val="00F27437"/>
    <w:rsid w:val="00F27508"/>
    <w:rsid w:val="00F2790E"/>
    <w:rsid w:val="00F279CC"/>
    <w:rsid w:val="00F30B06"/>
    <w:rsid w:val="00F317D1"/>
    <w:rsid w:val="00F31D85"/>
    <w:rsid w:val="00F32452"/>
    <w:rsid w:val="00F3272B"/>
    <w:rsid w:val="00F32C3C"/>
    <w:rsid w:val="00F3328A"/>
    <w:rsid w:val="00F34EE7"/>
    <w:rsid w:val="00F354FB"/>
    <w:rsid w:val="00F35975"/>
    <w:rsid w:val="00F36A83"/>
    <w:rsid w:val="00F36D12"/>
    <w:rsid w:val="00F377F2"/>
    <w:rsid w:val="00F37877"/>
    <w:rsid w:val="00F378BA"/>
    <w:rsid w:val="00F400F8"/>
    <w:rsid w:val="00F4068A"/>
    <w:rsid w:val="00F40C5A"/>
    <w:rsid w:val="00F40D8D"/>
    <w:rsid w:val="00F420C2"/>
    <w:rsid w:val="00F431C0"/>
    <w:rsid w:val="00F43548"/>
    <w:rsid w:val="00F43586"/>
    <w:rsid w:val="00F43820"/>
    <w:rsid w:val="00F44805"/>
    <w:rsid w:val="00F44A01"/>
    <w:rsid w:val="00F44DE0"/>
    <w:rsid w:val="00F44F1C"/>
    <w:rsid w:val="00F45802"/>
    <w:rsid w:val="00F45C58"/>
    <w:rsid w:val="00F45F36"/>
    <w:rsid w:val="00F461E9"/>
    <w:rsid w:val="00F46F07"/>
    <w:rsid w:val="00F4767B"/>
    <w:rsid w:val="00F47758"/>
    <w:rsid w:val="00F47F78"/>
    <w:rsid w:val="00F501B2"/>
    <w:rsid w:val="00F50811"/>
    <w:rsid w:val="00F50DAD"/>
    <w:rsid w:val="00F50E1D"/>
    <w:rsid w:val="00F5137B"/>
    <w:rsid w:val="00F51494"/>
    <w:rsid w:val="00F5258C"/>
    <w:rsid w:val="00F52769"/>
    <w:rsid w:val="00F52FF6"/>
    <w:rsid w:val="00F53ADE"/>
    <w:rsid w:val="00F53FA1"/>
    <w:rsid w:val="00F541EB"/>
    <w:rsid w:val="00F5451A"/>
    <w:rsid w:val="00F546C1"/>
    <w:rsid w:val="00F54812"/>
    <w:rsid w:val="00F5489B"/>
    <w:rsid w:val="00F54BA7"/>
    <w:rsid w:val="00F54C8F"/>
    <w:rsid w:val="00F554CC"/>
    <w:rsid w:val="00F55D64"/>
    <w:rsid w:val="00F55F8D"/>
    <w:rsid w:val="00F56A8E"/>
    <w:rsid w:val="00F56E64"/>
    <w:rsid w:val="00F56F90"/>
    <w:rsid w:val="00F573E7"/>
    <w:rsid w:val="00F57908"/>
    <w:rsid w:val="00F6024F"/>
    <w:rsid w:val="00F60923"/>
    <w:rsid w:val="00F60B31"/>
    <w:rsid w:val="00F611BD"/>
    <w:rsid w:val="00F615BF"/>
    <w:rsid w:val="00F61654"/>
    <w:rsid w:val="00F61E0A"/>
    <w:rsid w:val="00F621DE"/>
    <w:rsid w:val="00F62587"/>
    <w:rsid w:val="00F625AF"/>
    <w:rsid w:val="00F62B97"/>
    <w:rsid w:val="00F6339C"/>
    <w:rsid w:val="00F633C5"/>
    <w:rsid w:val="00F6387D"/>
    <w:rsid w:val="00F655F3"/>
    <w:rsid w:val="00F65BE5"/>
    <w:rsid w:val="00F6650A"/>
    <w:rsid w:val="00F66AD0"/>
    <w:rsid w:val="00F66E23"/>
    <w:rsid w:val="00F672FA"/>
    <w:rsid w:val="00F67D50"/>
    <w:rsid w:val="00F718F3"/>
    <w:rsid w:val="00F722B8"/>
    <w:rsid w:val="00F7399C"/>
    <w:rsid w:val="00F73D8B"/>
    <w:rsid w:val="00F74330"/>
    <w:rsid w:val="00F7454B"/>
    <w:rsid w:val="00F749A6"/>
    <w:rsid w:val="00F74BD0"/>
    <w:rsid w:val="00F74EE6"/>
    <w:rsid w:val="00F76A2B"/>
    <w:rsid w:val="00F76C72"/>
    <w:rsid w:val="00F774B4"/>
    <w:rsid w:val="00F775FE"/>
    <w:rsid w:val="00F77610"/>
    <w:rsid w:val="00F7766C"/>
    <w:rsid w:val="00F77EDC"/>
    <w:rsid w:val="00F8018C"/>
    <w:rsid w:val="00F805DD"/>
    <w:rsid w:val="00F80675"/>
    <w:rsid w:val="00F80806"/>
    <w:rsid w:val="00F80836"/>
    <w:rsid w:val="00F809D2"/>
    <w:rsid w:val="00F80A00"/>
    <w:rsid w:val="00F80AB9"/>
    <w:rsid w:val="00F81907"/>
    <w:rsid w:val="00F81FFB"/>
    <w:rsid w:val="00F82082"/>
    <w:rsid w:val="00F820B5"/>
    <w:rsid w:val="00F82536"/>
    <w:rsid w:val="00F8254D"/>
    <w:rsid w:val="00F82C38"/>
    <w:rsid w:val="00F83119"/>
    <w:rsid w:val="00F83593"/>
    <w:rsid w:val="00F83DB2"/>
    <w:rsid w:val="00F84934"/>
    <w:rsid w:val="00F849E9"/>
    <w:rsid w:val="00F84A4B"/>
    <w:rsid w:val="00F84E58"/>
    <w:rsid w:val="00F85554"/>
    <w:rsid w:val="00F8569A"/>
    <w:rsid w:val="00F8623E"/>
    <w:rsid w:val="00F86387"/>
    <w:rsid w:val="00F86D81"/>
    <w:rsid w:val="00F86F1B"/>
    <w:rsid w:val="00F86FCB"/>
    <w:rsid w:val="00F87B81"/>
    <w:rsid w:val="00F87DEC"/>
    <w:rsid w:val="00F905C3"/>
    <w:rsid w:val="00F907BA"/>
    <w:rsid w:val="00F91A5E"/>
    <w:rsid w:val="00F91BA4"/>
    <w:rsid w:val="00F91E8C"/>
    <w:rsid w:val="00F929A6"/>
    <w:rsid w:val="00F93666"/>
    <w:rsid w:val="00F93D5E"/>
    <w:rsid w:val="00F93D98"/>
    <w:rsid w:val="00F94000"/>
    <w:rsid w:val="00F9485F"/>
    <w:rsid w:val="00F94C49"/>
    <w:rsid w:val="00F951DF"/>
    <w:rsid w:val="00F95323"/>
    <w:rsid w:val="00F95C4F"/>
    <w:rsid w:val="00F95C71"/>
    <w:rsid w:val="00F95E36"/>
    <w:rsid w:val="00F95FC4"/>
    <w:rsid w:val="00F963CC"/>
    <w:rsid w:val="00F96B77"/>
    <w:rsid w:val="00F96E4F"/>
    <w:rsid w:val="00F970F7"/>
    <w:rsid w:val="00F97383"/>
    <w:rsid w:val="00F97416"/>
    <w:rsid w:val="00FA0F71"/>
    <w:rsid w:val="00FA24E4"/>
    <w:rsid w:val="00FA2517"/>
    <w:rsid w:val="00FA2635"/>
    <w:rsid w:val="00FA276A"/>
    <w:rsid w:val="00FA4753"/>
    <w:rsid w:val="00FA579F"/>
    <w:rsid w:val="00FA5925"/>
    <w:rsid w:val="00FA5C7F"/>
    <w:rsid w:val="00FA5D5A"/>
    <w:rsid w:val="00FA6194"/>
    <w:rsid w:val="00FA699E"/>
    <w:rsid w:val="00FA6EDB"/>
    <w:rsid w:val="00FA7098"/>
    <w:rsid w:val="00FA7A89"/>
    <w:rsid w:val="00FA7E61"/>
    <w:rsid w:val="00FA7F73"/>
    <w:rsid w:val="00FB0411"/>
    <w:rsid w:val="00FB06B9"/>
    <w:rsid w:val="00FB0EBD"/>
    <w:rsid w:val="00FB1FF5"/>
    <w:rsid w:val="00FB25DB"/>
    <w:rsid w:val="00FB2E33"/>
    <w:rsid w:val="00FB36D1"/>
    <w:rsid w:val="00FB3DCF"/>
    <w:rsid w:val="00FB412D"/>
    <w:rsid w:val="00FB52A0"/>
    <w:rsid w:val="00FB56A6"/>
    <w:rsid w:val="00FB5A44"/>
    <w:rsid w:val="00FB5BEE"/>
    <w:rsid w:val="00FB5FCA"/>
    <w:rsid w:val="00FB6001"/>
    <w:rsid w:val="00FB674B"/>
    <w:rsid w:val="00FB7466"/>
    <w:rsid w:val="00FB7EBC"/>
    <w:rsid w:val="00FC01CA"/>
    <w:rsid w:val="00FC03EA"/>
    <w:rsid w:val="00FC0996"/>
    <w:rsid w:val="00FC0E3C"/>
    <w:rsid w:val="00FC188B"/>
    <w:rsid w:val="00FC1935"/>
    <w:rsid w:val="00FC1E81"/>
    <w:rsid w:val="00FC20EE"/>
    <w:rsid w:val="00FC2217"/>
    <w:rsid w:val="00FC23E7"/>
    <w:rsid w:val="00FC3242"/>
    <w:rsid w:val="00FC40F9"/>
    <w:rsid w:val="00FC4227"/>
    <w:rsid w:val="00FC432A"/>
    <w:rsid w:val="00FC4EC0"/>
    <w:rsid w:val="00FC4F88"/>
    <w:rsid w:val="00FC540B"/>
    <w:rsid w:val="00FC5668"/>
    <w:rsid w:val="00FC5796"/>
    <w:rsid w:val="00FC62E5"/>
    <w:rsid w:val="00FC6393"/>
    <w:rsid w:val="00FC6495"/>
    <w:rsid w:val="00FC6DDA"/>
    <w:rsid w:val="00FC7A80"/>
    <w:rsid w:val="00FC7E00"/>
    <w:rsid w:val="00FD069C"/>
    <w:rsid w:val="00FD06C4"/>
    <w:rsid w:val="00FD09EF"/>
    <w:rsid w:val="00FD1567"/>
    <w:rsid w:val="00FD2020"/>
    <w:rsid w:val="00FD258A"/>
    <w:rsid w:val="00FD267B"/>
    <w:rsid w:val="00FD3132"/>
    <w:rsid w:val="00FD341D"/>
    <w:rsid w:val="00FD3482"/>
    <w:rsid w:val="00FD3655"/>
    <w:rsid w:val="00FD3AFB"/>
    <w:rsid w:val="00FD3F12"/>
    <w:rsid w:val="00FD4740"/>
    <w:rsid w:val="00FD4CF3"/>
    <w:rsid w:val="00FD568A"/>
    <w:rsid w:val="00FD5CEF"/>
    <w:rsid w:val="00FD6D99"/>
    <w:rsid w:val="00FD700A"/>
    <w:rsid w:val="00FD7848"/>
    <w:rsid w:val="00FD7BA8"/>
    <w:rsid w:val="00FE06AC"/>
    <w:rsid w:val="00FE13D9"/>
    <w:rsid w:val="00FE142C"/>
    <w:rsid w:val="00FE376B"/>
    <w:rsid w:val="00FE3C4C"/>
    <w:rsid w:val="00FE489A"/>
    <w:rsid w:val="00FE4D08"/>
    <w:rsid w:val="00FE50C2"/>
    <w:rsid w:val="00FE5785"/>
    <w:rsid w:val="00FE5874"/>
    <w:rsid w:val="00FE5A90"/>
    <w:rsid w:val="00FE5CD9"/>
    <w:rsid w:val="00FE63D7"/>
    <w:rsid w:val="00FE6433"/>
    <w:rsid w:val="00FE6496"/>
    <w:rsid w:val="00FE6716"/>
    <w:rsid w:val="00FE6843"/>
    <w:rsid w:val="00FE6AF4"/>
    <w:rsid w:val="00FE7065"/>
    <w:rsid w:val="00FE70E6"/>
    <w:rsid w:val="00FE71DB"/>
    <w:rsid w:val="00FE71FE"/>
    <w:rsid w:val="00FF0080"/>
    <w:rsid w:val="00FF036D"/>
    <w:rsid w:val="00FF059A"/>
    <w:rsid w:val="00FF07F3"/>
    <w:rsid w:val="00FF111C"/>
    <w:rsid w:val="00FF13AB"/>
    <w:rsid w:val="00FF1445"/>
    <w:rsid w:val="00FF1B47"/>
    <w:rsid w:val="00FF1CD9"/>
    <w:rsid w:val="00FF1D28"/>
    <w:rsid w:val="00FF1DEF"/>
    <w:rsid w:val="00FF20DB"/>
    <w:rsid w:val="00FF22D2"/>
    <w:rsid w:val="00FF2553"/>
    <w:rsid w:val="00FF2A45"/>
    <w:rsid w:val="00FF35E6"/>
    <w:rsid w:val="00FF42EF"/>
    <w:rsid w:val="00FF44F5"/>
    <w:rsid w:val="00FF454E"/>
    <w:rsid w:val="00FF4A60"/>
    <w:rsid w:val="00FF6763"/>
    <w:rsid w:val="00FF6A69"/>
    <w:rsid w:val="00FF6AD2"/>
    <w:rsid w:val="00FF6D05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569F095"/>
  <w15:docId w15:val="{DB8CD29B-9072-4E00-BC67-58524F9ED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/>
      <w:b/>
      <w:bCs/>
      <w:sz w:val="22"/>
      <w:szCs w:val="22"/>
      <w:lang w:eastAsia="x-none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aliases w:val=" Car Car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/>
      <w:b/>
      <w:bCs/>
      <w:sz w:val="16"/>
      <w:szCs w:val="22"/>
      <w:lang w:val="x-none" w:eastAsia="x-none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,h18 Car Car Car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aliases w:val=" Car Ca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, Car"/>
    <w:basedOn w:val="Normal"/>
    <w:link w:val="Textoindependiente2Car"/>
    <w:pPr>
      <w:jc w:val="both"/>
    </w:pPr>
    <w:rPr>
      <w:rFonts w:ascii="Arial" w:hAnsi="Arial"/>
      <w:sz w:val="22"/>
      <w:szCs w:val="22"/>
      <w:lang w:eastAsia="x-none"/>
    </w:rPr>
  </w:style>
  <w:style w:type="paragraph" w:styleId="Textoindependiente3">
    <w:name w:val="Body Text 3"/>
    <w:aliases w:val=" Car Car Car"/>
    <w:basedOn w:val="Normal"/>
    <w:link w:val="Textoindependiente3Car"/>
    <w:pPr>
      <w:jc w:val="center"/>
    </w:pPr>
    <w:rPr>
      <w:rFonts w:ascii="Arial" w:hAnsi="Arial"/>
      <w:b/>
      <w:bCs/>
      <w:sz w:val="22"/>
      <w:szCs w:val="22"/>
      <w:lang w:val="x-none" w:eastAsia="x-none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uiPriority w:val="59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,h18 Car Car1,h18 Car Car Car Car Car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aliases w:val=" Car Car Car3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aliases w:val=" Car Car Car2"/>
    <w:link w:val="Piedepgina"/>
    <w:rsid w:val="006A6BAC"/>
    <w:rPr>
      <w:lang w:val="es-ES_tradnl"/>
    </w:rPr>
  </w:style>
  <w:style w:type="paragraph" w:styleId="Prrafodelista">
    <w:name w:val="List Paragraph"/>
    <w:basedOn w:val="Normal"/>
    <w:link w:val="PrrafodelistaCar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1,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4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  <w:style w:type="paragraph" w:styleId="Sinespaciado">
    <w:name w:val="No Spacing"/>
    <w:uiPriority w:val="1"/>
    <w:qFormat/>
    <w:rsid w:val="00A65EE0"/>
    <w:rPr>
      <w:rFonts w:ascii="Arial" w:eastAsia="Calibri" w:hAnsi="Arial" w:cs="Arial"/>
      <w:lang w:val="es-ES" w:eastAsia="en-US"/>
    </w:rPr>
  </w:style>
  <w:style w:type="paragraph" w:customStyle="1" w:styleId="western">
    <w:name w:val="western"/>
    <w:basedOn w:val="Normal"/>
    <w:rsid w:val="009339A0"/>
    <w:pPr>
      <w:overflowPunct/>
      <w:autoSpaceDE/>
      <w:autoSpaceDN/>
      <w:adjustRightInd/>
      <w:textAlignment w:val="auto"/>
    </w:pPr>
    <w:rPr>
      <w:sz w:val="24"/>
      <w:szCs w:val="24"/>
      <w:lang w:val="es-ES"/>
    </w:rPr>
  </w:style>
  <w:style w:type="character" w:customStyle="1" w:styleId="SangradetextonormalCar">
    <w:name w:val="Sangría de texto normal Car"/>
    <w:link w:val="Sangradetextonormal"/>
    <w:rsid w:val="002C12A0"/>
    <w:rPr>
      <w:lang w:val="es-ES_tradnl"/>
    </w:rPr>
  </w:style>
  <w:style w:type="paragraph" w:customStyle="1" w:styleId="Prrafodelista2">
    <w:name w:val="Párrafo de lista2"/>
    <w:basedOn w:val="Normal"/>
    <w:rsid w:val="00C04AC2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  <w:style w:type="paragraph" w:customStyle="1" w:styleId="Prrafodelista3">
    <w:name w:val="Párrafo de lista3"/>
    <w:basedOn w:val="Normal"/>
    <w:rsid w:val="00487F15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360E2D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39A93-0BDD-4D02-9C59-4519928FD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17</TotalTime>
  <Pages>1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685</CharactersWithSpaces>
  <SharedDoc>false</SharedDoc>
  <HLinks>
    <vt:vector size="3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917573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4718643</vt:i4>
      </vt:variant>
      <vt:variant>
        <vt:i4>3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Alejandro Naranjo Gaviria</cp:lastModifiedBy>
  <cp:revision>11</cp:revision>
  <cp:lastPrinted>2021-10-15T12:06:00Z</cp:lastPrinted>
  <dcterms:created xsi:type="dcterms:W3CDTF">2022-06-08T20:15:00Z</dcterms:created>
  <dcterms:modified xsi:type="dcterms:W3CDTF">2026-06-02T18:00:00Z</dcterms:modified>
</cp:coreProperties>
</file>