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B886" w14:textId="77777777" w:rsidR="009C6C8A" w:rsidRPr="00DC0CAF" w:rsidRDefault="009C6C8A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eastAsia="Calibri" w:hAnsi="Arial" w:cs="Arial"/>
          <w:b/>
          <w:bCs/>
          <w:lang w:val="es-ES" w:eastAsia="en-US"/>
        </w:rPr>
      </w:pPr>
    </w:p>
    <w:p w14:paraId="13F65CAA" w14:textId="77777777" w:rsidR="00DC0CAF" w:rsidRPr="00DC0CAF" w:rsidRDefault="00DC0CAF" w:rsidP="00DC0CAF">
      <w:pPr>
        <w:pStyle w:val="Textoindependiente"/>
        <w:jc w:val="center"/>
        <w:rPr>
          <w:rFonts w:ascii="Arial" w:eastAsia="Calibri" w:hAnsi="Arial" w:cs="Arial"/>
          <w:b/>
          <w:bCs/>
          <w:sz w:val="20"/>
          <w:lang w:eastAsia="en-US"/>
        </w:rPr>
      </w:pPr>
      <w:r w:rsidRPr="00DC0CAF">
        <w:rPr>
          <w:rFonts w:ascii="Arial" w:eastAsia="Calibri" w:hAnsi="Arial" w:cs="Arial"/>
          <w:b/>
          <w:bCs/>
          <w:sz w:val="20"/>
          <w:lang w:eastAsia="en-US"/>
        </w:rPr>
        <w:t>FORMULARIO - DECLARACIÓN ORIGEN DE RECURSOS</w:t>
      </w:r>
    </w:p>
    <w:p w14:paraId="6D4DA9DD" w14:textId="77777777" w:rsidR="00DC0CAF" w:rsidRPr="00DC0CAF" w:rsidRDefault="00DC0CAF" w:rsidP="00DC0CAF">
      <w:pPr>
        <w:pStyle w:val="Textoindependiente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577A87C2" w14:textId="77777777" w:rsidR="00DC0CAF" w:rsidRPr="00DC0CAF" w:rsidRDefault="00DC0CAF" w:rsidP="00DC0CAF">
      <w:pPr>
        <w:pStyle w:val="Textoindependiente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12B6FCB7" w14:textId="77777777" w:rsidR="00DC0CAF" w:rsidRPr="00DC0CAF" w:rsidRDefault="00DC0CAF" w:rsidP="00DC0CAF">
      <w:pPr>
        <w:tabs>
          <w:tab w:val="left" w:pos="-142"/>
        </w:tabs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Señores</w:t>
      </w:r>
    </w:p>
    <w:p w14:paraId="221B2C67" w14:textId="77777777" w:rsidR="00DC0CAF" w:rsidRPr="00BD315C" w:rsidRDefault="00DC0CAF" w:rsidP="00DC0CAF">
      <w:pPr>
        <w:ind w:right="5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INSTITUTO NACIONAL DE MEDICINA LEGAL Y CIENCIAS FORENSES – REGIONAL OCCIDENTE</w:t>
      </w:r>
    </w:p>
    <w:p w14:paraId="3A50509A" w14:textId="76867ADD" w:rsidR="00DC0CAF" w:rsidRPr="00DC0CAF" w:rsidRDefault="00DC0CAF" w:rsidP="00DC0CAF">
      <w:pPr>
        <w:tabs>
          <w:tab w:val="left" w:pos="-142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Pereira, Risaralda.</w:t>
      </w:r>
    </w:p>
    <w:p w14:paraId="3630E6C8" w14:textId="77777777" w:rsidR="00DC0CAF" w:rsidRPr="00DC0CAF" w:rsidRDefault="00DC0CAF" w:rsidP="00DC0CAF">
      <w:pPr>
        <w:jc w:val="both"/>
        <w:rPr>
          <w:rFonts w:ascii="Arial" w:eastAsia="BatangChe" w:hAnsi="Arial" w:cs="Arial"/>
          <w:b/>
        </w:rPr>
      </w:pPr>
    </w:p>
    <w:p w14:paraId="0D126166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Yo, __________________________________________, identificado con el documento de identidad Nro.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en la</w:t>
      </w:r>
      <w:r w:rsidRPr="00DC0CAF">
        <w:rPr>
          <w:rFonts w:ascii="Arial" w:hAnsi="Arial" w:cs="Arial"/>
          <w:b/>
          <w:bCs/>
        </w:rPr>
        <w:t xml:space="preserve"> </w:t>
      </w:r>
      <w:r w:rsidRPr="00DC0CAF">
        <w:rPr>
          <w:rStyle w:val="Fuerte"/>
          <w:rFonts w:ascii="Arial" w:hAnsi="Arial" w:cs="Arial"/>
        </w:rPr>
        <w:t>Ley 1121 de 2006 “</w:t>
      </w:r>
      <w:r w:rsidRPr="00DC0CAF">
        <w:rPr>
          <w:rStyle w:val="Fuerte"/>
          <w:rFonts w:ascii="Arial" w:hAnsi="Arial" w:cs="Arial"/>
          <w:i/>
          <w:iCs/>
        </w:rPr>
        <w:t>Por la cual se dictan normas para la prevención, detección, investigación y sanción de la financiación del terrorismo y otras disposiciones</w:t>
      </w:r>
      <w:r w:rsidRPr="00DC0CAF">
        <w:rPr>
          <w:rStyle w:val="Fuerte"/>
          <w:rFonts w:ascii="Arial" w:hAnsi="Arial" w:cs="Arial"/>
        </w:rPr>
        <w:t xml:space="preserve">” y la Ley 1474 de 2011 </w:t>
      </w:r>
      <w:r w:rsidRPr="00DC0CAF">
        <w:rPr>
          <w:rFonts w:ascii="Arial" w:hAnsi="Arial" w:cs="Arial"/>
        </w:rPr>
        <w:t>“</w:t>
      </w:r>
      <w:r w:rsidRPr="00DC0CAF">
        <w:rPr>
          <w:rFonts w:ascii="Arial" w:hAnsi="Arial" w:cs="Arial"/>
          <w:i/>
          <w:iCs/>
        </w:rPr>
        <w:t>Por la cual se dictan normas orientadas a fortalecer los mecanismos de prevención, investigación y sanción de actos de corrupción y la efectividad del control de la gestión pública”</w:t>
      </w:r>
      <w:r w:rsidRPr="00DC0CAF">
        <w:rPr>
          <w:rFonts w:ascii="Arial" w:hAnsi="Arial" w:cs="Arial"/>
        </w:rPr>
        <w:t>, sus modificaciones y las demás normas concordantes:</w:t>
      </w:r>
    </w:p>
    <w:p w14:paraId="152F3842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4F8E0A47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1. Que los recursos que manejo o mis recursos propios provienen de las siguientes fuentes: (Detalle de la ocupación, oficio, Profesión, actividad, negocio, etc. – No colocar genéricos como, por ejemplo: comerciante).   </w:t>
      </w:r>
    </w:p>
    <w:p w14:paraId="172D1884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C0CAF" w:rsidRPr="00DC0CAF" w14:paraId="3059B175" w14:textId="77777777" w:rsidTr="00DC0CAF">
        <w:tc>
          <w:tcPr>
            <w:tcW w:w="9356" w:type="dxa"/>
          </w:tcPr>
          <w:p w14:paraId="381247CF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  <w:tr w:rsidR="00DC0CAF" w:rsidRPr="00DC0CAF" w14:paraId="337563E7" w14:textId="77777777" w:rsidTr="00DC0CAF">
        <w:tc>
          <w:tcPr>
            <w:tcW w:w="9356" w:type="dxa"/>
          </w:tcPr>
          <w:p w14:paraId="7BF9A680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  <w:tr w:rsidR="00DC0CAF" w:rsidRPr="00DC0CAF" w14:paraId="73657064" w14:textId="77777777" w:rsidTr="00DC0CAF">
        <w:tc>
          <w:tcPr>
            <w:tcW w:w="9356" w:type="dxa"/>
          </w:tcPr>
          <w:p w14:paraId="398661DF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</w:tbl>
    <w:p w14:paraId="15959801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26F51297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2. Si posee ingresos adicionales, especifique su origen: </w:t>
      </w:r>
    </w:p>
    <w:p w14:paraId="22D6F57C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C0CAF" w:rsidRPr="00DC0CAF" w14:paraId="7816AED3" w14:textId="77777777" w:rsidTr="00DC0CAF">
        <w:tc>
          <w:tcPr>
            <w:tcW w:w="9356" w:type="dxa"/>
          </w:tcPr>
          <w:p w14:paraId="2B946C97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  <w:tr w:rsidR="00DC0CAF" w:rsidRPr="00DC0CAF" w14:paraId="7277FA2F" w14:textId="77777777" w:rsidTr="00DC0CAF">
        <w:tc>
          <w:tcPr>
            <w:tcW w:w="9356" w:type="dxa"/>
          </w:tcPr>
          <w:p w14:paraId="193DC9EB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  <w:tr w:rsidR="00DC0CAF" w:rsidRPr="00DC0CAF" w14:paraId="63EF282A" w14:textId="77777777" w:rsidTr="00DC0CAF">
        <w:tc>
          <w:tcPr>
            <w:tcW w:w="9356" w:type="dxa"/>
          </w:tcPr>
          <w:p w14:paraId="7FC5D7A7" w14:textId="77777777" w:rsidR="00DC0CAF" w:rsidRPr="00DC0CAF" w:rsidRDefault="00DC0CAF" w:rsidP="00BA2CB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8E4AEE5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281666A7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3. Que estos recursos no provienen de ninguna actividad ilícita de las contempladas en el Código Penal Colombiano o en cualquier norma que lo modifique o adicione. </w:t>
      </w:r>
    </w:p>
    <w:p w14:paraId="7E6CD7E0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30A2A9F5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4. Que no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</w:t>
      </w:r>
    </w:p>
    <w:p w14:paraId="6B5EDFF6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31C2D6E8" w14:textId="77777777" w:rsidR="00DC0CAF" w:rsidRPr="00DC0CAF" w:rsidRDefault="00DC0CAF" w:rsidP="00DC0CAF">
      <w:pPr>
        <w:jc w:val="both"/>
        <w:rPr>
          <w:rFonts w:ascii="Arial" w:hAnsi="Arial" w:cs="Arial"/>
          <w:b/>
          <w:lang w:eastAsia="es-CO"/>
        </w:rPr>
      </w:pPr>
      <w:r w:rsidRPr="00DC0CAF">
        <w:rPr>
          <w:rFonts w:ascii="Arial" w:hAnsi="Arial" w:cs="Arial"/>
        </w:rPr>
        <w:t xml:space="preserve">5. </w:t>
      </w:r>
      <w:r w:rsidRPr="00DC0CAF">
        <w:rPr>
          <w:rFonts w:ascii="Arial" w:hAnsi="Arial" w:cs="Arial"/>
          <w:b/>
          <w:lang w:eastAsia="es-CO"/>
        </w:rPr>
        <w:t xml:space="preserve">DECLARACIÓN ORIGEN DE FONDOS LAVADO DE ACTIVOS – LA Y FINANCIAMIENTO DEL TERRORISMO - FT. </w:t>
      </w:r>
    </w:p>
    <w:p w14:paraId="1ABB438C" w14:textId="77777777" w:rsidR="00DC0CAF" w:rsidRPr="00DC0CAF" w:rsidRDefault="00DC0CAF" w:rsidP="00DC0CAF">
      <w:pPr>
        <w:jc w:val="both"/>
        <w:rPr>
          <w:rFonts w:ascii="Arial" w:hAnsi="Arial" w:cs="Arial"/>
          <w:b/>
          <w:lang w:eastAsia="es-CO"/>
        </w:rPr>
      </w:pPr>
    </w:p>
    <w:p w14:paraId="1D1B0D5B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  <w:r w:rsidRPr="00DC0CAF">
        <w:rPr>
          <w:rFonts w:ascii="Arial" w:hAnsi="Arial" w:cs="Arial"/>
          <w:lang w:eastAsia="es-CO"/>
        </w:rPr>
        <w:t xml:space="preserve">Declaración específica sobre origen de fondos por la LA y FT, de manera libre, voluntaria y exenta de cualquier vicio del consentimiento declaro a ustedes, bajo la gravedad del juramento (Que se entiende prestado con la presentación de este documento), que los recursos económicos que soportan mi </w:t>
      </w:r>
      <w:r w:rsidRPr="00DC0CAF">
        <w:rPr>
          <w:rFonts w:ascii="Arial" w:hAnsi="Arial" w:cs="Arial"/>
          <w:lang w:eastAsia="es-CO"/>
        </w:rPr>
        <w:lastRenderedPageBreak/>
        <w:t>participación en el presente proceso de contratación y los que se utilizarán para la ejecución del contrato, en caso de resultar adjudicatario,  provienen de actividades lícitas y son conformes con el ordenamiento jurídico colombiano, sin que exista origen ilícito, oculto o fraudulento en los mismos.</w:t>
      </w:r>
    </w:p>
    <w:p w14:paraId="31DC1814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</w:p>
    <w:p w14:paraId="63947DB2" w14:textId="77777777" w:rsidR="00DC0CAF" w:rsidRDefault="00DC0CAF" w:rsidP="00DC0CAF">
      <w:pPr>
        <w:jc w:val="both"/>
        <w:rPr>
          <w:rFonts w:ascii="Arial" w:hAnsi="Arial" w:cs="Arial"/>
          <w:lang w:eastAsia="es-CO"/>
        </w:rPr>
      </w:pPr>
      <w:r w:rsidRPr="00DC0CAF">
        <w:rPr>
          <w:rFonts w:ascii="Arial" w:hAnsi="Arial" w:cs="Arial"/>
          <w:lang w:eastAsia="es-CO"/>
        </w:rPr>
        <w:t>También manifiesto que ni el suscrito, ni la persona jurídica que represento (si aplica) ni sus socios, se encuentran reportados, incluidos o vinculados en listas restrictivas nacionales o internacionales relacionadas con LA y FT.</w:t>
      </w:r>
    </w:p>
    <w:p w14:paraId="66CCFE67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</w:p>
    <w:p w14:paraId="52A70BFA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  <w:r w:rsidRPr="00DC0CAF">
        <w:rPr>
          <w:rFonts w:ascii="Arial" w:hAnsi="Arial" w:cs="Arial"/>
          <w:lang w:eastAsia="es-CO"/>
        </w:rPr>
        <w:t xml:space="preserve">Por lo anterior reconozco y acepto expresamente, la facultad de la entidad contratante, con fundamento en el artículo 26 de la Ley 1121 de 2006, para efectuar las consultas, verificaciones y validaciones que estime pertinentes durante la ejecución del contrato ante autoridades competentes, organismos de control, bases de datos oficiales y en especial en listas restrictivas de la </w:t>
      </w:r>
      <w:r w:rsidRPr="00DC0CAF">
        <w:rPr>
          <w:rFonts w:ascii="Arial" w:hAnsi="Arial" w:cs="Arial"/>
          <w:b/>
          <w:lang w:eastAsia="es-CO"/>
        </w:rPr>
        <w:t>OFAC</w:t>
      </w:r>
      <w:r w:rsidRPr="00DC0CAF">
        <w:rPr>
          <w:rFonts w:ascii="Arial" w:hAnsi="Arial" w:cs="Arial"/>
          <w:lang w:eastAsia="es-CO"/>
        </w:rPr>
        <w:t xml:space="preserve">, y en los sistemas </w:t>
      </w:r>
      <w:r w:rsidRPr="00DC0CAF">
        <w:rPr>
          <w:rFonts w:ascii="Arial" w:hAnsi="Arial" w:cs="Arial"/>
          <w:b/>
          <w:lang w:eastAsia="es-CO"/>
        </w:rPr>
        <w:t>SARLAFT</w:t>
      </w:r>
      <w:r w:rsidRPr="00DC0CAF">
        <w:rPr>
          <w:rFonts w:ascii="Arial" w:hAnsi="Arial" w:cs="Arial"/>
          <w:lang w:eastAsia="es-CO"/>
        </w:rPr>
        <w:t xml:space="preserve"> y </w:t>
      </w:r>
      <w:r w:rsidRPr="00DC0CAF">
        <w:rPr>
          <w:rFonts w:ascii="Arial" w:hAnsi="Arial" w:cs="Arial"/>
          <w:b/>
          <w:lang w:eastAsia="es-CO"/>
        </w:rPr>
        <w:t>SAGRILAFT</w:t>
      </w:r>
      <w:r w:rsidRPr="00DC0CAF">
        <w:rPr>
          <w:rFonts w:ascii="Arial" w:hAnsi="Arial" w:cs="Arial"/>
          <w:lang w:eastAsia="es-CO"/>
        </w:rPr>
        <w:t>, con el fin de corroborar la veracidad y autenticidad de la información aquí consignada.</w:t>
      </w:r>
    </w:p>
    <w:p w14:paraId="6D834864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</w:p>
    <w:p w14:paraId="607D049C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  <w:r w:rsidRPr="00DC0CAF">
        <w:rPr>
          <w:rFonts w:ascii="Arial" w:hAnsi="Arial" w:cs="Arial"/>
          <w:lang w:eastAsia="es-CO"/>
        </w:rPr>
        <w:t>Se reconoce y acepta expresamente de que la falsedad, ocultamiento o tergiversación de la información contenida en esta declaración específica LA/FT dará lugar a las consecuencias que resulten aplicables acorde con el pliego de condiciones y sus documentos complementarios y contrato, así como a las sanciones contractuales que se establezcan, sin perjuicio de cualquier otro tipo de responsabilidad que resulte aplicable.</w:t>
      </w:r>
    </w:p>
    <w:p w14:paraId="18409AA3" w14:textId="77777777" w:rsidR="00DC0CAF" w:rsidRPr="00DC0CAF" w:rsidRDefault="00DC0CAF" w:rsidP="00DC0CAF">
      <w:pPr>
        <w:jc w:val="both"/>
        <w:rPr>
          <w:rFonts w:ascii="Arial" w:hAnsi="Arial" w:cs="Arial"/>
          <w:lang w:eastAsia="es-CO"/>
        </w:rPr>
      </w:pPr>
    </w:p>
    <w:p w14:paraId="0179237B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 </w:t>
      </w:r>
    </w:p>
    <w:p w14:paraId="1F52D082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En constancia de haber leído y acatado lo anterior, firmo el presente documento a los___________ días del mes de ________________________ del año __________ en la ciudad de ________________________.</w:t>
      </w:r>
    </w:p>
    <w:p w14:paraId="4715CA81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2A069832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3B9E6B45" w14:textId="77777777" w:rsidR="00DC0CAF" w:rsidRPr="00DC0CAF" w:rsidRDefault="00DC0CAF" w:rsidP="00DC0CAF">
      <w:pPr>
        <w:jc w:val="both"/>
        <w:rPr>
          <w:rFonts w:ascii="Arial" w:hAnsi="Arial" w:cs="Arial"/>
        </w:rPr>
      </w:pPr>
    </w:p>
    <w:p w14:paraId="47860364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Nombre del proponente:</w:t>
      </w:r>
    </w:p>
    <w:p w14:paraId="7B3CFE8C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Dirección:</w:t>
      </w:r>
    </w:p>
    <w:p w14:paraId="6DFE3E49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Ciudad:</w:t>
      </w:r>
    </w:p>
    <w:p w14:paraId="4DA8796B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Teléfono:                         </w:t>
      </w:r>
    </w:p>
    <w:p w14:paraId="5346E44C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>Correo electrónico:</w:t>
      </w:r>
    </w:p>
    <w:p w14:paraId="61B11D10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Nit: </w:t>
      </w:r>
      <w:r w:rsidRPr="00DC0CAF">
        <w:rPr>
          <w:rFonts w:ascii="Arial" w:hAnsi="Arial" w:cs="Arial"/>
        </w:rPr>
        <w:tab/>
      </w:r>
    </w:p>
    <w:p w14:paraId="62B4C667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ab/>
      </w:r>
      <w:r w:rsidRPr="00DC0CAF">
        <w:rPr>
          <w:rFonts w:ascii="Arial" w:hAnsi="Arial" w:cs="Arial"/>
        </w:rPr>
        <w:tab/>
      </w:r>
      <w:r w:rsidRPr="00DC0CAF">
        <w:rPr>
          <w:rFonts w:ascii="Arial" w:hAnsi="Arial" w:cs="Arial"/>
        </w:rPr>
        <w:tab/>
      </w:r>
      <w:r w:rsidRPr="00DC0CAF">
        <w:rPr>
          <w:rFonts w:ascii="Arial" w:hAnsi="Arial" w:cs="Arial"/>
        </w:rPr>
        <w:tab/>
      </w:r>
      <w:r w:rsidRPr="00DC0CAF">
        <w:rPr>
          <w:rFonts w:ascii="Arial" w:hAnsi="Arial" w:cs="Arial"/>
        </w:rPr>
        <w:tab/>
      </w:r>
    </w:p>
    <w:p w14:paraId="4C2C4438" w14:textId="2BD15EC9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Firma del representante legal </w:t>
      </w:r>
      <w:r>
        <w:rPr>
          <w:rFonts w:ascii="Arial" w:hAnsi="Arial" w:cs="Arial"/>
        </w:rPr>
        <w:t xml:space="preserve">o apoderado </w:t>
      </w:r>
      <w:r w:rsidRPr="00DC0CAF">
        <w:rPr>
          <w:rFonts w:ascii="Arial" w:hAnsi="Arial" w:cs="Arial"/>
        </w:rPr>
        <w:t xml:space="preserve">y cédula de ciudadanía: </w:t>
      </w:r>
    </w:p>
    <w:p w14:paraId="5941FA46" w14:textId="77777777" w:rsidR="00DC0CAF" w:rsidRPr="00DC0CAF" w:rsidRDefault="00DC0CAF" w:rsidP="00DC0CAF">
      <w:pPr>
        <w:jc w:val="both"/>
        <w:rPr>
          <w:rFonts w:ascii="Arial" w:hAnsi="Arial" w:cs="Arial"/>
        </w:rPr>
      </w:pPr>
      <w:r w:rsidRPr="00DC0CAF">
        <w:rPr>
          <w:rFonts w:ascii="Arial" w:hAnsi="Arial" w:cs="Arial"/>
        </w:rPr>
        <w:t xml:space="preserve">  </w:t>
      </w:r>
    </w:p>
    <w:p w14:paraId="532B38C7" w14:textId="77777777" w:rsidR="00DC0CAF" w:rsidRPr="00DC0CAF" w:rsidRDefault="00DC0CAF" w:rsidP="00DC0CAF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lang w:val="es-419"/>
        </w:rPr>
      </w:pPr>
    </w:p>
    <w:p w14:paraId="3C2E12F8" w14:textId="77777777" w:rsidR="00DC0CAF" w:rsidRPr="00DC0CAF" w:rsidRDefault="00DC0CAF" w:rsidP="00DC0CAF">
      <w:pPr>
        <w:pStyle w:val="Textoindependiente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4E9A846B" w14:textId="77777777" w:rsidR="00DC0CAF" w:rsidRPr="00DC0CAF" w:rsidRDefault="00DC0CAF" w:rsidP="00DC0CAF">
      <w:pPr>
        <w:pStyle w:val="Textoindependiente"/>
        <w:jc w:val="center"/>
        <w:rPr>
          <w:rFonts w:ascii="Arial" w:eastAsia="Calibri" w:hAnsi="Arial" w:cs="Arial"/>
          <w:b/>
          <w:bCs/>
          <w:sz w:val="20"/>
          <w:lang w:eastAsia="en-US"/>
        </w:rPr>
      </w:pPr>
    </w:p>
    <w:p w14:paraId="18D6CBEC" w14:textId="77777777" w:rsidR="00DC0CAF" w:rsidRPr="00DC0CAF" w:rsidRDefault="00DC0CAF" w:rsidP="00DC0CAF">
      <w:pPr>
        <w:jc w:val="both"/>
        <w:rPr>
          <w:rFonts w:ascii="Arial" w:eastAsia="BatangChe" w:hAnsi="Arial" w:cs="Arial"/>
          <w:b/>
        </w:rPr>
      </w:pPr>
      <w:r w:rsidRPr="00DC0CAF">
        <w:rPr>
          <w:rFonts w:ascii="Arial" w:eastAsia="BatangChe" w:hAnsi="Arial" w:cs="Arial"/>
          <w:b/>
          <w:highlight w:val="lightGray"/>
        </w:rPr>
        <w:t>(En caso de uniones temporales o consorcios cada uno de sus integrantes lo debe presentar)</w:t>
      </w:r>
    </w:p>
    <w:p w14:paraId="127BD8BD" w14:textId="77777777" w:rsidR="00DC0CAF" w:rsidRDefault="00DC0CAF" w:rsidP="00B57E97">
      <w:pPr>
        <w:tabs>
          <w:tab w:val="left" w:pos="284"/>
          <w:tab w:val="left" w:pos="567"/>
          <w:tab w:val="left" w:pos="5670"/>
        </w:tabs>
        <w:jc w:val="both"/>
        <w:rPr>
          <w:rFonts w:ascii="Arial" w:hAnsi="Arial" w:cs="Arial"/>
        </w:rPr>
      </w:pPr>
    </w:p>
    <w:sectPr w:rsidR="00DC0CAF" w:rsidSect="00CF2C65">
      <w:headerReference w:type="default" r:id="rId8"/>
      <w:footerReference w:type="even" r:id="rId9"/>
      <w:footerReference w:type="default" r:id="rId10"/>
      <w:pgSz w:w="12240" w:h="15840" w:code="1"/>
      <w:pgMar w:top="1440" w:right="1440" w:bottom="1800" w:left="1440" w:header="454" w:footer="34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F753F" w14:textId="77777777" w:rsidR="007E2011" w:rsidRDefault="007E2011">
      <w:r>
        <w:separator/>
      </w:r>
    </w:p>
  </w:endnote>
  <w:endnote w:type="continuationSeparator" w:id="0">
    <w:p w14:paraId="5A69068B" w14:textId="77777777" w:rsidR="007E2011" w:rsidRDefault="007E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Humanst521 BT">
    <w:altName w:val="Lucida Sans Unicode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505A" w14:textId="77777777" w:rsidR="008D40FA" w:rsidRDefault="008D40FA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7326D95" w14:textId="77777777" w:rsidR="008D40FA" w:rsidRDefault="008D40FA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1529" w14:textId="77777777" w:rsidR="008D40FA" w:rsidRDefault="008D40FA" w:rsidP="000420C1">
    <w:pPr>
      <w:pStyle w:val="Piedepgina"/>
      <w:pBdr>
        <w:bottom w:val="single" w:sz="12" w:space="1" w:color="auto"/>
      </w:pBdr>
      <w:jc w:val="center"/>
      <w:rPr>
        <w:rFonts w:ascii="Arial" w:hAnsi="Arial"/>
        <w:color w:val="000000"/>
        <w:sz w:val="16"/>
      </w:rPr>
    </w:pPr>
  </w:p>
  <w:p w14:paraId="7F34B755" w14:textId="77777777" w:rsidR="008D40FA" w:rsidRDefault="008D40FA" w:rsidP="000420C1">
    <w:pPr>
      <w:pStyle w:val="Piedepgina"/>
      <w:jc w:val="center"/>
      <w:rPr>
        <w:rFonts w:ascii="Arial" w:hAnsi="Arial"/>
        <w:color w:val="000000"/>
        <w:sz w:val="16"/>
      </w:rPr>
    </w:pPr>
  </w:p>
  <w:p w14:paraId="3BD81A5B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Avenida las Américas Nro. 98-25 Pereira Risaralda, Conmutador (606) 3515310 Ext. 60401 – 60040</w:t>
    </w:r>
  </w:p>
  <w:p w14:paraId="6C77F377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drocadministrativa@medicinalegal.gov.co</w:t>
    </w:r>
  </w:p>
  <w:p w14:paraId="50C41756" w14:textId="77777777" w:rsidR="00E861DA" w:rsidRPr="00E861DA" w:rsidRDefault="00E861DA" w:rsidP="00E861DA">
    <w:pPr>
      <w:pStyle w:val="Piedepgina"/>
      <w:jc w:val="center"/>
      <w:rPr>
        <w:rFonts w:ascii="Arial" w:hAnsi="Arial"/>
        <w:color w:val="000000"/>
        <w:sz w:val="16"/>
      </w:rPr>
    </w:pPr>
    <w:r w:rsidRPr="00E861DA">
      <w:rPr>
        <w:rFonts w:ascii="Arial" w:hAnsi="Arial"/>
        <w:color w:val="000000"/>
        <w:sz w:val="16"/>
      </w:rPr>
      <w:t>www.medicinalegal.gov.co</w:t>
    </w:r>
  </w:p>
  <w:p w14:paraId="323EC64F" w14:textId="3314B107" w:rsidR="008D40FA" w:rsidRDefault="008D40FA" w:rsidP="00E861DA">
    <w:pPr>
      <w:pStyle w:val="Piedepgina"/>
      <w:jc w:val="center"/>
      <w:rPr>
        <w:rFonts w:ascii="Humanst521 BT" w:hAnsi="Humanst521 B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62952" w14:textId="77777777" w:rsidR="007E2011" w:rsidRDefault="007E2011">
      <w:r>
        <w:separator/>
      </w:r>
    </w:p>
  </w:footnote>
  <w:footnote w:type="continuationSeparator" w:id="0">
    <w:p w14:paraId="78A29F42" w14:textId="77777777" w:rsidR="007E2011" w:rsidRDefault="007E2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330C3" w14:textId="77777777" w:rsidR="008D40FA" w:rsidRDefault="008D40FA" w:rsidP="004050A7">
    <w:pPr>
      <w:pStyle w:val="Encabezado"/>
      <w:jc w:val="center"/>
      <w:rPr>
        <w:rFonts w:ascii="Humanst521 BT" w:hAnsi="Humanst521 BT"/>
        <w:b/>
        <w:bCs/>
        <w:caps/>
        <w:sz w:val="12"/>
        <w:szCs w:val="12"/>
      </w:rPr>
    </w:pPr>
  </w:p>
  <w:p w14:paraId="166268FB" w14:textId="2C710824" w:rsidR="008D40FA" w:rsidRDefault="00E861DA" w:rsidP="004050A7">
    <w:pPr>
      <w:pStyle w:val="Encabezado"/>
      <w:jc w:val="center"/>
      <w:rPr>
        <w:rFonts w:ascii="Humanst521 BT" w:hAnsi="Humanst521 BT"/>
        <w:caps/>
        <w:noProof/>
        <w:lang w:val="es-ES"/>
      </w:rPr>
    </w:pPr>
    <w:r>
      <w:rPr>
        <w:noProof/>
        <w:lang w:val="es-CO" w:eastAsia="es-CO"/>
      </w:rPr>
      <w:drawing>
        <wp:inline distT="0" distB="0" distL="0" distR="0" wp14:anchorId="07521B75" wp14:editId="73F40AD4">
          <wp:extent cx="742950" cy="448574"/>
          <wp:effectExtent l="0" t="0" r="0" b="8890"/>
          <wp:docPr id="2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2" cy="44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21BCFE" w14:textId="77777777" w:rsidR="008D40FA" w:rsidRPr="00CA4C90" w:rsidRDefault="008D40FA" w:rsidP="00BE59CA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bCs/>
      </w:rPr>
    </w:pPr>
    <w:r w:rsidRPr="00CA4C90">
      <w:rPr>
        <w:rFonts w:ascii="Arial" w:hAnsi="Arial" w:cs="Arial"/>
        <w:b/>
        <w:bCs/>
        <w:caps/>
      </w:rPr>
      <w:t>INSTITUTO NACIONAL DE MEDICINA LEGAL Y CIENCIAS FORENSES</w:t>
    </w:r>
  </w:p>
  <w:p w14:paraId="2E5C4373" w14:textId="77777777" w:rsidR="008D40FA" w:rsidRPr="00C706E3" w:rsidRDefault="008D40FA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REGIONAL OCCIDENTE – GRUPO</w:t>
    </w:r>
    <w:r w:rsidRPr="00C706E3">
      <w:rPr>
        <w:rFonts w:ascii="Arial" w:hAnsi="Arial" w:cs="Arial"/>
        <w:sz w:val="18"/>
        <w:szCs w:val="18"/>
      </w:rPr>
      <w:t xml:space="preserve"> REGIONAL ADMINISTRATIVO Y FINANCIERO</w:t>
    </w:r>
  </w:p>
  <w:p w14:paraId="7DC91E39" w14:textId="77777777" w:rsidR="00100365" w:rsidRDefault="00100365" w:rsidP="00100365">
    <w:pPr>
      <w:pStyle w:val="Encabezado"/>
      <w:tabs>
        <w:tab w:val="clear" w:pos="4419"/>
        <w:tab w:val="center" w:pos="3402"/>
      </w:tabs>
      <w:rPr>
        <w:rFonts w:ascii="Arial" w:hAnsi="Arial" w:cs="Arial"/>
        <w:sz w:val="18"/>
        <w:szCs w:val="18"/>
      </w:rPr>
    </w:pPr>
  </w:p>
  <w:p w14:paraId="64DE2106" w14:textId="130AA77C" w:rsidR="001077D6" w:rsidRPr="005A2564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5A2564">
      <w:rPr>
        <w:rFonts w:ascii="Arial" w:hAnsi="Arial" w:cs="Arial"/>
        <w:b/>
      </w:rPr>
      <w:t xml:space="preserve">ANEXO </w:t>
    </w:r>
    <w:r w:rsidR="00BD315C" w:rsidRPr="00DC0CAF">
      <w:rPr>
        <w:rFonts w:ascii="Arial" w:hAnsi="Arial" w:cs="Arial"/>
        <w:b/>
        <w:color w:val="EE0000"/>
      </w:rPr>
      <w:t>1</w:t>
    </w:r>
    <w:r w:rsidR="00DC0CAF" w:rsidRPr="00DC0CAF">
      <w:rPr>
        <w:rFonts w:ascii="Arial" w:hAnsi="Arial" w:cs="Arial"/>
        <w:b/>
        <w:color w:val="EE0000"/>
      </w:rPr>
      <w:t>X</w:t>
    </w:r>
    <w:r w:rsidRPr="005A2564">
      <w:rPr>
        <w:rFonts w:ascii="Arial" w:hAnsi="Arial" w:cs="Arial"/>
        <w:b/>
      </w:rPr>
      <w:t xml:space="preserve">: </w:t>
    </w:r>
    <w:r w:rsidR="00DC0CAF">
      <w:rPr>
        <w:rFonts w:ascii="Arial" w:hAnsi="Arial" w:cs="Arial"/>
        <w:b/>
      </w:rPr>
      <w:t>DECLARACIÓN ORIGEN DE LOS RECURSOS</w:t>
    </w:r>
  </w:p>
  <w:p w14:paraId="38A5C436" w14:textId="77777777" w:rsidR="001077D6" w:rsidRPr="00E861DA" w:rsidRDefault="001077D6" w:rsidP="00BE59CA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</w:p>
  <w:p w14:paraId="20B166FF" w14:textId="4EC8B472" w:rsidR="00100365" w:rsidRPr="00100365" w:rsidRDefault="00100365" w:rsidP="00100365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lang w:val="es-CO"/>
      </w:rPr>
    </w:pPr>
    <w:r w:rsidRPr="00100365">
      <w:rPr>
        <w:rFonts w:ascii="Arial" w:hAnsi="Arial" w:cs="Arial"/>
        <w:lang w:val="es-CO"/>
      </w:rPr>
      <w:t xml:space="preserve">PROCESO </w:t>
    </w:r>
    <w:r w:rsidR="00BE631F">
      <w:rPr>
        <w:rFonts w:ascii="Arial" w:hAnsi="Arial" w:cs="Arial"/>
        <w:lang w:val="es-CO"/>
      </w:rPr>
      <w:t>DE SELECCIÓN SASI-000</w:t>
    </w:r>
    <w:r w:rsidR="00BD315C">
      <w:rPr>
        <w:rFonts w:ascii="Arial" w:hAnsi="Arial" w:cs="Arial"/>
        <w:lang w:val="es-CO"/>
      </w:rPr>
      <w:t>2</w:t>
    </w:r>
    <w:r w:rsidR="005A2564">
      <w:rPr>
        <w:rFonts w:ascii="Arial" w:hAnsi="Arial" w:cs="Arial"/>
        <w:lang w:val="es-CO"/>
      </w:rPr>
      <w:t>-DROC-2026</w:t>
    </w:r>
  </w:p>
  <w:p w14:paraId="208BAC74" w14:textId="14D995DB" w:rsidR="001077D6" w:rsidRPr="005A2564" w:rsidRDefault="00BD315C" w:rsidP="005A2564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  <w:lang w:val="es-ES" w:eastAsia="x-none"/>
      </w:rPr>
    </w:pPr>
    <w:r>
      <w:rPr>
        <w:rFonts w:ascii="Arial" w:hAnsi="Arial" w:cs="Arial"/>
        <w:bCs/>
        <w:sz w:val="18"/>
        <w:szCs w:val="18"/>
        <w:lang w:val="es-ES" w:eastAsia="x-none"/>
      </w:rPr>
      <w:t>Suministro de combustibles para los vehículos del parque automotor y plantas eléctricas de</w:t>
    </w:r>
    <w:r w:rsidR="005A2564">
      <w:rPr>
        <w:rFonts w:ascii="Arial" w:hAnsi="Arial" w:cs="Arial"/>
        <w:bCs/>
        <w:sz w:val="18"/>
        <w:szCs w:val="18"/>
        <w:lang w:val="es-ES" w:eastAsia="x-none"/>
      </w:rPr>
      <w:t xml:space="preserve"> la Regional Occidente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618054E"/>
    <w:multiLevelType w:val="multilevel"/>
    <w:tmpl w:val="5426AE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6866EE5"/>
    <w:multiLevelType w:val="hybridMultilevel"/>
    <w:tmpl w:val="271835B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A817A8"/>
    <w:multiLevelType w:val="multilevel"/>
    <w:tmpl w:val="89CCFE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8E61A5A"/>
    <w:multiLevelType w:val="hybridMultilevel"/>
    <w:tmpl w:val="336AC4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036931"/>
    <w:multiLevelType w:val="hybridMultilevel"/>
    <w:tmpl w:val="A618958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7822DE"/>
    <w:multiLevelType w:val="multilevel"/>
    <w:tmpl w:val="95008D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89D6409"/>
    <w:multiLevelType w:val="hybridMultilevel"/>
    <w:tmpl w:val="F89E718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82988"/>
    <w:multiLevelType w:val="multilevel"/>
    <w:tmpl w:val="207E06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FA3CB7"/>
    <w:multiLevelType w:val="multilevel"/>
    <w:tmpl w:val="06E61BD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B895DE6"/>
    <w:multiLevelType w:val="hybridMultilevel"/>
    <w:tmpl w:val="23EEBB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415380"/>
    <w:multiLevelType w:val="multilevel"/>
    <w:tmpl w:val="3AFA0D24"/>
    <w:lvl w:ilvl="0">
      <w:start w:val="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0265CFA"/>
    <w:multiLevelType w:val="multilevel"/>
    <w:tmpl w:val="42BE01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305E456A"/>
    <w:multiLevelType w:val="hybridMultilevel"/>
    <w:tmpl w:val="4D868C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C65F71"/>
    <w:multiLevelType w:val="hybridMultilevel"/>
    <w:tmpl w:val="9F98206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4767E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40A21F2"/>
    <w:multiLevelType w:val="hybridMultilevel"/>
    <w:tmpl w:val="DD2EE7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EA08B5"/>
    <w:multiLevelType w:val="hybridMultilevel"/>
    <w:tmpl w:val="952649D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8131D1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DDF48AB"/>
    <w:multiLevelType w:val="multilevel"/>
    <w:tmpl w:val="D82EFF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EDB2424"/>
    <w:multiLevelType w:val="multilevel"/>
    <w:tmpl w:val="81307D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215EAD"/>
    <w:multiLevelType w:val="hybridMultilevel"/>
    <w:tmpl w:val="D75690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771CF7"/>
    <w:multiLevelType w:val="multilevel"/>
    <w:tmpl w:val="CE8A3C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33975"/>
    <w:multiLevelType w:val="hybridMultilevel"/>
    <w:tmpl w:val="D7267FF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1335E75"/>
    <w:multiLevelType w:val="hybridMultilevel"/>
    <w:tmpl w:val="DC0EC07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1F73C47"/>
    <w:multiLevelType w:val="hybridMultilevel"/>
    <w:tmpl w:val="8250B5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40293F"/>
    <w:multiLevelType w:val="hybridMultilevel"/>
    <w:tmpl w:val="0BB45D7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2A2887"/>
    <w:multiLevelType w:val="hybridMultilevel"/>
    <w:tmpl w:val="DF5C6D4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EA0BDB"/>
    <w:multiLevelType w:val="multilevel"/>
    <w:tmpl w:val="1DDCFF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9D4389C"/>
    <w:multiLevelType w:val="multilevel"/>
    <w:tmpl w:val="D82EF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6D150501"/>
    <w:multiLevelType w:val="hybridMultilevel"/>
    <w:tmpl w:val="606EB90E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3326F3"/>
    <w:multiLevelType w:val="multilevel"/>
    <w:tmpl w:val="D62E50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4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77845FEE"/>
    <w:multiLevelType w:val="hybridMultilevel"/>
    <w:tmpl w:val="ED8CC9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39" w15:restartNumberingAfterBreak="0">
    <w:nsid w:val="7F553E8A"/>
    <w:multiLevelType w:val="multilevel"/>
    <w:tmpl w:val="D82EFF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65258144">
    <w:abstractNumId w:val="22"/>
  </w:num>
  <w:num w:numId="2" w16cid:durableId="917908463">
    <w:abstractNumId w:val="37"/>
  </w:num>
  <w:num w:numId="3" w16cid:durableId="1240214736">
    <w:abstractNumId w:val="40"/>
  </w:num>
  <w:num w:numId="4" w16cid:durableId="1314523254">
    <w:abstractNumId w:val="35"/>
  </w:num>
  <w:num w:numId="5" w16cid:durableId="998116673">
    <w:abstractNumId w:val="38"/>
  </w:num>
  <w:num w:numId="6" w16cid:durableId="598755076">
    <w:abstractNumId w:val="34"/>
  </w:num>
  <w:num w:numId="7" w16cid:durableId="1814643115">
    <w:abstractNumId w:val="6"/>
  </w:num>
  <w:num w:numId="8" w16cid:durableId="1716856657">
    <w:abstractNumId w:val="18"/>
  </w:num>
  <w:num w:numId="9" w16cid:durableId="579606078">
    <w:abstractNumId w:val="25"/>
  </w:num>
  <w:num w:numId="10" w16cid:durableId="782572856">
    <w:abstractNumId w:val="7"/>
  </w:num>
  <w:num w:numId="11" w16cid:durableId="572355725">
    <w:abstractNumId w:val="4"/>
  </w:num>
  <w:num w:numId="12" w16cid:durableId="2031295547">
    <w:abstractNumId w:val="21"/>
  </w:num>
  <w:num w:numId="13" w16cid:durableId="948780637">
    <w:abstractNumId w:val="39"/>
  </w:num>
  <w:num w:numId="14" w16cid:durableId="249772566">
    <w:abstractNumId w:val="3"/>
  </w:num>
  <w:num w:numId="15" w16cid:durableId="2108455930">
    <w:abstractNumId w:val="19"/>
  </w:num>
  <w:num w:numId="16" w16cid:durableId="824275074">
    <w:abstractNumId w:val="31"/>
  </w:num>
  <w:num w:numId="17" w16cid:durableId="1777670690">
    <w:abstractNumId w:val="16"/>
  </w:num>
  <w:num w:numId="18" w16cid:durableId="778260957">
    <w:abstractNumId w:val="9"/>
  </w:num>
  <w:num w:numId="19" w16cid:durableId="1160078838">
    <w:abstractNumId w:val="20"/>
  </w:num>
  <w:num w:numId="20" w16cid:durableId="1950432330">
    <w:abstractNumId w:val="3"/>
  </w:num>
  <w:num w:numId="21" w16cid:durableId="1486311425">
    <w:abstractNumId w:val="28"/>
  </w:num>
  <w:num w:numId="22" w16cid:durableId="1210603944">
    <w:abstractNumId w:val="8"/>
  </w:num>
  <w:num w:numId="23" w16cid:durableId="1088185988">
    <w:abstractNumId w:val="10"/>
  </w:num>
  <w:num w:numId="24" w16cid:durableId="582690602">
    <w:abstractNumId w:val="12"/>
  </w:num>
  <w:num w:numId="25" w16cid:durableId="1033387586">
    <w:abstractNumId w:val="32"/>
  </w:num>
  <w:num w:numId="26" w16cid:durableId="348873923">
    <w:abstractNumId w:val="17"/>
  </w:num>
  <w:num w:numId="27" w16cid:durableId="730075641">
    <w:abstractNumId w:val="24"/>
  </w:num>
  <w:num w:numId="28" w16cid:durableId="1157500317">
    <w:abstractNumId w:val="23"/>
  </w:num>
  <w:num w:numId="29" w16cid:durableId="874080554">
    <w:abstractNumId w:val="36"/>
  </w:num>
  <w:num w:numId="30" w16cid:durableId="1006516009">
    <w:abstractNumId w:val="30"/>
  </w:num>
  <w:num w:numId="31" w16cid:durableId="1134912210">
    <w:abstractNumId w:val="29"/>
  </w:num>
  <w:num w:numId="32" w16cid:durableId="1478649871">
    <w:abstractNumId w:val="15"/>
  </w:num>
  <w:num w:numId="33" w16cid:durableId="1304001405">
    <w:abstractNumId w:val="2"/>
  </w:num>
  <w:num w:numId="34" w16cid:durableId="1576206838">
    <w:abstractNumId w:val="5"/>
  </w:num>
  <w:num w:numId="35" w16cid:durableId="1364088596">
    <w:abstractNumId w:val="27"/>
  </w:num>
  <w:num w:numId="36" w16cid:durableId="2031443251">
    <w:abstractNumId w:val="14"/>
  </w:num>
  <w:num w:numId="37" w16cid:durableId="45302139">
    <w:abstractNumId w:val="33"/>
  </w:num>
  <w:num w:numId="38" w16cid:durableId="1883590591">
    <w:abstractNumId w:val="11"/>
  </w:num>
  <w:num w:numId="39" w16cid:durableId="789855366">
    <w:abstractNumId w:val="26"/>
  </w:num>
  <w:num w:numId="40" w16cid:durableId="296424117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mirrorMargins/>
  <w:activeWritingStyle w:appName="MSWord" w:lang="es-ES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41"/>
    <w:rsid w:val="00001262"/>
    <w:rsid w:val="000014E5"/>
    <w:rsid w:val="00001AAA"/>
    <w:rsid w:val="000034EB"/>
    <w:rsid w:val="00003BB5"/>
    <w:rsid w:val="000042C5"/>
    <w:rsid w:val="00004F6D"/>
    <w:rsid w:val="0000519E"/>
    <w:rsid w:val="00005738"/>
    <w:rsid w:val="000060ED"/>
    <w:rsid w:val="00006126"/>
    <w:rsid w:val="000063ED"/>
    <w:rsid w:val="00006CF8"/>
    <w:rsid w:val="00006F8F"/>
    <w:rsid w:val="000076F2"/>
    <w:rsid w:val="00007936"/>
    <w:rsid w:val="00007DB2"/>
    <w:rsid w:val="00010E6B"/>
    <w:rsid w:val="000116FA"/>
    <w:rsid w:val="00012CF9"/>
    <w:rsid w:val="00012EE1"/>
    <w:rsid w:val="00012F88"/>
    <w:rsid w:val="0001303B"/>
    <w:rsid w:val="000138FE"/>
    <w:rsid w:val="00015025"/>
    <w:rsid w:val="00015196"/>
    <w:rsid w:val="000151AC"/>
    <w:rsid w:val="0001671D"/>
    <w:rsid w:val="00017972"/>
    <w:rsid w:val="00017AE3"/>
    <w:rsid w:val="00017EE8"/>
    <w:rsid w:val="00017F17"/>
    <w:rsid w:val="00020090"/>
    <w:rsid w:val="0002036B"/>
    <w:rsid w:val="000206D4"/>
    <w:rsid w:val="00020FCB"/>
    <w:rsid w:val="0002183C"/>
    <w:rsid w:val="0002236F"/>
    <w:rsid w:val="0002337E"/>
    <w:rsid w:val="000233A0"/>
    <w:rsid w:val="00024893"/>
    <w:rsid w:val="00024A72"/>
    <w:rsid w:val="0002588E"/>
    <w:rsid w:val="0002610A"/>
    <w:rsid w:val="00026531"/>
    <w:rsid w:val="0002663F"/>
    <w:rsid w:val="000269BC"/>
    <w:rsid w:val="0002713E"/>
    <w:rsid w:val="00027328"/>
    <w:rsid w:val="0002754E"/>
    <w:rsid w:val="00027870"/>
    <w:rsid w:val="00030CC9"/>
    <w:rsid w:val="00031C1C"/>
    <w:rsid w:val="00031E4B"/>
    <w:rsid w:val="00032103"/>
    <w:rsid w:val="00032361"/>
    <w:rsid w:val="0003262C"/>
    <w:rsid w:val="0003286F"/>
    <w:rsid w:val="000338E2"/>
    <w:rsid w:val="00034782"/>
    <w:rsid w:val="00034A28"/>
    <w:rsid w:val="00034B10"/>
    <w:rsid w:val="000364F6"/>
    <w:rsid w:val="00036EF2"/>
    <w:rsid w:val="00037243"/>
    <w:rsid w:val="00037604"/>
    <w:rsid w:val="00037A4D"/>
    <w:rsid w:val="00037E3E"/>
    <w:rsid w:val="00037FBF"/>
    <w:rsid w:val="00040761"/>
    <w:rsid w:val="00040E3B"/>
    <w:rsid w:val="000412ED"/>
    <w:rsid w:val="000415E0"/>
    <w:rsid w:val="00041725"/>
    <w:rsid w:val="00041FF3"/>
    <w:rsid w:val="000420C1"/>
    <w:rsid w:val="00042112"/>
    <w:rsid w:val="000422E3"/>
    <w:rsid w:val="000428FE"/>
    <w:rsid w:val="00043024"/>
    <w:rsid w:val="00043105"/>
    <w:rsid w:val="0004328E"/>
    <w:rsid w:val="000432B7"/>
    <w:rsid w:val="00043A1D"/>
    <w:rsid w:val="00043D0B"/>
    <w:rsid w:val="00043D24"/>
    <w:rsid w:val="000447E7"/>
    <w:rsid w:val="00044846"/>
    <w:rsid w:val="00044D0F"/>
    <w:rsid w:val="00044F02"/>
    <w:rsid w:val="000455C4"/>
    <w:rsid w:val="000455CF"/>
    <w:rsid w:val="00045C60"/>
    <w:rsid w:val="00046012"/>
    <w:rsid w:val="00046551"/>
    <w:rsid w:val="00047140"/>
    <w:rsid w:val="00047185"/>
    <w:rsid w:val="000475B8"/>
    <w:rsid w:val="00050070"/>
    <w:rsid w:val="000505A5"/>
    <w:rsid w:val="00050DFB"/>
    <w:rsid w:val="000517C4"/>
    <w:rsid w:val="00051BF7"/>
    <w:rsid w:val="00051E80"/>
    <w:rsid w:val="00052A22"/>
    <w:rsid w:val="00052E0C"/>
    <w:rsid w:val="00053B02"/>
    <w:rsid w:val="00053CFB"/>
    <w:rsid w:val="0005405B"/>
    <w:rsid w:val="0005453E"/>
    <w:rsid w:val="00054838"/>
    <w:rsid w:val="00055B7A"/>
    <w:rsid w:val="00055D23"/>
    <w:rsid w:val="00055E64"/>
    <w:rsid w:val="00055EEE"/>
    <w:rsid w:val="00055F2F"/>
    <w:rsid w:val="00056064"/>
    <w:rsid w:val="0005610E"/>
    <w:rsid w:val="000564AB"/>
    <w:rsid w:val="00056EB1"/>
    <w:rsid w:val="00056F3A"/>
    <w:rsid w:val="000570C4"/>
    <w:rsid w:val="0005742B"/>
    <w:rsid w:val="000575A4"/>
    <w:rsid w:val="000602FC"/>
    <w:rsid w:val="000605D4"/>
    <w:rsid w:val="00060779"/>
    <w:rsid w:val="00061459"/>
    <w:rsid w:val="000619D0"/>
    <w:rsid w:val="00061EA5"/>
    <w:rsid w:val="000622FD"/>
    <w:rsid w:val="00062CFE"/>
    <w:rsid w:val="00062FBE"/>
    <w:rsid w:val="000634D6"/>
    <w:rsid w:val="000636B2"/>
    <w:rsid w:val="000645CD"/>
    <w:rsid w:val="0006479A"/>
    <w:rsid w:val="00064A4C"/>
    <w:rsid w:val="0006563B"/>
    <w:rsid w:val="00065699"/>
    <w:rsid w:val="00065A71"/>
    <w:rsid w:val="00066042"/>
    <w:rsid w:val="000665F0"/>
    <w:rsid w:val="00066752"/>
    <w:rsid w:val="000669DA"/>
    <w:rsid w:val="00066E66"/>
    <w:rsid w:val="00067928"/>
    <w:rsid w:val="00067D1E"/>
    <w:rsid w:val="00070240"/>
    <w:rsid w:val="000713E4"/>
    <w:rsid w:val="00071C57"/>
    <w:rsid w:val="000720C6"/>
    <w:rsid w:val="000722D7"/>
    <w:rsid w:val="000728F1"/>
    <w:rsid w:val="00072992"/>
    <w:rsid w:val="00073A44"/>
    <w:rsid w:val="00073F5F"/>
    <w:rsid w:val="000746A7"/>
    <w:rsid w:val="00074BB4"/>
    <w:rsid w:val="00074E8D"/>
    <w:rsid w:val="0007567D"/>
    <w:rsid w:val="00075700"/>
    <w:rsid w:val="00075756"/>
    <w:rsid w:val="00075B37"/>
    <w:rsid w:val="00076019"/>
    <w:rsid w:val="0007616B"/>
    <w:rsid w:val="0007643A"/>
    <w:rsid w:val="0007673C"/>
    <w:rsid w:val="00076862"/>
    <w:rsid w:val="00076990"/>
    <w:rsid w:val="000769BA"/>
    <w:rsid w:val="0007781E"/>
    <w:rsid w:val="00077881"/>
    <w:rsid w:val="000805B5"/>
    <w:rsid w:val="00081918"/>
    <w:rsid w:val="000819FC"/>
    <w:rsid w:val="00082343"/>
    <w:rsid w:val="00082C2A"/>
    <w:rsid w:val="00082C3A"/>
    <w:rsid w:val="00082DF4"/>
    <w:rsid w:val="00082E08"/>
    <w:rsid w:val="00083037"/>
    <w:rsid w:val="00083313"/>
    <w:rsid w:val="00083FC3"/>
    <w:rsid w:val="000860BE"/>
    <w:rsid w:val="00086B11"/>
    <w:rsid w:val="00086D22"/>
    <w:rsid w:val="000901C8"/>
    <w:rsid w:val="000904B5"/>
    <w:rsid w:val="0009177C"/>
    <w:rsid w:val="00091AF5"/>
    <w:rsid w:val="00091C5A"/>
    <w:rsid w:val="00091F46"/>
    <w:rsid w:val="00092320"/>
    <w:rsid w:val="00092E6E"/>
    <w:rsid w:val="00093432"/>
    <w:rsid w:val="00093EB4"/>
    <w:rsid w:val="00094758"/>
    <w:rsid w:val="00094843"/>
    <w:rsid w:val="00094E3F"/>
    <w:rsid w:val="00095158"/>
    <w:rsid w:val="00095209"/>
    <w:rsid w:val="000959BE"/>
    <w:rsid w:val="00096045"/>
    <w:rsid w:val="00096123"/>
    <w:rsid w:val="00097090"/>
    <w:rsid w:val="000977F4"/>
    <w:rsid w:val="00097C93"/>
    <w:rsid w:val="000A0987"/>
    <w:rsid w:val="000A0C19"/>
    <w:rsid w:val="000A13D7"/>
    <w:rsid w:val="000A3220"/>
    <w:rsid w:val="000A3574"/>
    <w:rsid w:val="000A3ED9"/>
    <w:rsid w:val="000A4DC2"/>
    <w:rsid w:val="000A5992"/>
    <w:rsid w:val="000A63A1"/>
    <w:rsid w:val="000A6D56"/>
    <w:rsid w:val="000A6FEC"/>
    <w:rsid w:val="000B05BD"/>
    <w:rsid w:val="000B089D"/>
    <w:rsid w:val="000B0F97"/>
    <w:rsid w:val="000B1213"/>
    <w:rsid w:val="000B1F47"/>
    <w:rsid w:val="000B24F5"/>
    <w:rsid w:val="000B256B"/>
    <w:rsid w:val="000B261B"/>
    <w:rsid w:val="000B283D"/>
    <w:rsid w:val="000B2ECD"/>
    <w:rsid w:val="000B2F73"/>
    <w:rsid w:val="000B2F8E"/>
    <w:rsid w:val="000B40D3"/>
    <w:rsid w:val="000B4943"/>
    <w:rsid w:val="000B536F"/>
    <w:rsid w:val="000B5AC0"/>
    <w:rsid w:val="000B5FE7"/>
    <w:rsid w:val="000B76FF"/>
    <w:rsid w:val="000B7746"/>
    <w:rsid w:val="000C0BE3"/>
    <w:rsid w:val="000C11B0"/>
    <w:rsid w:val="000C11DC"/>
    <w:rsid w:val="000C1262"/>
    <w:rsid w:val="000C1D54"/>
    <w:rsid w:val="000C2158"/>
    <w:rsid w:val="000C24C0"/>
    <w:rsid w:val="000C26CE"/>
    <w:rsid w:val="000C3022"/>
    <w:rsid w:val="000C3257"/>
    <w:rsid w:val="000C3A05"/>
    <w:rsid w:val="000C3DC0"/>
    <w:rsid w:val="000C4251"/>
    <w:rsid w:val="000C46CF"/>
    <w:rsid w:val="000C4C86"/>
    <w:rsid w:val="000C5148"/>
    <w:rsid w:val="000C516F"/>
    <w:rsid w:val="000C51EB"/>
    <w:rsid w:val="000C58D1"/>
    <w:rsid w:val="000C63BF"/>
    <w:rsid w:val="000C6C15"/>
    <w:rsid w:val="000C70D4"/>
    <w:rsid w:val="000C7187"/>
    <w:rsid w:val="000D013C"/>
    <w:rsid w:val="000D01B7"/>
    <w:rsid w:val="000D0F26"/>
    <w:rsid w:val="000D13A9"/>
    <w:rsid w:val="000D203F"/>
    <w:rsid w:val="000D21EC"/>
    <w:rsid w:val="000D2431"/>
    <w:rsid w:val="000D2595"/>
    <w:rsid w:val="000D264A"/>
    <w:rsid w:val="000D43B7"/>
    <w:rsid w:val="000D4953"/>
    <w:rsid w:val="000D54FB"/>
    <w:rsid w:val="000D55A0"/>
    <w:rsid w:val="000D55DB"/>
    <w:rsid w:val="000D5B57"/>
    <w:rsid w:val="000D61CE"/>
    <w:rsid w:val="000D66D6"/>
    <w:rsid w:val="000D6A80"/>
    <w:rsid w:val="000D6F1D"/>
    <w:rsid w:val="000D6FF3"/>
    <w:rsid w:val="000D700A"/>
    <w:rsid w:val="000D716C"/>
    <w:rsid w:val="000D71D9"/>
    <w:rsid w:val="000D735C"/>
    <w:rsid w:val="000D7992"/>
    <w:rsid w:val="000D7A72"/>
    <w:rsid w:val="000E0539"/>
    <w:rsid w:val="000E05B0"/>
    <w:rsid w:val="000E06A6"/>
    <w:rsid w:val="000E0847"/>
    <w:rsid w:val="000E0E67"/>
    <w:rsid w:val="000E1165"/>
    <w:rsid w:val="000E19BE"/>
    <w:rsid w:val="000E1B79"/>
    <w:rsid w:val="000E1C4F"/>
    <w:rsid w:val="000E1E20"/>
    <w:rsid w:val="000E2475"/>
    <w:rsid w:val="000E2CF2"/>
    <w:rsid w:val="000E30E1"/>
    <w:rsid w:val="000E3310"/>
    <w:rsid w:val="000E400B"/>
    <w:rsid w:val="000E41E6"/>
    <w:rsid w:val="000E4869"/>
    <w:rsid w:val="000E5B19"/>
    <w:rsid w:val="000E5BE8"/>
    <w:rsid w:val="000E6A4C"/>
    <w:rsid w:val="000E6CBF"/>
    <w:rsid w:val="000E6D58"/>
    <w:rsid w:val="000E6D5B"/>
    <w:rsid w:val="000E7157"/>
    <w:rsid w:val="000E75D0"/>
    <w:rsid w:val="000E782C"/>
    <w:rsid w:val="000F00D6"/>
    <w:rsid w:val="000F084F"/>
    <w:rsid w:val="000F0C58"/>
    <w:rsid w:val="000F0C6A"/>
    <w:rsid w:val="000F0C8C"/>
    <w:rsid w:val="000F0CF6"/>
    <w:rsid w:val="000F12E7"/>
    <w:rsid w:val="000F14E7"/>
    <w:rsid w:val="000F1760"/>
    <w:rsid w:val="000F178F"/>
    <w:rsid w:val="000F1CF2"/>
    <w:rsid w:val="000F31BE"/>
    <w:rsid w:val="000F3575"/>
    <w:rsid w:val="000F3A5D"/>
    <w:rsid w:val="000F3B28"/>
    <w:rsid w:val="000F3E79"/>
    <w:rsid w:val="000F48A1"/>
    <w:rsid w:val="000F4D09"/>
    <w:rsid w:val="000F50AA"/>
    <w:rsid w:val="000F5977"/>
    <w:rsid w:val="000F63BC"/>
    <w:rsid w:val="000F658D"/>
    <w:rsid w:val="000F6D82"/>
    <w:rsid w:val="000F7093"/>
    <w:rsid w:val="000F7302"/>
    <w:rsid w:val="000F753A"/>
    <w:rsid w:val="00100147"/>
    <w:rsid w:val="00100365"/>
    <w:rsid w:val="0010046C"/>
    <w:rsid w:val="00100B52"/>
    <w:rsid w:val="0010109B"/>
    <w:rsid w:val="001012E4"/>
    <w:rsid w:val="00101F58"/>
    <w:rsid w:val="00102A18"/>
    <w:rsid w:val="00103143"/>
    <w:rsid w:val="001046B6"/>
    <w:rsid w:val="001046BB"/>
    <w:rsid w:val="00104903"/>
    <w:rsid w:val="00104EC2"/>
    <w:rsid w:val="00105484"/>
    <w:rsid w:val="0010561B"/>
    <w:rsid w:val="00105BA4"/>
    <w:rsid w:val="00105DE3"/>
    <w:rsid w:val="00105F81"/>
    <w:rsid w:val="00106503"/>
    <w:rsid w:val="0010651D"/>
    <w:rsid w:val="001067E8"/>
    <w:rsid w:val="00106D3E"/>
    <w:rsid w:val="00106FDD"/>
    <w:rsid w:val="001075FF"/>
    <w:rsid w:val="001077D6"/>
    <w:rsid w:val="00110484"/>
    <w:rsid w:val="00110D30"/>
    <w:rsid w:val="001110C3"/>
    <w:rsid w:val="001115B2"/>
    <w:rsid w:val="00111DC6"/>
    <w:rsid w:val="0011238B"/>
    <w:rsid w:val="001124BC"/>
    <w:rsid w:val="001126DD"/>
    <w:rsid w:val="00113D29"/>
    <w:rsid w:val="00113E2E"/>
    <w:rsid w:val="00113FB0"/>
    <w:rsid w:val="0011441F"/>
    <w:rsid w:val="0011452A"/>
    <w:rsid w:val="00115223"/>
    <w:rsid w:val="00115E8D"/>
    <w:rsid w:val="00115FC3"/>
    <w:rsid w:val="00116B10"/>
    <w:rsid w:val="00120D50"/>
    <w:rsid w:val="00120FED"/>
    <w:rsid w:val="00121258"/>
    <w:rsid w:val="00121421"/>
    <w:rsid w:val="00121523"/>
    <w:rsid w:val="0012187A"/>
    <w:rsid w:val="00121EDF"/>
    <w:rsid w:val="001239CE"/>
    <w:rsid w:val="00123CAA"/>
    <w:rsid w:val="00124366"/>
    <w:rsid w:val="00124F71"/>
    <w:rsid w:val="00125140"/>
    <w:rsid w:val="0012654D"/>
    <w:rsid w:val="00126D96"/>
    <w:rsid w:val="00127359"/>
    <w:rsid w:val="001273F8"/>
    <w:rsid w:val="00127857"/>
    <w:rsid w:val="00127CD5"/>
    <w:rsid w:val="0013031E"/>
    <w:rsid w:val="00130BED"/>
    <w:rsid w:val="00131F49"/>
    <w:rsid w:val="00132BAC"/>
    <w:rsid w:val="00132BD4"/>
    <w:rsid w:val="00132D35"/>
    <w:rsid w:val="00132E92"/>
    <w:rsid w:val="001334C2"/>
    <w:rsid w:val="001337E6"/>
    <w:rsid w:val="0013382A"/>
    <w:rsid w:val="00133A00"/>
    <w:rsid w:val="00133A80"/>
    <w:rsid w:val="00133C2D"/>
    <w:rsid w:val="001346D6"/>
    <w:rsid w:val="00134CDD"/>
    <w:rsid w:val="00135558"/>
    <w:rsid w:val="00135A2F"/>
    <w:rsid w:val="00136424"/>
    <w:rsid w:val="00136C43"/>
    <w:rsid w:val="001378A9"/>
    <w:rsid w:val="00137ADB"/>
    <w:rsid w:val="00140A15"/>
    <w:rsid w:val="00140C3E"/>
    <w:rsid w:val="001411FF"/>
    <w:rsid w:val="001413B7"/>
    <w:rsid w:val="00141C2A"/>
    <w:rsid w:val="00142351"/>
    <w:rsid w:val="00142476"/>
    <w:rsid w:val="001425E2"/>
    <w:rsid w:val="00142743"/>
    <w:rsid w:val="00142940"/>
    <w:rsid w:val="00142E31"/>
    <w:rsid w:val="0014448F"/>
    <w:rsid w:val="00144619"/>
    <w:rsid w:val="00144868"/>
    <w:rsid w:val="001449CF"/>
    <w:rsid w:val="00144CDD"/>
    <w:rsid w:val="001451A2"/>
    <w:rsid w:val="00145235"/>
    <w:rsid w:val="00145B26"/>
    <w:rsid w:val="00146BBA"/>
    <w:rsid w:val="00146BF9"/>
    <w:rsid w:val="00146F88"/>
    <w:rsid w:val="00147118"/>
    <w:rsid w:val="0014766E"/>
    <w:rsid w:val="001478A5"/>
    <w:rsid w:val="00147A3D"/>
    <w:rsid w:val="00147A42"/>
    <w:rsid w:val="00147CC8"/>
    <w:rsid w:val="00150555"/>
    <w:rsid w:val="00150718"/>
    <w:rsid w:val="00151E4C"/>
    <w:rsid w:val="0015212C"/>
    <w:rsid w:val="0015218A"/>
    <w:rsid w:val="001522D4"/>
    <w:rsid w:val="001524C4"/>
    <w:rsid w:val="0015284A"/>
    <w:rsid w:val="00152AD6"/>
    <w:rsid w:val="001533C6"/>
    <w:rsid w:val="0015363E"/>
    <w:rsid w:val="00153707"/>
    <w:rsid w:val="00153D58"/>
    <w:rsid w:val="00153EE4"/>
    <w:rsid w:val="00154387"/>
    <w:rsid w:val="0015501B"/>
    <w:rsid w:val="0015516B"/>
    <w:rsid w:val="00155CC1"/>
    <w:rsid w:val="00156835"/>
    <w:rsid w:val="00156E82"/>
    <w:rsid w:val="00157749"/>
    <w:rsid w:val="00157BC6"/>
    <w:rsid w:val="00157F10"/>
    <w:rsid w:val="0016003C"/>
    <w:rsid w:val="001608D2"/>
    <w:rsid w:val="00160B1A"/>
    <w:rsid w:val="00161C01"/>
    <w:rsid w:val="00161C1C"/>
    <w:rsid w:val="00162469"/>
    <w:rsid w:val="001625CD"/>
    <w:rsid w:val="00162B92"/>
    <w:rsid w:val="00162C06"/>
    <w:rsid w:val="001639DC"/>
    <w:rsid w:val="00163C92"/>
    <w:rsid w:val="00163EE3"/>
    <w:rsid w:val="00164517"/>
    <w:rsid w:val="00164692"/>
    <w:rsid w:val="0016484A"/>
    <w:rsid w:val="00164A05"/>
    <w:rsid w:val="0016506E"/>
    <w:rsid w:val="00165A8A"/>
    <w:rsid w:val="00165ACB"/>
    <w:rsid w:val="00165B14"/>
    <w:rsid w:val="001666C1"/>
    <w:rsid w:val="00166719"/>
    <w:rsid w:val="00166D99"/>
    <w:rsid w:val="00167749"/>
    <w:rsid w:val="00167A23"/>
    <w:rsid w:val="00167D2C"/>
    <w:rsid w:val="001708A2"/>
    <w:rsid w:val="00171944"/>
    <w:rsid w:val="00172415"/>
    <w:rsid w:val="0017434E"/>
    <w:rsid w:val="0017524C"/>
    <w:rsid w:val="0017552F"/>
    <w:rsid w:val="00175975"/>
    <w:rsid w:val="00175A95"/>
    <w:rsid w:val="001763D5"/>
    <w:rsid w:val="00176BF5"/>
    <w:rsid w:val="00176D24"/>
    <w:rsid w:val="00176DA5"/>
    <w:rsid w:val="00177C5B"/>
    <w:rsid w:val="00177F26"/>
    <w:rsid w:val="001802EE"/>
    <w:rsid w:val="0018057F"/>
    <w:rsid w:val="00180CF2"/>
    <w:rsid w:val="00180DB9"/>
    <w:rsid w:val="001813BF"/>
    <w:rsid w:val="001815F5"/>
    <w:rsid w:val="00181673"/>
    <w:rsid w:val="001819D7"/>
    <w:rsid w:val="00181A57"/>
    <w:rsid w:val="00182062"/>
    <w:rsid w:val="00182CB8"/>
    <w:rsid w:val="0018310F"/>
    <w:rsid w:val="00183452"/>
    <w:rsid w:val="00183A5E"/>
    <w:rsid w:val="00183B88"/>
    <w:rsid w:val="00183C41"/>
    <w:rsid w:val="00183E4B"/>
    <w:rsid w:val="00184258"/>
    <w:rsid w:val="00184776"/>
    <w:rsid w:val="0018490A"/>
    <w:rsid w:val="0018518B"/>
    <w:rsid w:val="00185321"/>
    <w:rsid w:val="001859F7"/>
    <w:rsid w:val="00186477"/>
    <w:rsid w:val="0018711A"/>
    <w:rsid w:val="0018718E"/>
    <w:rsid w:val="001872EA"/>
    <w:rsid w:val="00187662"/>
    <w:rsid w:val="001878A7"/>
    <w:rsid w:val="00187CD9"/>
    <w:rsid w:val="001905A7"/>
    <w:rsid w:val="00190645"/>
    <w:rsid w:val="00190F18"/>
    <w:rsid w:val="001911B3"/>
    <w:rsid w:val="001919C9"/>
    <w:rsid w:val="00191F8C"/>
    <w:rsid w:val="001930BF"/>
    <w:rsid w:val="00193450"/>
    <w:rsid w:val="00193E99"/>
    <w:rsid w:val="0019473E"/>
    <w:rsid w:val="0019483A"/>
    <w:rsid w:val="00194D32"/>
    <w:rsid w:val="00194DCD"/>
    <w:rsid w:val="00195614"/>
    <w:rsid w:val="00195ED5"/>
    <w:rsid w:val="00196171"/>
    <w:rsid w:val="00196B15"/>
    <w:rsid w:val="00196E49"/>
    <w:rsid w:val="00197900"/>
    <w:rsid w:val="001A0133"/>
    <w:rsid w:val="001A04B7"/>
    <w:rsid w:val="001A0FE0"/>
    <w:rsid w:val="001A17A2"/>
    <w:rsid w:val="001A1D06"/>
    <w:rsid w:val="001A21F4"/>
    <w:rsid w:val="001A2254"/>
    <w:rsid w:val="001A2640"/>
    <w:rsid w:val="001A2936"/>
    <w:rsid w:val="001A2C98"/>
    <w:rsid w:val="001A3CF8"/>
    <w:rsid w:val="001A49DE"/>
    <w:rsid w:val="001A4A51"/>
    <w:rsid w:val="001A5313"/>
    <w:rsid w:val="001A5531"/>
    <w:rsid w:val="001A562F"/>
    <w:rsid w:val="001A5663"/>
    <w:rsid w:val="001A58FB"/>
    <w:rsid w:val="001A59FC"/>
    <w:rsid w:val="001A6F34"/>
    <w:rsid w:val="001A7118"/>
    <w:rsid w:val="001A7B5A"/>
    <w:rsid w:val="001A7C47"/>
    <w:rsid w:val="001B0A27"/>
    <w:rsid w:val="001B0DF3"/>
    <w:rsid w:val="001B15BD"/>
    <w:rsid w:val="001B1870"/>
    <w:rsid w:val="001B1A0C"/>
    <w:rsid w:val="001B1DC5"/>
    <w:rsid w:val="001B22BE"/>
    <w:rsid w:val="001B22D7"/>
    <w:rsid w:val="001B24ED"/>
    <w:rsid w:val="001B298A"/>
    <w:rsid w:val="001B3113"/>
    <w:rsid w:val="001B3A98"/>
    <w:rsid w:val="001B3E9F"/>
    <w:rsid w:val="001B4437"/>
    <w:rsid w:val="001B4514"/>
    <w:rsid w:val="001B4721"/>
    <w:rsid w:val="001B4D6B"/>
    <w:rsid w:val="001B4FC4"/>
    <w:rsid w:val="001B52BE"/>
    <w:rsid w:val="001B594F"/>
    <w:rsid w:val="001B5C21"/>
    <w:rsid w:val="001B6752"/>
    <w:rsid w:val="001B6BFB"/>
    <w:rsid w:val="001B7F14"/>
    <w:rsid w:val="001C055F"/>
    <w:rsid w:val="001C09B5"/>
    <w:rsid w:val="001C0ED7"/>
    <w:rsid w:val="001C10A6"/>
    <w:rsid w:val="001C10AF"/>
    <w:rsid w:val="001C10CF"/>
    <w:rsid w:val="001C1514"/>
    <w:rsid w:val="001C20A9"/>
    <w:rsid w:val="001C29D6"/>
    <w:rsid w:val="001C31AC"/>
    <w:rsid w:val="001C3267"/>
    <w:rsid w:val="001C34C6"/>
    <w:rsid w:val="001C3CCC"/>
    <w:rsid w:val="001C4A4C"/>
    <w:rsid w:val="001C5C5D"/>
    <w:rsid w:val="001C662D"/>
    <w:rsid w:val="001C676D"/>
    <w:rsid w:val="001C6B49"/>
    <w:rsid w:val="001C7249"/>
    <w:rsid w:val="001C7676"/>
    <w:rsid w:val="001C76C3"/>
    <w:rsid w:val="001C76E2"/>
    <w:rsid w:val="001C7E13"/>
    <w:rsid w:val="001D023E"/>
    <w:rsid w:val="001D0263"/>
    <w:rsid w:val="001D1110"/>
    <w:rsid w:val="001D1686"/>
    <w:rsid w:val="001D1A8E"/>
    <w:rsid w:val="001D2C8D"/>
    <w:rsid w:val="001D2DD5"/>
    <w:rsid w:val="001D30B7"/>
    <w:rsid w:val="001D358D"/>
    <w:rsid w:val="001D3C42"/>
    <w:rsid w:val="001D3D37"/>
    <w:rsid w:val="001D40CF"/>
    <w:rsid w:val="001D456B"/>
    <w:rsid w:val="001D528F"/>
    <w:rsid w:val="001D52DF"/>
    <w:rsid w:val="001D5313"/>
    <w:rsid w:val="001D5818"/>
    <w:rsid w:val="001D58AC"/>
    <w:rsid w:val="001D599D"/>
    <w:rsid w:val="001D5DD0"/>
    <w:rsid w:val="001D5FCE"/>
    <w:rsid w:val="001D6759"/>
    <w:rsid w:val="001D70A7"/>
    <w:rsid w:val="001D7563"/>
    <w:rsid w:val="001D7913"/>
    <w:rsid w:val="001D7E4C"/>
    <w:rsid w:val="001D7F95"/>
    <w:rsid w:val="001E0243"/>
    <w:rsid w:val="001E0367"/>
    <w:rsid w:val="001E0489"/>
    <w:rsid w:val="001E05D8"/>
    <w:rsid w:val="001E0780"/>
    <w:rsid w:val="001E0BC4"/>
    <w:rsid w:val="001E0E6C"/>
    <w:rsid w:val="001E13A8"/>
    <w:rsid w:val="001E2006"/>
    <w:rsid w:val="001E36AE"/>
    <w:rsid w:val="001E3CF6"/>
    <w:rsid w:val="001E4AC3"/>
    <w:rsid w:val="001E51C0"/>
    <w:rsid w:val="001E57BB"/>
    <w:rsid w:val="001E73F2"/>
    <w:rsid w:val="001F0636"/>
    <w:rsid w:val="001F0BC5"/>
    <w:rsid w:val="001F2AFF"/>
    <w:rsid w:val="001F3753"/>
    <w:rsid w:val="001F39FF"/>
    <w:rsid w:val="001F3F04"/>
    <w:rsid w:val="001F3FE7"/>
    <w:rsid w:val="001F4172"/>
    <w:rsid w:val="001F4397"/>
    <w:rsid w:val="001F4959"/>
    <w:rsid w:val="001F49AE"/>
    <w:rsid w:val="001F4ADD"/>
    <w:rsid w:val="001F5597"/>
    <w:rsid w:val="001F6C8C"/>
    <w:rsid w:val="001F7036"/>
    <w:rsid w:val="002001E3"/>
    <w:rsid w:val="00200260"/>
    <w:rsid w:val="002005E0"/>
    <w:rsid w:val="00201C5A"/>
    <w:rsid w:val="002021F0"/>
    <w:rsid w:val="002023DE"/>
    <w:rsid w:val="00202E45"/>
    <w:rsid w:val="00202E4B"/>
    <w:rsid w:val="00202F63"/>
    <w:rsid w:val="00203175"/>
    <w:rsid w:val="002034C3"/>
    <w:rsid w:val="00204E65"/>
    <w:rsid w:val="00204EE0"/>
    <w:rsid w:val="00205133"/>
    <w:rsid w:val="00205881"/>
    <w:rsid w:val="00205BBB"/>
    <w:rsid w:val="00206232"/>
    <w:rsid w:val="0020633F"/>
    <w:rsid w:val="002064A3"/>
    <w:rsid w:val="00206FC0"/>
    <w:rsid w:val="00207284"/>
    <w:rsid w:val="0020759F"/>
    <w:rsid w:val="00207AF4"/>
    <w:rsid w:val="002106D3"/>
    <w:rsid w:val="002107B2"/>
    <w:rsid w:val="0021081F"/>
    <w:rsid w:val="00210846"/>
    <w:rsid w:val="00210ACB"/>
    <w:rsid w:val="00210ACE"/>
    <w:rsid w:val="00210EF4"/>
    <w:rsid w:val="0021114F"/>
    <w:rsid w:val="00212315"/>
    <w:rsid w:val="002124EB"/>
    <w:rsid w:val="00212813"/>
    <w:rsid w:val="002152F8"/>
    <w:rsid w:val="00215527"/>
    <w:rsid w:val="00215846"/>
    <w:rsid w:val="00215D54"/>
    <w:rsid w:val="00216030"/>
    <w:rsid w:val="002160EA"/>
    <w:rsid w:val="00216259"/>
    <w:rsid w:val="00216EC7"/>
    <w:rsid w:val="0021726F"/>
    <w:rsid w:val="002173BF"/>
    <w:rsid w:val="00217A49"/>
    <w:rsid w:val="002201D5"/>
    <w:rsid w:val="002205D2"/>
    <w:rsid w:val="00220C2F"/>
    <w:rsid w:val="00222396"/>
    <w:rsid w:val="00222433"/>
    <w:rsid w:val="00222D5F"/>
    <w:rsid w:val="00223809"/>
    <w:rsid w:val="002239E0"/>
    <w:rsid w:val="00223B5A"/>
    <w:rsid w:val="0022458B"/>
    <w:rsid w:val="002245DE"/>
    <w:rsid w:val="00224658"/>
    <w:rsid w:val="00224686"/>
    <w:rsid w:val="002248E6"/>
    <w:rsid w:val="0022498A"/>
    <w:rsid w:val="002252E5"/>
    <w:rsid w:val="0022531D"/>
    <w:rsid w:val="002257E4"/>
    <w:rsid w:val="00225A04"/>
    <w:rsid w:val="00225C41"/>
    <w:rsid w:val="002271A3"/>
    <w:rsid w:val="00227473"/>
    <w:rsid w:val="00227DB9"/>
    <w:rsid w:val="00227F2E"/>
    <w:rsid w:val="00230DB1"/>
    <w:rsid w:val="00231907"/>
    <w:rsid w:val="002328F7"/>
    <w:rsid w:val="00233048"/>
    <w:rsid w:val="00233D47"/>
    <w:rsid w:val="00233FA3"/>
    <w:rsid w:val="0023416F"/>
    <w:rsid w:val="00236541"/>
    <w:rsid w:val="00236AB5"/>
    <w:rsid w:val="00237216"/>
    <w:rsid w:val="0023757B"/>
    <w:rsid w:val="002379BB"/>
    <w:rsid w:val="00237A09"/>
    <w:rsid w:val="00237CC4"/>
    <w:rsid w:val="00240DB0"/>
    <w:rsid w:val="00240E61"/>
    <w:rsid w:val="0024115C"/>
    <w:rsid w:val="002411DC"/>
    <w:rsid w:val="00241A9E"/>
    <w:rsid w:val="00241DE4"/>
    <w:rsid w:val="0024201B"/>
    <w:rsid w:val="00242997"/>
    <w:rsid w:val="002429A1"/>
    <w:rsid w:val="002431A8"/>
    <w:rsid w:val="0024394D"/>
    <w:rsid w:val="00244B68"/>
    <w:rsid w:val="002454E1"/>
    <w:rsid w:val="00246153"/>
    <w:rsid w:val="00246F8D"/>
    <w:rsid w:val="00247110"/>
    <w:rsid w:val="0024722B"/>
    <w:rsid w:val="00247FBD"/>
    <w:rsid w:val="00250438"/>
    <w:rsid w:val="002505F8"/>
    <w:rsid w:val="002506F3"/>
    <w:rsid w:val="00250EA1"/>
    <w:rsid w:val="00251BE6"/>
    <w:rsid w:val="00251E1F"/>
    <w:rsid w:val="00252070"/>
    <w:rsid w:val="002524A0"/>
    <w:rsid w:val="00252A41"/>
    <w:rsid w:val="00252D92"/>
    <w:rsid w:val="00253262"/>
    <w:rsid w:val="002542BB"/>
    <w:rsid w:val="00254570"/>
    <w:rsid w:val="002547C6"/>
    <w:rsid w:val="00254B9E"/>
    <w:rsid w:val="00255562"/>
    <w:rsid w:val="0025567A"/>
    <w:rsid w:val="0025577A"/>
    <w:rsid w:val="00255B85"/>
    <w:rsid w:val="00255F92"/>
    <w:rsid w:val="002564D2"/>
    <w:rsid w:val="00257233"/>
    <w:rsid w:val="002573A3"/>
    <w:rsid w:val="002573DB"/>
    <w:rsid w:val="00257AB5"/>
    <w:rsid w:val="00257C75"/>
    <w:rsid w:val="00260D6A"/>
    <w:rsid w:val="002612A2"/>
    <w:rsid w:val="00261D50"/>
    <w:rsid w:val="00262270"/>
    <w:rsid w:val="00262368"/>
    <w:rsid w:val="00262BF3"/>
    <w:rsid w:val="00262E7F"/>
    <w:rsid w:val="002631E1"/>
    <w:rsid w:val="002634C9"/>
    <w:rsid w:val="00263A45"/>
    <w:rsid w:val="00263C95"/>
    <w:rsid w:val="00263DD5"/>
    <w:rsid w:val="00264A30"/>
    <w:rsid w:val="00264D5F"/>
    <w:rsid w:val="00264D7F"/>
    <w:rsid w:val="0026528E"/>
    <w:rsid w:val="002663D6"/>
    <w:rsid w:val="00266881"/>
    <w:rsid w:val="00267301"/>
    <w:rsid w:val="00267AB7"/>
    <w:rsid w:val="0027041F"/>
    <w:rsid w:val="002707C8"/>
    <w:rsid w:val="00271133"/>
    <w:rsid w:val="00271A63"/>
    <w:rsid w:val="00271E34"/>
    <w:rsid w:val="002723E7"/>
    <w:rsid w:val="00272428"/>
    <w:rsid w:val="0027274B"/>
    <w:rsid w:val="002729DA"/>
    <w:rsid w:val="00272A72"/>
    <w:rsid w:val="00272FEA"/>
    <w:rsid w:val="0027339C"/>
    <w:rsid w:val="002735C0"/>
    <w:rsid w:val="00273A5C"/>
    <w:rsid w:val="00274284"/>
    <w:rsid w:val="00274574"/>
    <w:rsid w:val="0027579D"/>
    <w:rsid w:val="0027605C"/>
    <w:rsid w:val="0027611D"/>
    <w:rsid w:val="0027624F"/>
    <w:rsid w:val="0027678F"/>
    <w:rsid w:val="00277220"/>
    <w:rsid w:val="0027734E"/>
    <w:rsid w:val="00277A6E"/>
    <w:rsid w:val="00277C10"/>
    <w:rsid w:val="00280A0C"/>
    <w:rsid w:val="00280BE2"/>
    <w:rsid w:val="00280FC6"/>
    <w:rsid w:val="002820E9"/>
    <w:rsid w:val="002830CE"/>
    <w:rsid w:val="002831FE"/>
    <w:rsid w:val="002836DD"/>
    <w:rsid w:val="00283874"/>
    <w:rsid w:val="0028440A"/>
    <w:rsid w:val="00285207"/>
    <w:rsid w:val="002856A0"/>
    <w:rsid w:val="00285830"/>
    <w:rsid w:val="00286983"/>
    <w:rsid w:val="00287226"/>
    <w:rsid w:val="002873DF"/>
    <w:rsid w:val="002874F3"/>
    <w:rsid w:val="0029167F"/>
    <w:rsid w:val="002916D1"/>
    <w:rsid w:val="00291BAD"/>
    <w:rsid w:val="0029286A"/>
    <w:rsid w:val="002929EA"/>
    <w:rsid w:val="00293523"/>
    <w:rsid w:val="00294390"/>
    <w:rsid w:val="00294600"/>
    <w:rsid w:val="00294A23"/>
    <w:rsid w:val="00295033"/>
    <w:rsid w:val="00295405"/>
    <w:rsid w:val="00295484"/>
    <w:rsid w:val="0029649D"/>
    <w:rsid w:val="00296797"/>
    <w:rsid w:val="00296C27"/>
    <w:rsid w:val="00296F74"/>
    <w:rsid w:val="00297016"/>
    <w:rsid w:val="002970CA"/>
    <w:rsid w:val="00297335"/>
    <w:rsid w:val="002975A7"/>
    <w:rsid w:val="00297BFC"/>
    <w:rsid w:val="002A01B7"/>
    <w:rsid w:val="002A048D"/>
    <w:rsid w:val="002A04DA"/>
    <w:rsid w:val="002A07EF"/>
    <w:rsid w:val="002A095C"/>
    <w:rsid w:val="002A0C57"/>
    <w:rsid w:val="002A10EB"/>
    <w:rsid w:val="002A11BE"/>
    <w:rsid w:val="002A170B"/>
    <w:rsid w:val="002A1F57"/>
    <w:rsid w:val="002A207F"/>
    <w:rsid w:val="002A20DD"/>
    <w:rsid w:val="002A23D5"/>
    <w:rsid w:val="002A29BF"/>
    <w:rsid w:val="002A3C98"/>
    <w:rsid w:val="002A447A"/>
    <w:rsid w:val="002A4826"/>
    <w:rsid w:val="002A5989"/>
    <w:rsid w:val="002A5EFF"/>
    <w:rsid w:val="002A6161"/>
    <w:rsid w:val="002A6237"/>
    <w:rsid w:val="002A6532"/>
    <w:rsid w:val="002A707F"/>
    <w:rsid w:val="002A77D3"/>
    <w:rsid w:val="002A7D8F"/>
    <w:rsid w:val="002B0180"/>
    <w:rsid w:val="002B04D1"/>
    <w:rsid w:val="002B052D"/>
    <w:rsid w:val="002B0660"/>
    <w:rsid w:val="002B10D0"/>
    <w:rsid w:val="002B17A3"/>
    <w:rsid w:val="002B1B08"/>
    <w:rsid w:val="002B214C"/>
    <w:rsid w:val="002B222C"/>
    <w:rsid w:val="002B2D3E"/>
    <w:rsid w:val="002B2F45"/>
    <w:rsid w:val="002B3DDA"/>
    <w:rsid w:val="002B3F7A"/>
    <w:rsid w:val="002B42EF"/>
    <w:rsid w:val="002B46D2"/>
    <w:rsid w:val="002B49E0"/>
    <w:rsid w:val="002B57AE"/>
    <w:rsid w:val="002B694F"/>
    <w:rsid w:val="002B6CEE"/>
    <w:rsid w:val="002B6ECD"/>
    <w:rsid w:val="002B6EDE"/>
    <w:rsid w:val="002C0660"/>
    <w:rsid w:val="002C09A5"/>
    <w:rsid w:val="002C12A0"/>
    <w:rsid w:val="002C1A35"/>
    <w:rsid w:val="002C1B00"/>
    <w:rsid w:val="002C1E4B"/>
    <w:rsid w:val="002C2813"/>
    <w:rsid w:val="002C2D48"/>
    <w:rsid w:val="002C2E4A"/>
    <w:rsid w:val="002C305F"/>
    <w:rsid w:val="002C4477"/>
    <w:rsid w:val="002C48B2"/>
    <w:rsid w:val="002C4D17"/>
    <w:rsid w:val="002C53ED"/>
    <w:rsid w:val="002C557E"/>
    <w:rsid w:val="002C5860"/>
    <w:rsid w:val="002C62E5"/>
    <w:rsid w:val="002D0804"/>
    <w:rsid w:val="002D0E78"/>
    <w:rsid w:val="002D1931"/>
    <w:rsid w:val="002D1D40"/>
    <w:rsid w:val="002D1E73"/>
    <w:rsid w:val="002D2531"/>
    <w:rsid w:val="002D363E"/>
    <w:rsid w:val="002D3D6F"/>
    <w:rsid w:val="002D4A9F"/>
    <w:rsid w:val="002D57D1"/>
    <w:rsid w:val="002D5C3F"/>
    <w:rsid w:val="002D604B"/>
    <w:rsid w:val="002D6600"/>
    <w:rsid w:val="002D66B4"/>
    <w:rsid w:val="002D680F"/>
    <w:rsid w:val="002D6C26"/>
    <w:rsid w:val="002D79D0"/>
    <w:rsid w:val="002E0361"/>
    <w:rsid w:val="002E0E3E"/>
    <w:rsid w:val="002E11AD"/>
    <w:rsid w:val="002E12EA"/>
    <w:rsid w:val="002E1322"/>
    <w:rsid w:val="002E19F2"/>
    <w:rsid w:val="002E1EDA"/>
    <w:rsid w:val="002E1EFB"/>
    <w:rsid w:val="002E2090"/>
    <w:rsid w:val="002E21C1"/>
    <w:rsid w:val="002E2CDA"/>
    <w:rsid w:val="002E3CAC"/>
    <w:rsid w:val="002E4561"/>
    <w:rsid w:val="002E4950"/>
    <w:rsid w:val="002E57E5"/>
    <w:rsid w:val="002E5B40"/>
    <w:rsid w:val="002E60BA"/>
    <w:rsid w:val="002E6DA0"/>
    <w:rsid w:val="002E6DF4"/>
    <w:rsid w:val="002E7C21"/>
    <w:rsid w:val="002E7C60"/>
    <w:rsid w:val="002F10AB"/>
    <w:rsid w:val="002F1437"/>
    <w:rsid w:val="002F1BB2"/>
    <w:rsid w:val="002F2A07"/>
    <w:rsid w:val="002F32BC"/>
    <w:rsid w:val="002F42CE"/>
    <w:rsid w:val="002F49F3"/>
    <w:rsid w:val="002F568F"/>
    <w:rsid w:val="002F5D2D"/>
    <w:rsid w:val="002F6426"/>
    <w:rsid w:val="002F6695"/>
    <w:rsid w:val="002F673F"/>
    <w:rsid w:val="002F682D"/>
    <w:rsid w:val="002F79FC"/>
    <w:rsid w:val="002F7C4C"/>
    <w:rsid w:val="002F7ED3"/>
    <w:rsid w:val="00300114"/>
    <w:rsid w:val="00300380"/>
    <w:rsid w:val="0030056B"/>
    <w:rsid w:val="00300664"/>
    <w:rsid w:val="00300A0B"/>
    <w:rsid w:val="00300A63"/>
    <w:rsid w:val="00301973"/>
    <w:rsid w:val="00301B78"/>
    <w:rsid w:val="003024D7"/>
    <w:rsid w:val="00302505"/>
    <w:rsid w:val="003029E9"/>
    <w:rsid w:val="00303812"/>
    <w:rsid w:val="00303944"/>
    <w:rsid w:val="00303D9B"/>
    <w:rsid w:val="00303E08"/>
    <w:rsid w:val="00303EC1"/>
    <w:rsid w:val="003040BB"/>
    <w:rsid w:val="003043BF"/>
    <w:rsid w:val="003044CF"/>
    <w:rsid w:val="00304905"/>
    <w:rsid w:val="00304A6F"/>
    <w:rsid w:val="00304B70"/>
    <w:rsid w:val="0030563A"/>
    <w:rsid w:val="0030578D"/>
    <w:rsid w:val="00305B9B"/>
    <w:rsid w:val="003068AE"/>
    <w:rsid w:val="00307C8E"/>
    <w:rsid w:val="00307D28"/>
    <w:rsid w:val="0031009E"/>
    <w:rsid w:val="00310148"/>
    <w:rsid w:val="00310525"/>
    <w:rsid w:val="00310704"/>
    <w:rsid w:val="00311473"/>
    <w:rsid w:val="003119DC"/>
    <w:rsid w:val="00311BD7"/>
    <w:rsid w:val="003122F8"/>
    <w:rsid w:val="003123CD"/>
    <w:rsid w:val="003127FC"/>
    <w:rsid w:val="00312DEA"/>
    <w:rsid w:val="00312EA5"/>
    <w:rsid w:val="003135DC"/>
    <w:rsid w:val="003136A2"/>
    <w:rsid w:val="003136AF"/>
    <w:rsid w:val="00313DAB"/>
    <w:rsid w:val="00314FBC"/>
    <w:rsid w:val="0031512E"/>
    <w:rsid w:val="0031549A"/>
    <w:rsid w:val="003154CD"/>
    <w:rsid w:val="00315E7B"/>
    <w:rsid w:val="00315E92"/>
    <w:rsid w:val="0031611E"/>
    <w:rsid w:val="00316388"/>
    <w:rsid w:val="0031689D"/>
    <w:rsid w:val="003168B3"/>
    <w:rsid w:val="00316E3B"/>
    <w:rsid w:val="00316F4E"/>
    <w:rsid w:val="00316F54"/>
    <w:rsid w:val="00317582"/>
    <w:rsid w:val="003178CA"/>
    <w:rsid w:val="00317C94"/>
    <w:rsid w:val="00320EB2"/>
    <w:rsid w:val="00321168"/>
    <w:rsid w:val="00321A44"/>
    <w:rsid w:val="00321ABA"/>
    <w:rsid w:val="00321D62"/>
    <w:rsid w:val="00322029"/>
    <w:rsid w:val="003222CF"/>
    <w:rsid w:val="00323424"/>
    <w:rsid w:val="00323556"/>
    <w:rsid w:val="00323570"/>
    <w:rsid w:val="00324BC3"/>
    <w:rsid w:val="0032537F"/>
    <w:rsid w:val="00326317"/>
    <w:rsid w:val="00326B55"/>
    <w:rsid w:val="00326DFE"/>
    <w:rsid w:val="0032730E"/>
    <w:rsid w:val="00327CA0"/>
    <w:rsid w:val="003307E7"/>
    <w:rsid w:val="00330C1A"/>
    <w:rsid w:val="003315B7"/>
    <w:rsid w:val="0033167F"/>
    <w:rsid w:val="00331AE2"/>
    <w:rsid w:val="00331BCD"/>
    <w:rsid w:val="00331FF9"/>
    <w:rsid w:val="00332AFF"/>
    <w:rsid w:val="00332CEB"/>
    <w:rsid w:val="00333514"/>
    <w:rsid w:val="00333E29"/>
    <w:rsid w:val="00333E6C"/>
    <w:rsid w:val="00334DED"/>
    <w:rsid w:val="00334E5F"/>
    <w:rsid w:val="00335197"/>
    <w:rsid w:val="0033551F"/>
    <w:rsid w:val="0033620E"/>
    <w:rsid w:val="00337569"/>
    <w:rsid w:val="00337856"/>
    <w:rsid w:val="00337E09"/>
    <w:rsid w:val="00340D57"/>
    <w:rsid w:val="003410E5"/>
    <w:rsid w:val="00341610"/>
    <w:rsid w:val="00341BF6"/>
    <w:rsid w:val="003427D7"/>
    <w:rsid w:val="00342B71"/>
    <w:rsid w:val="00342D95"/>
    <w:rsid w:val="00344039"/>
    <w:rsid w:val="00344B8F"/>
    <w:rsid w:val="0034586D"/>
    <w:rsid w:val="00345FE2"/>
    <w:rsid w:val="0034623B"/>
    <w:rsid w:val="00346337"/>
    <w:rsid w:val="00346D26"/>
    <w:rsid w:val="00346DD0"/>
    <w:rsid w:val="00347328"/>
    <w:rsid w:val="00347986"/>
    <w:rsid w:val="00347E2D"/>
    <w:rsid w:val="00347F3D"/>
    <w:rsid w:val="003500D6"/>
    <w:rsid w:val="00350631"/>
    <w:rsid w:val="00350DCC"/>
    <w:rsid w:val="00351428"/>
    <w:rsid w:val="00351820"/>
    <w:rsid w:val="0035186C"/>
    <w:rsid w:val="00351F03"/>
    <w:rsid w:val="003523D4"/>
    <w:rsid w:val="00352CEE"/>
    <w:rsid w:val="00352FFF"/>
    <w:rsid w:val="0035358C"/>
    <w:rsid w:val="0035385B"/>
    <w:rsid w:val="00354095"/>
    <w:rsid w:val="00354570"/>
    <w:rsid w:val="00354933"/>
    <w:rsid w:val="00354CC3"/>
    <w:rsid w:val="00355981"/>
    <w:rsid w:val="00355F0A"/>
    <w:rsid w:val="00356044"/>
    <w:rsid w:val="003561E0"/>
    <w:rsid w:val="00356BE8"/>
    <w:rsid w:val="00357F7F"/>
    <w:rsid w:val="0036020F"/>
    <w:rsid w:val="0036033F"/>
    <w:rsid w:val="0036094A"/>
    <w:rsid w:val="00360E2D"/>
    <w:rsid w:val="003610D8"/>
    <w:rsid w:val="00361205"/>
    <w:rsid w:val="0036175B"/>
    <w:rsid w:val="00361841"/>
    <w:rsid w:val="00361A64"/>
    <w:rsid w:val="003621BE"/>
    <w:rsid w:val="0036238C"/>
    <w:rsid w:val="00362C76"/>
    <w:rsid w:val="00362E58"/>
    <w:rsid w:val="00363009"/>
    <w:rsid w:val="003630AC"/>
    <w:rsid w:val="00363662"/>
    <w:rsid w:val="003639E6"/>
    <w:rsid w:val="00363B06"/>
    <w:rsid w:val="00363CC9"/>
    <w:rsid w:val="00363E0A"/>
    <w:rsid w:val="003648FD"/>
    <w:rsid w:val="00365320"/>
    <w:rsid w:val="0036598C"/>
    <w:rsid w:val="00365F76"/>
    <w:rsid w:val="003666C7"/>
    <w:rsid w:val="003667AC"/>
    <w:rsid w:val="00366E0B"/>
    <w:rsid w:val="00366F36"/>
    <w:rsid w:val="0036744A"/>
    <w:rsid w:val="00367BD7"/>
    <w:rsid w:val="00367EB8"/>
    <w:rsid w:val="00370018"/>
    <w:rsid w:val="00370B4D"/>
    <w:rsid w:val="00371AED"/>
    <w:rsid w:val="00371E31"/>
    <w:rsid w:val="00372308"/>
    <w:rsid w:val="00372358"/>
    <w:rsid w:val="003737DF"/>
    <w:rsid w:val="00375286"/>
    <w:rsid w:val="00375C64"/>
    <w:rsid w:val="00375EF9"/>
    <w:rsid w:val="00375FE7"/>
    <w:rsid w:val="00376031"/>
    <w:rsid w:val="003763F6"/>
    <w:rsid w:val="00377104"/>
    <w:rsid w:val="00377966"/>
    <w:rsid w:val="003804BC"/>
    <w:rsid w:val="003807E1"/>
    <w:rsid w:val="00380821"/>
    <w:rsid w:val="00380975"/>
    <w:rsid w:val="00381300"/>
    <w:rsid w:val="00381D58"/>
    <w:rsid w:val="00382104"/>
    <w:rsid w:val="00382514"/>
    <w:rsid w:val="003828A8"/>
    <w:rsid w:val="00382DB7"/>
    <w:rsid w:val="0038336C"/>
    <w:rsid w:val="00384284"/>
    <w:rsid w:val="00384FD3"/>
    <w:rsid w:val="0038531B"/>
    <w:rsid w:val="003855F0"/>
    <w:rsid w:val="00385E9D"/>
    <w:rsid w:val="00386226"/>
    <w:rsid w:val="003869C3"/>
    <w:rsid w:val="00386F02"/>
    <w:rsid w:val="003872F5"/>
    <w:rsid w:val="00387E3C"/>
    <w:rsid w:val="00387E55"/>
    <w:rsid w:val="00390824"/>
    <w:rsid w:val="00390849"/>
    <w:rsid w:val="00390BD1"/>
    <w:rsid w:val="00390E71"/>
    <w:rsid w:val="00391201"/>
    <w:rsid w:val="003927FC"/>
    <w:rsid w:val="00392846"/>
    <w:rsid w:val="00393D06"/>
    <w:rsid w:val="003943CB"/>
    <w:rsid w:val="003947BF"/>
    <w:rsid w:val="00394FFB"/>
    <w:rsid w:val="0039524B"/>
    <w:rsid w:val="0039534D"/>
    <w:rsid w:val="003953DC"/>
    <w:rsid w:val="00395B76"/>
    <w:rsid w:val="00395C43"/>
    <w:rsid w:val="00395D9E"/>
    <w:rsid w:val="00396D48"/>
    <w:rsid w:val="00396DBB"/>
    <w:rsid w:val="003A02A8"/>
    <w:rsid w:val="003A0377"/>
    <w:rsid w:val="003A050E"/>
    <w:rsid w:val="003A0A0F"/>
    <w:rsid w:val="003A12E9"/>
    <w:rsid w:val="003A1E60"/>
    <w:rsid w:val="003A2215"/>
    <w:rsid w:val="003A272B"/>
    <w:rsid w:val="003A27D0"/>
    <w:rsid w:val="003A2B1B"/>
    <w:rsid w:val="003A3745"/>
    <w:rsid w:val="003A3AD7"/>
    <w:rsid w:val="003A3C75"/>
    <w:rsid w:val="003A40D3"/>
    <w:rsid w:val="003A4926"/>
    <w:rsid w:val="003A4DE8"/>
    <w:rsid w:val="003A5147"/>
    <w:rsid w:val="003A51DB"/>
    <w:rsid w:val="003A53B0"/>
    <w:rsid w:val="003A54E1"/>
    <w:rsid w:val="003A5D4D"/>
    <w:rsid w:val="003A65B5"/>
    <w:rsid w:val="003A67F9"/>
    <w:rsid w:val="003A72A1"/>
    <w:rsid w:val="003A72EA"/>
    <w:rsid w:val="003B0A14"/>
    <w:rsid w:val="003B0A50"/>
    <w:rsid w:val="003B0D32"/>
    <w:rsid w:val="003B1700"/>
    <w:rsid w:val="003B27A8"/>
    <w:rsid w:val="003B27E4"/>
    <w:rsid w:val="003B294E"/>
    <w:rsid w:val="003B2A53"/>
    <w:rsid w:val="003B2E07"/>
    <w:rsid w:val="003B36DB"/>
    <w:rsid w:val="003B494D"/>
    <w:rsid w:val="003B49B4"/>
    <w:rsid w:val="003B5194"/>
    <w:rsid w:val="003B5316"/>
    <w:rsid w:val="003B547B"/>
    <w:rsid w:val="003B5BF5"/>
    <w:rsid w:val="003B5E7C"/>
    <w:rsid w:val="003B60B5"/>
    <w:rsid w:val="003B61FB"/>
    <w:rsid w:val="003B6383"/>
    <w:rsid w:val="003B6D0F"/>
    <w:rsid w:val="003B7089"/>
    <w:rsid w:val="003B76E4"/>
    <w:rsid w:val="003B7F24"/>
    <w:rsid w:val="003C0429"/>
    <w:rsid w:val="003C1725"/>
    <w:rsid w:val="003C1AE7"/>
    <w:rsid w:val="003C1BE5"/>
    <w:rsid w:val="003C213A"/>
    <w:rsid w:val="003C27F9"/>
    <w:rsid w:val="003C411D"/>
    <w:rsid w:val="003C4357"/>
    <w:rsid w:val="003C4823"/>
    <w:rsid w:val="003C4860"/>
    <w:rsid w:val="003C48D8"/>
    <w:rsid w:val="003C5B7D"/>
    <w:rsid w:val="003C661D"/>
    <w:rsid w:val="003C6E3A"/>
    <w:rsid w:val="003C78C2"/>
    <w:rsid w:val="003D05BB"/>
    <w:rsid w:val="003D0B63"/>
    <w:rsid w:val="003D0B70"/>
    <w:rsid w:val="003D0FCB"/>
    <w:rsid w:val="003D11C0"/>
    <w:rsid w:val="003D196C"/>
    <w:rsid w:val="003D19B9"/>
    <w:rsid w:val="003D1C5C"/>
    <w:rsid w:val="003D1CBD"/>
    <w:rsid w:val="003D1D5A"/>
    <w:rsid w:val="003D207B"/>
    <w:rsid w:val="003D2378"/>
    <w:rsid w:val="003D282D"/>
    <w:rsid w:val="003D28EF"/>
    <w:rsid w:val="003D29EB"/>
    <w:rsid w:val="003D334B"/>
    <w:rsid w:val="003D37ED"/>
    <w:rsid w:val="003D3CE0"/>
    <w:rsid w:val="003D49D2"/>
    <w:rsid w:val="003D5449"/>
    <w:rsid w:val="003D5B27"/>
    <w:rsid w:val="003D5F6A"/>
    <w:rsid w:val="003D60AF"/>
    <w:rsid w:val="003D62F2"/>
    <w:rsid w:val="003D6407"/>
    <w:rsid w:val="003D6D4F"/>
    <w:rsid w:val="003D7F3F"/>
    <w:rsid w:val="003D7FB0"/>
    <w:rsid w:val="003E0076"/>
    <w:rsid w:val="003E029E"/>
    <w:rsid w:val="003E111D"/>
    <w:rsid w:val="003E1EF9"/>
    <w:rsid w:val="003E3387"/>
    <w:rsid w:val="003E3E21"/>
    <w:rsid w:val="003E432F"/>
    <w:rsid w:val="003E4904"/>
    <w:rsid w:val="003E507C"/>
    <w:rsid w:val="003E5AAF"/>
    <w:rsid w:val="003E5CE6"/>
    <w:rsid w:val="003E6250"/>
    <w:rsid w:val="003E66EB"/>
    <w:rsid w:val="003E6AD5"/>
    <w:rsid w:val="003E6E16"/>
    <w:rsid w:val="003E70B2"/>
    <w:rsid w:val="003E71A6"/>
    <w:rsid w:val="003E7AF0"/>
    <w:rsid w:val="003F038F"/>
    <w:rsid w:val="003F0FB2"/>
    <w:rsid w:val="003F1572"/>
    <w:rsid w:val="003F2785"/>
    <w:rsid w:val="003F2831"/>
    <w:rsid w:val="003F307F"/>
    <w:rsid w:val="003F3AE0"/>
    <w:rsid w:val="003F3D67"/>
    <w:rsid w:val="003F4089"/>
    <w:rsid w:val="003F4955"/>
    <w:rsid w:val="003F556E"/>
    <w:rsid w:val="003F56C1"/>
    <w:rsid w:val="003F5866"/>
    <w:rsid w:val="003F5928"/>
    <w:rsid w:val="003F606A"/>
    <w:rsid w:val="003F6467"/>
    <w:rsid w:val="003F647C"/>
    <w:rsid w:val="003F6788"/>
    <w:rsid w:val="003F6A4E"/>
    <w:rsid w:val="003F736B"/>
    <w:rsid w:val="003F767B"/>
    <w:rsid w:val="003F7AAD"/>
    <w:rsid w:val="004000FE"/>
    <w:rsid w:val="00400950"/>
    <w:rsid w:val="00400D8F"/>
    <w:rsid w:val="00400E15"/>
    <w:rsid w:val="00400E2D"/>
    <w:rsid w:val="00400FC4"/>
    <w:rsid w:val="0040132F"/>
    <w:rsid w:val="00401884"/>
    <w:rsid w:val="00401A6A"/>
    <w:rsid w:val="00402994"/>
    <w:rsid w:val="00402A44"/>
    <w:rsid w:val="00402E19"/>
    <w:rsid w:val="00404256"/>
    <w:rsid w:val="004048C9"/>
    <w:rsid w:val="004050A7"/>
    <w:rsid w:val="004056D0"/>
    <w:rsid w:val="00405D9C"/>
    <w:rsid w:val="0040609B"/>
    <w:rsid w:val="00406798"/>
    <w:rsid w:val="00406F22"/>
    <w:rsid w:val="00407070"/>
    <w:rsid w:val="00407717"/>
    <w:rsid w:val="0040785A"/>
    <w:rsid w:val="00407E82"/>
    <w:rsid w:val="00407EAB"/>
    <w:rsid w:val="00410E64"/>
    <w:rsid w:val="00411190"/>
    <w:rsid w:val="00411264"/>
    <w:rsid w:val="0041143D"/>
    <w:rsid w:val="004114FD"/>
    <w:rsid w:val="0041156E"/>
    <w:rsid w:val="00411BF5"/>
    <w:rsid w:val="00411E3C"/>
    <w:rsid w:val="00412635"/>
    <w:rsid w:val="0041266D"/>
    <w:rsid w:val="004127D9"/>
    <w:rsid w:val="00412FDF"/>
    <w:rsid w:val="0041329E"/>
    <w:rsid w:val="004137EE"/>
    <w:rsid w:val="0041395D"/>
    <w:rsid w:val="00414485"/>
    <w:rsid w:val="00414A1D"/>
    <w:rsid w:val="00414FC5"/>
    <w:rsid w:val="0041618B"/>
    <w:rsid w:val="00416CC6"/>
    <w:rsid w:val="00416F1D"/>
    <w:rsid w:val="00416FDC"/>
    <w:rsid w:val="00417155"/>
    <w:rsid w:val="00417BC6"/>
    <w:rsid w:val="00420562"/>
    <w:rsid w:val="004212BB"/>
    <w:rsid w:val="00421F36"/>
    <w:rsid w:val="004231A1"/>
    <w:rsid w:val="004235BC"/>
    <w:rsid w:val="00423A14"/>
    <w:rsid w:val="00423B89"/>
    <w:rsid w:val="00425969"/>
    <w:rsid w:val="00426024"/>
    <w:rsid w:val="004260DA"/>
    <w:rsid w:val="00426638"/>
    <w:rsid w:val="00426B93"/>
    <w:rsid w:val="004270CD"/>
    <w:rsid w:val="00427580"/>
    <w:rsid w:val="0042768C"/>
    <w:rsid w:val="00430440"/>
    <w:rsid w:val="00430708"/>
    <w:rsid w:val="00430839"/>
    <w:rsid w:val="004309AD"/>
    <w:rsid w:val="00430EFE"/>
    <w:rsid w:val="00430F53"/>
    <w:rsid w:val="004310A5"/>
    <w:rsid w:val="00432160"/>
    <w:rsid w:val="004324AE"/>
    <w:rsid w:val="00433D05"/>
    <w:rsid w:val="00433D4D"/>
    <w:rsid w:val="00434016"/>
    <w:rsid w:val="004344FB"/>
    <w:rsid w:val="00434784"/>
    <w:rsid w:val="00434866"/>
    <w:rsid w:val="0043490A"/>
    <w:rsid w:val="004352C3"/>
    <w:rsid w:val="004353F3"/>
    <w:rsid w:val="00435E21"/>
    <w:rsid w:val="00436434"/>
    <w:rsid w:val="00436490"/>
    <w:rsid w:val="00436736"/>
    <w:rsid w:val="00436E65"/>
    <w:rsid w:val="00436F06"/>
    <w:rsid w:val="0043773D"/>
    <w:rsid w:val="00437D47"/>
    <w:rsid w:val="0044002E"/>
    <w:rsid w:val="004404E9"/>
    <w:rsid w:val="00440A9D"/>
    <w:rsid w:val="00440BDA"/>
    <w:rsid w:val="004419C8"/>
    <w:rsid w:val="00441B7F"/>
    <w:rsid w:val="0044203B"/>
    <w:rsid w:val="004420BC"/>
    <w:rsid w:val="00442565"/>
    <w:rsid w:val="00442E08"/>
    <w:rsid w:val="004434C4"/>
    <w:rsid w:val="00443725"/>
    <w:rsid w:val="00443771"/>
    <w:rsid w:val="00443866"/>
    <w:rsid w:val="00443A27"/>
    <w:rsid w:val="00443AB7"/>
    <w:rsid w:val="00443E8F"/>
    <w:rsid w:val="00444545"/>
    <w:rsid w:val="00444B47"/>
    <w:rsid w:val="00445361"/>
    <w:rsid w:val="00445591"/>
    <w:rsid w:val="004457A5"/>
    <w:rsid w:val="00445A06"/>
    <w:rsid w:val="00445A5D"/>
    <w:rsid w:val="004462C2"/>
    <w:rsid w:val="0044631F"/>
    <w:rsid w:val="00446667"/>
    <w:rsid w:val="00446692"/>
    <w:rsid w:val="004469C4"/>
    <w:rsid w:val="00447619"/>
    <w:rsid w:val="00447E4F"/>
    <w:rsid w:val="00451048"/>
    <w:rsid w:val="004510CC"/>
    <w:rsid w:val="00453F92"/>
    <w:rsid w:val="004548AA"/>
    <w:rsid w:val="00455874"/>
    <w:rsid w:val="004558BB"/>
    <w:rsid w:val="004558BD"/>
    <w:rsid w:val="00455AF0"/>
    <w:rsid w:val="00456674"/>
    <w:rsid w:val="00456AAC"/>
    <w:rsid w:val="00456DE8"/>
    <w:rsid w:val="00457440"/>
    <w:rsid w:val="00457BAC"/>
    <w:rsid w:val="00457F17"/>
    <w:rsid w:val="00457FD4"/>
    <w:rsid w:val="004614E7"/>
    <w:rsid w:val="00461954"/>
    <w:rsid w:val="00461966"/>
    <w:rsid w:val="004620BD"/>
    <w:rsid w:val="0046216C"/>
    <w:rsid w:val="004622AE"/>
    <w:rsid w:val="00462D2E"/>
    <w:rsid w:val="00463806"/>
    <w:rsid w:val="00464304"/>
    <w:rsid w:val="00464767"/>
    <w:rsid w:val="00464B5B"/>
    <w:rsid w:val="004651BD"/>
    <w:rsid w:val="004651C4"/>
    <w:rsid w:val="00465752"/>
    <w:rsid w:val="00466173"/>
    <w:rsid w:val="00466720"/>
    <w:rsid w:val="004669D1"/>
    <w:rsid w:val="004671C8"/>
    <w:rsid w:val="0046741E"/>
    <w:rsid w:val="004700EE"/>
    <w:rsid w:val="00470260"/>
    <w:rsid w:val="004706CF"/>
    <w:rsid w:val="004707EE"/>
    <w:rsid w:val="00470890"/>
    <w:rsid w:val="00470BD0"/>
    <w:rsid w:val="00472732"/>
    <w:rsid w:val="004727B1"/>
    <w:rsid w:val="00472CA9"/>
    <w:rsid w:val="00472F07"/>
    <w:rsid w:val="004731DE"/>
    <w:rsid w:val="0047371D"/>
    <w:rsid w:val="0047415D"/>
    <w:rsid w:val="00474EA9"/>
    <w:rsid w:val="00474FEF"/>
    <w:rsid w:val="0047502B"/>
    <w:rsid w:val="00475886"/>
    <w:rsid w:val="00475923"/>
    <w:rsid w:val="00475B5F"/>
    <w:rsid w:val="0047627B"/>
    <w:rsid w:val="004764A9"/>
    <w:rsid w:val="00477BF3"/>
    <w:rsid w:val="00477E46"/>
    <w:rsid w:val="00480681"/>
    <w:rsid w:val="00480A3E"/>
    <w:rsid w:val="0048175E"/>
    <w:rsid w:val="0048176F"/>
    <w:rsid w:val="00482C2A"/>
    <w:rsid w:val="00483899"/>
    <w:rsid w:val="004839F9"/>
    <w:rsid w:val="00483EC1"/>
    <w:rsid w:val="00484086"/>
    <w:rsid w:val="00485264"/>
    <w:rsid w:val="0048540E"/>
    <w:rsid w:val="00485C24"/>
    <w:rsid w:val="00486A4B"/>
    <w:rsid w:val="00486E41"/>
    <w:rsid w:val="00487CE5"/>
    <w:rsid w:val="00487D16"/>
    <w:rsid w:val="00487D82"/>
    <w:rsid w:val="00487E9C"/>
    <w:rsid w:val="00487F15"/>
    <w:rsid w:val="0049055B"/>
    <w:rsid w:val="00490C13"/>
    <w:rsid w:val="00490F72"/>
    <w:rsid w:val="00491450"/>
    <w:rsid w:val="0049177B"/>
    <w:rsid w:val="00491E11"/>
    <w:rsid w:val="004921F6"/>
    <w:rsid w:val="00492790"/>
    <w:rsid w:val="00492BB4"/>
    <w:rsid w:val="00492FB4"/>
    <w:rsid w:val="0049379A"/>
    <w:rsid w:val="00494C60"/>
    <w:rsid w:val="00494D59"/>
    <w:rsid w:val="0049505D"/>
    <w:rsid w:val="0049549C"/>
    <w:rsid w:val="0049572A"/>
    <w:rsid w:val="00496A12"/>
    <w:rsid w:val="00496F27"/>
    <w:rsid w:val="0049701F"/>
    <w:rsid w:val="00497250"/>
    <w:rsid w:val="004972C1"/>
    <w:rsid w:val="004976DA"/>
    <w:rsid w:val="00497EAF"/>
    <w:rsid w:val="004A01D0"/>
    <w:rsid w:val="004A067C"/>
    <w:rsid w:val="004A0717"/>
    <w:rsid w:val="004A0800"/>
    <w:rsid w:val="004A099B"/>
    <w:rsid w:val="004A1D6A"/>
    <w:rsid w:val="004A1FAE"/>
    <w:rsid w:val="004A1FCC"/>
    <w:rsid w:val="004A2115"/>
    <w:rsid w:val="004A2C88"/>
    <w:rsid w:val="004A373A"/>
    <w:rsid w:val="004A4219"/>
    <w:rsid w:val="004A4249"/>
    <w:rsid w:val="004A43C0"/>
    <w:rsid w:val="004A47BE"/>
    <w:rsid w:val="004A5804"/>
    <w:rsid w:val="004A5C99"/>
    <w:rsid w:val="004A5CDE"/>
    <w:rsid w:val="004A6170"/>
    <w:rsid w:val="004A7947"/>
    <w:rsid w:val="004B05F2"/>
    <w:rsid w:val="004B10B1"/>
    <w:rsid w:val="004B20D6"/>
    <w:rsid w:val="004B2ABD"/>
    <w:rsid w:val="004B2BA5"/>
    <w:rsid w:val="004B2C5D"/>
    <w:rsid w:val="004B2CD2"/>
    <w:rsid w:val="004B3288"/>
    <w:rsid w:val="004B3889"/>
    <w:rsid w:val="004B3FB8"/>
    <w:rsid w:val="004B42C6"/>
    <w:rsid w:val="004B45A9"/>
    <w:rsid w:val="004B4A4F"/>
    <w:rsid w:val="004B6AEA"/>
    <w:rsid w:val="004B71C1"/>
    <w:rsid w:val="004B7222"/>
    <w:rsid w:val="004B7238"/>
    <w:rsid w:val="004B7495"/>
    <w:rsid w:val="004C0721"/>
    <w:rsid w:val="004C11A2"/>
    <w:rsid w:val="004C1548"/>
    <w:rsid w:val="004C17D2"/>
    <w:rsid w:val="004C1EBB"/>
    <w:rsid w:val="004C26FE"/>
    <w:rsid w:val="004C28E2"/>
    <w:rsid w:val="004C2B35"/>
    <w:rsid w:val="004C2BB8"/>
    <w:rsid w:val="004C3D45"/>
    <w:rsid w:val="004C408F"/>
    <w:rsid w:val="004C4DFF"/>
    <w:rsid w:val="004C53F3"/>
    <w:rsid w:val="004C56B1"/>
    <w:rsid w:val="004C5FAD"/>
    <w:rsid w:val="004C63C1"/>
    <w:rsid w:val="004C65B4"/>
    <w:rsid w:val="004C65F8"/>
    <w:rsid w:val="004C660B"/>
    <w:rsid w:val="004C69EE"/>
    <w:rsid w:val="004C7078"/>
    <w:rsid w:val="004C77D3"/>
    <w:rsid w:val="004D030E"/>
    <w:rsid w:val="004D07A7"/>
    <w:rsid w:val="004D0CD1"/>
    <w:rsid w:val="004D185B"/>
    <w:rsid w:val="004D1985"/>
    <w:rsid w:val="004D218B"/>
    <w:rsid w:val="004D270C"/>
    <w:rsid w:val="004D2859"/>
    <w:rsid w:val="004D2DDB"/>
    <w:rsid w:val="004D2FD5"/>
    <w:rsid w:val="004D3038"/>
    <w:rsid w:val="004D33A4"/>
    <w:rsid w:val="004D3593"/>
    <w:rsid w:val="004D4065"/>
    <w:rsid w:val="004D40E3"/>
    <w:rsid w:val="004D428B"/>
    <w:rsid w:val="004D46B5"/>
    <w:rsid w:val="004D46F2"/>
    <w:rsid w:val="004D4937"/>
    <w:rsid w:val="004D516C"/>
    <w:rsid w:val="004D551F"/>
    <w:rsid w:val="004D5D55"/>
    <w:rsid w:val="004D63A2"/>
    <w:rsid w:val="004D67C6"/>
    <w:rsid w:val="004D7CC3"/>
    <w:rsid w:val="004D7CC5"/>
    <w:rsid w:val="004E08CC"/>
    <w:rsid w:val="004E0E97"/>
    <w:rsid w:val="004E11DE"/>
    <w:rsid w:val="004E1A23"/>
    <w:rsid w:val="004E1B72"/>
    <w:rsid w:val="004E1D1F"/>
    <w:rsid w:val="004E23CD"/>
    <w:rsid w:val="004E2D91"/>
    <w:rsid w:val="004E2EFE"/>
    <w:rsid w:val="004E35E3"/>
    <w:rsid w:val="004E3615"/>
    <w:rsid w:val="004E3D22"/>
    <w:rsid w:val="004E47C6"/>
    <w:rsid w:val="004E4DF3"/>
    <w:rsid w:val="004E5074"/>
    <w:rsid w:val="004E590D"/>
    <w:rsid w:val="004E5E7B"/>
    <w:rsid w:val="004E5F17"/>
    <w:rsid w:val="004E5FA6"/>
    <w:rsid w:val="004E60ED"/>
    <w:rsid w:val="004E6844"/>
    <w:rsid w:val="004E6A21"/>
    <w:rsid w:val="004E6AF9"/>
    <w:rsid w:val="004E752E"/>
    <w:rsid w:val="004E7678"/>
    <w:rsid w:val="004F0641"/>
    <w:rsid w:val="004F0C12"/>
    <w:rsid w:val="004F0D63"/>
    <w:rsid w:val="004F1F5E"/>
    <w:rsid w:val="004F35EC"/>
    <w:rsid w:val="004F5EC8"/>
    <w:rsid w:val="004F5F71"/>
    <w:rsid w:val="004F7091"/>
    <w:rsid w:val="00501267"/>
    <w:rsid w:val="00501621"/>
    <w:rsid w:val="00501CCE"/>
    <w:rsid w:val="00501F36"/>
    <w:rsid w:val="005021AF"/>
    <w:rsid w:val="00502A54"/>
    <w:rsid w:val="00502A97"/>
    <w:rsid w:val="00502D28"/>
    <w:rsid w:val="00502DB3"/>
    <w:rsid w:val="0050318F"/>
    <w:rsid w:val="00503362"/>
    <w:rsid w:val="0050342B"/>
    <w:rsid w:val="005034F8"/>
    <w:rsid w:val="00504A94"/>
    <w:rsid w:val="00504F38"/>
    <w:rsid w:val="005051CB"/>
    <w:rsid w:val="005055DD"/>
    <w:rsid w:val="00505BC8"/>
    <w:rsid w:val="00506BA7"/>
    <w:rsid w:val="00507751"/>
    <w:rsid w:val="005079B1"/>
    <w:rsid w:val="00507CD6"/>
    <w:rsid w:val="00510A87"/>
    <w:rsid w:val="00510BC5"/>
    <w:rsid w:val="00511228"/>
    <w:rsid w:val="00511ED4"/>
    <w:rsid w:val="00512418"/>
    <w:rsid w:val="0051289E"/>
    <w:rsid w:val="00512960"/>
    <w:rsid w:val="005129F1"/>
    <w:rsid w:val="00512D90"/>
    <w:rsid w:val="005131CC"/>
    <w:rsid w:val="005133F6"/>
    <w:rsid w:val="00513BC5"/>
    <w:rsid w:val="005149CE"/>
    <w:rsid w:val="00514A9D"/>
    <w:rsid w:val="00516286"/>
    <w:rsid w:val="00516D62"/>
    <w:rsid w:val="00516FF2"/>
    <w:rsid w:val="00517558"/>
    <w:rsid w:val="00517CEB"/>
    <w:rsid w:val="00517DA7"/>
    <w:rsid w:val="00520C57"/>
    <w:rsid w:val="00521EC2"/>
    <w:rsid w:val="00521ED5"/>
    <w:rsid w:val="005220E8"/>
    <w:rsid w:val="005221AC"/>
    <w:rsid w:val="0052261E"/>
    <w:rsid w:val="00522674"/>
    <w:rsid w:val="00523538"/>
    <w:rsid w:val="005236F2"/>
    <w:rsid w:val="005238A1"/>
    <w:rsid w:val="00523AF7"/>
    <w:rsid w:val="00524446"/>
    <w:rsid w:val="00524875"/>
    <w:rsid w:val="005255ED"/>
    <w:rsid w:val="00525C44"/>
    <w:rsid w:val="00526B9A"/>
    <w:rsid w:val="00526E01"/>
    <w:rsid w:val="00526E8F"/>
    <w:rsid w:val="005307B4"/>
    <w:rsid w:val="00530ACD"/>
    <w:rsid w:val="00530F39"/>
    <w:rsid w:val="00531827"/>
    <w:rsid w:val="00531962"/>
    <w:rsid w:val="00531CEF"/>
    <w:rsid w:val="00531F10"/>
    <w:rsid w:val="00531FDF"/>
    <w:rsid w:val="00532889"/>
    <w:rsid w:val="00534CBC"/>
    <w:rsid w:val="00535CAA"/>
    <w:rsid w:val="00535EA8"/>
    <w:rsid w:val="00536125"/>
    <w:rsid w:val="005374BA"/>
    <w:rsid w:val="005375C0"/>
    <w:rsid w:val="00540599"/>
    <w:rsid w:val="00540D70"/>
    <w:rsid w:val="00541396"/>
    <w:rsid w:val="00541493"/>
    <w:rsid w:val="005417E5"/>
    <w:rsid w:val="0054181B"/>
    <w:rsid w:val="00541B40"/>
    <w:rsid w:val="005426F5"/>
    <w:rsid w:val="0054279A"/>
    <w:rsid w:val="00542EBF"/>
    <w:rsid w:val="0054323F"/>
    <w:rsid w:val="005432C9"/>
    <w:rsid w:val="00543BDE"/>
    <w:rsid w:val="00543C1A"/>
    <w:rsid w:val="00543E19"/>
    <w:rsid w:val="00543ECD"/>
    <w:rsid w:val="00543EDD"/>
    <w:rsid w:val="00544F81"/>
    <w:rsid w:val="00544F8F"/>
    <w:rsid w:val="00545895"/>
    <w:rsid w:val="005459F9"/>
    <w:rsid w:val="00545FFB"/>
    <w:rsid w:val="0054631C"/>
    <w:rsid w:val="0054639E"/>
    <w:rsid w:val="005463A0"/>
    <w:rsid w:val="005474F0"/>
    <w:rsid w:val="005478A8"/>
    <w:rsid w:val="00547E8C"/>
    <w:rsid w:val="0055052A"/>
    <w:rsid w:val="00550B90"/>
    <w:rsid w:val="00550C69"/>
    <w:rsid w:val="00550E74"/>
    <w:rsid w:val="00550ED3"/>
    <w:rsid w:val="0055128C"/>
    <w:rsid w:val="00551DDA"/>
    <w:rsid w:val="005521E8"/>
    <w:rsid w:val="005525F8"/>
    <w:rsid w:val="00552FCF"/>
    <w:rsid w:val="005531E1"/>
    <w:rsid w:val="00553333"/>
    <w:rsid w:val="00553B29"/>
    <w:rsid w:val="00553E00"/>
    <w:rsid w:val="005543D0"/>
    <w:rsid w:val="005549CA"/>
    <w:rsid w:val="00556CBB"/>
    <w:rsid w:val="005576A6"/>
    <w:rsid w:val="00557AA0"/>
    <w:rsid w:val="00557BF6"/>
    <w:rsid w:val="005605D4"/>
    <w:rsid w:val="0056070F"/>
    <w:rsid w:val="00560B5E"/>
    <w:rsid w:val="00562230"/>
    <w:rsid w:val="00562ACF"/>
    <w:rsid w:val="00562DDE"/>
    <w:rsid w:val="00562F16"/>
    <w:rsid w:val="00563348"/>
    <w:rsid w:val="005636E0"/>
    <w:rsid w:val="00563C00"/>
    <w:rsid w:val="00565454"/>
    <w:rsid w:val="00565511"/>
    <w:rsid w:val="00566176"/>
    <w:rsid w:val="00566B18"/>
    <w:rsid w:val="00566C85"/>
    <w:rsid w:val="00566F32"/>
    <w:rsid w:val="0056736A"/>
    <w:rsid w:val="0056782A"/>
    <w:rsid w:val="00567B4A"/>
    <w:rsid w:val="00567ED6"/>
    <w:rsid w:val="0057037F"/>
    <w:rsid w:val="00570868"/>
    <w:rsid w:val="0057123E"/>
    <w:rsid w:val="00571594"/>
    <w:rsid w:val="00571E32"/>
    <w:rsid w:val="005726E5"/>
    <w:rsid w:val="0057282B"/>
    <w:rsid w:val="00573385"/>
    <w:rsid w:val="005738B2"/>
    <w:rsid w:val="00574E98"/>
    <w:rsid w:val="00574F28"/>
    <w:rsid w:val="00575238"/>
    <w:rsid w:val="00575FAD"/>
    <w:rsid w:val="005763FA"/>
    <w:rsid w:val="0057672D"/>
    <w:rsid w:val="00576B8D"/>
    <w:rsid w:val="005770CF"/>
    <w:rsid w:val="00577A8E"/>
    <w:rsid w:val="00577BBD"/>
    <w:rsid w:val="00577BFC"/>
    <w:rsid w:val="00577CDF"/>
    <w:rsid w:val="0058046B"/>
    <w:rsid w:val="00580717"/>
    <w:rsid w:val="005809E5"/>
    <w:rsid w:val="00580DDD"/>
    <w:rsid w:val="00580E80"/>
    <w:rsid w:val="00580F93"/>
    <w:rsid w:val="0058177F"/>
    <w:rsid w:val="00581CC5"/>
    <w:rsid w:val="00581D50"/>
    <w:rsid w:val="0058214F"/>
    <w:rsid w:val="00582233"/>
    <w:rsid w:val="00582A93"/>
    <w:rsid w:val="00582C08"/>
    <w:rsid w:val="0058360E"/>
    <w:rsid w:val="00583CB0"/>
    <w:rsid w:val="00584399"/>
    <w:rsid w:val="00584A47"/>
    <w:rsid w:val="00585212"/>
    <w:rsid w:val="00585340"/>
    <w:rsid w:val="00585C0E"/>
    <w:rsid w:val="00585D76"/>
    <w:rsid w:val="00585DB6"/>
    <w:rsid w:val="00585FF2"/>
    <w:rsid w:val="00586B40"/>
    <w:rsid w:val="00587BA4"/>
    <w:rsid w:val="00590553"/>
    <w:rsid w:val="005912EC"/>
    <w:rsid w:val="0059276B"/>
    <w:rsid w:val="0059282D"/>
    <w:rsid w:val="00592960"/>
    <w:rsid w:val="00592A11"/>
    <w:rsid w:val="00592E0F"/>
    <w:rsid w:val="005930F9"/>
    <w:rsid w:val="005931FD"/>
    <w:rsid w:val="00593F9F"/>
    <w:rsid w:val="00594268"/>
    <w:rsid w:val="005943DC"/>
    <w:rsid w:val="005947DF"/>
    <w:rsid w:val="0059489F"/>
    <w:rsid w:val="00594EAA"/>
    <w:rsid w:val="00594F13"/>
    <w:rsid w:val="00595A58"/>
    <w:rsid w:val="00596A64"/>
    <w:rsid w:val="00596AA2"/>
    <w:rsid w:val="00596E1B"/>
    <w:rsid w:val="0059749C"/>
    <w:rsid w:val="005974EF"/>
    <w:rsid w:val="0059774F"/>
    <w:rsid w:val="005A05D4"/>
    <w:rsid w:val="005A0AAE"/>
    <w:rsid w:val="005A0BD6"/>
    <w:rsid w:val="005A137F"/>
    <w:rsid w:val="005A1462"/>
    <w:rsid w:val="005A168C"/>
    <w:rsid w:val="005A2564"/>
    <w:rsid w:val="005A38B2"/>
    <w:rsid w:val="005A3CBF"/>
    <w:rsid w:val="005A44B6"/>
    <w:rsid w:val="005A4AB1"/>
    <w:rsid w:val="005A4EC5"/>
    <w:rsid w:val="005A4FF8"/>
    <w:rsid w:val="005A5724"/>
    <w:rsid w:val="005A5A11"/>
    <w:rsid w:val="005A5D6D"/>
    <w:rsid w:val="005A5DBF"/>
    <w:rsid w:val="005A5F6F"/>
    <w:rsid w:val="005A65F1"/>
    <w:rsid w:val="005A6D30"/>
    <w:rsid w:val="005A6E53"/>
    <w:rsid w:val="005A74BB"/>
    <w:rsid w:val="005A7827"/>
    <w:rsid w:val="005A7A18"/>
    <w:rsid w:val="005A7F84"/>
    <w:rsid w:val="005B0165"/>
    <w:rsid w:val="005B01BF"/>
    <w:rsid w:val="005B1535"/>
    <w:rsid w:val="005B1728"/>
    <w:rsid w:val="005B184A"/>
    <w:rsid w:val="005B2304"/>
    <w:rsid w:val="005B2A69"/>
    <w:rsid w:val="005B30AC"/>
    <w:rsid w:val="005B390E"/>
    <w:rsid w:val="005B40FD"/>
    <w:rsid w:val="005B496D"/>
    <w:rsid w:val="005B4F2C"/>
    <w:rsid w:val="005B528A"/>
    <w:rsid w:val="005B536D"/>
    <w:rsid w:val="005B53E2"/>
    <w:rsid w:val="005B53E4"/>
    <w:rsid w:val="005B691C"/>
    <w:rsid w:val="005B729F"/>
    <w:rsid w:val="005B7AAE"/>
    <w:rsid w:val="005B7AF4"/>
    <w:rsid w:val="005B7B2A"/>
    <w:rsid w:val="005C0BF9"/>
    <w:rsid w:val="005C0D45"/>
    <w:rsid w:val="005C11DC"/>
    <w:rsid w:val="005C165F"/>
    <w:rsid w:val="005C1946"/>
    <w:rsid w:val="005C272F"/>
    <w:rsid w:val="005C3B17"/>
    <w:rsid w:val="005C3C06"/>
    <w:rsid w:val="005C515F"/>
    <w:rsid w:val="005C53AA"/>
    <w:rsid w:val="005C5B61"/>
    <w:rsid w:val="005C5B75"/>
    <w:rsid w:val="005C61CC"/>
    <w:rsid w:val="005C79C3"/>
    <w:rsid w:val="005C7D8B"/>
    <w:rsid w:val="005D0272"/>
    <w:rsid w:val="005D037E"/>
    <w:rsid w:val="005D0685"/>
    <w:rsid w:val="005D0C41"/>
    <w:rsid w:val="005D1188"/>
    <w:rsid w:val="005D160B"/>
    <w:rsid w:val="005D1D77"/>
    <w:rsid w:val="005D2119"/>
    <w:rsid w:val="005D27D3"/>
    <w:rsid w:val="005D28CC"/>
    <w:rsid w:val="005D28FF"/>
    <w:rsid w:val="005D2931"/>
    <w:rsid w:val="005D304B"/>
    <w:rsid w:val="005D30C6"/>
    <w:rsid w:val="005D38A7"/>
    <w:rsid w:val="005D4062"/>
    <w:rsid w:val="005D474F"/>
    <w:rsid w:val="005D4BDD"/>
    <w:rsid w:val="005D51A8"/>
    <w:rsid w:val="005D5363"/>
    <w:rsid w:val="005D57E3"/>
    <w:rsid w:val="005D61A0"/>
    <w:rsid w:val="005D6219"/>
    <w:rsid w:val="005D68A1"/>
    <w:rsid w:val="005D6D0E"/>
    <w:rsid w:val="005D6E22"/>
    <w:rsid w:val="005D76B8"/>
    <w:rsid w:val="005E12A9"/>
    <w:rsid w:val="005E152F"/>
    <w:rsid w:val="005E1804"/>
    <w:rsid w:val="005E1BA3"/>
    <w:rsid w:val="005E2515"/>
    <w:rsid w:val="005E2719"/>
    <w:rsid w:val="005E2C03"/>
    <w:rsid w:val="005E34D5"/>
    <w:rsid w:val="005E39B0"/>
    <w:rsid w:val="005E3D38"/>
    <w:rsid w:val="005E41D6"/>
    <w:rsid w:val="005E5B96"/>
    <w:rsid w:val="005E6AA8"/>
    <w:rsid w:val="005E6DA2"/>
    <w:rsid w:val="005E7001"/>
    <w:rsid w:val="005E72F5"/>
    <w:rsid w:val="005E75A7"/>
    <w:rsid w:val="005E78F8"/>
    <w:rsid w:val="005F0463"/>
    <w:rsid w:val="005F04C8"/>
    <w:rsid w:val="005F086D"/>
    <w:rsid w:val="005F0F4F"/>
    <w:rsid w:val="005F112C"/>
    <w:rsid w:val="005F138F"/>
    <w:rsid w:val="005F13EB"/>
    <w:rsid w:val="005F1582"/>
    <w:rsid w:val="005F200D"/>
    <w:rsid w:val="005F2394"/>
    <w:rsid w:val="005F2396"/>
    <w:rsid w:val="005F29CE"/>
    <w:rsid w:val="005F2D97"/>
    <w:rsid w:val="005F3228"/>
    <w:rsid w:val="005F3483"/>
    <w:rsid w:val="005F3B12"/>
    <w:rsid w:val="005F3D6C"/>
    <w:rsid w:val="005F3E1B"/>
    <w:rsid w:val="005F4464"/>
    <w:rsid w:val="005F49A8"/>
    <w:rsid w:val="005F4DE2"/>
    <w:rsid w:val="005F5DC2"/>
    <w:rsid w:val="005F643F"/>
    <w:rsid w:val="005F6BF5"/>
    <w:rsid w:val="005F6D1C"/>
    <w:rsid w:val="005F719C"/>
    <w:rsid w:val="005F746B"/>
    <w:rsid w:val="0060067C"/>
    <w:rsid w:val="006007F0"/>
    <w:rsid w:val="006008F8"/>
    <w:rsid w:val="00600BC6"/>
    <w:rsid w:val="00600D36"/>
    <w:rsid w:val="00600FC4"/>
    <w:rsid w:val="00601C14"/>
    <w:rsid w:val="00601DC6"/>
    <w:rsid w:val="00601FB2"/>
    <w:rsid w:val="00602AE6"/>
    <w:rsid w:val="00603C38"/>
    <w:rsid w:val="00603E3E"/>
    <w:rsid w:val="006045E9"/>
    <w:rsid w:val="0060527C"/>
    <w:rsid w:val="00605370"/>
    <w:rsid w:val="00605482"/>
    <w:rsid w:val="0060640F"/>
    <w:rsid w:val="00606D0D"/>
    <w:rsid w:val="00607B2E"/>
    <w:rsid w:val="00607C94"/>
    <w:rsid w:val="00607F02"/>
    <w:rsid w:val="00610E0B"/>
    <w:rsid w:val="00610E66"/>
    <w:rsid w:val="00611644"/>
    <w:rsid w:val="0061180C"/>
    <w:rsid w:val="00611843"/>
    <w:rsid w:val="00612A22"/>
    <w:rsid w:val="0061401D"/>
    <w:rsid w:val="006143AD"/>
    <w:rsid w:val="00614E28"/>
    <w:rsid w:val="00614F60"/>
    <w:rsid w:val="006151EF"/>
    <w:rsid w:val="006156E3"/>
    <w:rsid w:val="00615B7C"/>
    <w:rsid w:val="00615EF1"/>
    <w:rsid w:val="00617963"/>
    <w:rsid w:val="00617CF9"/>
    <w:rsid w:val="00620A62"/>
    <w:rsid w:val="0062118F"/>
    <w:rsid w:val="00621819"/>
    <w:rsid w:val="00621D65"/>
    <w:rsid w:val="00621DAB"/>
    <w:rsid w:val="00621E8A"/>
    <w:rsid w:val="00622507"/>
    <w:rsid w:val="0062253B"/>
    <w:rsid w:val="00622B53"/>
    <w:rsid w:val="00622E83"/>
    <w:rsid w:val="00622EA1"/>
    <w:rsid w:val="006232DB"/>
    <w:rsid w:val="00623712"/>
    <w:rsid w:val="006239D0"/>
    <w:rsid w:val="00623A8F"/>
    <w:rsid w:val="00623F94"/>
    <w:rsid w:val="006247A9"/>
    <w:rsid w:val="00625524"/>
    <w:rsid w:val="00625697"/>
    <w:rsid w:val="0062576F"/>
    <w:rsid w:val="006259B0"/>
    <w:rsid w:val="00626151"/>
    <w:rsid w:val="00626455"/>
    <w:rsid w:val="0062669D"/>
    <w:rsid w:val="006267B7"/>
    <w:rsid w:val="00626BAB"/>
    <w:rsid w:val="006300D9"/>
    <w:rsid w:val="0063059A"/>
    <w:rsid w:val="0063079D"/>
    <w:rsid w:val="00630DA0"/>
    <w:rsid w:val="00630F2C"/>
    <w:rsid w:val="00631050"/>
    <w:rsid w:val="00631EA6"/>
    <w:rsid w:val="00632667"/>
    <w:rsid w:val="00632B67"/>
    <w:rsid w:val="0063356A"/>
    <w:rsid w:val="00633599"/>
    <w:rsid w:val="00633FB5"/>
    <w:rsid w:val="006346A4"/>
    <w:rsid w:val="00634825"/>
    <w:rsid w:val="00634954"/>
    <w:rsid w:val="00634CC4"/>
    <w:rsid w:val="00634E12"/>
    <w:rsid w:val="00635FEF"/>
    <w:rsid w:val="006360EF"/>
    <w:rsid w:val="00636107"/>
    <w:rsid w:val="006363E9"/>
    <w:rsid w:val="00636CAD"/>
    <w:rsid w:val="006371B5"/>
    <w:rsid w:val="0063728A"/>
    <w:rsid w:val="00637463"/>
    <w:rsid w:val="00637A30"/>
    <w:rsid w:val="00637DF8"/>
    <w:rsid w:val="00640FC4"/>
    <w:rsid w:val="0064129F"/>
    <w:rsid w:val="0064149B"/>
    <w:rsid w:val="0064150B"/>
    <w:rsid w:val="00641921"/>
    <w:rsid w:val="00641A68"/>
    <w:rsid w:val="00641AE0"/>
    <w:rsid w:val="00641B00"/>
    <w:rsid w:val="00641B5F"/>
    <w:rsid w:val="006421B4"/>
    <w:rsid w:val="006427DD"/>
    <w:rsid w:val="00642D63"/>
    <w:rsid w:val="00642E72"/>
    <w:rsid w:val="006430C2"/>
    <w:rsid w:val="006433A6"/>
    <w:rsid w:val="00644F9F"/>
    <w:rsid w:val="00645004"/>
    <w:rsid w:val="00645006"/>
    <w:rsid w:val="00645204"/>
    <w:rsid w:val="006455E2"/>
    <w:rsid w:val="00645765"/>
    <w:rsid w:val="00645918"/>
    <w:rsid w:val="00645938"/>
    <w:rsid w:val="00645C1F"/>
    <w:rsid w:val="00645E02"/>
    <w:rsid w:val="00646525"/>
    <w:rsid w:val="0064655F"/>
    <w:rsid w:val="00646A87"/>
    <w:rsid w:val="00646E0A"/>
    <w:rsid w:val="0064760E"/>
    <w:rsid w:val="00647FEF"/>
    <w:rsid w:val="006505BA"/>
    <w:rsid w:val="006506F5"/>
    <w:rsid w:val="00651B34"/>
    <w:rsid w:val="00652264"/>
    <w:rsid w:val="00652656"/>
    <w:rsid w:val="006526C1"/>
    <w:rsid w:val="006528D1"/>
    <w:rsid w:val="00652B2D"/>
    <w:rsid w:val="00653080"/>
    <w:rsid w:val="006530F6"/>
    <w:rsid w:val="00653446"/>
    <w:rsid w:val="0065364F"/>
    <w:rsid w:val="00653954"/>
    <w:rsid w:val="00653AA6"/>
    <w:rsid w:val="006547B9"/>
    <w:rsid w:val="00654A32"/>
    <w:rsid w:val="00654BE3"/>
    <w:rsid w:val="00654D28"/>
    <w:rsid w:val="00655173"/>
    <w:rsid w:val="00656675"/>
    <w:rsid w:val="006567B9"/>
    <w:rsid w:val="00657451"/>
    <w:rsid w:val="00657922"/>
    <w:rsid w:val="00660013"/>
    <w:rsid w:val="006604B2"/>
    <w:rsid w:val="0066086F"/>
    <w:rsid w:val="00660AB6"/>
    <w:rsid w:val="0066107A"/>
    <w:rsid w:val="00661963"/>
    <w:rsid w:val="00661BB6"/>
    <w:rsid w:val="00661C22"/>
    <w:rsid w:val="00663D25"/>
    <w:rsid w:val="006643BE"/>
    <w:rsid w:val="00664932"/>
    <w:rsid w:val="006650F4"/>
    <w:rsid w:val="00665338"/>
    <w:rsid w:val="0066567A"/>
    <w:rsid w:val="00665A87"/>
    <w:rsid w:val="00665C34"/>
    <w:rsid w:val="00665D68"/>
    <w:rsid w:val="0066625F"/>
    <w:rsid w:val="00666363"/>
    <w:rsid w:val="006663FF"/>
    <w:rsid w:val="006666D9"/>
    <w:rsid w:val="0066706F"/>
    <w:rsid w:val="006672DE"/>
    <w:rsid w:val="0067081F"/>
    <w:rsid w:val="0067083D"/>
    <w:rsid w:val="00670F4B"/>
    <w:rsid w:val="0067184A"/>
    <w:rsid w:val="00671C1F"/>
    <w:rsid w:val="00671FD5"/>
    <w:rsid w:val="00671FF5"/>
    <w:rsid w:val="00673430"/>
    <w:rsid w:val="006735DB"/>
    <w:rsid w:val="00673A8F"/>
    <w:rsid w:val="00673B9C"/>
    <w:rsid w:val="0067459D"/>
    <w:rsid w:val="0067466D"/>
    <w:rsid w:val="0067485C"/>
    <w:rsid w:val="00674887"/>
    <w:rsid w:val="00674D8C"/>
    <w:rsid w:val="006750E0"/>
    <w:rsid w:val="006751F2"/>
    <w:rsid w:val="006754AE"/>
    <w:rsid w:val="006759CB"/>
    <w:rsid w:val="006766EC"/>
    <w:rsid w:val="00677607"/>
    <w:rsid w:val="006800C3"/>
    <w:rsid w:val="0068010B"/>
    <w:rsid w:val="0068031D"/>
    <w:rsid w:val="00680642"/>
    <w:rsid w:val="00680EDE"/>
    <w:rsid w:val="0068123A"/>
    <w:rsid w:val="006814F2"/>
    <w:rsid w:val="00681DBF"/>
    <w:rsid w:val="00681E64"/>
    <w:rsid w:val="00682272"/>
    <w:rsid w:val="00682367"/>
    <w:rsid w:val="006828CF"/>
    <w:rsid w:val="006839E3"/>
    <w:rsid w:val="00683AC3"/>
    <w:rsid w:val="00683D88"/>
    <w:rsid w:val="00684016"/>
    <w:rsid w:val="00684654"/>
    <w:rsid w:val="00684C89"/>
    <w:rsid w:val="00684D5A"/>
    <w:rsid w:val="00684E98"/>
    <w:rsid w:val="00685569"/>
    <w:rsid w:val="006855BC"/>
    <w:rsid w:val="006855C2"/>
    <w:rsid w:val="006855E6"/>
    <w:rsid w:val="0068580B"/>
    <w:rsid w:val="00685A33"/>
    <w:rsid w:val="00685A62"/>
    <w:rsid w:val="00685CDE"/>
    <w:rsid w:val="00685D9C"/>
    <w:rsid w:val="00686089"/>
    <w:rsid w:val="006862A3"/>
    <w:rsid w:val="00686433"/>
    <w:rsid w:val="00686C95"/>
    <w:rsid w:val="00687FEA"/>
    <w:rsid w:val="00690C2F"/>
    <w:rsid w:val="00690F3E"/>
    <w:rsid w:val="0069105E"/>
    <w:rsid w:val="0069292D"/>
    <w:rsid w:val="006929A5"/>
    <w:rsid w:val="00692AF5"/>
    <w:rsid w:val="00692D01"/>
    <w:rsid w:val="00692FCF"/>
    <w:rsid w:val="006930FD"/>
    <w:rsid w:val="00693449"/>
    <w:rsid w:val="00693877"/>
    <w:rsid w:val="0069388B"/>
    <w:rsid w:val="006939B6"/>
    <w:rsid w:val="00693CEE"/>
    <w:rsid w:val="006942FA"/>
    <w:rsid w:val="00694F7D"/>
    <w:rsid w:val="0069569F"/>
    <w:rsid w:val="006956FA"/>
    <w:rsid w:val="00695CD5"/>
    <w:rsid w:val="006968A5"/>
    <w:rsid w:val="0069715B"/>
    <w:rsid w:val="006976B4"/>
    <w:rsid w:val="006A0519"/>
    <w:rsid w:val="006A06E3"/>
    <w:rsid w:val="006A0A87"/>
    <w:rsid w:val="006A1215"/>
    <w:rsid w:val="006A1638"/>
    <w:rsid w:val="006A247C"/>
    <w:rsid w:val="006A2A55"/>
    <w:rsid w:val="006A3082"/>
    <w:rsid w:val="006A366E"/>
    <w:rsid w:val="006A391C"/>
    <w:rsid w:val="006A3DC0"/>
    <w:rsid w:val="006A4748"/>
    <w:rsid w:val="006A5020"/>
    <w:rsid w:val="006A509D"/>
    <w:rsid w:val="006A5130"/>
    <w:rsid w:val="006A5301"/>
    <w:rsid w:val="006A5B8B"/>
    <w:rsid w:val="006A5BE2"/>
    <w:rsid w:val="006A5C94"/>
    <w:rsid w:val="006A5CCE"/>
    <w:rsid w:val="006A5E48"/>
    <w:rsid w:val="006A617E"/>
    <w:rsid w:val="006A622C"/>
    <w:rsid w:val="006A63DE"/>
    <w:rsid w:val="006A6BAC"/>
    <w:rsid w:val="006A6E59"/>
    <w:rsid w:val="006A709F"/>
    <w:rsid w:val="006A766E"/>
    <w:rsid w:val="006B01DB"/>
    <w:rsid w:val="006B0C24"/>
    <w:rsid w:val="006B0CC2"/>
    <w:rsid w:val="006B3173"/>
    <w:rsid w:val="006B3352"/>
    <w:rsid w:val="006B33B3"/>
    <w:rsid w:val="006B3A0B"/>
    <w:rsid w:val="006B3C14"/>
    <w:rsid w:val="006B4A2A"/>
    <w:rsid w:val="006B5C44"/>
    <w:rsid w:val="006B5CAA"/>
    <w:rsid w:val="006B638C"/>
    <w:rsid w:val="006B6566"/>
    <w:rsid w:val="006B67BF"/>
    <w:rsid w:val="006B7262"/>
    <w:rsid w:val="006B7D7A"/>
    <w:rsid w:val="006C04AD"/>
    <w:rsid w:val="006C068D"/>
    <w:rsid w:val="006C1113"/>
    <w:rsid w:val="006C1987"/>
    <w:rsid w:val="006C1DFD"/>
    <w:rsid w:val="006C1F1D"/>
    <w:rsid w:val="006C25A2"/>
    <w:rsid w:val="006C3C4A"/>
    <w:rsid w:val="006C3DE2"/>
    <w:rsid w:val="006C4D01"/>
    <w:rsid w:val="006C5424"/>
    <w:rsid w:val="006C57F4"/>
    <w:rsid w:val="006C592C"/>
    <w:rsid w:val="006C59D6"/>
    <w:rsid w:val="006C5A7F"/>
    <w:rsid w:val="006C61FD"/>
    <w:rsid w:val="006C64B7"/>
    <w:rsid w:val="006C6D96"/>
    <w:rsid w:val="006C73F8"/>
    <w:rsid w:val="006C775B"/>
    <w:rsid w:val="006D0439"/>
    <w:rsid w:val="006D0B2E"/>
    <w:rsid w:val="006D0E5B"/>
    <w:rsid w:val="006D1974"/>
    <w:rsid w:val="006D1A09"/>
    <w:rsid w:val="006D1A0A"/>
    <w:rsid w:val="006D1AA5"/>
    <w:rsid w:val="006D1BDA"/>
    <w:rsid w:val="006D1EE1"/>
    <w:rsid w:val="006D26A8"/>
    <w:rsid w:val="006D2CEC"/>
    <w:rsid w:val="006D38D3"/>
    <w:rsid w:val="006D3ECD"/>
    <w:rsid w:val="006D3FD0"/>
    <w:rsid w:val="006D4356"/>
    <w:rsid w:val="006D4435"/>
    <w:rsid w:val="006D44F2"/>
    <w:rsid w:val="006D46A7"/>
    <w:rsid w:val="006D4923"/>
    <w:rsid w:val="006D493A"/>
    <w:rsid w:val="006D49AF"/>
    <w:rsid w:val="006D4B1B"/>
    <w:rsid w:val="006D532B"/>
    <w:rsid w:val="006D53E3"/>
    <w:rsid w:val="006D5A4C"/>
    <w:rsid w:val="006D6004"/>
    <w:rsid w:val="006D65DF"/>
    <w:rsid w:val="006D6A3F"/>
    <w:rsid w:val="006D6D2E"/>
    <w:rsid w:val="006D6D81"/>
    <w:rsid w:val="006D72C7"/>
    <w:rsid w:val="006E0298"/>
    <w:rsid w:val="006E0BB8"/>
    <w:rsid w:val="006E169E"/>
    <w:rsid w:val="006E1860"/>
    <w:rsid w:val="006E1C71"/>
    <w:rsid w:val="006E1E71"/>
    <w:rsid w:val="006E2052"/>
    <w:rsid w:val="006E2CCF"/>
    <w:rsid w:val="006E2D99"/>
    <w:rsid w:val="006E3670"/>
    <w:rsid w:val="006E3956"/>
    <w:rsid w:val="006E3A2A"/>
    <w:rsid w:val="006E3B4D"/>
    <w:rsid w:val="006E40C1"/>
    <w:rsid w:val="006E479F"/>
    <w:rsid w:val="006E502B"/>
    <w:rsid w:val="006E5FB1"/>
    <w:rsid w:val="006E660E"/>
    <w:rsid w:val="006E73C0"/>
    <w:rsid w:val="006F023F"/>
    <w:rsid w:val="006F0A0B"/>
    <w:rsid w:val="006F0EEF"/>
    <w:rsid w:val="006F0FA2"/>
    <w:rsid w:val="006F1267"/>
    <w:rsid w:val="006F142B"/>
    <w:rsid w:val="006F1AC6"/>
    <w:rsid w:val="006F21E6"/>
    <w:rsid w:val="006F22D8"/>
    <w:rsid w:val="006F2542"/>
    <w:rsid w:val="006F336B"/>
    <w:rsid w:val="006F3636"/>
    <w:rsid w:val="006F3EA7"/>
    <w:rsid w:val="006F417C"/>
    <w:rsid w:val="006F42BC"/>
    <w:rsid w:val="006F442C"/>
    <w:rsid w:val="006F4813"/>
    <w:rsid w:val="006F54C7"/>
    <w:rsid w:val="006F57EC"/>
    <w:rsid w:val="006F596A"/>
    <w:rsid w:val="006F5EB4"/>
    <w:rsid w:val="006F63E7"/>
    <w:rsid w:val="006F642B"/>
    <w:rsid w:val="006F6689"/>
    <w:rsid w:val="006F6701"/>
    <w:rsid w:val="006F6780"/>
    <w:rsid w:val="006F7276"/>
    <w:rsid w:val="006F758E"/>
    <w:rsid w:val="006F78DD"/>
    <w:rsid w:val="00700317"/>
    <w:rsid w:val="007004A5"/>
    <w:rsid w:val="007011C0"/>
    <w:rsid w:val="0070136D"/>
    <w:rsid w:val="0070174D"/>
    <w:rsid w:val="00701D18"/>
    <w:rsid w:val="0070210D"/>
    <w:rsid w:val="007028D3"/>
    <w:rsid w:val="00702F13"/>
    <w:rsid w:val="00703469"/>
    <w:rsid w:val="007035CB"/>
    <w:rsid w:val="0070389A"/>
    <w:rsid w:val="0070439D"/>
    <w:rsid w:val="007044A7"/>
    <w:rsid w:val="00704A46"/>
    <w:rsid w:val="00704DF1"/>
    <w:rsid w:val="0070511A"/>
    <w:rsid w:val="00705BE5"/>
    <w:rsid w:val="00706F20"/>
    <w:rsid w:val="00706F64"/>
    <w:rsid w:val="00706F6F"/>
    <w:rsid w:val="0070702E"/>
    <w:rsid w:val="00707069"/>
    <w:rsid w:val="0070723B"/>
    <w:rsid w:val="00707258"/>
    <w:rsid w:val="0070733D"/>
    <w:rsid w:val="007074AD"/>
    <w:rsid w:val="00707582"/>
    <w:rsid w:val="00707B6B"/>
    <w:rsid w:val="00707DF3"/>
    <w:rsid w:val="00710262"/>
    <w:rsid w:val="00710567"/>
    <w:rsid w:val="00710DE3"/>
    <w:rsid w:val="0071166F"/>
    <w:rsid w:val="00711716"/>
    <w:rsid w:val="00711AD7"/>
    <w:rsid w:val="00712002"/>
    <w:rsid w:val="0071248D"/>
    <w:rsid w:val="007124DC"/>
    <w:rsid w:val="007125E9"/>
    <w:rsid w:val="0071357B"/>
    <w:rsid w:val="00713ED6"/>
    <w:rsid w:val="00714138"/>
    <w:rsid w:val="007141EC"/>
    <w:rsid w:val="007148CA"/>
    <w:rsid w:val="00714AF9"/>
    <w:rsid w:val="00714D85"/>
    <w:rsid w:val="00715559"/>
    <w:rsid w:val="00715875"/>
    <w:rsid w:val="00715FBA"/>
    <w:rsid w:val="00715FD4"/>
    <w:rsid w:val="00716024"/>
    <w:rsid w:val="00716621"/>
    <w:rsid w:val="00716626"/>
    <w:rsid w:val="00716A02"/>
    <w:rsid w:val="00716BF0"/>
    <w:rsid w:val="00717834"/>
    <w:rsid w:val="00717932"/>
    <w:rsid w:val="00720468"/>
    <w:rsid w:val="00720E49"/>
    <w:rsid w:val="00721618"/>
    <w:rsid w:val="007218C6"/>
    <w:rsid w:val="00721D77"/>
    <w:rsid w:val="00721E5C"/>
    <w:rsid w:val="0072201A"/>
    <w:rsid w:val="00722383"/>
    <w:rsid w:val="00722655"/>
    <w:rsid w:val="007230BB"/>
    <w:rsid w:val="00723C51"/>
    <w:rsid w:val="00723F19"/>
    <w:rsid w:val="00723F6F"/>
    <w:rsid w:val="00724718"/>
    <w:rsid w:val="00724B38"/>
    <w:rsid w:val="0072523B"/>
    <w:rsid w:val="00725B5E"/>
    <w:rsid w:val="007261BA"/>
    <w:rsid w:val="007272F0"/>
    <w:rsid w:val="0072783E"/>
    <w:rsid w:val="00727C85"/>
    <w:rsid w:val="00727D04"/>
    <w:rsid w:val="007300EF"/>
    <w:rsid w:val="00730AC2"/>
    <w:rsid w:val="00730B79"/>
    <w:rsid w:val="00732501"/>
    <w:rsid w:val="0073260F"/>
    <w:rsid w:val="0073262A"/>
    <w:rsid w:val="00732B96"/>
    <w:rsid w:val="00732C31"/>
    <w:rsid w:val="00732DF9"/>
    <w:rsid w:val="007338F6"/>
    <w:rsid w:val="00733F96"/>
    <w:rsid w:val="007343AC"/>
    <w:rsid w:val="0073450A"/>
    <w:rsid w:val="007345B2"/>
    <w:rsid w:val="0073492D"/>
    <w:rsid w:val="00734EC3"/>
    <w:rsid w:val="007360EC"/>
    <w:rsid w:val="0073639A"/>
    <w:rsid w:val="00736B0A"/>
    <w:rsid w:val="00736C9A"/>
    <w:rsid w:val="00740077"/>
    <w:rsid w:val="0074022A"/>
    <w:rsid w:val="0074022F"/>
    <w:rsid w:val="00740421"/>
    <w:rsid w:val="00741344"/>
    <w:rsid w:val="00741FD2"/>
    <w:rsid w:val="00742626"/>
    <w:rsid w:val="007428D4"/>
    <w:rsid w:val="00743291"/>
    <w:rsid w:val="00743848"/>
    <w:rsid w:val="00743BB9"/>
    <w:rsid w:val="0074435C"/>
    <w:rsid w:val="0074490F"/>
    <w:rsid w:val="007450F7"/>
    <w:rsid w:val="0074527C"/>
    <w:rsid w:val="007452F2"/>
    <w:rsid w:val="00745609"/>
    <w:rsid w:val="007456CA"/>
    <w:rsid w:val="00745743"/>
    <w:rsid w:val="007457DD"/>
    <w:rsid w:val="007470CA"/>
    <w:rsid w:val="00747CC4"/>
    <w:rsid w:val="00750D23"/>
    <w:rsid w:val="00750EE0"/>
    <w:rsid w:val="007515E1"/>
    <w:rsid w:val="0075182D"/>
    <w:rsid w:val="00751AF1"/>
    <w:rsid w:val="00751C01"/>
    <w:rsid w:val="00751D05"/>
    <w:rsid w:val="007523A6"/>
    <w:rsid w:val="007533C8"/>
    <w:rsid w:val="00753692"/>
    <w:rsid w:val="0075402B"/>
    <w:rsid w:val="00754168"/>
    <w:rsid w:val="00754293"/>
    <w:rsid w:val="00754389"/>
    <w:rsid w:val="00754783"/>
    <w:rsid w:val="00754D94"/>
    <w:rsid w:val="00754E50"/>
    <w:rsid w:val="00754EDA"/>
    <w:rsid w:val="00755185"/>
    <w:rsid w:val="00755243"/>
    <w:rsid w:val="00755D0F"/>
    <w:rsid w:val="007561D6"/>
    <w:rsid w:val="007562A4"/>
    <w:rsid w:val="007564A1"/>
    <w:rsid w:val="00756EE4"/>
    <w:rsid w:val="0075719C"/>
    <w:rsid w:val="007572A8"/>
    <w:rsid w:val="007601B8"/>
    <w:rsid w:val="00760A1D"/>
    <w:rsid w:val="00760DDC"/>
    <w:rsid w:val="00761696"/>
    <w:rsid w:val="00762032"/>
    <w:rsid w:val="00762116"/>
    <w:rsid w:val="0076232D"/>
    <w:rsid w:val="00762FB8"/>
    <w:rsid w:val="00763548"/>
    <w:rsid w:val="00763716"/>
    <w:rsid w:val="00763D14"/>
    <w:rsid w:val="007649AD"/>
    <w:rsid w:val="00764F7A"/>
    <w:rsid w:val="0076574B"/>
    <w:rsid w:val="00765D30"/>
    <w:rsid w:val="00766A82"/>
    <w:rsid w:val="00766D3F"/>
    <w:rsid w:val="00767437"/>
    <w:rsid w:val="00770380"/>
    <w:rsid w:val="007704C1"/>
    <w:rsid w:val="00770C30"/>
    <w:rsid w:val="00770DB6"/>
    <w:rsid w:val="007719D8"/>
    <w:rsid w:val="00771CBF"/>
    <w:rsid w:val="0077214C"/>
    <w:rsid w:val="007727FA"/>
    <w:rsid w:val="00772C27"/>
    <w:rsid w:val="00772C29"/>
    <w:rsid w:val="0077376F"/>
    <w:rsid w:val="00774087"/>
    <w:rsid w:val="0077434D"/>
    <w:rsid w:val="007744B9"/>
    <w:rsid w:val="0077470B"/>
    <w:rsid w:val="007761B2"/>
    <w:rsid w:val="00776913"/>
    <w:rsid w:val="00776D4E"/>
    <w:rsid w:val="007777FF"/>
    <w:rsid w:val="00777FBB"/>
    <w:rsid w:val="007801F0"/>
    <w:rsid w:val="007802F6"/>
    <w:rsid w:val="00780324"/>
    <w:rsid w:val="00780707"/>
    <w:rsid w:val="00780792"/>
    <w:rsid w:val="00780C3B"/>
    <w:rsid w:val="00781025"/>
    <w:rsid w:val="00781D85"/>
    <w:rsid w:val="00781EF7"/>
    <w:rsid w:val="00782116"/>
    <w:rsid w:val="0078232E"/>
    <w:rsid w:val="007823DA"/>
    <w:rsid w:val="00782FCA"/>
    <w:rsid w:val="00784723"/>
    <w:rsid w:val="00784800"/>
    <w:rsid w:val="00784BC4"/>
    <w:rsid w:val="00784C2B"/>
    <w:rsid w:val="0078569F"/>
    <w:rsid w:val="00785F73"/>
    <w:rsid w:val="00786D0F"/>
    <w:rsid w:val="00786ED1"/>
    <w:rsid w:val="007875CD"/>
    <w:rsid w:val="00787890"/>
    <w:rsid w:val="00790079"/>
    <w:rsid w:val="0079187F"/>
    <w:rsid w:val="00792203"/>
    <w:rsid w:val="00792E48"/>
    <w:rsid w:val="007930D9"/>
    <w:rsid w:val="00793A53"/>
    <w:rsid w:val="00794A0F"/>
    <w:rsid w:val="00794D19"/>
    <w:rsid w:val="00794E18"/>
    <w:rsid w:val="007952E8"/>
    <w:rsid w:val="00795861"/>
    <w:rsid w:val="00795D39"/>
    <w:rsid w:val="00796267"/>
    <w:rsid w:val="00797391"/>
    <w:rsid w:val="00797746"/>
    <w:rsid w:val="007A0AA6"/>
    <w:rsid w:val="007A0D7D"/>
    <w:rsid w:val="007A0D82"/>
    <w:rsid w:val="007A2099"/>
    <w:rsid w:val="007A279E"/>
    <w:rsid w:val="007A2D18"/>
    <w:rsid w:val="007A3229"/>
    <w:rsid w:val="007A4282"/>
    <w:rsid w:val="007A48EB"/>
    <w:rsid w:val="007A4F55"/>
    <w:rsid w:val="007A51E0"/>
    <w:rsid w:val="007A5535"/>
    <w:rsid w:val="007A595A"/>
    <w:rsid w:val="007A602A"/>
    <w:rsid w:val="007A671F"/>
    <w:rsid w:val="007A7A64"/>
    <w:rsid w:val="007A7AFC"/>
    <w:rsid w:val="007B0AAB"/>
    <w:rsid w:val="007B121B"/>
    <w:rsid w:val="007B1940"/>
    <w:rsid w:val="007B1D77"/>
    <w:rsid w:val="007B2546"/>
    <w:rsid w:val="007B282A"/>
    <w:rsid w:val="007B2B2E"/>
    <w:rsid w:val="007B2B61"/>
    <w:rsid w:val="007B2C04"/>
    <w:rsid w:val="007B2C63"/>
    <w:rsid w:val="007B2EAA"/>
    <w:rsid w:val="007B3007"/>
    <w:rsid w:val="007B332E"/>
    <w:rsid w:val="007B3554"/>
    <w:rsid w:val="007B38D3"/>
    <w:rsid w:val="007B3A6F"/>
    <w:rsid w:val="007B3D27"/>
    <w:rsid w:val="007B494F"/>
    <w:rsid w:val="007B4B2C"/>
    <w:rsid w:val="007B4C23"/>
    <w:rsid w:val="007B4F96"/>
    <w:rsid w:val="007B4FDE"/>
    <w:rsid w:val="007B528B"/>
    <w:rsid w:val="007B550B"/>
    <w:rsid w:val="007B5843"/>
    <w:rsid w:val="007B5DD5"/>
    <w:rsid w:val="007B6CD7"/>
    <w:rsid w:val="007B6D34"/>
    <w:rsid w:val="007B7520"/>
    <w:rsid w:val="007B7CA6"/>
    <w:rsid w:val="007B7D19"/>
    <w:rsid w:val="007B7E01"/>
    <w:rsid w:val="007C0385"/>
    <w:rsid w:val="007C098E"/>
    <w:rsid w:val="007C11AE"/>
    <w:rsid w:val="007C1421"/>
    <w:rsid w:val="007C14B9"/>
    <w:rsid w:val="007C15FD"/>
    <w:rsid w:val="007C18CB"/>
    <w:rsid w:val="007C1BF1"/>
    <w:rsid w:val="007C1E40"/>
    <w:rsid w:val="007C212E"/>
    <w:rsid w:val="007C2C0F"/>
    <w:rsid w:val="007C3782"/>
    <w:rsid w:val="007C3873"/>
    <w:rsid w:val="007C3F06"/>
    <w:rsid w:val="007C4A4D"/>
    <w:rsid w:val="007C4ECC"/>
    <w:rsid w:val="007C5180"/>
    <w:rsid w:val="007C58AA"/>
    <w:rsid w:val="007C6474"/>
    <w:rsid w:val="007C7038"/>
    <w:rsid w:val="007C7156"/>
    <w:rsid w:val="007C7544"/>
    <w:rsid w:val="007C7818"/>
    <w:rsid w:val="007C7855"/>
    <w:rsid w:val="007C78DD"/>
    <w:rsid w:val="007C7A39"/>
    <w:rsid w:val="007C7D2C"/>
    <w:rsid w:val="007C7D7E"/>
    <w:rsid w:val="007C7D98"/>
    <w:rsid w:val="007C7D9C"/>
    <w:rsid w:val="007D0AA8"/>
    <w:rsid w:val="007D0D20"/>
    <w:rsid w:val="007D14D4"/>
    <w:rsid w:val="007D2213"/>
    <w:rsid w:val="007D3BA1"/>
    <w:rsid w:val="007D419E"/>
    <w:rsid w:val="007D4836"/>
    <w:rsid w:val="007D48AD"/>
    <w:rsid w:val="007D48F0"/>
    <w:rsid w:val="007D4CF1"/>
    <w:rsid w:val="007D4DD8"/>
    <w:rsid w:val="007D5082"/>
    <w:rsid w:val="007D5D7D"/>
    <w:rsid w:val="007D652D"/>
    <w:rsid w:val="007D670A"/>
    <w:rsid w:val="007D686E"/>
    <w:rsid w:val="007D6ABB"/>
    <w:rsid w:val="007D6C2B"/>
    <w:rsid w:val="007D7135"/>
    <w:rsid w:val="007D715A"/>
    <w:rsid w:val="007D7380"/>
    <w:rsid w:val="007D7B44"/>
    <w:rsid w:val="007D7F0E"/>
    <w:rsid w:val="007E05DD"/>
    <w:rsid w:val="007E1341"/>
    <w:rsid w:val="007E18BA"/>
    <w:rsid w:val="007E1BF9"/>
    <w:rsid w:val="007E1CB4"/>
    <w:rsid w:val="007E2011"/>
    <w:rsid w:val="007E204F"/>
    <w:rsid w:val="007E2123"/>
    <w:rsid w:val="007E2ADD"/>
    <w:rsid w:val="007E2FCC"/>
    <w:rsid w:val="007E31E6"/>
    <w:rsid w:val="007E36FC"/>
    <w:rsid w:val="007E394C"/>
    <w:rsid w:val="007E3BFF"/>
    <w:rsid w:val="007E3E31"/>
    <w:rsid w:val="007E4274"/>
    <w:rsid w:val="007E466A"/>
    <w:rsid w:val="007E4B83"/>
    <w:rsid w:val="007E4F8F"/>
    <w:rsid w:val="007E55EF"/>
    <w:rsid w:val="007E5993"/>
    <w:rsid w:val="007E5BF9"/>
    <w:rsid w:val="007E630D"/>
    <w:rsid w:val="007E6784"/>
    <w:rsid w:val="007E67EB"/>
    <w:rsid w:val="007E67F9"/>
    <w:rsid w:val="007E708D"/>
    <w:rsid w:val="007F0090"/>
    <w:rsid w:val="007F033E"/>
    <w:rsid w:val="007F07B7"/>
    <w:rsid w:val="007F0A8C"/>
    <w:rsid w:val="007F0AE0"/>
    <w:rsid w:val="007F0F12"/>
    <w:rsid w:val="007F1384"/>
    <w:rsid w:val="007F14F3"/>
    <w:rsid w:val="007F23CC"/>
    <w:rsid w:val="007F39F5"/>
    <w:rsid w:val="007F5271"/>
    <w:rsid w:val="007F5657"/>
    <w:rsid w:val="007F6145"/>
    <w:rsid w:val="007F61F4"/>
    <w:rsid w:val="007F6D2E"/>
    <w:rsid w:val="0080011D"/>
    <w:rsid w:val="008003F3"/>
    <w:rsid w:val="00800693"/>
    <w:rsid w:val="00800E31"/>
    <w:rsid w:val="00800E9B"/>
    <w:rsid w:val="00801284"/>
    <w:rsid w:val="0080177D"/>
    <w:rsid w:val="008017BE"/>
    <w:rsid w:val="00801855"/>
    <w:rsid w:val="00801FD4"/>
    <w:rsid w:val="00802354"/>
    <w:rsid w:val="00802AD3"/>
    <w:rsid w:val="00802C5C"/>
    <w:rsid w:val="00803110"/>
    <w:rsid w:val="00803540"/>
    <w:rsid w:val="00803909"/>
    <w:rsid w:val="00803AFB"/>
    <w:rsid w:val="00803DBA"/>
    <w:rsid w:val="008040B7"/>
    <w:rsid w:val="00804F67"/>
    <w:rsid w:val="00805071"/>
    <w:rsid w:val="00805C98"/>
    <w:rsid w:val="00806569"/>
    <w:rsid w:val="00806F48"/>
    <w:rsid w:val="0080701F"/>
    <w:rsid w:val="0080708B"/>
    <w:rsid w:val="00807470"/>
    <w:rsid w:val="008079EA"/>
    <w:rsid w:val="00807D37"/>
    <w:rsid w:val="00807DB2"/>
    <w:rsid w:val="00810188"/>
    <w:rsid w:val="00810864"/>
    <w:rsid w:val="00810D0D"/>
    <w:rsid w:val="00810D96"/>
    <w:rsid w:val="00811152"/>
    <w:rsid w:val="008117D6"/>
    <w:rsid w:val="00811BB8"/>
    <w:rsid w:val="00811CA3"/>
    <w:rsid w:val="00811CB7"/>
    <w:rsid w:val="008126D3"/>
    <w:rsid w:val="00812F95"/>
    <w:rsid w:val="008137F6"/>
    <w:rsid w:val="0081407C"/>
    <w:rsid w:val="00814A8A"/>
    <w:rsid w:val="00814C23"/>
    <w:rsid w:val="00814C34"/>
    <w:rsid w:val="00814D7E"/>
    <w:rsid w:val="00815C1B"/>
    <w:rsid w:val="00815CC3"/>
    <w:rsid w:val="008161AE"/>
    <w:rsid w:val="00816235"/>
    <w:rsid w:val="0081649F"/>
    <w:rsid w:val="00816690"/>
    <w:rsid w:val="008166FA"/>
    <w:rsid w:val="00816E22"/>
    <w:rsid w:val="008174F0"/>
    <w:rsid w:val="00817579"/>
    <w:rsid w:val="008178A9"/>
    <w:rsid w:val="0082002B"/>
    <w:rsid w:val="008201FC"/>
    <w:rsid w:val="00821291"/>
    <w:rsid w:val="00821682"/>
    <w:rsid w:val="00821D18"/>
    <w:rsid w:val="008221A7"/>
    <w:rsid w:val="0082252F"/>
    <w:rsid w:val="00822581"/>
    <w:rsid w:val="00822DD5"/>
    <w:rsid w:val="00823474"/>
    <w:rsid w:val="00823A0F"/>
    <w:rsid w:val="0082412B"/>
    <w:rsid w:val="00824C2C"/>
    <w:rsid w:val="008254AD"/>
    <w:rsid w:val="0082550D"/>
    <w:rsid w:val="00825C0A"/>
    <w:rsid w:val="00825CBB"/>
    <w:rsid w:val="00825DFA"/>
    <w:rsid w:val="00826FA0"/>
    <w:rsid w:val="00827262"/>
    <w:rsid w:val="00827C7A"/>
    <w:rsid w:val="00830F8D"/>
    <w:rsid w:val="00831245"/>
    <w:rsid w:val="00831B99"/>
    <w:rsid w:val="0083234F"/>
    <w:rsid w:val="00832BD6"/>
    <w:rsid w:val="008333D1"/>
    <w:rsid w:val="00833A8E"/>
    <w:rsid w:val="00833E54"/>
    <w:rsid w:val="008347A1"/>
    <w:rsid w:val="00834C83"/>
    <w:rsid w:val="00835859"/>
    <w:rsid w:val="00835F4D"/>
    <w:rsid w:val="00836188"/>
    <w:rsid w:val="00836E38"/>
    <w:rsid w:val="0083797C"/>
    <w:rsid w:val="0084001D"/>
    <w:rsid w:val="008404B4"/>
    <w:rsid w:val="00840BDF"/>
    <w:rsid w:val="00840E81"/>
    <w:rsid w:val="00840F2F"/>
    <w:rsid w:val="008414EE"/>
    <w:rsid w:val="0084219C"/>
    <w:rsid w:val="008428E3"/>
    <w:rsid w:val="00842DAE"/>
    <w:rsid w:val="008433B4"/>
    <w:rsid w:val="00843432"/>
    <w:rsid w:val="00843A65"/>
    <w:rsid w:val="0084476F"/>
    <w:rsid w:val="00845BD1"/>
    <w:rsid w:val="00845C86"/>
    <w:rsid w:val="008460EC"/>
    <w:rsid w:val="008465FF"/>
    <w:rsid w:val="00847967"/>
    <w:rsid w:val="0085020F"/>
    <w:rsid w:val="008512FB"/>
    <w:rsid w:val="00851505"/>
    <w:rsid w:val="0085172F"/>
    <w:rsid w:val="008517EE"/>
    <w:rsid w:val="00851983"/>
    <w:rsid w:val="00851A2E"/>
    <w:rsid w:val="00851D57"/>
    <w:rsid w:val="00851FE9"/>
    <w:rsid w:val="00852781"/>
    <w:rsid w:val="00852C87"/>
    <w:rsid w:val="008539A7"/>
    <w:rsid w:val="00853A4E"/>
    <w:rsid w:val="00854137"/>
    <w:rsid w:val="00854264"/>
    <w:rsid w:val="00854870"/>
    <w:rsid w:val="008555E0"/>
    <w:rsid w:val="00855B9A"/>
    <w:rsid w:val="00856F68"/>
    <w:rsid w:val="00857049"/>
    <w:rsid w:val="008570AB"/>
    <w:rsid w:val="00857AE8"/>
    <w:rsid w:val="00857BC6"/>
    <w:rsid w:val="00857D1B"/>
    <w:rsid w:val="00857D23"/>
    <w:rsid w:val="00857ED5"/>
    <w:rsid w:val="008608B2"/>
    <w:rsid w:val="00860C79"/>
    <w:rsid w:val="00862320"/>
    <w:rsid w:val="008624AF"/>
    <w:rsid w:val="00863147"/>
    <w:rsid w:val="00863250"/>
    <w:rsid w:val="008632E3"/>
    <w:rsid w:val="0086352E"/>
    <w:rsid w:val="00863D3A"/>
    <w:rsid w:val="008642E8"/>
    <w:rsid w:val="00864458"/>
    <w:rsid w:val="008645AC"/>
    <w:rsid w:val="008659A3"/>
    <w:rsid w:val="00865D7E"/>
    <w:rsid w:val="0086643B"/>
    <w:rsid w:val="00866577"/>
    <w:rsid w:val="008667B0"/>
    <w:rsid w:val="008679B1"/>
    <w:rsid w:val="00870182"/>
    <w:rsid w:val="008703FE"/>
    <w:rsid w:val="00870421"/>
    <w:rsid w:val="0087098E"/>
    <w:rsid w:val="008711FB"/>
    <w:rsid w:val="0087122E"/>
    <w:rsid w:val="00871D0B"/>
    <w:rsid w:val="00872010"/>
    <w:rsid w:val="00872629"/>
    <w:rsid w:val="00872BE6"/>
    <w:rsid w:val="00872F40"/>
    <w:rsid w:val="0087352A"/>
    <w:rsid w:val="008756B8"/>
    <w:rsid w:val="0087570C"/>
    <w:rsid w:val="00875AA8"/>
    <w:rsid w:val="00875E10"/>
    <w:rsid w:val="008765D7"/>
    <w:rsid w:val="008769F5"/>
    <w:rsid w:val="00880453"/>
    <w:rsid w:val="008808FE"/>
    <w:rsid w:val="00880D45"/>
    <w:rsid w:val="00880FA0"/>
    <w:rsid w:val="0088106D"/>
    <w:rsid w:val="00881ADD"/>
    <w:rsid w:val="0088205D"/>
    <w:rsid w:val="00882780"/>
    <w:rsid w:val="0088278D"/>
    <w:rsid w:val="00882829"/>
    <w:rsid w:val="00882D71"/>
    <w:rsid w:val="008833D6"/>
    <w:rsid w:val="008835AE"/>
    <w:rsid w:val="00883944"/>
    <w:rsid w:val="008839AA"/>
    <w:rsid w:val="00883B2D"/>
    <w:rsid w:val="0088466C"/>
    <w:rsid w:val="00885714"/>
    <w:rsid w:val="0088644E"/>
    <w:rsid w:val="00886E9B"/>
    <w:rsid w:val="00887AB3"/>
    <w:rsid w:val="00887DDF"/>
    <w:rsid w:val="00890474"/>
    <w:rsid w:val="008907EA"/>
    <w:rsid w:val="008919B6"/>
    <w:rsid w:val="00891AFC"/>
    <w:rsid w:val="00892034"/>
    <w:rsid w:val="00892BC1"/>
    <w:rsid w:val="00892F4F"/>
    <w:rsid w:val="00894174"/>
    <w:rsid w:val="008945D3"/>
    <w:rsid w:val="00894806"/>
    <w:rsid w:val="00894EE8"/>
    <w:rsid w:val="0089515E"/>
    <w:rsid w:val="008955BD"/>
    <w:rsid w:val="0089614E"/>
    <w:rsid w:val="00897296"/>
    <w:rsid w:val="00897554"/>
    <w:rsid w:val="008975C3"/>
    <w:rsid w:val="00897DAF"/>
    <w:rsid w:val="00897DBD"/>
    <w:rsid w:val="008A004D"/>
    <w:rsid w:val="008A05B4"/>
    <w:rsid w:val="008A05EF"/>
    <w:rsid w:val="008A0B7A"/>
    <w:rsid w:val="008A11D8"/>
    <w:rsid w:val="008A124C"/>
    <w:rsid w:val="008A17CD"/>
    <w:rsid w:val="008A2278"/>
    <w:rsid w:val="008A3772"/>
    <w:rsid w:val="008A39A8"/>
    <w:rsid w:val="008A3DBE"/>
    <w:rsid w:val="008A438D"/>
    <w:rsid w:val="008A4AA7"/>
    <w:rsid w:val="008A5085"/>
    <w:rsid w:val="008A50D7"/>
    <w:rsid w:val="008A52B8"/>
    <w:rsid w:val="008A57BC"/>
    <w:rsid w:val="008A69C2"/>
    <w:rsid w:val="008A73ED"/>
    <w:rsid w:val="008A7D4F"/>
    <w:rsid w:val="008A7E64"/>
    <w:rsid w:val="008B0935"/>
    <w:rsid w:val="008B0959"/>
    <w:rsid w:val="008B2225"/>
    <w:rsid w:val="008B2D1A"/>
    <w:rsid w:val="008B428C"/>
    <w:rsid w:val="008B46EE"/>
    <w:rsid w:val="008B49D9"/>
    <w:rsid w:val="008B64AE"/>
    <w:rsid w:val="008B6A78"/>
    <w:rsid w:val="008B6E55"/>
    <w:rsid w:val="008B7498"/>
    <w:rsid w:val="008B7699"/>
    <w:rsid w:val="008B7BBF"/>
    <w:rsid w:val="008C0058"/>
    <w:rsid w:val="008C0975"/>
    <w:rsid w:val="008C0A65"/>
    <w:rsid w:val="008C0AE2"/>
    <w:rsid w:val="008C11E0"/>
    <w:rsid w:val="008C14E7"/>
    <w:rsid w:val="008C25A0"/>
    <w:rsid w:val="008C2B72"/>
    <w:rsid w:val="008C313D"/>
    <w:rsid w:val="008C3888"/>
    <w:rsid w:val="008C5616"/>
    <w:rsid w:val="008C5924"/>
    <w:rsid w:val="008C5EDE"/>
    <w:rsid w:val="008C643F"/>
    <w:rsid w:val="008C6469"/>
    <w:rsid w:val="008C69FF"/>
    <w:rsid w:val="008C6CBD"/>
    <w:rsid w:val="008C7099"/>
    <w:rsid w:val="008C73A2"/>
    <w:rsid w:val="008D01C3"/>
    <w:rsid w:val="008D03F1"/>
    <w:rsid w:val="008D0858"/>
    <w:rsid w:val="008D0BBB"/>
    <w:rsid w:val="008D0C6C"/>
    <w:rsid w:val="008D0FB4"/>
    <w:rsid w:val="008D1DA5"/>
    <w:rsid w:val="008D2A85"/>
    <w:rsid w:val="008D2E04"/>
    <w:rsid w:val="008D383B"/>
    <w:rsid w:val="008D3A3C"/>
    <w:rsid w:val="008D3BDB"/>
    <w:rsid w:val="008D3FFA"/>
    <w:rsid w:val="008D40FA"/>
    <w:rsid w:val="008D4CC3"/>
    <w:rsid w:val="008D50C0"/>
    <w:rsid w:val="008D5234"/>
    <w:rsid w:val="008D59DB"/>
    <w:rsid w:val="008D611D"/>
    <w:rsid w:val="008D6133"/>
    <w:rsid w:val="008D634C"/>
    <w:rsid w:val="008D6F62"/>
    <w:rsid w:val="008D787B"/>
    <w:rsid w:val="008E0257"/>
    <w:rsid w:val="008E056F"/>
    <w:rsid w:val="008E155B"/>
    <w:rsid w:val="008E26A5"/>
    <w:rsid w:val="008E27B8"/>
    <w:rsid w:val="008E2A13"/>
    <w:rsid w:val="008E2F57"/>
    <w:rsid w:val="008E3A8D"/>
    <w:rsid w:val="008E3CB4"/>
    <w:rsid w:val="008E4071"/>
    <w:rsid w:val="008E4F11"/>
    <w:rsid w:val="008E549C"/>
    <w:rsid w:val="008E56B7"/>
    <w:rsid w:val="008E5BE5"/>
    <w:rsid w:val="008E69E7"/>
    <w:rsid w:val="008E6B01"/>
    <w:rsid w:val="008E70F7"/>
    <w:rsid w:val="008E7660"/>
    <w:rsid w:val="008E7B1C"/>
    <w:rsid w:val="008E7EB6"/>
    <w:rsid w:val="008F01A6"/>
    <w:rsid w:val="008F072D"/>
    <w:rsid w:val="008F07F4"/>
    <w:rsid w:val="008F08EA"/>
    <w:rsid w:val="008F1022"/>
    <w:rsid w:val="008F146D"/>
    <w:rsid w:val="008F15B8"/>
    <w:rsid w:val="008F18AF"/>
    <w:rsid w:val="008F1A20"/>
    <w:rsid w:val="008F28E4"/>
    <w:rsid w:val="008F2987"/>
    <w:rsid w:val="008F2A54"/>
    <w:rsid w:val="008F2C57"/>
    <w:rsid w:val="008F3D9F"/>
    <w:rsid w:val="008F43C6"/>
    <w:rsid w:val="008F45DC"/>
    <w:rsid w:val="008F48A6"/>
    <w:rsid w:val="008F48EC"/>
    <w:rsid w:val="008F4D4A"/>
    <w:rsid w:val="008F5397"/>
    <w:rsid w:val="008F5B85"/>
    <w:rsid w:val="008F5BA0"/>
    <w:rsid w:val="008F67BC"/>
    <w:rsid w:val="008F6C30"/>
    <w:rsid w:val="008F7033"/>
    <w:rsid w:val="008F77CA"/>
    <w:rsid w:val="008F7C98"/>
    <w:rsid w:val="0090060B"/>
    <w:rsid w:val="0090068F"/>
    <w:rsid w:val="00900D8D"/>
    <w:rsid w:val="0090174A"/>
    <w:rsid w:val="00901868"/>
    <w:rsid w:val="009019D7"/>
    <w:rsid w:val="009020F5"/>
    <w:rsid w:val="00902253"/>
    <w:rsid w:val="0090273C"/>
    <w:rsid w:val="00902C11"/>
    <w:rsid w:val="00902CE2"/>
    <w:rsid w:val="009030A5"/>
    <w:rsid w:val="00903651"/>
    <w:rsid w:val="0090381B"/>
    <w:rsid w:val="009039F9"/>
    <w:rsid w:val="00903B65"/>
    <w:rsid w:val="00903CEC"/>
    <w:rsid w:val="00904A92"/>
    <w:rsid w:val="00904BDD"/>
    <w:rsid w:val="00905505"/>
    <w:rsid w:val="009055F4"/>
    <w:rsid w:val="00905F1A"/>
    <w:rsid w:val="009064D1"/>
    <w:rsid w:val="00907805"/>
    <w:rsid w:val="00907A56"/>
    <w:rsid w:val="00907D1E"/>
    <w:rsid w:val="009102D7"/>
    <w:rsid w:val="009106F8"/>
    <w:rsid w:val="009108FE"/>
    <w:rsid w:val="0091111D"/>
    <w:rsid w:val="0091193A"/>
    <w:rsid w:val="00913581"/>
    <w:rsid w:val="009136F4"/>
    <w:rsid w:val="00913824"/>
    <w:rsid w:val="00913944"/>
    <w:rsid w:val="009142E9"/>
    <w:rsid w:val="0091446A"/>
    <w:rsid w:val="00916613"/>
    <w:rsid w:val="0091661B"/>
    <w:rsid w:val="0091716A"/>
    <w:rsid w:val="00917C37"/>
    <w:rsid w:val="00917E59"/>
    <w:rsid w:val="00917FD3"/>
    <w:rsid w:val="00917FE0"/>
    <w:rsid w:val="00920A2C"/>
    <w:rsid w:val="00920A78"/>
    <w:rsid w:val="00920CD5"/>
    <w:rsid w:val="0092108A"/>
    <w:rsid w:val="00921735"/>
    <w:rsid w:val="00921B56"/>
    <w:rsid w:val="00921D4E"/>
    <w:rsid w:val="00921DE5"/>
    <w:rsid w:val="0092204D"/>
    <w:rsid w:val="0092245A"/>
    <w:rsid w:val="00922528"/>
    <w:rsid w:val="00922703"/>
    <w:rsid w:val="00922A01"/>
    <w:rsid w:val="00922C52"/>
    <w:rsid w:val="00924753"/>
    <w:rsid w:val="00924BC8"/>
    <w:rsid w:val="00924FB8"/>
    <w:rsid w:val="00925533"/>
    <w:rsid w:val="00925C0B"/>
    <w:rsid w:val="0092745A"/>
    <w:rsid w:val="009274F0"/>
    <w:rsid w:val="009276F7"/>
    <w:rsid w:val="009278AE"/>
    <w:rsid w:val="00927D33"/>
    <w:rsid w:val="00927D55"/>
    <w:rsid w:val="009309EF"/>
    <w:rsid w:val="009314F1"/>
    <w:rsid w:val="0093236C"/>
    <w:rsid w:val="00933749"/>
    <w:rsid w:val="009339A0"/>
    <w:rsid w:val="00934213"/>
    <w:rsid w:val="009343F4"/>
    <w:rsid w:val="00934CB8"/>
    <w:rsid w:val="00934CEA"/>
    <w:rsid w:val="009354B1"/>
    <w:rsid w:val="009357D2"/>
    <w:rsid w:val="00935D7D"/>
    <w:rsid w:val="009361DA"/>
    <w:rsid w:val="00937284"/>
    <w:rsid w:val="00937ABF"/>
    <w:rsid w:val="00937D7A"/>
    <w:rsid w:val="00937DFC"/>
    <w:rsid w:val="0094017E"/>
    <w:rsid w:val="00940D0B"/>
    <w:rsid w:val="00940E88"/>
    <w:rsid w:val="00941356"/>
    <w:rsid w:val="009417FF"/>
    <w:rsid w:val="009424F2"/>
    <w:rsid w:val="009428B7"/>
    <w:rsid w:val="00942AE1"/>
    <w:rsid w:val="009435FA"/>
    <w:rsid w:val="00943F45"/>
    <w:rsid w:val="00943F9D"/>
    <w:rsid w:val="00944229"/>
    <w:rsid w:val="00944F9F"/>
    <w:rsid w:val="0094508C"/>
    <w:rsid w:val="00945E92"/>
    <w:rsid w:val="00945F41"/>
    <w:rsid w:val="0094750A"/>
    <w:rsid w:val="00947B28"/>
    <w:rsid w:val="00947E15"/>
    <w:rsid w:val="00950351"/>
    <w:rsid w:val="009503C7"/>
    <w:rsid w:val="00950701"/>
    <w:rsid w:val="00951193"/>
    <w:rsid w:val="009511EC"/>
    <w:rsid w:val="009513B5"/>
    <w:rsid w:val="00951536"/>
    <w:rsid w:val="0095217D"/>
    <w:rsid w:val="00952AD6"/>
    <w:rsid w:val="00952F6F"/>
    <w:rsid w:val="00953651"/>
    <w:rsid w:val="0095431C"/>
    <w:rsid w:val="00954336"/>
    <w:rsid w:val="0095471B"/>
    <w:rsid w:val="009550AD"/>
    <w:rsid w:val="009555C0"/>
    <w:rsid w:val="00955A42"/>
    <w:rsid w:val="0095621F"/>
    <w:rsid w:val="009568B8"/>
    <w:rsid w:val="00956D67"/>
    <w:rsid w:val="0095766A"/>
    <w:rsid w:val="009603B7"/>
    <w:rsid w:val="009613D9"/>
    <w:rsid w:val="00961934"/>
    <w:rsid w:val="00961BB3"/>
    <w:rsid w:val="0096216A"/>
    <w:rsid w:val="0096342F"/>
    <w:rsid w:val="00963AF5"/>
    <w:rsid w:val="0096406E"/>
    <w:rsid w:val="009641E1"/>
    <w:rsid w:val="00964651"/>
    <w:rsid w:val="0096466A"/>
    <w:rsid w:val="00964B16"/>
    <w:rsid w:val="0096554B"/>
    <w:rsid w:val="0096715E"/>
    <w:rsid w:val="0096760A"/>
    <w:rsid w:val="00967B9E"/>
    <w:rsid w:val="00967C1D"/>
    <w:rsid w:val="00970291"/>
    <w:rsid w:val="00970718"/>
    <w:rsid w:val="009709F0"/>
    <w:rsid w:val="009709FE"/>
    <w:rsid w:val="009720C1"/>
    <w:rsid w:val="00972328"/>
    <w:rsid w:val="00973821"/>
    <w:rsid w:val="009738F6"/>
    <w:rsid w:val="00973A8D"/>
    <w:rsid w:val="00973AD9"/>
    <w:rsid w:val="00973CE9"/>
    <w:rsid w:val="00974132"/>
    <w:rsid w:val="00974229"/>
    <w:rsid w:val="00976A3D"/>
    <w:rsid w:val="00976B6B"/>
    <w:rsid w:val="00977066"/>
    <w:rsid w:val="0097777C"/>
    <w:rsid w:val="00977A4E"/>
    <w:rsid w:val="00977AAA"/>
    <w:rsid w:val="00980264"/>
    <w:rsid w:val="00980600"/>
    <w:rsid w:val="00980C3D"/>
    <w:rsid w:val="0098124E"/>
    <w:rsid w:val="009817E1"/>
    <w:rsid w:val="00981C2B"/>
    <w:rsid w:val="009820A5"/>
    <w:rsid w:val="009820AC"/>
    <w:rsid w:val="0098256D"/>
    <w:rsid w:val="009836AF"/>
    <w:rsid w:val="00983C74"/>
    <w:rsid w:val="009846E7"/>
    <w:rsid w:val="00984A35"/>
    <w:rsid w:val="009854EE"/>
    <w:rsid w:val="00985EC1"/>
    <w:rsid w:val="009862D1"/>
    <w:rsid w:val="009863D8"/>
    <w:rsid w:val="00986D2D"/>
    <w:rsid w:val="00987154"/>
    <w:rsid w:val="00987AF7"/>
    <w:rsid w:val="00987C76"/>
    <w:rsid w:val="00987CDD"/>
    <w:rsid w:val="0099017F"/>
    <w:rsid w:val="009905A9"/>
    <w:rsid w:val="00991982"/>
    <w:rsid w:val="00991BA3"/>
    <w:rsid w:val="00992BCE"/>
    <w:rsid w:val="009930A1"/>
    <w:rsid w:val="009934BB"/>
    <w:rsid w:val="00993A82"/>
    <w:rsid w:val="00993B09"/>
    <w:rsid w:val="00994340"/>
    <w:rsid w:val="00994D7C"/>
    <w:rsid w:val="009952C2"/>
    <w:rsid w:val="00995399"/>
    <w:rsid w:val="00996157"/>
    <w:rsid w:val="00996301"/>
    <w:rsid w:val="0099662E"/>
    <w:rsid w:val="009966CC"/>
    <w:rsid w:val="00997868"/>
    <w:rsid w:val="0099787C"/>
    <w:rsid w:val="009A0CC9"/>
    <w:rsid w:val="009A17EF"/>
    <w:rsid w:val="009A1B00"/>
    <w:rsid w:val="009A1B77"/>
    <w:rsid w:val="009A234C"/>
    <w:rsid w:val="009A2500"/>
    <w:rsid w:val="009A2D24"/>
    <w:rsid w:val="009A30DA"/>
    <w:rsid w:val="009A323D"/>
    <w:rsid w:val="009A3287"/>
    <w:rsid w:val="009A3887"/>
    <w:rsid w:val="009A3D6C"/>
    <w:rsid w:val="009A589A"/>
    <w:rsid w:val="009A5F7C"/>
    <w:rsid w:val="009A5FCB"/>
    <w:rsid w:val="009A6218"/>
    <w:rsid w:val="009A65FC"/>
    <w:rsid w:val="009A78E2"/>
    <w:rsid w:val="009B06AA"/>
    <w:rsid w:val="009B0B55"/>
    <w:rsid w:val="009B19E8"/>
    <w:rsid w:val="009B2025"/>
    <w:rsid w:val="009B2728"/>
    <w:rsid w:val="009B29F0"/>
    <w:rsid w:val="009B2EF4"/>
    <w:rsid w:val="009B3004"/>
    <w:rsid w:val="009B3880"/>
    <w:rsid w:val="009B3B4C"/>
    <w:rsid w:val="009B40D8"/>
    <w:rsid w:val="009B4D5F"/>
    <w:rsid w:val="009B5392"/>
    <w:rsid w:val="009B57C5"/>
    <w:rsid w:val="009B5879"/>
    <w:rsid w:val="009B5A84"/>
    <w:rsid w:val="009B5D7A"/>
    <w:rsid w:val="009B5E4D"/>
    <w:rsid w:val="009B635E"/>
    <w:rsid w:val="009B6894"/>
    <w:rsid w:val="009B70BE"/>
    <w:rsid w:val="009B7475"/>
    <w:rsid w:val="009B75A3"/>
    <w:rsid w:val="009B767F"/>
    <w:rsid w:val="009C049A"/>
    <w:rsid w:val="009C0E69"/>
    <w:rsid w:val="009C0F71"/>
    <w:rsid w:val="009C106A"/>
    <w:rsid w:val="009C166A"/>
    <w:rsid w:val="009C188D"/>
    <w:rsid w:val="009C1BF3"/>
    <w:rsid w:val="009C1E50"/>
    <w:rsid w:val="009C2F92"/>
    <w:rsid w:val="009C31B8"/>
    <w:rsid w:val="009C32E4"/>
    <w:rsid w:val="009C418E"/>
    <w:rsid w:val="009C44C5"/>
    <w:rsid w:val="009C450D"/>
    <w:rsid w:val="009C45E9"/>
    <w:rsid w:val="009C4DD6"/>
    <w:rsid w:val="009C5603"/>
    <w:rsid w:val="009C6067"/>
    <w:rsid w:val="009C6525"/>
    <w:rsid w:val="009C6C8A"/>
    <w:rsid w:val="009C72A6"/>
    <w:rsid w:val="009C73B5"/>
    <w:rsid w:val="009C7EF6"/>
    <w:rsid w:val="009C7F76"/>
    <w:rsid w:val="009D0AEA"/>
    <w:rsid w:val="009D0C75"/>
    <w:rsid w:val="009D14BD"/>
    <w:rsid w:val="009D169A"/>
    <w:rsid w:val="009D18EA"/>
    <w:rsid w:val="009D1A2D"/>
    <w:rsid w:val="009D1B07"/>
    <w:rsid w:val="009D1B15"/>
    <w:rsid w:val="009D2E04"/>
    <w:rsid w:val="009D2EFE"/>
    <w:rsid w:val="009D3250"/>
    <w:rsid w:val="009D367C"/>
    <w:rsid w:val="009D4B5A"/>
    <w:rsid w:val="009D515F"/>
    <w:rsid w:val="009D5292"/>
    <w:rsid w:val="009D5A9A"/>
    <w:rsid w:val="009D5CEC"/>
    <w:rsid w:val="009D600E"/>
    <w:rsid w:val="009D6455"/>
    <w:rsid w:val="009D64D7"/>
    <w:rsid w:val="009D7C3A"/>
    <w:rsid w:val="009D7ED7"/>
    <w:rsid w:val="009E01CA"/>
    <w:rsid w:val="009E0496"/>
    <w:rsid w:val="009E0DFE"/>
    <w:rsid w:val="009E0FE1"/>
    <w:rsid w:val="009E1209"/>
    <w:rsid w:val="009E20E6"/>
    <w:rsid w:val="009E2A75"/>
    <w:rsid w:val="009E2B3F"/>
    <w:rsid w:val="009E32FD"/>
    <w:rsid w:val="009E3C2F"/>
    <w:rsid w:val="009E3C4A"/>
    <w:rsid w:val="009E43E5"/>
    <w:rsid w:val="009E48F7"/>
    <w:rsid w:val="009E4AB8"/>
    <w:rsid w:val="009E4BBA"/>
    <w:rsid w:val="009E551E"/>
    <w:rsid w:val="009E5FE1"/>
    <w:rsid w:val="009E668D"/>
    <w:rsid w:val="009E688C"/>
    <w:rsid w:val="009E70BD"/>
    <w:rsid w:val="009E712C"/>
    <w:rsid w:val="009E754E"/>
    <w:rsid w:val="009E7BB8"/>
    <w:rsid w:val="009F0142"/>
    <w:rsid w:val="009F01D2"/>
    <w:rsid w:val="009F1267"/>
    <w:rsid w:val="009F182A"/>
    <w:rsid w:val="009F1AD0"/>
    <w:rsid w:val="009F21A0"/>
    <w:rsid w:val="009F2EBB"/>
    <w:rsid w:val="009F3478"/>
    <w:rsid w:val="009F35E3"/>
    <w:rsid w:val="009F36FD"/>
    <w:rsid w:val="009F3741"/>
    <w:rsid w:val="009F42E6"/>
    <w:rsid w:val="009F4753"/>
    <w:rsid w:val="009F4868"/>
    <w:rsid w:val="009F56F0"/>
    <w:rsid w:val="009F599C"/>
    <w:rsid w:val="009F5B2D"/>
    <w:rsid w:val="009F5D2E"/>
    <w:rsid w:val="009F5D3A"/>
    <w:rsid w:val="009F6325"/>
    <w:rsid w:val="009F6CA5"/>
    <w:rsid w:val="009F7611"/>
    <w:rsid w:val="009F7CD2"/>
    <w:rsid w:val="00A00429"/>
    <w:rsid w:val="00A005CE"/>
    <w:rsid w:val="00A00B54"/>
    <w:rsid w:val="00A0127B"/>
    <w:rsid w:val="00A014E7"/>
    <w:rsid w:val="00A0160D"/>
    <w:rsid w:val="00A01F29"/>
    <w:rsid w:val="00A026A5"/>
    <w:rsid w:val="00A031F4"/>
    <w:rsid w:val="00A03664"/>
    <w:rsid w:val="00A03D3B"/>
    <w:rsid w:val="00A040FC"/>
    <w:rsid w:val="00A04A3E"/>
    <w:rsid w:val="00A04F5C"/>
    <w:rsid w:val="00A05BB9"/>
    <w:rsid w:val="00A05C11"/>
    <w:rsid w:val="00A07FD0"/>
    <w:rsid w:val="00A10E29"/>
    <w:rsid w:val="00A111A0"/>
    <w:rsid w:val="00A11228"/>
    <w:rsid w:val="00A11347"/>
    <w:rsid w:val="00A11CA7"/>
    <w:rsid w:val="00A12693"/>
    <w:rsid w:val="00A12845"/>
    <w:rsid w:val="00A12C9A"/>
    <w:rsid w:val="00A13C95"/>
    <w:rsid w:val="00A13F9F"/>
    <w:rsid w:val="00A1444F"/>
    <w:rsid w:val="00A14D0A"/>
    <w:rsid w:val="00A14D74"/>
    <w:rsid w:val="00A163AF"/>
    <w:rsid w:val="00A1676A"/>
    <w:rsid w:val="00A167ED"/>
    <w:rsid w:val="00A16FDD"/>
    <w:rsid w:val="00A1730F"/>
    <w:rsid w:val="00A17BCD"/>
    <w:rsid w:val="00A20F15"/>
    <w:rsid w:val="00A2181D"/>
    <w:rsid w:val="00A21884"/>
    <w:rsid w:val="00A21A47"/>
    <w:rsid w:val="00A21DDD"/>
    <w:rsid w:val="00A220F5"/>
    <w:rsid w:val="00A22D9F"/>
    <w:rsid w:val="00A2310E"/>
    <w:rsid w:val="00A23459"/>
    <w:rsid w:val="00A23DD0"/>
    <w:rsid w:val="00A24A5C"/>
    <w:rsid w:val="00A253B9"/>
    <w:rsid w:val="00A2578F"/>
    <w:rsid w:val="00A264D9"/>
    <w:rsid w:val="00A26942"/>
    <w:rsid w:val="00A26F2A"/>
    <w:rsid w:val="00A27C3E"/>
    <w:rsid w:val="00A309A9"/>
    <w:rsid w:val="00A30C7C"/>
    <w:rsid w:val="00A30F2F"/>
    <w:rsid w:val="00A310B0"/>
    <w:rsid w:val="00A31138"/>
    <w:rsid w:val="00A31504"/>
    <w:rsid w:val="00A31AEA"/>
    <w:rsid w:val="00A33231"/>
    <w:rsid w:val="00A334BD"/>
    <w:rsid w:val="00A33515"/>
    <w:rsid w:val="00A33C5B"/>
    <w:rsid w:val="00A33DE6"/>
    <w:rsid w:val="00A34AEF"/>
    <w:rsid w:val="00A34B94"/>
    <w:rsid w:val="00A34E04"/>
    <w:rsid w:val="00A36593"/>
    <w:rsid w:val="00A36B5F"/>
    <w:rsid w:val="00A36C69"/>
    <w:rsid w:val="00A37164"/>
    <w:rsid w:val="00A37734"/>
    <w:rsid w:val="00A37D03"/>
    <w:rsid w:val="00A37EFE"/>
    <w:rsid w:val="00A40960"/>
    <w:rsid w:val="00A40DFD"/>
    <w:rsid w:val="00A40FF6"/>
    <w:rsid w:val="00A41D8C"/>
    <w:rsid w:val="00A43718"/>
    <w:rsid w:val="00A443ED"/>
    <w:rsid w:val="00A45D53"/>
    <w:rsid w:val="00A463EF"/>
    <w:rsid w:val="00A46D9B"/>
    <w:rsid w:val="00A470FA"/>
    <w:rsid w:val="00A47235"/>
    <w:rsid w:val="00A472E9"/>
    <w:rsid w:val="00A4731C"/>
    <w:rsid w:val="00A475F0"/>
    <w:rsid w:val="00A47C00"/>
    <w:rsid w:val="00A50AD1"/>
    <w:rsid w:val="00A50FD6"/>
    <w:rsid w:val="00A514B8"/>
    <w:rsid w:val="00A51CF5"/>
    <w:rsid w:val="00A52C30"/>
    <w:rsid w:val="00A52CA5"/>
    <w:rsid w:val="00A53A5B"/>
    <w:rsid w:val="00A540AB"/>
    <w:rsid w:val="00A540C3"/>
    <w:rsid w:val="00A548E5"/>
    <w:rsid w:val="00A5537E"/>
    <w:rsid w:val="00A553E1"/>
    <w:rsid w:val="00A555F1"/>
    <w:rsid w:val="00A55797"/>
    <w:rsid w:val="00A56650"/>
    <w:rsid w:val="00A566E5"/>
    <w:rsid w:val="00A56F62"/>
    <w:rsid w:val="00A56F74"/>
    <w:rsid w:val="00A5787A"/>
    <w:rsid w:val="00A579A1"/>
    <w:rsid w:val="00A57A48"/>
    <w:rsid w:val="00A57BFC"/>
    <w:rsid w:val="00A60F21"/>
    <w:rsid w:val="00A612F2"/>
    <w:rsid w:val="00A614BC"/>
    <w:rsid w:val="00A615A6"/>
    <w:rsid w:val="00A61630"/>
    <w:rsid w:val="00A61AA1"/>
    <w:rsid w:val="00A620C6"/>
    <w:rsid w:val="00A620FA"/>
    <w:rsid w:val="00A625B7"/>
    <w:rsid w:val="00A625D9"/>
    <w:rsid w:val="00A628D2"/>
    <w:rsid w:val="00A63F5D"/>
    <w:rsid w:val="00A6592F"/>
    <w:rsid w:val="00A65992"/>
    <w:rsid w:val="00A65E65"/>
    <w:rsid w:val="00A65EE0"/>
    <w:rsid w:val="00A66193"/>
    <w:rsid w:val="00A66214"/>
    <w:rsid w:val="00A670F7"/>
    <w:rsid w:val="00A6718C"/>
    <w:rsid w:val="00A703F2"/>
    <w:rsid w:val="00A70C61"/>
    <w:rsid w:val="00A71E24"/>
    <w:rsid w:val="00A72207"/>
    <w:rsid w:val="00A7248C"/>
    <w:rsid w:val="00A734AE"/>
    <w:rsid w:val="00A73B61"/>
    <w:rsid w:val="00A744C9"/>
    <w:rsid w:val="00A7551F"/>
    <w:rsid w:val="00A75B3B"/>
    <w:rsid w:val="00A7625C"/>
    <w:rsid w:val="00A76646"/>
    <w:rsid w:val="00A76C46"/>
    <w:rsid w:val="00A773B0"/>
    <w:rsid w:val="00A77AED"/>
    <w:rsid w:val="00A80290"/>
    <w:rsid w:val="00A802D5"/>
    <w:rsid w:val="00A805F8"/>
    <w:rsid w:val="00A809C1"/>
    <w:rsid w:val="00A80A7B"/>
    <w:rsid w:val="00A80B6F"/>
    <w:rsid w:val="00A80C47"/>
    <w:rsid w:val="00A80ECC"/>
    <w:rsid w:val="00A81140"/>
    <w:rsid w:val="00A81370"/>
    <w:rsid w:val="00A815A7"/>
    <w:rsid w:val="00A81761"/>
    <w:rsid w:val="00A822E6"/>
    <w:rsid w:val="00A82F0E"/>
    <w:rsid w:val="00A82F2D"/>
    <w:rsid w:val="00A830B4"/>
    <w:rsid w:val="00A833FD"/>
    <w:rsid w:val="00A837E1"/>
    <w:rsid w:val="00A83D36"/>
    <w:rsid w:val="00A83D55"/>
    <w:rsid w:val="00A83D62"/>
    <w:rsid w:val="00A84037"/>
    <w:rsid w:val="00A876F7"/>
    <w:rsid w:val="00A90539"/>
    <w:rsid w:val="00A90B5E"/>
    <w:rsid w:val="00A90BE3"/>
    <w:rsid w:val="00A91852"/>
    <w:rsid w:val="00A91E48"/>
    <w:rsid w:val="00A93273"/>
    <w:rsid w:val="00A93943"/>
    <w:rsid w:val="00A93F6C"/>
    <w:rsid w:val="00A949C5"/>
    <w:rsid w:val="00A958D3"/>
    <w:rsid w:val="00A95BDA"/>
    <w:rsid w:val="00A960E6"/>
    <w:rsid w:val="00A96804"/>
    <w:rsid w:val="00A96D83"/>
    <w:rsid w:val="00A97135"/>
    <w:rsid w:val="00A973CE"/>
    <w:rsid w:val="00AA005C"/>
    <w:rsid w:val="00AA0472"/>
    <w:rsid w:val="00AA0660"/>
    <w:rsid w:val="00AA0BDA"/>
    <w:rsid w:val="00AA13E1"/>
    <w:rsid w:val="00AA2307"/>
    <w:rsid w:val="00AA245D"/>
    <w:rsid w:val="00AA251C"/>
    <w:rsid w:val="00AA3747"/>
    <w:rsid w:val="00AA3760"/>
    <w:rsid w:val="00AA392C"/>
    <w:rsid w:val="00AA3953"/>
    <w:rsid w:val="00AA56D5"/>
    <w:rsid w:val="00AA59E5"/>
    <w:rsid w:val="00AA6100"/>
    <w:rsid w:val="00AA7232"/>
    <w:rsid w:val="00AA728B"/>
    <w:rsid w:val="00AA75B0"/>
    <w:rsid w:val="00AA7B20"/>
    <w:rsid w:val="00AB01B3"/>
    <w:rsid w:val="00AB05EB"/>
    <w:rsid w:val="00AB06FF"/>
    <w:rsid w:val="00AB1115"/>
    <w:rsid w:val="00AB1C32"/>
    <w:rsid w:val="00AB1E97"/>
    <w:rsid w:val="00AB1F5F"/>
    <w:rsid w:val="00AB363C"/>
    <w:rsid w:val="00AB3D50"/>
    <w:rsid w:val="00AB3DD6"/>
    <w:rsid w:val="00AB4A35"/>
    <w:rsid w:val="00AB5A2F"/>
    <w:rsid w:val="00AB5D80"/>
    <w:rsid w:val="00AB5E07"/>
    <w:rsid w:val="00AB6314"/>
    <w:rsid w:val="00AB642C"/>
    <w:rsid w:val="00AB76F1"/>
    <w:rsid w:val="00AB7A2C"/>
    <w:rsid w:val="00AB7B91"/>
    <w:rsid w:val="00AC0653"/>
    <w:rsid w:val="00AC0800"/>
    <w:rsid w:val="00AC0A32"/>
    <w:rsid w:val="00AC13BF"/>
    <w:rsid w:val="00AC155F"/>
    <w:rsid w:val="00AC181E"/>
    <w:rsid w:val="00AC186F"/>
    <w:rsid w:val="00AC1F3B"/>
    <w:rsid w:val="00AC274A"/>
    <w:rsid w:val="00AC2968"/>
    <w:rsid w:val="00AC2B11"/>
    <w:rsid w:val="00AC2B30"/>
    <w:rsid w:val="00AC2C4C"/>
    <w:rsid w:val="00AC2FD5"/>
    <w:rsid w:val="00AC3369"/>
    <w:rsid w:val="00AC3828"/>
    <w:rsid w:val="00AC516D"/>
    <w:rsid w:val="00AC655E"/>
    <w:rsid w:val="00AC6CFD"/>
    <w:rsid w:val="00AC76A4"/>
    <w:rsid w:val="00AC7BB6"/>
    <w:rsid w:val="00AD00ED"/>
    <w:rsid w:val="00AD022C"/>
    <w:rsid w:val="00AD0473"/>
    <w:rsid w:val="00AD0CA4"/>
    <w:rsid w:val="00AD12C1"/>
    <w:rsid w:val="00AD172D"/>
    <w:rsid w:val="00AD1B94"/>
    <w:rsid w:val="00AD231A"/>
    <w:rsid w:val="00AD2392"/>
    <w:rsid w:val="00AD23BC"/>
    <w:rsid w:val="00AD2F32"/>
    <w:rsid w:val="00AD3311"/>
    <w:rsid w:val="00AD3DD1"/>
    <w:rsid w:val="00AD3ECE"/>
    <w:rsid w:val="00AD3EE2"/>
    <w:rsid w:val="00AD4103"/>
    <w:rsid w:val="00AD418F"/>
    <w:rsid w:val="00AD43D5"/>
    <w:rsid w:val="00AD5837"/>
    <w:rsid w:val="00AD59FF"/>
    <w:rsid w:val="00AD6818"/>
    <w:rsid w:val="00AD6ABC"/>
    <w:rsid w:val="00AD6BDC"/>
    <w:rsid w:val="00AD7278"/>
    <w:rsid w:val="00AD72A3"/>
    <w:rsid w:val="00AD76A4"/>
    <w:rsid w:val="00AD7799"/>
    <w:rsid w:val="00AD77BD"/>
    <w:rsid w:val="00AD7868"/>
    <w:rsid w:val="00AD78F8"/>
    <w:rsid w:val="00AD7C5C"/>
    <w:rsid w:val="00AD7F9A"/>
    <w:rsid w:val="00AE022C"/>
    <w:rsid w:val="00AE06E1"/>
    <w:rsid w:val="00AE15D8"/>
    <w:rsid w:val="00AE1D74"/>
    <w:rsid w:val="00AE24C9"/>
    <w:rsid w:val="00AE253F"/>
    <w:rsid w:val="00AE2705"/>
    <w:rsid w:val="00AE2C20"/>
    <w:rsid w:val="00AE3352"/>
    <w:rsid w:val="00AE3891"/>
    <w:rsid w:val="00AE392B"/>
    <w:rsid w:val="00AE4030"/>
    <w:rsid w:val="00AE4302"/>
    <w:rsid w:val="00AE4546"/>
    <w:rsid w:val="00AE476C"/>
    <w:rsid w:val="00AE4E06"/>
    <w:rsid w:val="00AE5254"/>
    <w:rsid w:val="00AE6C92"/>
    <w:rsid w:val="00AE6F67"/>
    <w:rsid w:val="00AE7042"/>
    <w:rsid w:val="00AE77F2"/>
    <w:rsid w:val="00AE7960"/>
    <w:rsid w:val="00AF041A"/>
    <w:rsid w:val="00AF0DC6"/>
    <w:rsid w:val="00AF2840"/>
    <w:rsid w:val="00AF2C33"/>
    <w:rsid w:val="00AF35CD"/>
    <w:rsid w:val="00AF425A"/>
    <w:rsid w:val="00AF48F9"/>
    <w:rsid w:val="00AF4A6F"/>
    <w:rsid w:val="00AF4A9F"/>
    <w:rsid w:val="00AF4D7D"/>
    <w:rsid w:val="00AF5D3F"/>
    <w:rsid w:val="00AF603E"/>
    <w:rsid w:val="00AF6056"/>
    <w:rsid w:val="00AF633A"/>
    <w:rsid w:val="00AF6D4A"/>
    <w:rsid w:val="00AF7729"/>
    <w:rsid w:val="00AF791F"/>
    <w:rsid w:val="00AF7D10"/>
    <w:rsid w:val="00AF7D80"/>
    <w:rsid w:val="00B00CAC"/>
    <w:rsid w:val="00B00EC8"/>
    <w:rsid w:val="00B02636"/>
    <w:rsid w:val="00B0265B"/>
    <w:rsid w:val="00B027A1"/>
    <w:rsid w:val="00B028BF"/>
    <w:rsid w:val="00B02C5E"/>
    <w:rsid w:val="00B0377F"/>
    <w:rsid w:val="00B0395A"/>
    <w:rsid w:val="00B03DDE"/>
    <w:rsid w:val="00B03EBF"/>
    <w:rsid w:val="00B03FE5"/>
    <w:rsid w:val="00B043BC"/>
    <w:rsid w:val="00B04EC4"/>
    <w:rsid w:val="00B05381"/>
    <w:rsid w:val="00B05F30"/>
    <w:rsid w:val="00B068A2"/>
    <w:rsid w:val="00B068DB"/>
    <w:rsid w:val="00B06B26"/>
    <w:rsid w:val="00B0716C"/>
    <w:rsid w:val="00B0757B"/>
    <w:rsid w:val="00B075FA"/>
    <w:rsid w:val="00B104FF"/>
    <w:rsid w:val="00B109E0"/>
    <w:rsid w:val="00B113F6"/>
    <w:rsid w:val="00B11DAF"/>
    <w:rsid w:val="00B11E9C"/>
    <w:rsid w:val="00B12631"/>
    <w:rsid w:val="00B12CD6"/>
    <w:rsid w:val="00B13685"/>
    <w:rsid w:val="00B13E1B"/>
    <w:rsid w:val="00B1420B"/>
    <w:rsid w:val="00B142F1"/>
    <w:rsid w:val="00B155B0"/>
    <w:rsid w:val="00B157C5"/>
    <w:rsid w:val="00B1591D"/>
    <w:rsid w:val="00B159B7"/>
    <w:rsid w:val="00B15B0C"/>
    <w:rsid w:val="00B16739"/>
    <w:rsid w:val="00B16825"/>
    <w:rsid w:val="00B176B9"/>
    <w:rsid w:val="00B203CE"/>
    <w:rsid w:val="00B2070C"/>
    <w:rsid w:val="00B20938"/>
    <w:rsid w:val="00B21466"/>
    <w:rsid w:val="00B2234E"/>
    <w:rsid w:val="00B23612"/>
    <w:rsid w:val="00B238CF"/>
    <w:rsid w:val="00B23B50"/>
    <w:rsid w:val="00B248B4"/>
    <w:rsid w:val="00B24A75"/>
    <w:rsid w:val="00B2518A"/>
    <w:rsid w:val="00B252BB"/>
    <w:rsid w:val="00B25450"/>
    <w:rsid w:val="00B254F6"/>
    <w:rsid w:val="00B25F29"/>
    <w:rsid w:val="00B26084"/>
    <w:rsid w:val="00B2633E"/>
    <w:rsid w:val="00B26450"/>
    <w:rsid w:val="00B266FA"/>
    <w:rsid w:val="00B26E78"/>
    <w:rsid w:val="00B278A8"/>
    <w:rsid w:val="00B27970"/>
    <w:rsid w:val="00B27B71"/>
    <w:rsid w:val="00B27C39"/>
    <w:rsid w:val="00B3055E"/>
    <w:rsid w:val="00B308E7"/>
    <w:rsid w:val="00B31084"/>
    <w:rsid w:val="00B3127C"/>
    <w:rsid w:val="00B31C01"/>
    <w:rsid w:val="00B34405"/>
    <w:rsid w:val="00B348BA"/>
    <w:rsid w:val="00B36252"/>
    <w:rsid w:val="00B368B3"/>
    <w:rsid w:val="00B379D4"/>
    <w:rsid w:val="00B37E38"/>
    <w:rsid w:val="00B40D5A"/>
    <w:rsid w:val="00B415A8"/>
    <w:rsid w:val="00B41A48"/>
    <w:rsid w:val="00B41AA2"/>
    <w:rsid w:val="00B41BEA"/>
    <w:rsid w:val="00B41EF7"/>
    <w:rsid w:val="00B4225A"/>
    <w:rsid w:val="00B423F1"/>
    <w:rsid w:val="00B4269F"/>
    <w:rsid w:val="00B42C98"/>
    <w:rsid w:val="00B43488"/>
    <w:rsid w:val="00B44089"/>
    <w:rsid w:val="00B44536"/>
    <w:rsid w:val="00B44F70"/>
    <w:rsid w:val="00B45701"/>
    <w:rsid w:val="00B45947"/>
    <w:rsid w:val="00B461BA"/>
    <w:rsid w:val="00B46999"/>
    <w:rsid w:val="00B46DA2"/>
    <w:rsid w:val="00B46FBD"/>
    <w:rsid w:val="00B47116"/>
    <w:rsid w:val="00B4765C"/>
    <w:rsid w:val="00B47980"/>
    <w:rsid w:val="00B47BF5"/>
    <w:rsid w:val="00B47D9D"/>
    <w:rsid w:val="00B47E04"/>
    <w:rsid w:val="00B503A8"/>
    <w:rsid w:val="00B50675"/>
    <w:rsid w:val="00B509E5"/>
    <w:rsid w:val="00B50AF7"/>
    <w:rsid w:val="00B514C4"/>
    <w:rsid w:val="00B51B97"/>
    <w:rsid w:val="00B53EEB"/>
    <w:rsid w:val="00B54DB6"/>
    <w:rsid w:val="00B5519E"/>
    <w:rsid w:val="00B553ED"/>
    <w:rsid w:val="00B55448"/>
    <w:rsid w:val="00B5583D"/>
    <w:rsid w:val="00B55BDD"/>
    <w:rsid w:val="00B56082"/>
    <w:rsid w:val="00B5633B"/>
    <w:rsid w:val="00B569EF"/>
    <w:rsid w:val="00B56D1C"/>
    <w:rsid w:val="00B57078"/>
    <w:rsid w:val="00B571A1"/>
    <w:rsid w:val="00B57E97"/>
    <w:rsid w:val="00B60E98"/>
    <w:rsid w:val="00B6111D"/>
    <w:rsid w:val="00B61222"/>
    <w:rsid w:val="00B62155"/>
    <w:rsid w:val="00B627B6"/>
    <w:rsid w:val="00B6373B"/>
    <w:rsid w:val="00B63975"/>
    <w:rsid w:val="00B64647"/>
    <w:rsid w:val="00B6584A"/>
    <w:rsid w:val="00B65AD0"/>
    <w:rsid w:val="00B65CEA"/>
    <w:rsid w:val="00B6634C"/>
    <w:rsid w:val="00B66905"/>
    <w:rsid w:val="00B6737A"/>
    <w:rsid w:val="00B674C9"/>
    <w:rsid w:val="00B67884"/>
    <w:rsid w:val="00B67A61"/>
    <w:rsid w:val="00B67C79"/>
    <w:rsid w:val="00B67DF7"/>
    <w:rsid w:val="00B67E13"/>
    <w:rsid w:val="00B67EF4"/>
    <w:rsid w:val="00B70FCD"/>
    <w:rsid w:val="00B71EBE"/>
    <w:rsid w:val="00B71FAC"/>
    <w:rsid w:val="00B726EA"/>
    <w:rsid w:val="00B7276A"/>
    <w:rsid w:val="00B727E6"/>
    <w:rsid w:val="00B72EBE"/>
    <w:rsid w:val="00B7353B"/>
    <w:rsid w:val="00B74BAA"/>
    <w:rsid w:val="00B7537E"/>
    <w:rsid w:val="00B75C3D"/>
    <w:rsid w:val="00B761C6"/>
    <w:rsid w:val="00B77380"/>
    <w:rsid w:val="00B7746A"/>
    <w:rsid w:val="00B7763C"/>
    <w:rsid w:val="00B80C16"/>
    <w:rsid w:val="00B80C2F"/>
    <w:rsid w:val="00B80EE6"/>
    <w:rsid w:val="00B8109E"/>
    <w:rsid w:val="00B830C1"/>
    <w:rsid w:val="00B83108"/>
    <w:rsid w:val="00B839AF"/>
    <w:rsid w:val="00B85DBA"/>
    <w:rsid w:val="00B862E1"/>
    <w:rsid w:val="00B867EA"/>
    <w:rsid w:val="00B86ACB"/>
    <w:rsid w:val="00B86BB4"/>
    <w:rsid w:val="00B86CA7"/>
    <w:rsid w:val="00B87583"/>
    <w:rsid w:val="00B87A74"/>
    <w:rsid w:val="00B87B6A"/>
    <w:rsid w:val="00B901E4"/>
    <w:rsid w:val="00B90979"/>
    <w:rsid w:val="00B90D68"/>
    <w:rsid w:val="00B90DE5"/>
    <w:rsid w:val="00B90FB2"/>
    <w:rsid w:val="00B913DA"/>
    <w:rsid w:val="00B91571"/>
    <w:rsid w:val="00B91A16"/>
    <w:rsid w:val="00B91BFB"/>
    <w:rsid w:val="00B91D3E"/>
    <w:rsid w:val="00B921A6"/>
    <w:rsid w:val="00B9258C"/>
    <w:rsid w:val="00B92B0D"/>
    <w:rsid w:val="00B9320B"/>
    <w:rsid w:val="00B93F05"/>
    <w:rsid w:val="00B942DF"/>
    <w:rsid w:val="00B9458A"/>
    <w:rsid w:val="00B94CE3"/>
    <w:rsid w:val="00B9528E"/>
    <w:rsid w:val="00B95460"/>
    <w:rsid w:val="00B95F21"/>
    <w:rsid w:val="00B966A1"/>
    <w:rsid w:val="00B967BC"/>
    <w:rsid w:val="00B9727C"/>
    <w:rsid w:val="00BA041C"/>
    <w:rsid w:val="00BA1768"/>
    <w:rsid w:val="00BA1A8E"/>
    <w:rsid w:val="00BA1C2D"/>
    <w:rsid w:val="00BA1D6C"/>
    <w:rsid w:val="00BA2FA2"/>
    <w:rsid w:val="00BA33DD"/>
    <w:rsid w:val="00BA4026"/>
    <w:rsid w:val="00BA4678"/>
    <w:rsid w:val="00BA4E51"/>
    <w:rsid w:val="00BA544D"/>
    <w:rsid w:val="00BA5F84"/>
    <w:rsid w:val="00BA5F9D"/>
    <w:rsid w:val="00BA5FF9"/>
    <w:rsid w:val="00BA6121"/>
    <w:rsid w:val="00BA6134"/>
    <w:rsid w:val="00BA7687"/>
    <w:rsid w:val="00BA78A2"/>
    <w:rsid w:val="00BA7F42"/>
    <w:rsid w:val="00BB01AA"/>
    <w:rsid w:val="00BB071C"/>
    <w:rsid w:val="00BB07D5"/>
    <w:rsid w:val="00BB1811"/>
    <w:rsid w:val="00BB2DF6"/>
    <w:rsid w:val="00BB37C3"/>
    <w:rsid w:val="00BB4990"/>
    <w:rsid w:val="00BB4A2F"/>
    <w:rsid w:val="00BB4C86"/>
    <w:rsid w:val="00BB5777"/>
    <w:rsid w:val="00BB57A8"/>
    <w:rsid w:val="00BB59E6"/>
    <w:rsid w:val="00BB5BFC"/>
    <w:rsid w:val="00BB7BA8"/>
    <w:rsid w:val="00BB7FEF"/>
    <w:rsid w:val="00BC08DB"/>
    <w:rsid w:val="00BC0A5B"/>
    <w:rsid w:val="00BC11C3"/>
    <w:rsid w:val="00BC136A"/>
    <w:rsid w:val="00BC1B62"/>
    <w:rsid w:val="00BC1E06"/>
    <w:rsid w:val="00BC2158"/>
    <w:rsid w:val="00BC26DD"/>
    <w:rsid w:val="00BC2B2C"/>
    <w:rsid w:val="00BC310A"/>
    <w:rsid w:val="00BC3A97"/>
    <w:rsid w:val="00BC444B"/>
    <w:rsid w:val="00BC4C30"/>
    <w:rsid w:val="00BC4F07"/>
    <w:rsid w:val="00BC4F1A"/>
    <w:rsid w:val="00BC5802"/>
    <w:rsid w:val="00BC5F97"/>
    <w:rsid w:val="00BC6283"/>
    <w:rsid w:val="00BC6B2E"/>
    <w:rsid w:val="00BC7C38"/>
    <w:rsid w:val="00BD0040"/>
    <w:rsid w:val="00BD0292"/>
    <w:rsid w:val="00BD1D05"/>
    <w:rsid w:val="00BD1FD2"/>
    <w:rsid w:val="00BD315C"/>
    <w:rsid w:val="00BD33F0"/>
    <w:rsid w:val="00BD351E"/>
    <w:rsid w:val="00BD3524"/>
    <w:rsid w:val="00BD3A51"/>
    <w:rsid w:val="00BD3D6B"/>
    <w:rsid w:val="00BD55CC"/>
    <w:rsid w:val="00BD575B"/>
    <w:rsid w:val="00BD6C55"/>
    <w:rsid w:val="00BD6EDC"/>
    <w:rsid w:val="00BD75DF"/>
    <w:rsid w:val="00BD78A8"/>
    <w:rsid w:val="00BD7D2E"/>
    <w:rsid w:val="00BE085B"/>
    <w:rsid w:val="00BE0900"/>
    <w:rsid w:val="00BE0AE9"/>
    <w:rsid w:val="00BE0D4D"/>
    <w:rsid w:val="00BE1147"/>
    <w:rsid w:val="00BE1165"/>
    <w:rsid w:val="00BE1FB4"/>
    <w:rsid w:val="00BE282F"/>
    <w:rsid w:val="00BE2A76"/>
    <w:rsid w:val="00BE2E63"/>
    <w:rsid w:val="00BE305F"/>
    <w:rsid w:val="00BE3311"/>
    <w:rsid w:val="00BE3CA2"/>
    <w:rsid w:val="00BE49D7"/>
    <w:rsid w:val="00BE4AD4"/>
    <w:rsid w:val="00BE4DE9"/>
    <w:rsid w:val="00BE4F63"/>
    <w:rsid w:val="00BE50E7"/>
    <w:rsid w:val="00BE5448"/>
    <w:rsid w:val="00BE59CA"/>
    <w:rsid w:val="00BE5A74"/>
    <w:rsid w:val="00BE5C58"/>
    <w:rsid w:val="00BE5CEF"/>
    <w:rsid w:val="00BE5E55"/>
    <w:rsid w:val="00BE631F"/>
    <w:rsid w:val="00BE63C6"/>
    <w:rsid w:val="00BE6B6B"/>
    <w:rsid w:val="00BE6C17"/>
    <w:rsid w:val="00BE72A7"/>
    <w:rsid w:val="00BF0434"/>
    <w:rsid w:val="00BF068F"/>
    <w:rsid w:val="00BF0745"/>
    <w:rsid w:val="00BF0E3C"/>
    <w:rsid w:val="00BF1075"/>
    <w:rsid w:val="00BF1CFB"/>
    <w:rsid w:val="00BF2958"/>
    <w:rsid w:val="00BF2E10"/>
    <w:rsid w:val="00BF34AA"/>
    <w:rsid w:val="00BF38FD"/>
    <w:rsid w:val="00BF3CFC"/>
    <w:rsid w:val="00BF49CB"/>
    <w:rsid w:val="00BF5169"/>
    <w:rsid w:val="00BF5C4B"/>
    <w:rsid w:val="00BF681A"/>
    <w:rsid w:val="00BF6A6C"/>
    <w:rsid w:val="00C00197"/>
    <w:rsid w:val="00C0065E"/>
    <w:rsid w:val="00C0186A"/>
    <w:rsid w:val="00C02EBE"/>
    <w:rsid w:val="00C02F09"/>
    <w:rsid w:val="00C03051"/>
    <w:rsid w:val="00C043B0"/>
    <w:rsid w:val="00C04988"/>
    <w:rsid w:val="00C049D3"/>
    <w:rsid w:val="00C04AC2"/>
    <w:rsid w:val="00C05013"/>
    <w:rsid w:val="00C05A4A"/>
    <w:rsid w:val="00C060D9"/>
    <w:rsid w:val="00C0622A"/>
    <w:rsid w:val="00C062D4"/>
    <w:rsid w:val="00C065EC"/>
    <w:rsid w:val="00C069D1"/>
    <w:rsid w:val="00C06D4C"/>
    <w:rsid w:val="00C06F40"/>
    <w:rsid w:val="00C074C4"/>
    <w:rsid w:val="00C0797C"/>
    <w:rsid w:val="00C07B01"/>
    <w:rsid w:val="00C07C8E"/>
    <w:rsid w:val="00C07E16"/>
    <w:rsid w:val="00C07E5B"/>
    <w:rsid w:val="00C10134"/>
    <w:rsid w:val="00C1078F"/>
    <w:rsid w:val="00C107F1"/>
    <w:rsid w:val="00C10A9D"/>
    <w:rsid w:val="00C10AE7"/>
    <w:rsid w:val="00C10ECB"/>
    <w:rsid w:val="00C112CC"/>
    <w:rsid w:val="00C11453"/>
    <w:rsid w:val="00C118AB"/>
    <w:rsid w:val="00C11B10"/>
    <w:rsid w:val="00C126F2"/>
    <w:rsid w:val="00C12EDE"/>
    <w:rsid w:val="00C130C5"/>
    <w:rsid w:val="00C134FD"/>
    <w:rsid w:val="00C13867"/>
    <w:rsid w:val="00C13AE8"/>
    <w:rsid w:val="00C1400A"/>
    <w:rsid w:val="00C14AEE"/>
    <w:rsid w:val="00C14CB7"/>
    <w:rsid w:val="00C1509C"/>
    <w:rsid w:val="00C152F0"/>
    <w:rsid w:val="00C157B1"/>
    <w:rsid w:val="00C15EF4"/>
    <w:rsid w:val="00C164A7"/>
    <w:rsid w:val="00C1722F"/>
    <w:rsid w:val="00C17463"/>
    <w:rsid w:val="00C1794A"/>
    <w:rsid w:val="00C17B37"/>
    <w:rsid w:val="00C17C65"/>
    <w:rsid w:val="00C17F65"/>
    <w:rsid w:val="00C20501"/>
    <w:rsid w:val="00C20504"/>
    <w:rsid w:val="00C20C71"/>
    <w:rsid w:val="00C210E9"/>
    <w:rsid w:val="00C211D1"/>
    <w:rsid w:val="00C21A91"/>
    <w:rsid w:val="00C21BA1"/>
    <w:rsid w:val="00C230FB"/>
    <w:rsid w:val="00C237D2"/>
    <w:rsid w:val="00C23DBD"/>
    <w:rsid w:val="00C24307"/>
    <w:rsid w:val="00C2488B"/>
    <w:rsid w:val="00C25406"/>
    <w:rsid w:val="00C255D0"/>
    <w:rsid w:val="00C25C34"/>
    <w:rsid w:val="00C25FA7"/>
    <w:rsid w:val="00C26BE2"/>
    <w:rsid w:val="00C27016"/>
    <w:rsid w:val="00C316E1"/>
    <w:rsid w:val="00C31860"/>
    <w:rsid w:val="00C31EE6"/>
    <w:rsid w:val="00C32120"/>
    <w:rsid w:val="00C32127"/>
    <w:rsid w:val="00C325B5"/>
    <w:rsid w:val="00C326A6"/>
    <w:rsid w:val="00C32937"/>
    <w:rsid w:val="00C32AD5"/>
    <w:rsid w:val="00C339EE"/>
    <w:rsid w:val="00C349B9"/>
    <w:rsid w:val="00C34C98"/>
    <w:rsid w:val="00C354B3"/>
    <w:rsid w:val="00C3577A"/>
    <w:rsid w:val="00C35BA7"/>
    <w:rsid w:val="00C371D4"/>
    <w:rsid w:val="00C3722E"/>
    <w:rsid w:val="00C37846"/>
    <w:rsid w:val="00C37A47"/>
    <w:rsid w:val="00C37E52"/>
    <w:rsid w:val="00C40865"/>
    <w:rsid w:val="00C40BC3"/>
    <w:rsid w:val="00C40C13"/>
    <w:rsid w:val="00C41A52"/>
    <w:rsid w:val="00C41BD0"/>
    <w:rsid w:val="00C41EE9"/>
    <w:rsid w:val="00C423BF"/>
    <w:rsid w:val="00C425C9"/>
    <w:rsid w:val="00C426D0"/>
    <w:rsid w:val="00C428E2"/>
    <w:rsid w:val="00C42DC4"/>
    <w:rsid w:val="00C4313C"/>
    <w:rsid w:val="00C43267"/>
    <w:rsid w:val="00C43F6D"/>
    <w:rsid w:val="00C44D54"/>
    <w:rsid w:val="00C4504D"/>
    <w:rsid w:val="00C453DA"/>
    <w:rsid w:val="00C45F6D"/>
    <w:rsid w:val="00C462E4"/>
    <w:rsid w:val="00C4678B"/>
    <w:rsid w:val="00C473C2"/>
    <w:rsid w:val="00C475D7"/>
    <w:rsid w:val="00C47BC0"/>
    <w:rsid w:val="00C47F3F"/>
    <w:rsid w:val="00C50879"/>
    <w:rsid w:val="00C512CF"/>
    <w:rsid w:val="00C51337"/>
    <w:rsid w:val="00C516E6"/>
    <w:rsid w:val="00C51AD8"/>
    <w:rsid w:val="00C521D7"/>
    <w:rsid w:val="00C524DE"/>
    <w:rsid w:val="00C52625"/>
    <w:rsid w:val="00C526F5"/>
    <w:rsid w:val="00C52EBE"/>
    <w:rsid w:val="00C543A1"/>
    <w:rsid w:val="00C545C3"/>
    <w:rsid w:val="00C54AA9"/>
    <w:rsid w:val="00C55103"/>
    <w:rsid w:val="00C555C1"/>
    <w:rsid w:val="00C5588B"/>
    <w:rsid w:val="00C56299"/>
    <w:rsid w:val="00C56942"/>
    <w:rsid w:val="00C570DE"/>
    <w:rsid w:val="00C573E1"/>
    <w:rsid w:val="00C57CAF"/>
    <w:rsid w:val="00C60545"/>
    <w:rsid w:val="00C6069F"/>
    <w:rsid w:val="00C60CAD"/>
    <w:rsid w:val="00C612FB"/>
    <w:rsid w:val="00C618CF"/>
    <w:rsid w:val="00C62412"/>
    <w:rsid w:val="00C62495"/>
    <w:rsid w:val="00C625BB"/>
    <w:rsid w:val="00C62C00"/>
    <w:rsid w:val="00C62CFC"/>
    <w:rsid w:val="00C62D0F"/>
    <w:rsid w:val="00C6339F"/>
    <w:rsid w:val="00C6398E"/>
    <w:rsid w:val="00C63D32"/>
    <w:rsid w:val="00C64140"/>
    <w:rsid w:val="00C641D0"/>
    <w:rsid w:val="00C642AC"/>
    <w:rsid w:val="00C645E6"/>
    <w:rsid w:val="00C6473B"/>
    <w:rsid w:val="00C64AAF"/>
    <w:rsid w:val="00C65415"/>
    <w:rsid w:val="00C656DF"/>
    <w:rsid w:val="00C659B4"/>
    <w:rsid w:val="00C66493"/>
    <w:rsid w:val="00C66E70"/>
    <w:rsid w:val="00C67565"/>
    <w:rsid w:val="00C67598"/>
    <w:rsid w:val="00C67EC4"/>
    <w:rsid w:val="00C7056E"/>
    <w:rsid w:val="00C70797"/>
    <w:rsid w:val="00C70F97"/>
    <w:rsid w:val="00C70FE0"/>
    <w:rsid w:val="00C71735"/>
    <w:rsid w:val="00C72998"/>
    <w:rsid w:val="00C72D62"/>
    <w:rsid w:val="00C72F38"/>
    <w:rsid w:val="00C73351"/>
    <w:rsid w:val="00C73395"/>
    <w:rsid w:val="00C7488A"/>
    <w:rsid w:val="00C7537A"/>
    <w:rsid w:val="00C75558"/>
    <w:rsid w:val="00C75E95"/>
    <w:rsid w:val="00C769BF"/>
    <w:rsid w:val="00C7704C"/>
    <w:rsid w:val="00C80961"/>
    <w:rsid w:val="00C81219"/>
    <w:rsid w:val="00C81583"/>
    <w:rsid w:val="00C81CD3"/>
    <w:rsid w:val="00C81D6B"/>
    <w:rsid w:val="00C8312C"/>
    <w:rsid w:val="00C83C28"/>
    <w:rsid w:val="00C83DB0"/>
    <w:rsid w:val="00C8485B"/>
    <w:rsid w:val="00C84C29"/>
    <w:rsid w:val="00C8557C"/>
    <w:rsid w:val="00C855A0"/>
    <w:rsid w:val="00C858E4"/>
    <w:rsid w:val="00C85B43"/>
    <w:rsid w:val="00C8639A"/>
    <w:rsid w:val="00C86BCE"/>
    <w:rsid w:val="00C872AF"/>
    <w:rsid w:val="00C87D3F"/>
    <w:rsid w:val="00C9044E"/>
    <w:rsid w:val="00C907EE"/>
    <w:rsid w:val="00C90B0B"/>
    <w:rsid w:val="00C91163"/>
    <w:rsid w:val="00C921A1"/>
    <w:rsid w:val="00C924B1"/>
    <w:rsid w:val="00C927BE"/>
    <w:rsid w:val="00C92BE9"/>
    <w:rsid w:val="00C92F3A"/>
    <w:rsid w:val="00C931C3"/>
    <w:rsid w:val="00C93BE8"/>
    <w:rsid w:val="00C941DA"/>
    <w:rsid w:val="00C94733"/>
    <w:rsid w:val="00C94A3A"/>
    <w:rsid w:val="00C94CD1"/>
    <w:rsid w:val="00C94F95"/>
    <w:rsid w:val="00C95A40"/>
    <w:rsid w:val="00C95E77"/>
    <w:rsid w:val="00C95EFD"/>
    <w:rsid w:val="00C95F79"/>
    <w:rsid w:val="00C96F9E"/>
    <w:rsid w:val="00C97BE3"/>
    <w:rsid w:val="00C97E3A"/>
    <w:rsid w:val="00C97FED"/>
    <w:rsid w:val="00CA135C"/>
    <w:rsid w:val="00CA1ABF"/>
    <w:rsid w:val="00CA2B8F"/>
    <w:rsid w:val="00CA2DD9"/>
    <w:rsid w:val="00CA2E4A"/>
    <w:rsid w:val="00CA2ECE"/>
    <w:rsid w:val="00CA3DFD"/>
    <w:rsid w:val="00CA4186"/>
    <w:rsid w:val="00CA4673"/>
    <w:rsid w:val="00CA4A5D"/>
    <w:rsid w:val="00CA4BA9"/>
    <w:rsid w:val="00CA5282"/>
    <w:rsid w:val="00CA576B"/>
    <w:rsid w:val="00CA6021"/>
    <w:rsid w:val="00CA60F8"/>
    <w:rsid w:val="00CA615C"/>
    <w:rsid w:val="00CA6CB3"/>
    <w:rsid w:val="00CA7205"/>
    <w:rsid w:val="00CA7CD0"/>
    <w:rsid w:val="00CB0975"/>
    <w:rsid w:val="00CB0C23"/>
    <w:rsid w:val="00CB0E6A"/>
    <w:rsid w:val="00CB161D"/>
    <w:rsid w:val="00CB1855"/>
    <w:rsid w:val="00CB1CE3"/>
    <w:rsid w:val="00CB204D"/>
    <w:rsid w:val="00CB2580"/>
    <w:rsid w:val="00CB2E83"/>
    <w:rsid w:val="00CB3B6F"/>
    <w:rsid w:val="00CB3DB9"/>
    <w:rsid w:val="00CB3EA4"/>
    <w:rsid w:val="00CB3FFF"/>
    <w:rsid w:val="00CB41B6"/>
    <w:rsid w:val="00CB4B22"/>
    <w:rsid w:val="00CB58D1"/>
    <w:rsid w:val="00CB5FA9"/>
    <w:rsid w:val="00CB67AC"/>
    <w:rsid w:val="00CB6964"/>
    <w:rsid w:val="00CB6965"/>
    <w:rsid w:val="00CB7603"/>
    <w:rsid w:val="00CB7971"/>
    <w:rsid w:val="00CB7EA8"/>
    <w:rsid w:val="00CC0494"/>
    <w:rsid w:val="00CC081C"/>
    <w:rsid w:val="00CC0B4A"/>
    <w:rsid w:val="00CC0CFC"/>
    <w:rsid w:val="00CC14B1"/>
    <w:rsid w:val="00CC25FC"/>
    <w:rsid w:val="00CC3C60"/>
    <w:rsid w:val="00CC3D63"/>
    <w:rsid w:val="00CC3FD9"/>
    <w:rsid w:val="00CC430A"/>
    <w:rsid w:val="00CC43C6"/>
    <w:rsid w:val="00CC4E02"/>
    <w:rsid w:val="00CC5195"/>
    <w:rsid w:val="00CC5E72"/>
    <w:rsid w:val="00CC6300"/>
    <w:rsid w:val="00CC638F"/>
    <w:rsid w:val="00CC6401"/>
    <w:rsid w:val="00CC7440"/>
    <w:rsid w:val="00CC78EF"/>
    <w:rsid w:val="00CC7F88"/>
    <w:rsid w:val="00CD07F9"/>
    <w:rsid w:val="00CD0AA6"/>
    <w:rsid w:val="00CD1233"/>
    <w:rsid w:val="00CD24C0"/>
    <w:rsid w:val="00CD251C"/>
    <w:rsid w:val="00CD276D"/>
    <w:rsid w:val="00CD287A"/>
    <w:rsid w:val="00CD3740"/>
    <w:rsid w:val="00CD381B"/>
    <w:rsid w:val="00CD403D"/>
    <w:rsid w:val="00CD44BE"/>
    <w:rsid w:val="00CD490C"/>
    <w:rsid w:val="00CD4C90"/>
    <w:rsid w:val="00CD4CDF"/>
    <w:rsid w:val="00CD4E28"/>
    <w:rsid w:val="00CD50A5"/>
    <w:rsid w:val="00CD55C7"/>
    <w:rsid w:val="00CD5B83"/>
    <w:rsid w:val="00CD5CF5"/>
    <w:rsid w:val="00CD5F11"/>
    <w:rsid w:val="00CD6036"/>
    <w:rsid w:val="00CD62FE"/>
    <w:rsid w:val="00CD6BD9"/>
    <w:rsid w:val="00CD7236"/>
    <w:rsid w:val="00CD73AF"/>
    <w:rsid w:val="00CD74A4"/>
    <w:rsid w:val="00CD750A"/>
    <w:rsid w:val="00CD7986"/>
    <w:rsid w:val="00CD7EAE"/>
    <w:rsid w:val="00CE0A66"/>
    <w:rsid w:val="00CE1545"/>
    <w:rsid w:val="00CE1AF0"/>
    <w:rsid w:val="00CE2604"/>
    <w:rsid w:val="00CE3751"/>
    <w:rsid w:val="00CE387A"/>
    <w:rsid w:val="00CE3A88"/>
    <w:rsid w:val="00CE4035"/>
    <w:rsid w:val="00CE4289"/>
    <w:rsid w:val="00CE446C"/>
    <w:rsid w:val="00CE4F8B"/>
    <w:rsid w:val="00CE5BB1"/>
    <w:rsid w:val="00CE5BBE"/>
    <w:rsid w:val="00CE6602"/>
    <w:rsid w:val="00CE76E0"/>
    <w:rsid w:val="00CE79C4"/>
    <w:rsid w:val="00CE7AAE"/>
    <w:rsid w:val="00CE7F07"/>
    <w:rsid w:val="00CF0508"/>
    <w:rsid w:val="00CF0F9E"/>
    <w:rsid w:val="00CF15E1"/>
    <w:rsid w:val="00CF1804"/>
    <w:rsid w:val="00CF1D11"/>
    <w:rsid w:val="00CF1DEF"/>
    <w:rsid w:val="00CF1FCF"/>
    <w:rsid w:val="00CF203F"/>
    <w:rsid w:val="00CF21ED"/>
    <w:rsid w:val="00CF2C65"/>
    <w:rsid w:val="00CF2DCE"/>
    <w:rsid w:val="00CF2DE6"/>
    <w:rsid w:val="00CF2F10"/>
    <w:rsid w:val="00CF36DC"/>
    <w:rsid w:val="00CF37E0"/>
    <w:rsid w:val="00CF3F62"/>
    <w:rsid w:val="00CF4077"/>
    <w:rsid w:val="00CF4586"/>
    <w:rsid w:val="00CF51A0"/>
    <w:rsid w:val="00CF5480"/>
    <w:rsid w:val="00CF5EC7"/>
    <w:rsid w:val="00CF61D1"/>
    <w:rsid w:val="00CF68BA"/>
    <w:rsid w:val="00CF6B42"/>
    <w:rsid w:val="00CF6C33"/>
    <w:rsid w:val="00CF7486"/>
    <w:rsid w:val="00CF7504"/>
    <w:rsid w:val="00CF7633"/>
    <w:rsid w:val="00CF76BF"/>
    <w:rsid w:val="00CF7B59"/>
    <w:rsid w:val="00D004BE"/>
    <w:rsid w:val="00D00E1B"/>
    <w:rsid w:val="00D00F3D"/>
    <w:rsid w:val="00D014D2"/>
    <w:rsid w:val="00D01C3F"/>
    <w:rsid w:val="00D01E1D"/>
    <w:rsid w:val="00D0219F"/>
    <w:rsid w:val="00D021AF"/>
    <w:rsid w:val="00D0389E"/>
    <w:rsid w:val="00D03B2B"/>
    <w:rsid w:val="00D03BBC"/>
    <w:rsid w:val="00D0459F"/>
    <w:rsid w:val="00D0571C"/>
    <w:rsid w:val="00D064F3"/>
    <w:rsid w:val="00D077BE"/>
    <w:rsid w:val="00D07DC2"/>
    <w:rsid w:val="00D07EED"/>
    <w:rsid w:val="00D113A0"/>
    <w:rsid w:val="00D11844"/>
    <w:rsid w:val="00D11F27"/>
    <w:rsid w:val="00D120FC"/>
    <w:rsid w:val="00D124B9"/>
    <w:rsid w:val="00D126BE"/>
    <w:rsid w:val="00D13096"/>
    <w:rsid w:val="00D133AB"/>
    <w:rsid w:val="00D134A5"/>
    <w:rsid w:val="00D1395D"/>
    <w:rsid w:val="00D13B41"/>
    <w:rsid w:val="00D13EE5"/>
    <w:rsid w:val="00D13EE9"/>
    <w:rsid w:val="00D1498D"/>
    <w:rsid w:val="00D14B77"/>
    <w:rsid w:val="00D14E2D"/>
    <w:rsid w:val="00D156CC"/>
    <w:rsid w:val="00D15719"/>
    <w:rsid w:val="00D15A9B"/>
    <w:rsid w:val="00D15CC1"/>
    <w:rsid w:val="00D15D70"/>
    <w:rsid w:val="00D160F9"/>
    <w:rsid w:val="00D16D51"/>
    <w:rsid w:val="00D1718E"/>
    <w:rsid w:val="00D17566"/>
    <w:rsid w:val="00D17A92"/>
    <w:rsid w:val="00D2036B"/>
    <w:rsid w:val="00D20C5D"/>
    <w:rsid w:val="00D20D15"/>
    <w:rsid w:val="00D20E51"/>
    <w:rsid w:val="00D20E6D"/>
    <w:rsid w:val="00D20FA0"/>
    <w:rsid w:val="00D214B9"/>
    <w:rsid w:val="00D216FB"/>
    <w:rsid w:val="00D2206D"/>
    <w:rsid w:val="00D22331"/>
    <w:rsid w:val="00D228D8"/>
    <w:rsid w:val="00D23225"/>
    <w:rsid w:val="00D23C8A"/>
    <w:rsid w:val="00D23DF3"/>
    <w:rsid w:val="00D2417F"/>
    <w:rsid w:val="00D247BD"/>
    <w:rsid w:val="00D24A58"/>
    <w:rsid w:val="00D24CB7"/>
    <w:rsid w:val="00D24E9A"/>
    <w:rsid w:val="00D24F2D"/>
    <w:rsid w:val="00D26121"/>
    <w:rsid w:val="00D2616E"/>
    <w:rsid w:val="00D26910"/>
    <w:rsid w:val="00D26A23"/>
    <w:rsid w:val="00D26B4E"/>
    <w:rsid w:val="00D26CAC"/>
    <w:rsid w:val="00D26E9B"/>
    <w:rsid w:val="00D31BE6"/>
    <w:rsid w:val="00D31D48"/>
    <w:rsid w:val="00D326BA"/>
    <w:rsid w:val="00D32AC0"/>
    <w:rsid w:val="00D32F48"/>
    <w:rsid w:val="00D3369A"/>
    <w:rsid w:val="00D3415D"/>
    <w:rsid w:val="00D3438B"/>
    <w:rsid w:val="00D345D9"/>
    <w:rsid w:val="00D34A32"/>
    <w:rsid w:val="00D34D75"/>
    <w:rsid w:val="00D34E01"/>
    <w:rsid w:val="00D35161"/>
    <w:rsid w:val="00D35D5F"/>
    <w:rsid w:val="00D35DEE"/>
    <w:rsid w:val="00D36CA5"/>
    <w:rsid w:val="00D36E90"/>
    <w:rsid w:val="00D3737D"/>
    <w:rsid w:val="00D3783A"/>
    <w:rsid w:val="00D3786F"/>
    <w:rsid w:val="00D37EAC"/>
    <w:rsid w:val="00D4024B"/>
    <w:rsid w:val="00D405AF"/>
    <w:rsid w:val="00D40647"/>
    <w:rsid w:val="00D412E4"/>
    <w:rsid w:val="00D4167F"/>
    <w:rsid w:val="00D41BC3"/>
    <w:rsid w:val="00D41CF9"/>
    <w:rsid w:val="00D43A20"/>
    <w:rsid w:val="00D43E5C"/>
    <w:rsid w:val="00D4456A"/>
    <w:rsid w:val="00D44D45"/>
    <w:rsid w:val="00D4520F"/>
    <w:rsid w:val="00D45643"/>
    <w:rsid w:val="00D45EC6"/>
    <w:rsid w:val="00D4610E"/>
    <w:rsid w:val="00D462DF"/>
    <w:rsid w:val="00D47296"/>
    <w:rsid w:val="00D475E0"/>
    <w:rsid w:val="00D47EC4"/>
    <w:rsid w:val="00D50BDD"/>
    <w:rsid w:val="00D50C42"/>
    <w:rsid w:val="00D50D0E"/>
    <w:rsid w:val="00D50E6D"/>
    <w:rsid w:val="00D527D5"/>
    <w:rsid w:val="00D52E9C"/>
    <w:rsid w:val="00D5316B"/>
    <w:rsid w:val="00D5381C"/>
    <w:rsid w:val="00D53EDC"/>
    <w:rsid w:val="00D54599"/>
    <w:rsid w:val="00D5547D"/>
    <w:rsid w:val="00D55E5D"/>
    <w:rsid w:val="00D5693C"/>
    <w:rsid w:val="00D56C77"/>
    <w:rsid w:val="00D56D89"/>
    <w:rsid w:val="00D57B47"/>
    <w:rsid w:val="00D57E5C"/>
    <w:rsid w:val="00D57FD5"/>
    <w:rsid w:val="00D608EF"/>
    <w:rsid w:val="00D60A10"/>
    <w:rsid w:val="00D60B61"/>
    <w:rsid w:val="00D6183F"/>
    <w:rsid w:val="00D619D7"/>
    <w:rsid w:val="00D61C66"/>
    <w:rsid w:val="00D61CD3"/>
    <w:rsid w:val="00D61E26"/>
    <w:rsid w:val="00D61EBB"/>
    <w:rsid w:val="00D62A91"/>
    <w:rsid w:val="00D62BD1"/>
    <w:rsid w:val="00D62DA7"/>
    <w:rsid w:val="00D62F1B"/>
    <w:rsid w:val="00D63027"/>
    <w:rsid w:val="00D63DB0"/>
    <w:rsid w:val="00D64FF4"/>
    <w:rsid w:val="00D65494"/>
    <w:rsid w:val="00D6594B"/>
    <w:rsid w:val="00D67455"/>
    <w:rsid w:val="00D674A2"/>
    <w:rsid w:val="00D67652"/>
    <w:rsid w:val="00D67CC4"/>
    <w:rsid w:val="00D7001D"/>
    <w:rsid w:val="00D70129"/>
    <w:rsid w:val="00D70183"/>
    <w:rsid w:val="00D71F66"/>
    <w:rsid w:val="00D722E9"/>
    <w:rsid w:val="00D72938"/>
    <w:rsid w:val="00D72F1C"/>
    <w:rsid w:val="00D73AA3"/>
    <w:rsid w:val="00D73B84"/>
    <w:rsid w:val="00D73D37"/>
    <w:rsid w:val="00D74180"/>
    <w:rsid w:val="00D74545"/>
    <w:rsid w:val="00D74A50"/>
    <w:rsid w:val="00D74D36"/>
    <w:rsid w:val="00D74DF6"/>
    <w:rsid w:val="00D75894"/>
    <w:rsid w:val="00D75A38"/>
    <w:rsid w:val="00D75AC3"/>
    <w:rsid w:val="00D76491"/>
    <w:rsid w:val="00D76C09"/>
    <w:rsid w:val="00D77CA6"/>
    <w:rsid w:val="00D80115"/>
    <w:rsid w:val="00D80182"/>
    <w:rsid w:val="00D81928"/>
    <w:rsid w:val="00D81FF2"/>
    <w:rsid w:val="00D8218D"/>
    <w:rsid w:val="00D8278A"/>
    <w:rsid w:val="00D828F2"/>
    <w:rsid w:val="00D82C4D"/>
    <w:rsid w:val="00D83BCE"/>
    <w:rsid w:val="00D84328"/>
    <w:rsid w:val="00D84777"/>
    <w:rsid w:val="00D84C59"/>
    <w:rsid w:val="00D8635E"/>
    <w:rsid w:val="00D86700"/>
    <w:rsid w:val="00D87173"/>
    <w:rsid w:val="00D8742F"/>
    <w:rsid w:val="00D87564"/>
    <w:rsid w:val="00D87D70"/>
    <w:rsid w:val="00D90A99"/>
    <w:rsid w:val="00D90BC9"/>
    <w:rsid w:val="00D90BCD"/>
    <w:rsid w:val="00D90C0E"/>
    <w:rsid w:val="00D914B6"/>
    <w:rsid w:val="00D91D6A"/>
    <w:rsid w:val="00D91EE2"/>
    <w:rsid w:val="00D92559"/>
    <w:rsid w:val="00D92643"/>
    <w:rsid w:val="00D92675"/>
    <w:rsid w:val="00D92A7C"/>
    <w:rsid w:val="00D92AAA"/>
    <w:rsid w:val="00D92C82"/>
    <w:rsid w:val="00D92D6A"/>
    <w:rsid w:val="00D93D10"/>
    <w:rsid w:val="00D93E67"/>
    <w:rsid w:val="00D94AFF"/>
    <w:rsid w:val="00D94E21"/>
    <w:rsid w:val="00D96031"/>
    <w:rsid w:val="00D96085"/>
    <w:rsid w:val="00D96390"/>
    <w:rsid w:val="00D97223"/>
    <w:rsid w:val="00DA0407"/>
    <w:rsid w:val="00DA09EC"/>
    <w:rsid w:val="00DA179C"/>
    <w:rsid w:val="00DA1D7F"/>
    <w:rsid w:val="00DA235A"/>
    <w:rsid w:val="00DA29D3"/>
    <w:rsid w:val="00DA3675"/>
    <w:rsid w:val="00DA3727"/>
    <w:rsid w:val="00DA39B5"/>
    <w:rsid w:val="00DA409E"/>
    <w:rsid w:val="00DA429A"/>
    <w:rsid w:val="00DA46CC"/>
    <w:rsid w:val="00DA4D66"/>
    <w:rsid w:val="00DA5240"/>
    <w:rsid w:val="00DA62B9"/>
    <w:rsid w:val="00DA6550"/>
    <w:rsid w:val="00DA6C5D"/>
    <w:rsid w:val="00DA701E"/>
    <w:rsid w:val="00DA75FD"/>
    <w:rsid w:val="00DA795D"/>
    <w:rsid w:val="00DA7C7E"/>
    <w:rsid w:val="00DB01A5"/>
    <w:rsid w:val="00DB02EB"/>
    <w:rsid w:val="00DB0348"/>
    <w:rsid w:val="00DB061A"/>
    <w:rsid w:val="00DB0A53"/>
    <w:rsid w:val="00DB122C"/>
    <w:rsid w:val="00DB2733"/>
    <w:rsid w:val="00DB3415"/>
    <w:rsid w:val="00DB3DB6"/>
    <w:rsid w:val="00DB4345"/>
    <w:rsid w:val="00DB4560"/>
    <w:rsid w:val="00DB474F"/>
    <w:rsid w:val="00DB47FD"/>
    <w:rsid w:val="00DB4C0A"/>
    <w:rsid w:val="00DB52B4"/>
    <w:rsid w:val="00DB532C"/>
    <w:rsid w:val="00DB55CD"/>
    <w:rsid w:val="00DB5631"/>
    <w:rsid w:val="00DB5944"/>
    <w:rsid w:val="00DB625F"/>
    <w:rsid w:val="00DB6849"/>
    <w:rsid w:val="00DB694C"/>
    <w:rsid w:val="00DB6E37"/>
    <w:rsid w:val="00DB70B8"/>
    <w:rsid w:val="00DB73C7"/>
    <w:rsid w:val="00DB74B7"/>
    <w:rsid w:val="00DB74EE"/>
    <w:rsid w:val="00DB7C26"/>
    <w:rsid w:val="00DC039E"/>
    <w:rsid w:val="00DC0CAF"/>
    <w:rsid w:val="00DC17C2"/>
    <w:rsid w:val="00DC199A"/>
    <w:rsid w:val="00DC19F7"/>
    <w:rsid w:val="00DC21F5"/>
    <w:rsid w:val="00DC3209"/>
    <w:rsid w:val="00DC330A"/>
    <w:rsid w:val="00DC37A2"/>
    <w:rsid w:val="00DC3A1F"/>
    <w:rsid w:val="00DC3A7C"/>
    <w:rsid w:val="00DC3D33"/>
    <w:rsid w:val="00DC3D41"/>
    <w:rsid w:val="00DC43DB"/>
    <w:rsid w:val="00DC47B4"/>
    <w:rsid w:val="00DC5F4F"/>
    <w:rsid w:val="00DC5F60"/>
    <w:rsid w:val="00DC65C4"/>
    <w:rsid w:val="00DC7EA2"/>
    <w:rsid w:val="00DD042F"/>
    <w:rsid w:val="00DD052E"/>
    <w:rsid w:val="00DD101E"/>
    <w:rsid w:val="00DD1BB1"/>
    <w:rsid w:val="00DD29AC"/>
    <w:rsid w:val="00DD301B"/>
    <w:rsid w:val="00DD393B"/>
    <w:rsid w:val="00DD3DE5"/>
    <w:rsid w:val="00DD4B45"/>
    <w:rsid w:val="00DD5208"/>
    <w:rsid w:val="00DD5390"/>
    <w:rsid w:val="00DD60F0"/>
    <w:rsid w:val="00DD660F"/>
    <w:rsid w:val="00DD698D"/>
    <w:rsid w:val="00DD6AE7"/>
    <w:rsid w:val="00DE054F"/>
    <w:rsid w:val="00DE065E"/>
    <w:rsid w:val="00DE0F2C"/>
    <w:rsid w:val="00DE199D"/>
    <w:rsid w:val="00DE43F2"/>
    <w:rsid w:val="00DE44FD"/>
    <w:rsid w:val="00DE4873"/>
    <w:rsid w:val="00DE489C"/>
    <w:rsid w:val="00DE4A68"/>
    <w:rsid w:val="00DE50CC"/>
    <w:rsid w:val="00DE5177"/>
    <w:rsid w:val="00DE5991"/>
    <w:rsid w:val="00DE5CED"/>
    <w:rsid w:val="00DE60B7"/>
    <w:rsid w:val="00DE6254"/>
    <w:rsid w:val="00DE6436"/>
    <w:rsid w:val="00DE6937"/>
    <w:rsid w:val="00DE6F4D"/>
    <w:rsid w:val="00DE7930"/>
    <w:rsid w:val="00DF01B5"/>
    <w:rsid w:val="00DF0262"/>
    <w:rsid w:val="00DF0DBE"/>
    <w:rsid w:val="00DF1387"/>
    <w:rsid w:val="00DF15FE"/>
    <w:rsid w:val="00DF1875"/>
    <w:rsid w:val="00DF375B"/>
    <w:rsid w:val="00DF395F"/>
    <w:rsid w:val="00DF39FD"/>
    <w:rsid w:val="00DF3A5C"/>
    <w:rsid w:val="00DF3C3E"/>
    <w:rsid w:val="00DF459B"/>
    <w:rsid w:val="00DF4927"/>
    <w:rsid w:val="00DF4B07"/>
    <w:rsid w:val="00DF6569"/>
    <w:rsid w:val="00DF66EE"/>
    <w:rsid w:val="00DF700B"/>
    <w:rsid w:val="00DF7022"/>
    <w:rsid w:val="00DF7770"/>
    <w:rsid w:val="00DF77D9"/>
    <w:rsid w:val="00E00323"/>
    <w:rsid w:val="00E01069"/>
    <w:rsid w:val="00E01645"/>
    <w:rsid w:val="00E01D1E"/>
    <w:rsid w:val="00E02778"/>
    <w:rsid w:val="00E0291C"/>
    <w:rsid w:val="00E03F4A"/>
    <w:rsid w:val="00E04484"/>
    <w:rsid w:val="00E044AF"/>
    <w:rsid w:val="00E04FC3"/>
    <w:rsid w:val="00E052C9"/>
    <w:rsid w:val="00E057A3"/>
    <w:rsid w:val="00E06585"/>
    <w:rsid w:val="00E066B1"/>
    <w:rsid w:val="00E0712A"/>
    <w:rsid w:val="00E07352"/>
    <w:rsid w:val="00E075A6"/>
    <w:rsid w:val="00E07BC2"/>
    <w:rsid w:val="00E07D83"/>
    <w:rsid w:val="00E07F07"/>
    <w:rsid w:val="00E10CA1"/>
    <w:rsid w:val="00E10E44"/>
    <w:rsid w:val="00E10E81"/>
    <w:rsid w:val="00E115ED"/>
    <w:rsid w:val="00E115F9"/>
    <w:rsid w:val="00E11C18"/>
    <w:rsid w:val="00E12826"/>
    <w:rsid w:val="00E12E8B"/>
    <w:rsid w:val="00E1308B"/>
    <w:rsid w:val="00E134F9"/>
    <w:rsid w:val="00E13CB9"/>
    <w:rsid w:val="00E154D2"/>
    <w:rsid w:val="00E157D0"/>
    <w:rsid w:val="00E15F18"/>
    <w:rsid w:val="00E169D6"/>
    <w:rsid w:val="00E16E15"/>
    <w:rsid w:val="00E17DD3"/>
    <w:rsid w:val="00E17E80"/>
    <w:rsid w:val="00E20673"/>
    <w:rsid w:val="00E209E3"/>
    <w:rsid w:val="00E20BD8"/>
    <w:rsid w:val="00E211DD"/>
    <w:rsid w:val="00E212A3"/>
    <w:rsid w:val="00E21632"/>
    <w:rsid w:val="00E22EEA"/>
    <w:rsid w:val="00E2304E"/>
    <w:rsid w:val="00E23063"/>
    <w:rsid w:val="00E235DB"/>
    <w:rsid w:val="00E239F7"/>
    <w:rsid w:val="00E2417D"/>
    <w:rsid w:val="00E24673"/>
    <w:rsid w:val="00E24D02"/>
    <w:rsid w:val="00E24EEF"/>
    <w:rsid w:val="00E24FE7"/>
    <w:rsid w:val="00E2560A"/>
    <w:rsid w:val="00E256E8"/>
    <w:rsid w:val="00E25B3F"/>
    <w:rsid w:val="00E25E2E"/>
    <w:rsid w:val="00E26088"/>
    <w:rsid w:val="00E26124"/>
    <w:rsid w:val="00E263A1"/>
    <w:rsid w:val="00E2684F"/>
    <w:rsid w:val="00E269C7"/>
    <w:rsid w:val="00E26BC5"/>
    <w:rsid w:val="00E26CD7"/>
    <w:rsid w:val="00E27351"/>
    <w:rsid w:val="00E2752F"/>
    <w:rsid w:val="00E27705"/>
    <w:rsid w:val="00E27C44"/>
    <w:rsid w:val="00E27E5E"/>
    <w:rsid w:val="00E27FAB"/>
    <w:rsid w:val="00E3069E"/>
    <w:rsid w:val="00E3095A"/>
    <w:rsid w:val="00E30FCC"/>
    <w:rsid w:val="00E30FCD"/>
    <w:rsid w:val="00E31BA8"/>
    <w:rsid w:val="00E32350"/>
    <w:rsid w:val="00E323E2"/>
    <w:rsid w:val="00E325F0"/>
    <w:rsid w:val="00E32ED3"/>
    <w:rsid w:val="00E33A3F"/>
    <w:rsid w:val="00E33B93"/>
    <w:rsid w:val="00E35950"/>
    <w:rsid w:val="00E35AF8"/>
    <w:rsid w:val="00E35EFF"/>
    <w:rsid w:val="00E36156"/>
    <w:rsid w:val="00E367F1"/>
    <w:rsid w:val="00E36B91"/>
    <w:rsid w:val="00E36CC6"/>
    <w:rsid w:val="00E379EC"/>
    <w:rsid w:val="00E37C6F"/>
    <w:rsid w:val="00E40786"/>
    <w:rsid w:val="00E418DA"/>
    <w:rsid w:val="00E4199D"/>
    <w:rsid w:val="00E41E7C"/>
    <w:rsid w:val="00E41F63"/>
    <w:rsid w:val="00E42EC2"/>
    <w:rsid w:val="00E432C7"/>
    <w:rsid w:val="00E436D6"/>
    <w:rsid w:val="00E4400B"/>
    <w:rsid w:val="00E44120"/>
    <w:rsid w:val="00E448E9"/>
    <w:rsid w:val="00E45020"/>
    <w:rsid w:val="00E458A5"/>
    <w:rsid w:val="00E46AE9"/>
    <w:rsid w:val="00E46B19"/>
    <w:rsid w:val="00E475F0"/>
    <w:rsid w:val="00E50177"/>
    <w:rsid w:val="00E502D6"/>
    <w:rsid w:val="00E5031F"/>
    <w:rsid w:val="00E505A1"/>
    <w:rsid w:val="00E50774"/>
    <w:rsid w:val="00E50B45"/>
    <w:rsid w:val="00E50FA4"/>
    <w:rsid w:val="00E510BB"/>
    <w:rsid w:val="00E5142F"/>
    <w:rsid w:val="00E514DB"/>
    <w:rsid w:val="00E51C3B"/>
    <w:rsid w:val="00E51D9F"/>
    <w:rsid w:val="00E5213E"/>
    <w:rsid w:val="00E52695"/>
    <w:rsid w:val="00E53187"/>
    <w:rsid w:val="00E53AB4"/>
    <w:rsid w:val="00E53C2E"/>
    <w:rsid w:val="00E54601"/>
    <w:rsid w:val="00E54B35"/>
    <w:rsid w:val="00E550B9"/>
    <w:rsid w:val="00E558D8"/>
    <w:rsid w:val="00E55F9E"/>
    <w:rsid w:val="00E56038"/>
    <w:rsid w:val="00E560F4"/>
    <w:rsid w:val="00E56771"/>
    <w:rsid w:val="00E56860"/>
    <w:rsid w:val="00E5696F"/>
    <w:rsid w:val="00E56D04"/>
    <w:rsid w:val="00E56FA7"/>
    <w:rsid w:val="00E575C1"/>
    <w:rsid w:val="00E57CD7"/>
    <w:rsid w:val="00E57E91"/>
    <w:rsid w:val="00E57FF2"/>
    <w:rsid w:val="00E600B1"/>
    <w:rsid w:val="00E6045E"/>
    <w:rsid w:val="00E6133F"/>
    <w:rsid w:val="00E61939"/>
    <w:rsid w:val="00E62233"/>
    <w:rsid w:val="00E6352C"/>
    <w:rsid w:val="00E636AD"/>
    <w:rsid w:val="00E64C46"/>
    <w:rsid w:val="00E6504A"/>
    <w:rsid w:val="00E65CEA"/>
    <w:rsid w:val="00E66313"/>
    <w:rsid w:val="00E66906"/>
    <w:rsid w:val="00E66D4C"/>
    <w:rsid w:val="00E66ECA"/>
    <w:rsid w:val="00E670DA"/>
    <w:rsid w:val="00E67340"/>
    <w:rsid w:val="00E7034D"/>
    <w:rsid w:val="00E705E1"/>
    <w:rsid w:val="00E70826"/>
    <w:rsid w:val="00E7096E"/>
    <w:rsid w:val="00E7142D"/>
    <w:rsid w:val="00E7148B"/>
    <w:rsid w:val="00E71AF4"/>
    <w:rsid w:val="00E71F37"/>
    <w:rsid w:val="00E73577"/>
    <w:rsid w:val="00E73C01"/>
    <w:rsid w:val="00E74735"/>
    <w:rsid w:val="00E747F9"/>
    <w:rsid w:val="00E752DF"/>
    <w:rsid w:val="00E753F1"/>
    <w:rsid w:val="00E75543"/>
    <w:rsid w:val="00E76AE2"/>
    <w:rsid w:val="00E774E6"/>
    <w:rsid w:val="00E77912"/>
    <w:rsid w:val="00E7799A"/>
    <w:rsid w:val="00E7799D"/>
    <w:rsid w:val="00E809EB"/>
    <w:rsid w:val="00E810AD"/>
    <w:rsid w:val="00E81A3F"/>
    <w:rsid w:val="00E81F73"/>
    <w:rsid w:val="00E82184"/>
    <w:rsid w:val="00E82518"/>
    <w:rsid w:val="00E82D27"/>
    <w:rsid w:val="00E82F7C"/>
    <w:rsid w:val="00E8329F"/>
    <w:rsid w:val="00E834DF"/>
    <w:rsid w:val="00E8351B"/>
    <w:rsid w:val="00E83C26"/>
    <w:rsid w:val="00E8459A"/>
    <w:rsid w:val="00E846DF"/>
    <w:rsid w:val="00E85764"/>
    <w:rsid w:val="00E85BA9"/>
    <w:rsid w:val="00E861DA"/>
    <w:rsid w:val="00E865CD"/>
    <w:rsid w:val="00E86B4C"/>
    <w:rsid w:val="00E86FAC"/>
    <w:rsid w:val="00E87B0D"/>
    <w:rsid w:val="00E87B2C"/>
    <w:rsid w:val="00E906E5"/>
    <w:rsid w:val="00E90752"/>
    <w:rsid w:val="00E907D8"/>
    <w:rsid w:val="00E90986"/>
    <w:rsid w:val="00E90A0E"/>
    <w:rsid w:val="00E90B6D"/>
    <w:rsid w:val="00E90D02"/>
    <w:rsid w:val="00E90D8F"/>
    <w:rsid w:val="00E90DF3"/>
    <w:rsid w:val="00E91111"/>
    <w:rsid w:val="00E914CA"/>
    <w:rsid w:val="00E91518"/>
    <w:rsid w:val="00E9188D"/>
    <w:rsid w:val="00E91EB3"/>
    <w:rsid w:val="00E92432"/>
    <w:rsid w:val="00E92AB4"/>
    <w:rsid w:val="00E92AC6"/>
    <w:rsid w:val="00E92AE5"/>
    <w:rsid w:val="00E92E6A"/>
    <w:rsid w:val="00E933FC"/>
    <w:rsid w:val="00E93689"/>
    <w:rsid w:val="00E93A18"/>
    <w:rsid w:val="00E93E44"/>
    <w:rsid w:val="00E93EA6"/>
    <w:rsid w:val="00E94542"/>
    <w:rsid w:val="00E947CF"/>
    <w:rsid w:val="00E954A7"/>
    <w:rsid w:val="00E95A17"/>
    <w:rsid w:val="00E965CF"/>
    <w:rsid w:val="00E9731F"/>
    <w:rsid w:val="00E97980"/>
    <w:rsid w:val="00E97E3A"/>
    <w:rsid w:val="00E97F5C"/>
    <w:rsid w:val="00E97FEB"/>
    <w:rsid w:val="00EA0092"/>
    <w:rsid w:val="00EA022E"/>
    <w:rsid w:val="00EA0B46"/>
    <w:rsid w:val="00EA0E74"/>
    <w:rsid w:val="00EA18E2"/>
    <w:rsid w:val="00EA1938"/>
    <w:rsid w:val="00EA2C40"/>
    <w:rsid w:val="00EA31E1"/>
    <w:rsid w:val="00EA3ACF"/>
    <w:rsid w:val="00EA46F4"/>
    <w:rsid w:val="00EA5529"/>
    <w:rsid w:val="00EA57EF"/>
    <w:rsid w:val="00EA587F"/>
    <w:rsid w:val="00EA5A0E"/>
    <w:rsid w:val="00EA6A26"/>
    <w:rsid w:val="00EA6A90"/>
    <w:rsid w:val="00EA6D66"/>
    <w:rsid w:val="00EA72EE"/>
    <w:rsid w:val="00EA774A"/>
    <w:rsid w:val="00EA7E33"/>
    <w:rsid w:val="00EB017D"/>
    <w:rsid w:val="00EB05B7"/>
    <w:rsid w:val="00EB0B0A"/>
    <w:rsid w:val="00EB0B5A"/>
    <w:rsid w:val="00EB1109"/>
    <w:rsid w:val="00EB18C3"/>
    <w:rsid w:val="00EB1CD0"/>
    <w:rsid w:val="00EB2306"/>
    <w:rsid w:val="00EB2490"/>
    <w:rsid w:val="00EB28D5"/>
    <w:rsid w:val="00EB300B"/>
    <w:rsid w:val="00EB327B"/>
    <w:rsid w:val="00EB334D"/>
    <w:rsid w:val="00EB456C"/>
    <w:rsid w:val="00EB4C5F"/>
    <w:rsid w:val="00EB5188"/>
    <w:rsid w:val="00EB5E7E"/>
    <w:rsid w:val="00EB64F9"/>
    <w:rsid w:val="00EB6E31"/>
    <w:rsid w:val="00EB7BEF"/>
    <w:rsid w:val="00EC0B22"/>
    <w:rsid w:val="00EC1B53"/>
    <w:rsid w:val="00EC282C"/>
    <w:rsid w:val="00EC363C"/>
    <w:rsid w:val="00EC38C1"/>
    <w:rsid w:val="00EC4A19"/>
    <w:rsid w:val="00EC4C53"/>
    <w:rsid w:val="00EC4F4F"/>
    <w:rsid w:val="00EC59A6"/>
    <w:rsid w:val="00EC5B41"/>
    <w:rsid w:val="00EC5C46"/>
    <w:rsid w:val="00EC60D7"/>
    <w:rsid w:val="00EC61D9"/>
    <w:rsid w:val="00EC6FF4"/>
    <w:rsid w:val="00EC7A72"/>
    <w:rsid w:val="00EC7BF2"/>
    <w:rsid w:val="00ED0240"/>
    <w:rsid w:val="00ED0BB1"/>
    <w:rsid w:val="00ED0DAF"/>
    <w:rsid w:val="00ED1586"/>
    <w:rsid w:val="00ED1C26"/>
    <w:rsid w:val="00ED345D"/>
    <w:rsid w:val="00ED3C6B"/>
    <w:rsid w:val="00ED4447"/>
    <w:rsid w:val="00ED46E0"/>
    <w:rsid w:val="00ED47A4"/>
    <w:rsid w:val="00ED4DBC"/>
    <w:rsid w:val="00ED4E71"/>
    <w:rsid w:val="00ED52CE"/>
    <w:rsid w:val="00ED52DE"/>
    <w:rsid w:val="00ED5920"/>
    <w:rsid w:val="00ED5BDD"/>
    <w:rsid w:val="00ED5FB7"/>
    <w:rsid w:val="00ED64B9"/>
    <w:rsid w:val="00ED65AE"/>
    <w:rsid w:val="00ED690E"/>
    <w:rsid w:val="00ED6BB5"/>
    <w:rsid w:val="00ED6E6F"/>
    <w:rsid w:val="00ED7822"/>
    <w:rsid w:val="00ED7877"/>
    <w:rsid w:val="00ED791F"/>
    <w:rsid w:val="00EE069D"/>
    <w:rsid w:val="00EE07EB"/>
    <w:rsid w:val="00EE0AEC"/>
    <w:rsid w:val="00EE0CE1"/>
    <w:rsid w:val="00EE0D19"/>
    <w:rsid w:val="00EE17DA"/>
    <w:rsid w:val="00EE189A"/>
    <w:rsid w:val="00EE27AD"/>
    <w:rsid w:val="00EE2E43"/>
    <w:rsid w:val="00EE3769"/>
    <w:rsid w:val="00EE3C34"/>
    <w:rsid w:val="00EE5584"/>
    <w:rsid w:val="00EE5DA9"/>
    <w:rsid w:val="00EE5E75"/>
    <w:rsid w:val="00EE6243"/>
    <w:rsid w:val="00EE6AB6"/>
    <w:rsid w:val="00EE6ED6"/>
    <w:rsid w:val="00EE7176"/>
    <w:rsid w:val="00EF09F8"/>
    <w:rsid w:val="00EF1DF7"/>
    <w:rsid w:val="00EF211C"/>
    <w:rsid w:val="00EF217D"/>
    <w:rsid w:val="00EF2A59"/>
    <w:rsid w:val="00EF335A"/>
    <w:rsid w:val="00EF3DBB"/>
    <w:rsid w:val="00EF3F2F"/>
    <w:rsid w:val="00EF4793"/>
    <w:rsid w:val="00EF5906"/>
    <w:rsid w:val="00EF5B3A"/>
    <w:rsid w:val="00EF699F"/>
    <w:rsid w:val="00EF6D35"/>
    <w:rsid w:val="00EF764F"/>
    <w:rsid w:val="00EF7707"/>
    <w:rsid w:val="00F00747"/>
    <w:rsid w:val="00F0284E"/>
    <w:rsid w:val="00F02D65"/>
    <w:rsid w:val="00F0380E"/>
    <w:rsid w:val="00F03AEA"/>
    <w:rsid w:val="00F043A0"/>
    <w:rsid w:val="00F04E72"/>
    <w:rsid w:val="00F051CD"/>
    <w:rsid w:val="00F052E3"/>
    <w:rsid w:val="00F06996"/>
    <w:rsid w:val="00F06AE0"/>
    <w:rsid w:val="00F072D8"/>
    <w:rsid w:val="00F10292"/>
    <w:rsid w:val="00F1036B"/>
    <w:rsid w:val="00F108EA"/>
    <w:rsid w:val="00F11843"/>
    <w:rsid w:val="00F11D7D"/>
    <w:rsid w:val="00F12005"/>
    <w:rsid w:val="00F124E2"/>
    <w:rsid w:val="00F139CB"/>
    <w:rsid w:val="00F14106"/>
    <w:rsid w:val="00F14445"/>
    <w:rsid w:val="00F14CEC"/>
    <w:rsid w:val="00F1617A"/>
    <w:rsid w:val="00F17425"/>
    <w:rsid w:val="00F177D1"/>
    <w:rsid w:val="00F200D2"/>
    <w:rsid w:val="00F203D6"/>
    <w:rsid w:val="00F20BAE"/>
    <w:rsid w:val="00F2125D"/>
    <w:rsid w:val="00F21D05"/>
    <w:rsid w:val="00F22578"/>
    <w:rsid w:val="00F22712"/>
    <w:rsid w:val="00F227A0"/>
    <w:rsid w:val="00F22C04"/>
    <w:rsid w:val="00F23115"/>
    <w:rsid w:val="00F234C5"/>
    <w:rsid w:val="00F23539"/>
    <w:rsid w:val="00F23CE1"/>
    <w:rsid w:val="00F23DEB"/>
    <w:rsid w:val="00F23F00"/>
    <w:rsid w:val="00F23FA4"/>
    <w:rsid w:val="00F2451A"/>
    <w:rsid w:val="00F25769"/>
    <w:rsid w:val="00F25A7B"/>
    <w:rsid w:val="00F261F5"/>
    <w:rsid w:val="00F26228"/>
    <w:rsid w:val="00F26259"/>
    <w:rsid w:val="00F26A8A"/>
    <w:rsid w:val="00F26D9A"/>
    <w:rsid w:val="00F27437"/>
    <w:rsid w:val="00F27508"/>
    <w:rsid w:val="00F2790E"/>
    <w:rsid w:val="00F279CC"/>
    <w:rsid w:val="00F30B06"/>
    <w:rsid w:val="00F317D1"/>
    <w:rsid w:val="00F31D85"/>
    <w:rsid w:val="00F32452"/>
    <w:rsid w:val="00F3272B"/>
    <w:rsid w:val="00F32C3C"/>
    <w:rsid w:val="00F3328A"/>
    <w:rsid w:val="00F34EE7"/>
    <w:rsid w:val="00F354FB"/>
    <w:rsid w:val="00F35975"/>
    <w:rsid w:val="00F36A83"/>
    <w:rsid w:val="00F36D12"/>
    <w:rsid w:val="00F377F2"/>
    <w:rsid w:val="00F37877"/>
    <w:rsid w:val="00F378BA"/>
    <w:rsid w:val="00F400F8"/>
    <w:rsid w:val="00F4068A"/>
    <w:rsid w:val="00F40C5A"/>
    <w:rsid w:val="00F40D8D"/>
    <w:rsid w:val="00F420C2"/>
    <w:rsid w:val="00F431C0"/>
    <w:rsid w:val="00F43548"/>
    <w:rsid w:val="00F43586"/>
    <w:rsid w:val="00F43820"/>
    <w:rsid w:val="00F44805"/>
    <w:rsid w:val="00F44A01"/>
    <w:rsid w:val="00F44DE0"/>
    <w:rsid w:val="00F44F1C"/>
    <w:rsid w:val="00F45802"/>
    <w:rsid w:val="00F45C58"/>
    <w:rsid w:val="00F45F36"/>
    <w:rsid w:val="00F461E9"/>
    <w:rsid w:val="00F46F07"/>
    <w:rsid w:val="00F4767B"/>
    <w:rsid w:val="00F47758"/>
    <w:rsid w:val="00F47F78"/>
    <w:rsid w:val="00F501B2"/>
    <w:rsid w:val="00F50811"/>
    <w:rsid w:val="00F50DAD"/>
    <w:rsid w:val="00F50E1D"/>
    <w:rsid w:val="00F5137B"/>
    <w:rsid w:val="00F51494"/>
    <w:rsid w:val="00F5258C"/>
    <w:rsid w:val="00F52769"/>
    <w:rsid w:val="00F52FF6"/>
    <w:rsid w:val="00F53ADE"/>
    <w:rsid w:val="00F53FA1"/>
    <w:rsid w:val="00F541EB"/>
    <w:rsid w:val="00F5451A"/>
    <w:rsid w:val="00F546C1"/>
    <w:rsid w:val="00F54812"/>
    <w:rsid w:val="00F5489B"/>
    <w:rsid w:val="00F54BA7"/>
    <w:rsid w:val="00F54C8F"/>
    <w:rsid w:val="00F554CC"/>
    <w:rsid w:val="00F55D64"/>
    <w:rsid w:val="00F55F8D"/>
    <w:rsid w:val="00F56A8E"/>
    <w:rsid w:val="00F56E64"/>
    <w:rsid w:val="00F56F90"/>
    <w:rsid w:val="00F573E7"/>
    <w:rsid w:val="00F57908"/>
    <w:rsid w:val="00F6024F"/>
    <w:rsid w:val="00F60923"/>
    <w:rsid w:val="00F60B31"/>
    <w:rsid w:val="00F611BD"/>
    <w:rsid w:val="00F615BF"/>
    <w:rsid w:val="00F61654"/>
    <w:rsid w:val="00F61E0A"/>
    <w:rsid w:val="00F621DE"/>
    <w:rsid w:val="00F62587"/>
    <w:rsid w:val="00F625AF"/>
    <w:rsid w:val="00F62B97"/>
    <w:rsid w:val="00F6339C"/>
    <w:rsid w:val="00F633C5"/>
    <w:rsid w:val="00F6387D"/>
    <w:rsid w:val="00F655F3"/>
    <w:rsid w:val="00F65BE5"/>
    <w:rsid w:val="00F6650A"/>
    <w:rsid w:val="00F66AD0"/>
    <w:rsid w:val="00F66E23"/>
    <w:rsid w:val="00F672FA"/>
    <w:rsid w:val="00F67D50"/>
    <w:rsid w:val="00F718F3"/>
    <w:rsid w:val="00F722B8"/>
    <w:rsid w:val="00F7399C"/>
    <w:rsid w:val="00F73D8B"/>
    <w:rsid w:val="00F74330"/>
    <w:rsid w:val="00F7454B"/>
    <w:rsid w:val="00F749A6"/>
    <w:rsid w:val="00F74BD0"/>
    <w:rsid w:val="00F74EE6"/>
    <w:rsid w:val="00F76A2B"/>
    <w:rsid w:val="00F76C72"/>
    <w:rsid w:val="00F774B4"/>
    <w:rsid w:val="00F775FE"/>
    <w:rsid w:val="00F77610"/>
    <w:rsid w:val="00F7766C"/>
    <w:rsid w:val="00F77EDC"/>
    <w:rsid w:val="00F8018C"/>
    <w:rsid w:val="00F805DD"/>
    <w:rsid w:val="00F80675"/>
    <w:rsid w:val="00F80806"/>
    <w:rsid w:val="00F80836"/>
    <w:rsid w:val="00F809D2"/>
    <w:rsid w:val="00F80A00"/>
    <w:rsid w:val="00F80AB9"/>
    <w:rsid w:val="00F81907"/>
    <w:rsid w:val="00F81FFB"/>
    <w:rsid w:val="00F82082"/>
    <w:rsid w:val="00F820B5"/>
    <w:rsid w:val="00F82536"/>
    <w:rsid w:val="00F8254D"/>
    <w:rsid w:val="00F82C38"/>
    <w:rsid w:val="00F83119"/>
    <w:rsid w:val="00F83593"/>
    <w:rsid w:val="00F83DB2"/>
    <w:rsid w:val="00F84934"/>
    <w:rsid w:val="00F849E9"/>
    <w:rsid w:val="00F84A4B"/>
    <w:rsid w:val="00F84E58"/>
    <w:rsid w:val="00F85554"/>
    <w:rsid w:val="00F8569A"/>
    <w:rsid w:val="00F8623E"/>
    <w:rsid w:val="00F86387"/>
    <w:rsid w:val="00F86D81"/>
    <w:rsid w:val="00F86F1B"/>
    <w:rsid w:val="00F86FCB"/>
    <w:rsid w:val="00F87B81"/>
    <w:rsid w:val="00F87DEC"/>
    <w:rsid w:val="00F905C3"/>
    <w:rsid w:val="00F907BA"/>
    <w:rsid w:val="00F91A5E"/>
    <w:rsid w:val="00F91BA4"/>
    <w:rsid w:val="00F91E8C"/>
    <w:rsid w:val="00F929A6"/>
    <w:rsid w:val="00F93666"/>
    <w:rsid w:val="00F93D5E"/>
    <w:rsid w:val="00F93D98"/>
    <w:rsid w:val="00F94000"/>
    <w:rsid w:val="00F9485F"/>
    <w:rsid w:val="00F94C49"/>
    <w:rsid w:val="00F951DF"/>
    <w:rsid w:val="00F95323"/>
    <w:rsid w:val="00F95C4F"/>
    <w:rsid w:val="00F95C71"/>
    <w:rsid w:val="00F95E36"/>
    <w:rsid w:val="00F95FC4"/>
    <w:rsid w:val="00F963CC"/>
    <w:rsid w:val="00F96B77"/>
    <w:rsid w:val="00F96E4F"/>
    <w:rsid w:val="00F970F7"/>
    <w:rsid w:val="00F97383"/>
    <w:rsid w:val="00F97416"/>
    <w:rsid w:val="00FA0F71"/>
    <w:rsid w:val="00FA24E4"/>
    <w:rsid w:val="00FA2517"/>
    <w:rsid w:val="00FA2635"/>
    <w:rsid w:val="00FA276A"/>
    <w:rsid w:val="00FA4753"/>
    <w:rsid w:val="00FA579F"/>
    <w:rsid w:val="00FA5925"/>
    <w:rsid w:val="00FA5C7F"/>
    <w:rsid w:val="00FA5D5A"/>
    <w:rsid w:val="00FA6194"/>
    <w:rsid w:val="00FA699E"/>
    <w:rsid w:val="00FA6EDB"/>
    <w:rsid w:val="00FA7098"/>
    <w:rsid w:val="00FA7A89"/>
    <w:rsid w:val="00FA7E61"/>
    <w:rsid w:val="00FA7F73"/>
    <w:rsid w:val="00FB0411"/>
    <w:rsid w:val="00FB06B9"/>
    <w:rsid w:val="00FB0EBD"/>
    <w:rsid w:val="00FB1FF5"/>
    <w:rsid w:val="00FB25DB"/>
    <w:rsid w:val="00FB2E33"/>
    <w:rsid w:val="00FB36D1"/>
    <w:rsid w:val="00FB3DCF"/>
    <w:rsid w:val="00FB412D"/>
    <w:rsid w:val="00FB52A0"/>
    <w:rsid w:val="00FB56A6"/>
    <w:rsid w:val="00FB5A44"/>
    <w:rsid w:val="00FB5BEE"/>
    <w:rsid w:val="00FB5FCA"/>
    <w:rsid w:val="00FB6001"/>
    <w:rsid w:val="00FB674B"/>
    <w:rsid w:val="00FB7466"/>
    <w:rsid w:val="00FB7EBC"/>
    <w:rsid w:val="00FC01CA"/>
    <w:rsid w:val="00FC03EA"/>
    <w:rsid w:val="00FC0996"/>
    <w:rsid w:val="00FC0E3C"/>
    <w:rsid w:val="00FC188B"/>
    <w:rsid w:val="00FC1935"/>
    <w:rsid w:val="00FC1E81"/>
    <w:rsid w:val="00FC20EE"/>
    <w:rsid w:val="00FC2217"/>
    <w:rsid w:val="00FC23E7"/>
    <w:rsid w:val="00FC3242"/>
    <w:rsid w:val="00FC40F9"/>
    <w:rsid w:val="00FC4227"/>
    <w:rsid w:val="00FC432A"/>
    <w:rsid w:val="00FC4EC0"/>
    <w:rsid w:val="00FC4F88"/>
    <w:rsid w:val="00FC540B"/>
    <w:rsid w:val="00FC5668"/>
    <w:rsid w:val="00FC5796"/>
    <w:rsid w:val="00FC62E5"/>
    <w:rsid w:val="00FC6393"/>
    <w:rsid w:val="00FC6495"/>
    <w:rsid w:val="00FC6DDA"/>
    <w:rsid w:val="00FC7A80"/>
    <w:rsid w:val="00FC7E00"/>
    <w:rsid w:val="00FD069C"/>
    <w:rsid w:val="00FD06C4"/>
    <w:rsid w:val="00FD09EF"/>
    <w:rsid w:val="00FD1567"/>
    <w:rsid w:val="00FD2020"/>
    <w:rsid w:val="00FD258A"/>
    <w:rsid w:val="00FD267B"/>
    <w:rsid w:val="00FD3132"/>
    <w:rsid w:val="00FD341D"/>
    <w:rsid w:val="00FD3482"/>
    <w:rsid w:val="00FD3655"/>
    <w:rsid w:val="00FD3AFB"/>
    <w:rsid w:val="00FD3F12"/>
    <w:rsid w:val="00FD4740"/>
    <w:rsid w:val="00FD4CF3"/>
    <w:rsid w:val="00FD568A"/>
    <w:rsid w:val="00FD5CEF"/>
    <w:rsid w:val="00FD6D99"/>
    <w:rsid w:val="00FD700A"/>
    <w:rsid w:val="00FD7848"/>
    <w:rsid w:val="00FD7BA8"/>
    <w:rsid w:val="00FE06AC"/>
    <w:rsid w:val="00FE13D9"/>
    <w:rsid w:val="00FE142C"/>
    <w:rsid w:val="00FE376B"/>
    <w:rsid w:val="00FE3C4C"/>
    <w:rsid w:val="00FE489A"/>
    <w:rsid w:val="00FE4D08"/>
    <w:rsid w:val="00FE50C2"/>
    <w:rsid w:val="00FE5785"/>
    <w:rsid w:val="00FE5874"/>
    <w:rsid w:val="00FE5A90"/>
    <w:rsid w:val="00FE5CD9"/>
    <w:rsid w:val="00FE63D7"/>
    <w:rsid w:val="00FE6433"/>
    <w:rsid w:val="00FE6496"/>
    <w:rsid w:val="00FE6716"/>
    <w:rsid w:val="00FE6843"/>
    <w:rsid w:val="00FE6AF4"/>
    <w:rsid w:val="00FE7065"/>
    <w:rsid w:val="00FE70E6"/>
    <w:rsid w:val="00FE71DB"/>
    <w:rsid w:val="00FE71FE"/>
    <w:rsid w:val="00FF0080"/>
    <w:rsid w:val="00FF036D"/>
    <w:rsid w:val="00FF059A"/>
    <w:rsid w:val="00FF07F3"/>
    <w:rsid w:val="00FF111C"/>
    <w:rsid w:val="00FF13AB"/>
    <w:rsid w:val="00FF1445"/>
    <w:rsid w:val="00FF1B47"/>
    <w:rsid w:val="00FF1CD9"/>
    <w:rsid w:val="00FF1D28"/>
    <w:rsid w:val="00FF1DEF"/>
    <w:rsid w:val="00FF20DB"/>
    <w:rsid w:val="00FF22D2"/>
    <w:rsid w:val="00FF2553"/>
    <w:rsid w:val="00FF2A45"/>
    <w:rsid w:val="00FF35E6"/>
    <w:rsid w:val="00FF42EF"/>
    <w:rsid w:val="00FF44F5"/>
    <w:rsid w:val="00FF454E"/>
    <w:rsid w:val="00FF4A60"/>
    <w:rsid w:val="00FF6763"/>
    <w:rsid w:val="00FF6A69"/>
    <w:rsid w:val="00FF6AD2"/>
    <w:rsid w:val="00FF6D05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9F095"/>
  <w15:docId w15:val="{DB8CD29B-9072-4E00-BC67-58524F9E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/>
      <w:b/>
      <w:bCs/>
      <w:sz w:val="22"/>
      <w:szCs w:val="22"/>
      <w:lang w:eastAsia="x-none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aliases w:val=" Car Car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/>
      <w:b/>
      <w:bCs/>
      <w:sz w:val="16"/>
      <w:szCs w:val="22"/>
      <w:lang w:val="x-none" w:eastAsia="x-none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aliases w:val=" Car Ca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, Car"/>
    <w:basedOn w:val="Normal"/>
    <w:link w:val="Textoindependiente2Car"/>
    <w:pPr>
      <w:jc w:val="both"/>
    </w:pPr>
    <w:rPr>
      <w:rFonts w:ascii="Arial" w:hAnsi="Arial"/>
      <w:sz w:val="22"/>
      <w:szCs w:val="22"/>
      <w:lang w:eastAsia="x-none"/>
    </w:rPr>
  </w:style>
  <w:style w:type="paragraph" w:styleId="Textoindependiente3">
    <w:name w:val="Body Text 3"/>
    <w:aliases w:val=" Car Car Car"/>
    <w:basedOn w:val="Normal"/>
    <w:link w:val="Textoindependiente3Car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uiPriority w:val="59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aliases w:val=" Car Car Car3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aliases w:val=" Car Car Car2"/>
    <w:link w:val="Piedepgina"/>
    <w:rsid w:val="006A6BAC"/>
    <w:rPr>
      <w:lang w:val="es-ES_tradnl"/>
    </w:rPr>
  </w:style>
  <w:style w:type="paragraph" w:styleId="Prrafodelista">
    <w:name w:val="List Paragraph"/>
    <w:aliases w:val="Bullet List,FooterText,numbered,Paragraphe de liste1,lp1,Use Case List Paragraph,NORMAL,Elabora,Lista vistosa - Énfasis 12,Lista vistosa - Énfasis 11,Lista vistosa - Énfasis 13,Ha,titulo 3,HOJA,Bolita,BOLADEF,Párrafo de lista21,BOLA,BO"/>
    <w:basedOn w:val="Normal"/>
    <w:link w:val="PrrafodelistaCar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1,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4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A65EE0"/>
    <w:rPr>
      <w:rFonts w:ascii="Arial" w:eastAsia="Calibri" w:hAnsi="Arial" w:cs="Arial"/>
      <w:lang w:val="es-ES" w:eastAsia="en-US"/>
    </w:rPr>
  </w:style>
  <w:style w:type="paragraph" w:customStyle="1" w:styleId="western">
    <w:name w:val="western"/>
    <w:basedOn w:val="Normal"/>
    <w:rsid w:val="009339A0"/>
    <w:pPr>
      <w:overflowPunct/>
      <w:autoSpaceDE/>
      <w:autoSpaceDN/>
      <w:adjustRightInd/>
      <w:textAlignment w:val="auto"/>
    </w:pPr>
    <w:rPr>
      <w:sz w:val="24"/>
      <w:szCs w:val="24"/>
      <w:lang w:val="es-ES"/>
    </w:rPr>
  </w:style>
  <w:style w:type="character" w:customStyle="1" w:styleId="SangradetextonormalCar">
    <w:name w:val="Sangría de texto normal Car"/>
    <w:link w:val="Sangradetextonormal"/>
    <w:rsid w:val="002C12A0"/>
    <w:rPr>
      <w:lang w:val="es-ES_tradnl"/>
    </w:rPr>
  </w:style>
  <w:style w:type="paragraph" w:customStyle="1" w:styleId="Prrafodelista2">
    <w:name w:val="Párrafo de lista2"/>
    <w:basedOn w:val="Normal"/>
    <w:rsid w:val="00C04AC2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paragraph" w:customStyle="1" w:styleId="Prrafodelista3">
    <w:name w:val="Párrafo de lista3"/>
    <w:basedOn w:val="Normal"/>
    <w:rsid w:val="00487F15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Paragraphe de liste1 Car,lp1 Car,Use Case List Paragraph Car,NORMAL Car,Elabora Car,Lista vistosa - Énfasis 12 Car,Lista vistosa - Énfasis 11 Car,Lista vistosa - Énfasis 13 Car,Ha Car"/>
    <w:basedOn w:val="Fuentedeprrafopredeter"/>
    <w:link w:val="Prrafodelista"/>
    <w:uiPriority w:val="34"/>
    <w:qFormat/>
    <w:rsid w:val="00360E2D"/>
    <w:rPr>
      <w:lang w:val="es-ES_tradnl" w:eastAsia="es-ES"/>
    </w:rPr>
  </w:style>
  <w:style w:type="paragraph" w:customStyle="1" w:styleId="Sinespaciado1">
    <w:name w:val="Sin espaciado1"/>
    <w:link w:val="NoSpacingChar"/>
    <w:qFormat/>
    <w:rsid w:val="00BD315C"/>
    <w:rPr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BD315C"/>
    <w:rPr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BD315C"/>
    <w:rPr>
      <w:color w:val="808080"/>
    </w:rPr>
  </w:style>
  <w:style w:type="character" w:styleId="Fuerte">
    <w:name w:val="Strong"/>
    <w:uiPriority w:val="22"/>
    <w:qFormat/>
    <w:rsid w:val="00DC0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39A93-0BDD-4D02-9C59-4519928F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22</TotalTime>
  <Pages>2</Pages>
  <Words>634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4116</CharactersWithSpaces>
  <SharedDoc>false</SharedDoc>
  <HLinks>
    <vt:vector size="36" baseType="variant">
      <vt:variant>
        <vt:i4>6029407</vt:i4>
      </vt:variant>
      <vt:variant>
        <vt:i4>12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4718643</vt:i4>
      </vt:variant>
      <vt:variant>
        <vt:i4>3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13</cp:revision>
  <cp:lastPrinted>2021-10-15T12:06:00Z</cp:lastPrinted>
  <dcterms:created xsi:type="dcterms:W3CDTF">2022-06-08T20:15:00Z</dcterms:created>
  <dcterms:modified xsi:type="dcterms:W3CDTF">2026-10-03T19:33:00Z</dcterms:modified>
</cp:coreProperties>
</file>