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C87AA15" w14:textId="4A4C97D0" w:rsidR="004744C5" w:rsidRPr="00F109E3" w:rsidRDefault="004744C5" w:rsidP="5AD0206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5AD0206B">
        <w:rPr>
          <w:rFonts w:ascii="Arial Narrow" w:hAnsi="Arial Narrow"/>
          <w:b/>
          <w:bCs/>
          <w:sz w:val="22"/>
          <w:szCs w:val="22"/>
        </w:rPr>
        <w:t xml:space="preserve">ANEXO No. </w:t>
      </w:r>
      <w:r w:rsidR="00A80950">
        <w:rPr>
          <w:rFonts w:ascii="Arial Narrow" w:hAnsi="Arial Narrow"/>
          <w:b/>
          <w:bCs/>
          <w:sz w:val="22"/>
          <w:szCs w:val="22"/>
        </w:rPr>
        <w:t>3</w:t>
      </w:r>
    </w:p>
    <w:p w14:paraId="3B94C91C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</w:p>
    <w:p w14:paraId="55F41D13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</w:p>
    <w:p w14:paraId="01C817D1" w14:textId="02D1EECC" w:rsidR="6A74D5F9" w:rsidRDefault="6A74D5F9" w:rsidP="6A74D5F9">
      <w:pPr>
        <w:jc w:val="center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4D5BEF4E" w14:textId="3F27F623" w:rsidR="40D01FAE" w:rsidRDefault="40D01FAE" w:rsidP="6A74D5F9">
      <w:pPr>
        <w:jc w:val="both"/>
      </w:pPr>
      <w:r w:rsidRPr="6A74D5F9">
        <w:rPr>
          <w:rFonts w:ascii="Arial Narrow" w:eastAsia="Arial Narrow" w:hAnsi="Arial Narrow" w:cs="Arial Narrow"/>
          <w:b/>
          <w:bCs/>
          <w:color w:val="000000" w:themeColor="text1"/>
        </w:rPr>
        <w:t xml:space="preserve">PROCESO DE SELECCIÓN No. </w:t>
      </w:r>
      <w:r w:rsidRPr="6A74D5F9">
        <w:rPr>
          <w:rFonts w:ascii="Arial Narrow" w:eastAsia="Arial Narrow" w:hAnsi="Arial Narrow" w:cs="Arial Narrow"/>
          <w:b/>
          <w:bCs/>
          <w:color w:val="000000" w:themeColor="text1"/>
          <w:highlight w:val="green"/>
        </w:rPr>
        <w:t>(INCLUIR NUMERO DE PROCESO)</w:t>
      </w:r>
    </w:p>
    <w:p w14:paraId="49227B22" w14:textId="5CE38CD3" w:rsidR="40D01FAE" w:rsidRDefault="40D01FAE" w:rsidP="6A74D5F9">
      <w:pPr>
        <w:jc w:val="both"/>
      </w:pPr>
      <w:r w:rsidRPr="6A74D5F9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</w:p>
    <w:p w14:paraId="1D828C90" w14:textId="72AB4EC6" w:rsidR="40D01FAE" w:rsidRDefault="40D01FAE" w:rsidP="6A74D5F9">
      <w:pPr>
        <w:ind w:right="49"/>
        <w:jc w:val="both"/>
      </w:pPr>
      <w:r w:rsidRPr="6A74D5F9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</w:p>
    <w:p w14:paraId="57E40B9F" w14:textId="622A1499" w:rsidR="40D01FAE" w:rsidRDefault="40D01FAE" w:rsidP="6A74D5F9">
      <w:pPr>
        <w:spacing w:after="120"/>
        <w:ind w:right="-93"/>
        <w:jc w:val="both"/>
      </w:pPr>
      <w:r w:rsidRPr="6A74D5F9">
        <w:rPr>
          <w:rFonts w:ascii="Arial Narrow" w:eastAsia="Arial Narrow" w:hAnsi="Arial Narrow" w:cs="Arial Narrow"/>
          <w:b/>
          <w:bCs/>
          <w:sz w:val="22"/>
          <w:szCs w:val="22"/>
        </w:rPr>
        <w:t>OBJETO:</w:t>
      </w:r>
      <w:r w:rsidRPr="6A74D5F9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6A74D5F9">
        <w:rPr>
          <w:rFonts w:ascii="Arial Narrow" w:eastAsia="Arial Narrow" w:hAnsi="Arial Narrow" w:cs="Arial Narrow"/>
          <w:b/>
          <w:bCs/>
          <w:sz w:val="22"/>
          <w:szCs w:val="22"/>
          <w:highlight w:val="green"/>
        </w:rPr>
        <w:t>(INCLUIR EL OBJETO DEL PROCESO)</w:t>
      </w:r>
    </w:p>
    <w:p w14:paraId="360D0FE9" w14:textId="48FA5C30" w:rsidR="6A74D5F9" w:rsidRDefault="6A74D5F9" w:rsidP="6A74D5F9">
      <w:pPr>
        <w:jc w:val="both"/>
        <w:rPr>
          <w:rFonts w:ascii="Arial Narrow" w:hAnsi="Arial Narrow"/>
          <w:sz w:val="22"/>
          <w:szCs w:val="22"/>
        </w:rPr>
      </w:pPr>
    </w:p>
    <w:p w14:paraId="0116FA6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991404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045B84C4" w14:textId="4E395A7A" w:rsidR="004744C5" w:rsidRDefault="004744C5" w:rsidP="46562F83">
      <w:pPr>
        <w:pStyle w:val="Textoindependiente"/>
        <w:spacing w:afterAutospacing="1" w:line="240" w:lineRule="auto"/>
        <w:jc w:val="both"/>
      </w:pPr>
      <w:r w:rsidRPr="46562F83">
        <w:rPr>
          <w:rFonts w:ascii="Arial Narrow" w:hAnsi="Arial Narrow"/>
          <w:sz w:val="22"/>
          <w:szCs w:val="22"/>
        </w:rPr>
        <w:t>PRIMERA: OBJETO El objeto del presente documento es la integración de un CONSORCIO entre, __________________ y________________________________, con el propósito presentar en forma conjunta propuesta, para el proceso de</w:t>
      </w:r>
      <w:r w:rsidR="15D496E1" w:rsidRPr="46562F83">
        <w:rPr>
          <w:rFonts w:ascii="Arial Narrow" w:hAnsi="Arial Narrow"/>
          <w:sz w:val="22"/>
          <w:szCs w:val="22"/>
        </w:rPr>
        <w:t xml:space="preserve"> selección</w:t>
      </w:r>
      <w:r w:rsidRPr="46562F83">
        <w:rPr>
          <w:rFonts w:ascii="Arial Narrow" w:hAnsi="Arial Narrow"/>
          <w:sz w:val="22"/>
          <w:szCs w:val="22"/>
        </w:rPr>
        <w:t xml:space="preserve"> </w:t>
      </w:r>
      <w:r w:rsidR="1DEB7F46" w:rsidRPr="46562F83">
        <w:rPr>
          <w:rFonts w:ascii="Arial Narrow" w:eastAsia="Arial Narrow" w:hAnsi="Arial Narrow" w:cs="Arial Narrow"/>
          <w:b/>
          <w:bCs/>
        </w:rPr>
        <w:t xml:space="preserve">No. </w:t>
      </w:r>
      <w:r w:rsidR="1DEB7F46" w:rsidRPr="46562F83">
        <w:rPr>
          <w:rFonts w:ascii="Arial Narrow" w:eastAsia="Arial Narrow" w:hAnsi="Arial Narrow" w:cs="Arial Narrow"/>
          <w:b/>
          <w:bCs/>
          <w:color w:val="000000" w:themeColor="text1"/>
          <w:highlight w:val="green"/>
        </w:rPr>
        <w:t>(INCLUIR NUMERO DE PROCESO)</w:t>
      </w:r>
      <w:r w:rsidR="1DEB7F46" w:rsidRPr="46562F83">
        <w:rPr>
          <w:rFonts w:ascii="Arial Narrow" w:eastAsia="Arial Narrow" w:hAnsi="Arial Narrow" w:cs="Arial Narrow"/>
          <w:b/>
          <w:bCs/>
        </w:rPr>
        <w:t xml:space="preserve">, </w:t>
      </w:r>
      <w:r w:rsidR="1DEB7F46" w:rsidRPr="46562F83">
        <w:rPr>
          <w:rFonts w:ascii="Arial Narrow" w:eastAsia="Arial Narrow" w:hAnsi="Arial Narrow" w:cs="Arial Narrow"/>
        </w:rPr>
        <w:t>por</w:t>
      </w:r>
      <w:r w:rsidR="1DEB7F46" w:rsidRPr="46562F83">
        <w:rPr>
          <w:rFonts w:ascii="Arial Narrow" w:eastAsia="Arial Narrow" w:hAnsi="Arial Narrow" w:cs="Arial Narrow"/>
          <w:sz w:val="22"/>
          <w:szCs w:val="22"/>
        </w:rPr>
        <w:t xml:space="preserve"> la Secretaría General de la Alcaldía Mayor de Bogotá D.C., cuyo objeto es: </w:t>
      </w:r>
      <w:r w:rsidR="1DEB7F46" w:rsidRPr="46562F83">
        <w:rPr>
          <w:rFonts w:ascii="Arial Narrow" w:eastAsia="Arial Narrow" w:hAnsi="Arial Narrow" w:cs="Arial Narrow"/>
          <w:b/>
          <w:bCs/>
          <w:sz w:val="22"/>
          <w:szCs w:val="22"/>
          <w:highlight w:val="green"/>
        </w:rPr>
        <w:t>(INCLUIR EL OBJETO DEL PROCESO)</w:t>
      </w:r>
    </w:p>
    <w:p w14:paraId="1D77FF23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1F83B3EA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A99D574" w14:textId="385F4D1D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46ABDE2C">
        <w:rPr>
          <w:rFonts w:ascii="Arial Narrow" w:hAnsi="Arial Narrow"/>
          <w:sz w:val="22"/>
          <w:szCs w:val="22"/>
        </w:rPr>
        <w:t xml:space="preserve">SEGUNDA.  NOMBRE Y </w:t>
      </w:r>
      <w:r w:rsidR="227826FC" w:rsidRPr="46ABDE2C">
        <w:rPr>
          <w:rFonts w:ascii="Arial Narrow" w:hAnsi="Arial Narrow"/>
          <w:sz w:val="22"/>
          <w:szCs w:val="22"/>
        </w:rPr>
        <w:t>DOMICILIO. -</w:t>
      </w:r>
      <w:r w:rsidRPr="46ABDE2C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1A9E748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BE8E0B1" w14:textId="6ADACD12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46ABDE2C">
        <w:rPr>
          <w:rFonts w:ascii="Arial Narrow" w:hAnsi="Arial Narrow"/>
          <w:sz w:val="22"/>
          <w:szCs w:val="22"/>
        </w:rPr>
        <w:t xml:space="preserve"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</w:t>
      </w:r>
      <w:r w:rsidR="5139C491" w:rsidRPr="46ABDE2C">
        <w:rPr>
          <w:rFonts w:ascii="Arial Narrow" w:hAnsi="Arial Narrow"/>
          <w:sz w:val="22"/>
          <w:szCs w:val="22"/>
        </w:rPr>
        <w:t>nombra</w:t>
      </w:r>
      <w:r w:rsidRPr="46ABDE2C">
        <w:rPr>
          <w:rFonts w:ascii="Arial Narrow" w:hAnsi="Arial Narrow"/>
          <w:sz w:val="22"/>
          <w:szCs w:val="22"/>
        </w:rPr>
        <w:t xml:space="preserve">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4000BFF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7D23701" w14:textId="643F6854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46ABDE2C">
        <w:rPr>
          <w:rFonts w:ascii="Arial Narrow" w:hAnsi="Arial Narrow"/>
          <w:sz w:val="22"/>
          <w:szCs w:val="22"/>
        </w:rPr>
        <w:t xml:space="preserve">CUARTA: </w:t>
      </w:r>
      <w:r w:rsidR="7EEDB58D" w:rsidRPr="46ABDE2C">
        <w:rPr>
          <w:rFonts w:ascii="Arial Narrow" w:hAnsi="Arial Narrow"/>
          <w:sz w:val="22"/>
          <w:szCs w:val="22"/>
        </w:rPr>
        <w:t>CESIÓN. -</w:t>
      </w:r>
      <w:r w:rsidRPr="46ABDE2C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cesión a un tercero se requerirá aprobación escrita previa de la Secretaría General de la Alcaldía Mayor de Bogotá D.C, quien se reserva la facultad de aprobar dicha cesión.</w:t>
      </w:r>
    </w:p>
    <w:p w14:paraId="5695295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3607BF9" w14:textId="192CB132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46ABDE2C">
        <w:rPr>
          <w:rFonts w:ascii="Arial Narrow" w:hAnsi="Arial Narrow"/>
          <w:sz w:val="22"/>
          <w:szCs w:val="22"/>
        </w:rPr>
        <w:t xml:space="preserve">QUINTA: </w:t>
      </w:r>
      <w:r w:rsidR="33F00136" w:rsidRPr="46ABDE2C">
        <w:rPr>
          <w:rFonts w:ascii="Arial Narrow" w:hAnsi="Arial Narrow"/>
          <w:sz w:val="22"/>
          <w:szCs w:val="22"/>
        </w:rPr>
        <w:t>DURACIÓN. -</w:t>
      </w:r>
      <w:r w:rsidRPr="46ABDE2C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contrato y atender las garantías prestadas.</w:t>
      </w:r>
    </w:p>
    <w:p w14:paraId="1780D93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51A2A6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17D9DBA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BCC89E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10D272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47AAD7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  <w:t>________%</w:t>
      </w:r>
    </w:p>
    <w:p w14:paraId="215D408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180C7B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46ABDE2C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4075C24F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00AC360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69A08E04" w14:textId="7ADB89D1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2A0EAFEC">
        <w:rPr>
          <w:rFonts w:ascii="Arial Narrow" w:hAnsi="Arial Narrow"/>
          <w:sz w:val="22"/>
          <w:szCs w:val="22"/>
        </w:rPr>
        <w:t>El documento podrá contener las demás CLÁUSULAS OPCIONALES: que los asociados consideren pertinentes, siempre y cuando no contravengan lo dispuesto en la Ley 80 de 1993 o incluyan limitaciones o exclusiones de los Consorciados.</w:t>
      </w:r>
    </w:p>
    <w:p w14:paraId="4F751E7F" w14:textId="77777777" w:rsidR="004744C5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5B1FDAC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14:paraId="7019130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14:paraId="0CFBF4B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8E816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14:paraId="3AAF516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2D348F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2EA3166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14:paraId="41A0469D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CC1C7E8" w14:textId="063AF018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5A5D58D">
        <w:rPr>
          <w:rFonts w:ascii="Arial Narrow" w:hAnsi="Arial Narrow"/>
          <w:sz w:val="22"/>
          <w:szCs w:val="22"/>
        </w:rPr>
        <w:t>En constancia de lo anterior, se firma por quienes intervinieron en el presente documento a los ____días del mes___</w:t>
      </w:r>
      <w:r w:rsidR="468C81A2" w:rsidRPr="05A5D58D">
        <w:rPr>
          <w:rFonts w:ascii="Arial Narrow" w:hAnsi="Arial Narrow"/>
          <w:sz w:val="22"/>
          <w:szCs w:val="22"/>
        </w:rPr>
        <w:t>__</w:t>
      </w:r>
      <w:r w:rsidRPr="05A5D58D">
        <w:rPr>
          <w:rFonts w:ascii="Arial Narrow" w:hAnsi="Arial Narrow"/>
          <w:sz w:val="22"/>
          <w:szCs w:val="22"/>
        </w:rPr>
        <w:t>____ del año</w:t>
      </w:r>
      <w:r w:rsidR="3D788BB5" w:rsidRPr="05A5D58D">
        <w:rPr>
          <w:rFonts w:ascii="Arial Narrow" w:hAnsi="Arial Narrow"/>
          <w:sz w:val="22"/>
          <w:szCs w:val="22"/>
        </w:rPr>
        <w:t xml:space="preserve"> 2026</w:t>
      </w:r>
      <w:r w:rsidRPr="05A5D58D">
        <w:rPr>
          <w:rFonts w:ascii="Arial Narrow" w:hAnsi="Arial Narrow"/>
          <w:sz w:val="22"/>
          <w:szCs w:val="22"/>
        </w:rPr>
        <w:t>.</w:t>
      </w:r>
    </w:p>
    <w:p w14:paraId="711EE51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744C5" w:rsidRPr="00F109E3" w14:paraId="6AFB038B" w14:textId="77777777" w:rsidTr="46ABDE2C">
        <w:trPr>
          <w:trHeight w:val="1484"/>
        </w:trPr>
        <w:tc>
          <w:tcPr>
            <w:tcW w:w="4348" w:type="dxa"/>
          </w:tcPr>
          <w:p w14:paraId="4946E2EB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3F7C231E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85C1642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1FCEAC15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56AC6DC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FFB73E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</w:tcPr>
          <w:p w14:paraId="5C9B641A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505C0FD6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76D86F2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82C8F38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07F3A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bookmarkStart w:id="0" w:name="_Int_ShqxSq8v"/>
            <w:r w:rsidRPr="46ABDE2C">
              <w:rPr>
                <w:rFonts w:ascii="Arial Narrow" w:hAnsi="Arial Narrow"/>
                <w:sz w:val="22"/>
                <w:szCs w:val="22"/>
              </w:rPr>
              <w:t>Dirección:</w:t>
            </w:r>
            <w:r>
              <w:tab/>
            </w:r>
            <w:bookmarkEnd w:id="0"/>
            <w:r>
              <w:tab/>
            </w:r>
            <w:r>
              <w:tab/>
            </w:r>
          </w:p>
          <w:p w14:paraId="7BFE9930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147CF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  <w:tr w:rsidR="46ABDE2C" w14:paraId="2ABC27E5" w14:textId="77777777" w:rsidTr="46ABDE2C">
        <w:trPr>
          <w:trHeight w:val="248"/>
        </w:trPr>
        <w:tc>
          <w:tcPr>
            <w:tcW w:w="4348" w:type="dxa"/>
          </w:tcPr>
          <w:p w14:paraId="38F81616" w14:textId="24287EC8" w:rsidR="46ABDE2C" w:rsidRDefault="46ABDE2C" w:rsidP="46ABDE2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48" w:type="dxa"/>
          </w:tcPr>
          <w:p w14:paraId="6C456CA4" w14:textId="05E18AF1" w:rsidR="46ABDE2C" w:rsidRDefault="46ABDE2C" w:rsidP="46ABDE2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744C5" w:rsidRPr="00F109E3" w14:paraId="1316BEE2" w14:textId="77777777" w:rsidTr="46ABDE2C">
        <w:trPr>
          <w:trHeight w:val="248"/>
        </w:trPr>
        <w:tc>
          <w:tcPr>
            <w:tcW w:w="4348" w:type="dxa"/>
          </w:tcPr>
          <w:p w14:paraId="3AC3EE3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</w:tcPr>
          <w:p w14:paraId="0997BF6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1D95B39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6AA5AB95" w14:textId="77777777" w:rsidR="004744C5" w:rsidRPr="00F109E3" w:rsidRDefault="004744C5" w:rsidP="004744C5"/>
    <w:p w14:paraId="647A20FC" w14:textId="4E606EF5" w:rsidR="00BE798F" w:rsidRDefault="00BE798F">
      <w:pPr>
        <w:suppressAutoHyphens w:val="0"/>
        <w:spacing w:line="240" w:lineRule="auto"/>
      </w:pPr>
    </w:p>
    <w:p w14:paraId="700D3114" w14:textId="77777777" w:rsidR="00BE798F" w:rsidRPr="00D70185" w:rsidRDefault="00BE798F" w:rsidP="00D70185">
      <w:bookmarkStart w:id="1" w:name="_GoBack"/>
      <w:bookmarkEnd w:id="1"/>
    </w:p>
    <w:sectPr w:rsidR="00BE798F" w:rsidRPr="00D70185" w:rsidSect="00741FC7">
      <w:headerReference w:type="default" r:id="rId11"/>
      <w:footerReference w:type="default" r:id="rId12"/>
      <w:pgSz w:w="12240" w:h="15840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35E30" w14:textId="77777777" w:rsidR="00CF5FD3" w:rsidRDefault="00CF5FD3">
      <w:pPr>
        <w:spacing w:line="240" w:lineRule="auto"/>
      </w:pPr>
      <w:r>
        <w:separator/>
      </w:r>
    </w:p>
  </w:endnote>
  <w:endnote w:type="continuationSeparator" w:id="0">
    <w:p w14:paraId="1F4A4ACD" w14:textId="77777777" w:rsidR="00CF5FD3" w:rsidRDefault="00CF5F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C79CC" w14:textId="77777777" w:rsidR="006028DF" w:rsidRDefault="00502537" w:rsidP="00ED187B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1973729648" name="Imagen 1973729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DA483" w14:textId="77777777" w:rsidR="00CF5FD3" w:rsidRDefault="00CF5FD3">
      <w:pPr>
        <w:spacing w:line="240" w:lineRule="auto"/>
      </w:pPr>
      <w:r>
        <w:separator/>
      </w:r>
    </w:p>
  </w:footnote>
  <w:footnote w:type="continuationSeparator" w:id="0">
    <w:p w14:paraId="7283930D" w14:textId="77777777" w:rsidR="00CF5FD3" w:rsidRDefault="00CF5F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89D80" w14:textId="1D7C21D8" w:rsidR="006028DF" w:rsidRDefault="006028DF" w:rsidP="00741FC7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</w:p>
  <w:p w14:paraId="0CBF280C" w14:textId="02C3AB6E" w:rsidR="006028DF" w:rsidRPr="00C47C13" w:rsidRDefault="00741FC7" w:rsidP="00A461A2">
    <w:pPr>
      <w:pStyle w:val="Encabezado"/>
      <w:jc w:val="center"/>
      <w:rPr>
        <w:sz w:val="8"/>
      </w:rPr>
    </w:pPr>
    <w:r>
      <w:rPr>
        <w:rFonts w:ascii="Times New Roman"/>
        <w:noProof/>
        <w:sz w:val="20"/>
        <w:lang w:eastAsia="es-CO"/>
      </w:rPr>
      <w:drawing>
        <wp:inline distT="0" distB="0" distL="0" distR="0" wp14:anchorId="279456E8" wp14:editId="00D6C1C1">
          <wp:extent cx="1000173" cy="519398"/>
          <wp:effectExtent l="0" t="0" r="0" b="0"/>
          <wp:docPr id="17449017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ShqxSq8v" int2:invalidationBookmarkName="" int2:hashCode="RLqtVWMhrwhu+0" int2:id="ZDlrYWYo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0054"/>
    <w:rsid w:val="00434FE1"/>
    <w:rsid w:val="00445560"/>
    <w:rsid w:val="0044660A"/>
    <w:rsid w:val="004726C0"/>
    <w:rsid w:val="004744C5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1FC7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3589"/>
    <w:rsid w:val="007E4780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0950"/>
    <w:rsid w:val="00A83569"/>
    <w:rsid w:val="00A91E87"/>
    <w:rsid w:val="00A94847"/>
    <w:rsid w:val="00AA03A7"/>
    <w:rsid w:val="00AA3D70"/>
    <w:rsid w:val="00AB5696"/>
    <w:rsid w:val="00AB5F8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53365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CF5FD3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5A5D58D"/>
    <w:rsid w:val="05DEBA00"/>
    <w:rsid w:val="08559C60"/>
    <w:rsid w:val="092A2945"/>
    <w:rsid w:val="0A10FB77"/>
    <w:rsid w:val="0D8C3C18"/>
    <w:rsid w:val="0F9C656F"/>
    <w:rsid w:val="1495A130"/>
    <w:rsid w:val="14C63C54"/>
    <w:rsid w:val="155EBC1B"/>
    <w:rsid w:val="15D496E1"/>
    <w:rsid w:val="16EFF1B6"/>
    <w:rsid w:val="18E659D2"/>
    <w:rsid w:val="1C9FA037"/>
    <w:rsid w:val="1DEB7F46"/>
    <w:rsid w:val="213CAC7D"/>
    <w:rsid w:val="227826FC"/>
    <w:rsid w:val="228EC55A"/>
    <w:rsid w:val="276AB514"/>
    <w:rsid w:val="28A1679E"/>
    <w:rsid w:val="2A0EAFEC"/>
    <w:rsid w:val="325D8A1D"/>
    <w:rsid w:val="33F00136"/>
    <w:rsid w:val="3B112B17"/>
    <w:rsid w:val="3B8BF48F"/>
    <w:rsid w:val="3D788BB5"/>
    <w:rsid w:val="3EEA276A"/>
    <w:rsid w:val="40D01FAE"/>
    <w:rsid w:val="4508C18A"/>
    <w:rsid w:val="46562F83"/>
    <w:rsid w:val="468C81A2"/>
    <w:rsid w:val="46ABDE2C"/>
    <w:rsid w:val="476AD7EC"/>
    <w:rsid w:val="4A2CE451"/>
    <w:rsid w:val="5139C491"/>
    <w:rsid w:val="546F80FC"/>
    <w:rsid w:val="54F332A0"/>
    <w:rsid w:val="5527FCDC"/>
    <w:rsid w:val="567E8CBA"/>
    <w:rsid w:val="571E90C5"/>
    <w:rsid w:val="5AD0206B"/>
    <w:rsid w:val="5C3AAF6C"/>
    <w:rsid w:val="5D8B0EE3"/>
    <w:rsid w:val="60B6A1CF"/>
    <w:rsid w:val="63B66EB6"/>
    <w:rsid w:val="6A3738C3"/>
    <w:rsid w:val="6A74D5F9"/>
    <w:rsid w:val="6DE0F1CD"/>
    <w:rsid w:val="7294365B"/>
    <w:rsid w:val="7D0B4BD8"/>
    <w:rsid w:val="7EEDB58D"/>
    <w:rsid w:val="7F563CD3"/>
    <w:rsid w:val="7FF0C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00" w:lineRule="atLeast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Fuentedeprrafopredeter6">
    <w:name w:val="Fuente de párrafo predeter.6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tulo2Car">
    <w:name w:val="Título 2 Car"/>
    <w:rPr>
      <w:rFonts w:ascii="Arial" w:eastAsia="Calibri" w:hAnsi="Arial" w:cs="Arial"/>
      <w:b/>
      <w:bCs/>
      <w:sz w:val="24"/>
      <w:szCs w:val="24"/>
      <w:lang w:val="es-ES"/>
    </w:rPr>
  </w:style>
  <w:style w:type="character" w:customStyle="1" w:styleId="EncabezadoCar">
    <w:name w:val="Encabezado Car"/>
    <w:rPr>
      <w:rFonts w:ascii="Calibri" w:eastAsia="Times New Roman" w:hAnsi="Calibri" w:cs="Times New Roman"/>
    </w:rPr>
  </w:style>
  <w:style w:type="character" w:customStyle="1" w:styleId="PiedepginaCar">
    <w:name w:val="Pie de página Car"/>
    <w:rPr>
      <w:rFonts w:ascii="Calibri" w:eastAsia="Times New Roman" w:hAnsi="Calibri" w:cs="Times New Roman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7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6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Ttulo2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eastAsia="Calibri" w:hAnsi="Arial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364F"/>
    <w:rPr>
      <w:rFonts w:ascii="Calibri" w:eastAsia="Calibri" w:hAnsi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364F"/>
    <w:rPr>
      <w:rFonts w:ascii="Calibri" w:eastAsia="Calibri" w:hAnsi="Calibri" w:cs="Calibri"/>
      <w:b/>
      <w:bCs/>
      <w:lang w:eastAsia="zh-CN"/>
    </w:rPr>
  </w:style>
  <w:style w:type="character" w:customStyle="1" w:styleId="normaltextrun">
    <w:name w:val="normaltextrun"/>
    <w:basedOn w:val="Fuentedeprrafopredeter"/>
    <w:rsid w:val="00114978"/>
  </w:style>
  <w:style w:type="character" w:customStyle="1" w:styleId="eop">
    <w:name w:val="eop"/>
    <w:basedOn w:val="Fuentedeprrafopredeter"/>
    <w:rsid w:val="00114978"/>
  </w:style>
  <w:style w:type="character" w:customStyle="1" w:styleId="Ttulo4Car">
    <w:name w:val="Título 4 Car"/>
    <w:basedOn w:val="Fuentedeprrafopredeter"/>
    <w:link w:val="Ttulo4"/>
    <w:uiPriority w:val="9"/>
    <w:semiHidden/>
    <w:rsid w:val="00E72B69"/>
    <w:rPr>
      <w:rFonts w:asciiTheme="majorHAnsi" w:eastAsiaTheme="majorEastAsia" w:hAnsiTheme="majorHAnsi" w:cstheme="majorBidi"/>
      <w:i/>
      <w:iCs/>
      <w:color w:val="2E74B5" w:themeColor="accent1" w:themeShade="BF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2B69"/>
    <w:rPr>
      <w:rFonts w:asciiTheme="majorHAnsi" w:eastAsiaTheme="majorEastAsia" w:hAnsiTheme="majorHAnsi" w:cstheme="majorBidi"/>
      <w:color w:val="2E74B5" w:themeColor="accent1" w:themeShade="BF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2B69"/>
    <w:rPr>
      <w:rFonts w:asciiTheme="majorHAnsi" w:eastAsiaTheme="majorEastAsia" w:hAnsiTheme="majorHAnsi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1d0d077bf8524af4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_ip_UnifiedCompliancePolicyProperties xmlns="http://schemas.microsoft.com/sharepoint/v3" xsi:nil="true"/>
    <TaxCatchAll xmlns="32c2c76e-8eb3-4d29-b57b-f407475c56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B34E07-7442-4BAC-9686-CB7C9BD7F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5e38dba-d356-42c6-b1a1-a7148dea7b53"/>
    <ds:schemaRef ds:uri="32c2c76e-8eb3-4d29-b57b-f407475c5625"/>
  </ds:schemaRefs>
</ds:datastoreItem>
</file>

<file path=customXml/itemProps4.xml><?xml version="1.0" encoding="utf-8"?>
<ds:datastoreItem xmlns:ds="http://schemas.openxmlformats.org/officeDocument/2006/customXml" ds:itemID="{7AC78B7F-D99B-4AF2-9D91-C1B06C20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4231000- FT-239</Template>
  <TotalTime>7</TotalTime>
  <Pages>2</Pages>
  <Words>749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Edix Didier Huerfano Correa</cp:lastModifiedBy>
  <cp:revision>14</cp:revision>
  <cp:lastPrinted>2020-01-29T20:04:00Z</cp:lastPrinted>
  <dcterms:created xsi:type="dcterms:W3CDTF">2025-10-03T17:28:00Z</dcterms:created>
  <dcterms:modified xsi:type="dcterms:W3CDTF">2026-10-01T15:17:00Z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