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45E4F" w14:textId="7C74DF39" w:rsidR="00560406" w:rsidRDefault="00560406" w:rsidP="00560406">
      <w:pPr>
        <w:spacing w:after="0" w:line="240" w:lineRule="auto"/>
        <w:ind w:firstLine="708"/>
        <w:rPr>
          <w:rFonts w:ascii="Arial Narrow" w:hAnsi="Arial Narrow" w:cs="Tahoma"/>
          <w:b/>
          <w:bCs/>
          <w:noProof/>
        </w:rPr>
      </w:pPr>
      <w:r w:rsidRPr="00560406">
        <w:rPr>
          <w:rFonts w:ascii="Arial Narrow" w:hAnsi="Arial Narrow" w:cs="Tahoma"/>
          <w:b/>
          <w:bCs/>
          <w:noProof/>
        </w:rPr>
        <w:t>FDLSUBA-SA-MC-00</w:t>
      </w:r>
      <w:r w:rsidR="00C150AB">
        <w:rPr>
          <w:rFonts w:ascii="Arial Narrow" w:hAnsi="Arial Narrow" w:cs="Tahoma"/>
          <w:b/>
          <w:bCs/>
          <w:noProof/>
        </w:rPr>
        <w:t>9</w:t>
      </w:r>
      <w:r w:rsidR="00CC0CD1">
        <w:rPr>
          <w:rFonts w:ascii="Arial Narrow" w:hAnsi="Arial Narrow" w:cs="Tahoma"/>
          <w:b/>
          <w:bCs/>
          <w:noProof/>
        </w:rPr>
        <w:t>-</w:t>
      </w:r>
      <w:r w:rsidRPr="00560406">
        <w:rPr>
          <w:rFonts w:ascii="Arial Narrow" w:hAnsi="Arial Narrow" w:cs="Tahoma"/>
          <w:b/>
          <w:bCs/>
          <w:noProof/>
        </w:rPr>
        <w:t>2026 (</w:t>
      </w:r>
      <w:r w:rsidR="00C150AB">
        <w:rPr>
          <w:rFonts w:ascii="Arial Narrow" w:hAnsi="Arial Narrow" w:cs="Tahoma"/>
          <w:b/>
          <w:bCs/>
          <w:noProof/>
        </w:rPr>
        <w:t>166970</w:t>
      </w:r>
      <w:r w:rsidRPr="00560406">
        <w:rPr>
          <w:rFonts w:ascii="Arial Narrow" w:hAnsi="Arial Narrow" w:cs="Tahoma"/>
          <w:b/>
          <w:bCs/>
          <w:noProof/>
        </w:rPr>
        <w:t>)</w:t>
      </w:r>
    </w:p>
    <w:p w14:paraId="01213FC8" w14:textId="77777777" w:rsidR="00560406" w:rsidRDefault="00560406" w:rsidP="00F34FAE">
      <w:pPr>
        <w:spacing w:after="0" w:line="240" w:lineRule="auto"/>
        <w:ind w:firstLine="708"/>
        <w:jc w:val="center"/>
        <w:rPr>
          <w:rFonts w:ascii="Arial Narrow" w:hAnsi="Arial Narrow" w:cs="Tahoma"/>
          <w:b/>
          <w:bCs/>
          <w:noProof/>
        </w:rPr>
      </w:pPr>
    </w:p>
    <w:p w14:paraId="2999712A" w14:textId="3C22BAC5" w:rsidR="00AE2759" w:rsidRDefault="00AE2759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 xml:space="preserve">ANEXO </w:t>
      </w:r>
      <w:r w:rsidR="00560406">
        <w:rPr>
          <w:rFonts w:ascii="Arial Narrow" w:hAnsi="Arial Narrow" w:cs="Arial"/>
          <w:b/>
          <w:color w:val="000000" w:themeColor="text1"/>
          <w:lang w:val="es-ES"/>
        </w:rPr>
        <w:t>3</w:t>
      </w:r>
    </w:p>
    <w:p w14:paraId="7E97310B" w14:textId="77777777" w:rsidR="00AE2759" w:rsidRPr="006E7686" w:rsidRDefault="00AE2759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>PACTO DE TRANSPARENCIA</w:t>
      </w:r>
    </w:p>
    <w:p w14:paraId="09417C91" w14:textId="77777777" w:rsidR="00AE2759" w:rsidRDefault="00AE2759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30548D09" w14:textId="77777777" w:rsidR="00AE2759" w:rsidRPr="006E7686" w:rsidRDefault="00AE2759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6E7686">
        <w:rPr>
          <w:rFonts w:ascii="Arial Narrow" w:hAnsi="Arial Narrow"/>
          <w:color w:val="000000" w:themeColor="text1"/>
          <w:szCs w:val="22"/>
        </w:rPr>
        <w:t xml:space="preserve">El presente documento hace parte integral de los Documentos del Proceso y con la carta de presentación de la propuesta el Proponente se compromete a: </w:t>
      </w:r>
    </w:p>
    <w:p w14:paraId="36B35B40" w14:textId="77777777" w:rsidR="00AE2759" w:rsidRPr="006E7686" w:rsidRDefault="00AE2759" w:rsidP="00340668">
      <w:pPr>
        <w:pStyle w:val="InviasNormal"/>
        <w:tabs>
          <w:tab w:val="left" w:pos="3630"/>
        </w:tabs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>
        <w:rPr>
          <w:rFonts w:ascii="Arial Narrow" w:hAnsi="Arial Narrow"/>
          <w:color w:val="000000" w:themeColor="text1"/>
          <w:szCs w:val="22"/>
        </w:rPr>
        <w:tab/>
      </w:r>
    </w:p>
    <w:p w14:paraId="19C07CF2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Cumplir estrictamente la Ley aplicable.</w:t>
      </w:r>
    </w:p>
    <w:p w14:paraId="08860976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Interpretar de buena fe las normas aplicables a los Procesos de Contratación de manera que siempre produzcan los efectos buscados por las mismas.</w:t>
      </w:r>
    </w:p>
    <w:p w14:paraId="1925BA87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incurrir en faltas a la verdad o adulteración en los documentos o requisitos exigidos en el Proceso de Contratación.</w:t>
      </w:r>
    </w:p>
    <w:p w14:paraId="57718B88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A02CCFA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</w:t>
      </w:r>
      <w:r>
        <w:rPr>
          <w:rFonts w:ascii="Arial Narrow" w:hAnsi="Arial Narrow" w:cs="Arial"/>
          <w:color w:val="000000" w:themeColor="text1"/>
        </w:rPr>
        <w:t>.</w:t>
      </w:r>
    </w:p>
    <w:p w14:paraId="187E743B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hacer arreglos previos, concomitantes o posteriores al Proceso de Contratación, con los encargados de planear el Proceso para tratar de conocer, influenciar o manipular la información del proyecto y presentar la respectiva propuesta</w:t>
      </w:r>
      <w:r>
        <w:rPr>
          <w:rFonts w:ascii="Arial Narrow" w:hAnsi="Arial Narrow" w:cs="Arial"/>
          <w:color w:val="000000" w:themeColor="text1"/>
        </w:rPr>
        <w:t>.</w:t>
      </w:r>
    </w:p>
    <w:p w14:paraId="463DB401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hacer arreglos previos, concomitantes o posteriores al Proceso de Contratación, con otros Proponentes para tratar de influenciar o manipular los resultados de la adjudicación</w:t>
      </w:r>
      <w:r>
        <w:rPr>
          <w:rFonts w:ascii="Arial Narrow" w:hAnsi="Arial Narrow" w:cs="Arial"/>
          <w:color w:val="000000" w:themeColor="text1"/>
        </w:rPr>
        <w:t>.</w:t>
      </w:r>
    </w:p>
    <w:p w14:paraId="482F6986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Enviar por escrito a la Entidad todas las preguntas o inquietudes que surjan durante el Proceso de Contratación y no hacerlo de manera oral por ningún medio, salvo que se realicen dentro de las audiencias públicas</w:t>
      </w:r>
      <w:r>
        <w:rPr>
          <w:rFonts w:ascii="Arial Narrow" w:hAnsi="Arial Narrow" w:cs="Arial"/>
          <w:color w:val="000000" w:themeColor="text1"/>
        </w:rPr>
        <w:t>.</w:t>
      </w:r>
    </w:p>
    <w:p w14:paraId="5DF00761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C57FBF0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6690F03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7771C459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2867780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5BA35C5D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Solicitar o remitir a la Entidad, o a sus funcionarios y contratistas, cualquier información utilizando solamente los procesos y canales previstos en el Proceso de Contratación</w:t>
      </w:r>
      <w:r>
        <w:rPr>
          <w:rFonts w:ascii="Arial Narrow" w:hAnsi="Arial Narrow" w:cs="Arial"/>
          <w:color w:val="000000" w:themeColor="text1"/>
        </w:rPr>
        <w:t>.</w:t>
      </w:r>
    </w:p>
    <w:p w14:paraId="251B4716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282CEAB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F3F2807" w14:textId="77777777" w:rsidR="00AE2759" w:rsidRPr="006E7686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4EF46F9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</w:t>
      </w:r>
      <w:r>
        <w:rPr>
          <w:rFonts w:ascii="Arial Narrow" w:hAnsi="Arial Narrow" w:cs="Arial"/>
          <w:color w:val="000000" w:themeColor="text1"/>
        </w:rPr>
        <w:t>.</w:t>
      </w:r>
    </w:p>
    <w:p w14:paraId="6A827B4C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La Entidad siempre se manifestará sobre las inquietudes relacionadas con el Proceso de selección por los canales definidos en los documentos del Proceso</w:t>
      </w:r>
      <w:r>
        <w:rPr>
          <w:rFonts w:ascii="Arial Narrow" w:hAnsi="Arial Narrow" w:cs="Arial"/>
          <w:color w:val="000000" w:themeColor="text1"/>
        </w:rPr>
        <w:t>.</w:t>
      </w:r>
    </w:p>
    <w:p w14:paraId="2AC0FF55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</w:t>
      </w:r>
      <w:r>
        <w:rPr>
          <w:rFonts w:ascii="Arial Narrow" w:hAnsi="Arial Narrow" w:cs="Arial"/>
          <w:color w:val="000000" w:themeColor="text1"/>
        </w:rPr>
        <w:t>.</w:t>
      </w:r>
    </w:p>
    <w:p w14:paraId="491028DC" w14:textId="77777777" w:rsidR="00AE2759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</w:t>
      </w:r>
      <w:r>
        <w:rPr>
          <w:rFonts w:ascii="Arial Narrow" w:hAnsi="Arial Narrow" w:cs="Arial"/>
          <w:color w:val="000000" w:themeColor="text1"/>
        </w:rPr>
        <w:t>.</w:t>
      </w:r>
    </w:p>
    <w:p w14:paraId="0BFC569E" w14:textId="77777777" w:rsidR="00AE2759" w:rsidRPr="00BA315A" w:rsidRDefault="00AE2759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  <w:r w:rsidRPr="006E7686">
        <w:rPr>
          <w:rFonts w:ascii="Arial Narrow" w:hAnsi="Arial Narrow" w:cs="Arial"/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A93A4F1" w14:textId="77777777" w:rsidR="00AE2759" w:rsidRDefault="00AE2759" w:rsidP="00BA315A">
      <w:p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  <w:sectPr w:rsidR="00AE2759" w:rsidSect="00AE2759">
          <w:headerReference w:type="default" r:id="rId11"/>
          <w:footerReference w:type="default" r:id="rId12"/>
          <w:pgSz w:w="12240" w:h="18726"/>
          <w:pgMar w:top="2268" w:right="1417" w:bottom="2268" w:left="1701" w:header="850" w:footer="1701" w:gutter="0"/>
          <w:pgNumType w:start="1"/>
          <w:cols w:space="708"/>
          <w:docGrid w:linePitch="360"/>
        </w:sectPr>
      </w:pPr>
    </w:p>
    <w:p w14:paraId="3D2B9E92" w14:textId="77777777" w:rsidR="00AE2759" w:rsidRPr="006E7686" w:rsidRDefault="00AE2759" w:rsidP="00BA315A">
      <w:p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</w:p>
    <w:sectPr w:rsidR="00AE2759" w:rsidRPr="006E7686" w:rsidSect="00AE2759">
      <w:headerReference w:type="default" r:id="rId13"/>
      <w:footerReference w:type="default" r:id="rId14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667E1" w14:textId="77777777" w:rsidR="00232D91" w:rsidRDefault="00232D91" w:rsidP="006522CE">
      <w:pPr>
        <w:spacing w:after="0" w:line="240" w:lineRule="auto"/>
      </w:pPr>
      <w:r>
        <w:separator/>
      </w:r>
    </w:p>
  </w:endnote>
  <w:endnote w:type="continuationSeparator" w:id="0">
    <w:p w14:paraId="605424F4" w14:textId="77777777" w:rsidR="00232D91" w:rsidRDefault="00232D9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3444F" w14:textId="77777777" w:rsidR="00AE2759" w:rsidRPr="00C67222" w:rsidRDefault="00AE2759" w:rsidP="00C67222">
    <w:pPr>
      <w:pStyle w:val="Piedepgina"/>
      <w:rPr>
        <w:rFonts w:ascii="Arial Narrow" w:hAnsi="Arial Narrow"/>
        <w:sz w:val="2"/>
      </w:rPr>
    </w:pPr>
    <w:r w:rsidRPr="00C67222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6C2742B" wp14:editId="0CEF6A5E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979441222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800070410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A4B8D4" w14:textId="77777777" w:rsidR="00AE2759" w:rsidRPr="00B4759C" w:rsidRDefault="00AE27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735366F8" w14:textId="77777777" w:rsidR="00AE2759" w:rsidRPr="00B4759C" w:rsidRDefault="00AE27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61A21CA5" w14:textId="77777777" w:rsidR="00AE2759" w:rsidRPr="00B4759C" w:rsidRDefault="00AE27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2331DD28" w14:textId="77777777" w:rsidR="00AE2759" w:rsidRPr="00B4759C" w:rsidRDefault="00AE27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4AFDFAA2" w14:textId="77777777" w:rsidR="00AE2759" w:rsidRPr="00B4759C" w:rsidRDefault="00AE27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0C84EE0C" w14:textId="77777777" w:rsidR="00AE2759" w:rsidRPr="00B4759C" w:rsidRDefault="00AE2759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2AD09FD" w14:textId="77777777" w:rsidR="00AE2759" w:rsidRDefault="00AE2759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688850538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4778540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C7D47C" w14:textId="77777777" w:rsidR="00AE2759" w:rsidRDefault="00AE2759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022F7F54" w14:textId="77777777" w:rsidR="00AE2759" w:rsidRPr="00B4759C" w:rsidRDefault="00AE27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73346ABE" w14:textId="77777777" w:rsidR="00AE2759" w:rsidRPr="00264B7C" w:rsidRDefault="00AE27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CEFE1D4" w14:textId="77777777" w:rsidR="00AE2759" w:rsidRPr="00B4759C" w:rsidRDefault="00AE27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59B754A9" w14:textId="77777777" w:rsidR="00AE2759" w:rsidRPr="00B4759C" w:rsidRDefault="00AE27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10037873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C2742B" id="Grupo 11" o:spid="_x0000_s1026" style="position:absolute;margin-left:0;margin-top:-.05pt;width:473.4pt;height:109.3pt;z-index:25166131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" stroked="f">
                <v:textbox inset="7.25pt,3.65pt,7.25pt,3.65pt">
                  <w:txbxContent>
                    <w:p w14:paraId="3DA4B8D4" w14:textId="77777777" w:rsidR="00AE2759" w:rsidRPr="00B4759C" w:rsidRDefault="00AE27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735366F8" w14:textId="77777777" w:rsidR="00AE2759" w:rsidRPr="00B4759C" w:rsidRDefault="00AE27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61A21CA5" w14:textId="77777777" w:rsidR="00AE2759" w:rsidRPr="00B4759C" w:rsidRDefault="00AE27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2331DD28" w14:textId="77777777" w:rsidR="00AE2759" w:rsidRPr="00B4759C" w:rsidRDefault="00AE27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4AFDFAA2" w14:textId="77777777" w:rsidR="00AE2759" w:rsidRPr="00B4759C" w:rsidRDefault="00AE27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0C84EE0C" w14:textId="77777777" w:rsidR="00AE2759" w:rsidRPr="00B4759C" w:rsidRDefault="00AE2759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2AD09FD" w14:textId="77777777" w:rsidR="00AE2759" w:rsidRDefault="00AE2759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" stroked="f">
                <v:textbox inset="2.5575mm,1.2875mm,2.5575mm,1.2875mm">
                  <w:txbxContent>
                    <w:p w14:paraId="79C7D47C" w14:textId="77777777" w:rsidR="00AE2759" w:rsidRDefault="00AE2759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022F7F54" w14:textId="77777777" w:rsidR="00AE2759" w:rsidRPr="00B4759C" w:rsidRDefault="00AE27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73346ABE" w14:textId="77777777" w:rsidR="00AE2759" w:rsidRPr="00264B7C" w:rsidRDefault="00AE27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CEFE1D4" w14:textId="77777777" w:rsidR="00AE2759" w:rsidRPr="00B4759C" w:rsidRDefault="00AE27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59B754A9" w14:textId="77777777" w:rsidR="00AE2759" w:rsidRPr="00B4759C" w:rsidRDefault="00AE27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">
                <v:imagedata r:id="rId2" o:title="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6AF57" w14:textId="77777777" w:rsidR="002252AC" w:rsidRPr="00C67222" w:rsidRDefault="00C67222" w:rsidP="00C67222">
    <w:pPr>
      <w:pStyle w:val="Piedepgina"/>
      <w:rPr>
        <w:rFonts w:ascii="Arial Narrow" w:hAnsi="Arial Narrow"/>
        <w:sz w:val="2"/>
      </w:rPr>
    </w:pPr>
    <w:r w:rsidRPr="00C67222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6C2742B" wp14:editId="0CEF6A5E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256505" w14:textId="77777777" w:rsidR="00C67222" w:rsidRPr="00B4759C" w:rsidRDefault="00C67222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7DA16CBF" w14:textId="77777777" w:rsidR="00C67222" w:rsidRPr="00B4759C" w:rsidRDefault="00C67222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34D5C5DC" w14:textId="77777777" w:rsidR="00C67222" w:rsidRPr="00B4759C" w:rsidRDefault="00C67222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0814671C" w14:textId="77777777" w:rsidR="00C67222" w:rsidRPr="00B4759C" w:rsidRDefault="00C67222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11C45D04" w14:textId="77777777" w:rsidR="00C67222" w:rsidRPr="00B4759C" w:rsidRDefault="00C67222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35310CA4" w14:textId="77777777" w:rsidR="00C67222" w:rsidRPr="00B4759C" w:rsidRDefault="00C67222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35BEAD2C" w14:textId="77777777" w:rsidR="00C67222" w:rsidRDefault="00C67222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7C01B" w14:textId="77777777" w:rsidR="00C67222" w:rsidRDefault="00C67222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1C11A640" w14:textId="77777777" w:rsidR="00C67222" w:rsidRPr="00B4759C" w:rsidRDefault="00C67222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6C23A1F1" w14:textId="77777777" w:rsidR="00C67222" w:rsidRPr="00264B7C" w:rsidRDefault="00C67222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2E087956" w14:textId="77777777" w:rsidR="00C67222" w:rsidRPr="00B4759C" w:rsidRDefault="00C67222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1623A98B" w14:textId="77777777" w:rsidR="00C67222" w:rsidRPr="00B4759C" w:rsidRDefault="00C67222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C2742B" id="_x0000_s1031" style="position:absolute;margin-left:0;margin-top:-.05pt;width:473.4pt;height:109.3pt;z-index:25165926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VWCBQQAAAo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68256505" w14:textId="77777777" w:rsidR="00C67222" w:rsidRPr="00B4759C" w:rsidRDefault="00C67222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7DA16CBF" w14:textId="77777777" w:rsidR="00C67222" w:rsidRPr="00B4759C" w:rsidRDefault="00C67222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34D5C5DC" w14:textId="77777777" w:rsidR="00C67222" w:rsidRPr="00B4759C" w:rsidRDefault="00C67222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0814671C" w14:textId="77777777" w:rsidR="00C67222" w:rsidRPr="00B4759C" w:rsidRDefault="00C67222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11C45D04" w14:textId="77777777" w:rsidR="00C67222" w:rsidRPr="00B4759C" w:rsidRDefault="00C67222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35310CA4" w14:textId="77777777" w:rsidR="00C67222" w:rsidRPr="00B4759C" w:rsidRDefault="00C67222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35BEAD2C" w14:textId="77777777" w:rsidR="00C67222" w:rsidRDefault="00C67222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5B77C01B" w14:textId="77777777" w:rsidR="00C67222" w:rsidRDefault="00C67222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1C11A640" w14:textId="77777777" w:rsidR="00C67222" w:rsidRPr="00B4759C" w:rsidRDefault="00C67222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6C23A1F1" w14:textId="77777777" w:rsidR="00C67222" w:rsidRPr="00264B7C" w:rsidRDefault="00C67222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2E087956" w14:textId="77777777" w:rsidR="00C67222" w:rsidRPr="00B4759C" w:rsidRDefault="00C67222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1623A98B" w14:textId="77777777" w:rsidR="00C67222" w:rsidRPr="00B4759C" w:rsidRDefault="00C67222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A1A91" w14:textId="77777777" w:rsidR="00232D91" w:rsidRDefault="00232D91" w:rsidP="006522CE">
      <w:pPr>
        <w:spacing w:after="0" w:line="240" w:lineRule="auto"/>
      </w:pPr>
      <w:r>
        <w:separator/>
      </w:r>
    </w:p>
  </w:footnote>
  <w:footnote w:type="continuationSeparator" w:id="0">
    <w:p w14:paraId="15563EC7" w14:textId="77777777" w:rsidR="00232D91" w:rsidRDefault="00232D9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AE2759" w:rsidRPr="00C67222" w14:paraId="693998D9" w14:textId="77777777" w:rsidTr="001E1D59">
      <w:tc>
        <w:tcPr>
          <w:tcW w:w="1905" w:type="pct"/>
        </w:tcPr>
        <w:p w14:paraId="383209D6" w14:textId="77777777" w:rsidR="00AE2759" w:rsidRPr="00C67222" w:rsidRDefault="00AE2759" w:rsidP="00C67222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C67222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30E49EDE" wp14:editId="4DAF86BC">
                <wp:extent cx="2009775" cy="619125"/>
                <wp:effectExtent l="0" t="0" r="9525" b="9525"/>
                <wp:docPr id="691693915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72B01C46" w14:textId="5F0FE235" w:rsidR="00AE2759" w:rsidRPr="00C67222" w:rsidRDefault="00AE2759" w:rsidP="00C67222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ANEXO </w:t>
          </w:r>
          <w:r w:rsidR="00560406">
            <w:rPr>
              <w:rFonts w:ascii="Arial Narrow" w:hAnsi="Arial Narrow"/>
              <w:b/>
              <w:bCs/>
              <w:sz w:val="24"/>
              <w:szCs w:val="24"/>
            </w:rPr>
            <w:t>3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 – PACTO DE TRANSPARENCIA</w:t>
          </w:r>
        </w:p>
      </w:tc>
    </w:tr>
    <w:tr w:rsidR="00AE2759" w:rsidRPr="00C67222" w14:paraId="429B8F6E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244691049"/>
            <w:docPartObj>
              <w:docPartGallery w:val="Page Numbers (Top of Page)"/>
              <w:docPartUnique/>
            </w:docPartObj>
          </w:sdtPr>
          <w:sdtContent>
            <w:p w14:paraId="61A99A91" w14:textId="77777777" w:rsidR="00AE2759" w:rsidRPr="00C67222" w:rsidRDefault="00AE2759" w:rsidP="00C67222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C67222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67222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C67222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67222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64DA583C" w14:textId="77777777" w:rsidR="00AE2759" w:rsidRPr="00C67222" w:rsidRDefault="00AE2759" w:rsidP="00C67222">
    <w:pPr>
      <w:pStyle w:val="Encabezado"/>
      <w:rPr>
        <w:rFonts w:ascii="Arial Narrow" w:hAnsi="Arial Narrow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C67222" w:rsidRPr="00C67222" w14:paraId="197E5416" w14:textId="77777777" w:rsidTr="001E1D59">
      <w:tc>
        <w:tcPr>
          <w:tcW w:w="1905" w:type="pct"/>
        </w:tcPr>
        <w:p w14:paraId="57618713" w14:textId="77777777" w:rsidR="00C67222" w:rsidRPr="00C67222" w:rsidRDefault="00C67222" w:rsidP="00C67222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bookmarkStart w:id="0" w:name="FDL_Suba"/>
          <w:r w:rsidRPr="00C67222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30E49EDE" wp14:editId="4DAF86BC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5387BD84" w14:textId="77777777" w:rsidR="00C67222" w:rsidRPr="00C67222" w:rsidRDefault="00C67222" w:rsidP="00C67222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C67222">
            <w:rPr>
              <w:rFonts w:ascii="Arial Narrow" w:hAnsi="Arial Narrow"/>
              <w:b/>
              <w:bCs/>
              <w:sz w:val="24"/>
              <w:szCs w:val="24"/>
            </w:rPr>
            <w:t>[</w:t>
          </w:r>
          <w:proofErr w:type="spellStart"/>
          <w:r w:rsidRPr="00C67222">
            <w:rPr>
              <w:rFonts w:ascii="Arial Narrow" w:hAnsi="Arial Narrow"/>
              <w:b/>
              <w:bCs/>
              <w:sz w:val="24"/>
              <w:szCs w:val="24"/>
            </w:rPr>
            <w:t>Nombre_Formato</w:t>
          </w:r>
          <w:proofErr w:type="spellEnd"/>
          <w:r w:rsidRPr="00C67222">
            <w:rPr>
              <w:rFonts w:ascii="Arial Narrow" w:hAnsi="Arial Narrow"/>
              <w:b/>
              <w:bCs/>
              <w:sz w:val="24"/>
              <w:szCs w:val="24"/>
            </w:rPr>
            <w:t>]</w:t>
          </w:r>
        </w:p>
      </w:tc>
    </w:tr>
    <w:tr w:rsidR="00C67222" w:rsidRPr="00C67222" w14:paraId="45C56FB4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1E6C8F62" w14:textId="77777777" w:rsidR="00C67222" w:rsidRPr="00C67222" w:rsidRDefault="00C67222" w:rsidP="00C67222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C67222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67222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C67222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C67222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C67222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  <w:bookmarkEnd w:id="0"/>
  </w:tbl>
  <w:p w14:paraId="425B22B5" w14:textId="77777777" w:rsidR="00126984" w:rsidRPr="00C67222" w:rsidRDefault="00126984" w:rsidP="00C67222">
    <w:pPr>
      <w:pStyle w:val="Encabezado"/>
      <w:rPr>
        <w:rFonts w:ascii="Arial Narrow" w:hAnsi="Arial Narrow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91320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222"/>
    <w:rsid w:val="0004530A"/>
    <w:rsid w:val="000C6D3A"/>
    <w:rsid w:val="000E65BC"/>
    <w:rsid w:val="000F4063"/>
    <w:rsid w:val="00126984"/>
    <w:rsid w:val="00132DDE"/>
    <w:rsid w:val="001457BB"/>
    <w:rsid w:val="00147837"/>
    <w:rsid w:val="00160CB6"/>
    <w:rsid w:val="00190F8F"/>
    <w:rsid w:val="001C06D2"/>
    <w:rsid w:val="001C5E0E"/>
    <w:rsid w:val="001D7199"/>
    <w:rsid w:val="00214236"/>
    <w:rsid w:val="002252AC"/>
    <w:rsid w:val="00232D91"/>
    <w:rsid w:val="00236C56"/>
    <w:rsid w:val="002415FE"/>
    <w:rsid w:val="00246B60"/>
    <w:rsid w:val="0028124C"/>
    <w:rsid w:val="0028436A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0668"/>
    <w:rsid w:val="00347006"/>
    <w:rsid w:val="00365A23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74186"/>
    <w:rsid w:val="004A35A3"/>
    <w:rsid w:val="004D3318"/>
    <w:rsid w:val="00523432"/>
    <w:rsid w:val="00550133"/>
    <w:rsid w:val="00560406"/>
    <w:rsid w:val="00594E0F"/>
    <w:rsid w:val="005F3EEA"/>
    <w:rsid w:val="00627712"/>
    <w:rsid w:val="006333AA"/>
    <w:rsid w:val="006522CE"/>
    <w:rsid w:val="00676733"/>
    <w:rsid w:val="0068486B"/>
    <w:rsid w:val="0068560F"/>
    <w:rsid w:val="00693095"/>
    <w:rsid w:val="006E3E33"/>
    <w:rsid w:val="006E7686"/>
    <w:rsid w:val="007235C7"/>
    <w:rsid w:val="00765F11"/>
    <w:rsid w:val="007705EB"/>
    <w:rsid w:val="007757C6"/>
    <w:rsid w:val="00782F09"/>
    <w:rsid w:val="00783897"/>
    <w:rsid w:val="007D0F4E"/>
    <w:rsid w:val="00806E16"/>
    <w:rsid w:val="00825376"/>
    <w:rsid w:val="0088660B"/>
    <w:rsid w:val="00886FDE"/>
    <w:rsid w:val="00912B46"/>
    <w:rsid w:val="00934ADD"/>
    <w:rsid w:val="00966597"/>
    <w:rsid w:val="00977CBC"/>
    <w:rsid w:val="009E44D7"/>
    <w:rsid w:val="00A54CB4"/>
    <w:rsid w:val="00A74921"/>
    <w:rsid w:val="00A971F6"/>
    <w:rsid w:val="00AB2717"/>
    <w:rsid w:val="00AB556C"/>
    <w:rsid w:val="00AD2A03"/>
    <w:rsid w:val="00AE2759"/>
    <w:rsid w:val="00B15898"/>
    <w:rsid w:val="00B45254"/>
    <w:rsid w:val="00B60672"/>
    <w:rsid w:val="00BA315A"/>
    <w:rsid w:val="00BC18AA"/>
    <w:rsid w:val="00BF4F83"/>
    <w:rsid w:val="00C11B9F"/>
    <w:rsid w:val="00C143BB"/>
    <w:rsid w:val="00C150AB"/>
    <w:rsid w:val="00C237A4"/>
    <w:rsid w:val="00C67222"/>
    <w:rsid w:val="00C8610F"/>
    <w:rsid w:val="00C949EC"/>
    <w:rsid w:val="00C95212"/>
    <w:rsid w:val="00CC0CD1"/>
    <w:rsid w:val="00CC598D"/>
    <w:rsid w:val="00CD03C2"/>
    <w:rsid w:val="00D60C2A"/>
    <w:rsid w:val="00D818CF"/>
    <w:rsid w:val="00DA34AD"/>
    <w:rsid w:val="00DB3D75"/>
    <w:rsid w:val="00DC43C6"/>
    <w:rsid w:val="00DF0D4B"/>
    <w:rsid w:val="00E05194"/>
    <w:rsid w:val="00E26383"/>
    <w:rsid w:val="00E270E2"/>
    <w:rsid w:val="00E63AEB"/>
    <w:rsid w:val="00E74761"/>
    <w:rsid w:val="00EC3706"/>
    <w:rsid w:val="00EE5004"/>
    <w:rsid w:val="00F042EB"/>
    <w:rsid w:val="00F34FAE"/>
    <w:rsid w:val="00F61F23"/>
    <w:rsid w:val="00F70439"/>
    <w:rsid w:val="00FB730C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BE1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1269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269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og0\OneDrive\5.%20Trabajo%20Estado\00.%20Creador%20Personal\01.%20Plantillas\Anexos\ANX-01-PCTRANS-00.00.00.0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ANX-01-PCTRANS-00.00.00.00</Template>
  <TotalTime>0</TotalTime>
  <Pages>2</Pages>
  <Words>1057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2020-11-13T23:09:00Z</cp:lastPrinted>
  <dcterms:created xsi:type="dcterms:W3CDTF">2026-04-25T21:49:00Z</dcterms:created>
  <dcterms:modified xsi:type="dcterms:W3CDTF">2026-10-15T01:54:00Z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