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18DB" w14:textId="7453FC92" w:rsidR="00032C75" w:rsidRDefault="004E1A4D" w:rsidP="006C0469">
      <w:pPr>
        <w:autoSpaceDE w:val="0"/>
        <w:autoSpaceDN w:val="0"/>
        <w:adjustRightInd w:val="0"/>
        <w:spacing w:after="0" w:line="240" w:lineRule="auto"/>
        <w:jc w:val="both"/>
        <w:rPr>
          <w:rFonts w:ascii="Arial Narrow" w:hAnsi="Arial Narrow" w:cs="Tahoma"/>
          <w:b/>
          <w:noProof/>
        </w:rPr>
      </w:pPr>
      <w:r w:rsidRPr="004E1A4D">
        <w:rPr>
          <w:rFonts w:ascii="Arial Narrow" w:hAnsi="Arial Narrow" w:cs="Tahoma"/>
          <w:b/>
          <w:noProof/>
        </w:rPr>
        <w:t>FDLSUBA-SA-MC-00</w:t>
      </w:r>
      <w:r w:rsidR="004E259A">
        <w:rPr>
          <w:rFonts w:ascii="Arial Narrow" w:hAnsi="Arial Narrow" w:cs="Tahoma"/>
          <w:b/>
          <w:noProof/>
        </w:rPr>
        <w:t>9</w:t>
      </w:r>
      <w:r w:rsidRPr="004E1A4D">
        <w:rPr>
          <w:rFonts w:ascii="Arial Narrow" w:hAnsi="Arial Narrow" w:cs="Tahoma"/>
          <w:b/>
          <w:noProof/>
        </w:rPr>
        <w:t>-2026 (1</w:t>
      </w:r>
      <w:r w:rsidR="004E259A">
        <w:rPr>
          <w:rFonts w:ascii="Arial Narrow" w:hAnsi="Arial Narrow" w:cs="Tahoma"/>
          <w:b/>
          <w:noProof/>
        </w:rPr>
        <w:t>66970</w:t>
      </w:r>
      <w:r w:rsidRPr="004E1A4D">
        <w:rPr>
          <w:rFonts w:ascii="Arial Narrow" w:hAnsi="Arial Narrow" w:cs="Tahoma"/>
          <w:b/>
          <w:noProof/>
        </w:rPr>
        <w:t>)</w:t>
      </w:r>
    </w:p>
    <w:p w14:paraId="503C94B9" w14:textId="77777777" w:rsidR="004E1A4D" w:rsidRPr="004E1A4D" w:rsidRDefault="004E1A4D" w:rsidP="004E1A4D">
      <w:pPr>
        <w:pStyle w:val="Sinespaciado"/>
      </w:pPr>
    </w:p>
    <w:p w14:paraId="76EA7BBF" w14:textId="77777777" w:rsidR="00032C75" w:rsidRPr="005F51AB" w:rsidRDefault="00032C75" w:rsidP="006C0469">
      <w:pPr>
        <w:autoSpaceDE w:val="0"/>
        <w:autoSpaceDN w:val="0"/>
        <w:adjustRightInd w:val="0"/>
        <w:spacing w:after="0" w:line="240" w:lineRule="auto"/>
        <w:jc w:val="center"/>
        <w:rPr>
          <w:rFonts w:ascii="Arial Narrow" w:hAnsi="Arial Narrow" w:cs="Tahoma"/>
          <w:b/>
        </w:rPr>
      </w:pPr>
      <w:r w:rsidRPr="005F51AB">
        <w:rPr>
          <w:rFonts w:ascii="Arial Narrow" w:hAnsi="Arial Narrow" w:cs="Tahoma"/>
          <w:b/>
        </w:rPr>
        <w:t>FORMATO 1</w:t>
      </w:r>
    </w:p>
    <w:p w14:paraId="1C9A47B3" w14:textId="77777777" w:rsidR="00032C75" w:rsidRPr="005F51AB" w:rsidRDefault="00032C75" w:rsidP="006C0469">
      <w:pPr>
        <w:autoSpaceDE w:val="0"/>
        <w:autoSpaceDN w:val="0"/>
        <w:adjustRightInd w:val="0"/>
        <w:spacing w:after="0" w:line="240" w:lineRule="auto"/>
        <w:jc w:val="center"/>
        <w:rPr>
          <w:rFonts w:ascii="Arial Narrow" w:hAnsi="Arial Narrow" w:cs="Tahoma"/>
          <w:b/>
        </w:rPr>
      </w:pPr>
      <w:r w:rsidRPr="005F51AB">
        <w:rPr>
          <w:rFonts w:ascii="Arial Narrow" w:hAnsi="Arial Narrow" w:cs="Tahoma"/>
          <w:b/>
        </w:rPr>
        <w:t xml:space="preserve">CARTA DE PRESENTACIÓN DE LA </w:t>
      </w:r>
      <w:r>
        <w:rPr>
          <w:rFonts w:ascii="Arial Narrow" w:hAnsi="Arial Narrow" w:cs="Tahoma"/>
          <w:b/>
        </w:rPr>
        <w:t>OFERTA</w:t>
      </w:r>
    </w:p>
    <w:p w14:paraId="65BD5480" w14:textId="77777777" w:rsidR="00032C75" w:rsidRPr="00655E6E" w:rsidRDefault="00032C75" w:rsidP="006C0469">
      <w:pPr>
        <w:autoSpaceDE w:val="0"/>
        <w:autoSpaceDN w:val="0"/>
        <w:adjustRightInd w:val="0"/>
        <w:spacing w:after="0" w:line="240" w:lineRule="auto"/>
        <w:jc w:val="both"/>
        <w:rPr>
          <w:rFonts w:ascii="Arial Narrow" w:hAnsi="Arial Narrow" w:cs="Tahoma"/>
          <w:bCs/>
        </w:rPr>
      </w:pPr>
    </w:p>
    <w:p w14:paraId="2B5F8E5D" w14:textId="77777777" w:rsidR="00032C75" w:rsidRPr="00F45F40" w:rsidRDefault="00032C75" w:rsidP="006C0469">
      <w:pPr>
        <w:autoSpaceDE w:val="0"/>
        <w:autoSpaceDN w:val="0"/>
        <w:adjustRightInd w:val="0"/>
        <w:spacing w:after="0" w:line="240" w:lineRule="auto"/>
        <w:jc w:val="both"/>
        <w:rPr>
          <w:rFonts w:ascii="Arial Narrow" w:hAnsi="Arial Narrow" w:cs="Tahoma"/>
          <w:bCs/>
          <w:highlight w:val="lightGray"/>
        </w:rPr>
      </w:pPr>
      <w:r w:rsidRPr="00F45F40">
        <w:rPr>
          <w:rFonts w:ascii="Arial Narrow" w:hAnsi="Arial Narrow" w:cs="Tahoma"/>
          <w:bCs/>
          <w:highlight w:val="lightGray"/>
        </w:rPr>
        <w:t>[Ciudad y fecha]</w:t>
      </w:r>
    </w:p>
    <w:p w14:paraId="0BE553CA" w14:textId="77777777" w:rsidR="00032C75" w:rsidRPr="00655E6E" w:rsidRDefault="00032C75" w:rsidP="006C0469">
      <w:pPr>
        <w:autoSpaceDE w:val="0"/>
        <w:autoSpaceDN w:val="0"/>
        <w:adjustRightInd w:val="0"/>
        <w:spacing w:after="0" w:line="240" w:lineRule="auto"/>
        <w:jc w:val="both"/>
        <w:rPr>
          <w:rFonts w:ascii="Arial Narrow" w:hAnsi="Arial Narrow" w:cs="Tahoma"/>
          <w:bCs/>
        </w:rPr>
      </w:pPr>
    </w:p>
    <w:p w14:paraId="77CC233A" w14:textId="77777777" w:rsidR="00032C75" w:rsidRPr="00C36591" w:rsidRDefault="00032C75" w:rsidP="00601CD0">
      <w:pPr>
        <w:autoSpaceDE w:val="0"/>
        <w:autoSpaceDN w:val="0"/>
        <w:adjustRightInd w:val="0"/>
        <w:spacing w:after="0" w:line="240" w:lineRule="auto"/>
        <w:jc w:val="both"/>
        <w:rPr>
          <w:rFonts w:ascii="Arial Narrow" w:hAnsi="Arial Narrow" w:cs="Tahoma"/>
          <w:bCs/>
          <w:szCs w:val="24"/>
        </w:rPr>
      </w:pPr>
      <w:r w:rsidRPr="00C36591">
        <w:rPr>
          <w:rFonts w:ascii="Arial Narrow" w:hAnsi="Arial Narrow" w:cs="Tahoma"/>
          <w:bCs/>
          <w:szCs w:val="24"/>
        </w:rPr>
        <w:t>Señores</w:t>
      </w:r>
    </w:p>
    <w:p w14:paraId="6D7066C6" w14:textId="77777777" w:rsidR="00032C75" w:rsidRPr="00C36591" w:rsidRDefault="00032C75" w:rsidP="00601CD0">
      <w:pPr>
        <w:autoSpaceDE w:val="0"/>
        <w:autoSpaceDN w:val="0"/>
        <w:adjustRightInd w:val="0"/>
        <w:spacing w:after="0" w:line="240" w:lineRule="auto"/>
        <w:jc w:val="both"/>
        <w:rPr>
          <w:rFonts w:ascii="Arial Narrow" w:hAnsi="Arial Narrow" w:cs="Tahoma"/>
          <w:b/>
          <w:bCs/>
          <w:szCs w:val="24"/>
        </w:rPr>
      </w:pPr>
      <w:r w:rsidRPr="00532447">
        <w:rPr>
          <w:rFonts w:ascii="Arial Narrow" w:hAnsi="Arial Narrow" w:cs="Tahoma"/>
          <w:b/>
          <w:bCs/>
          <w:noProof/>
          <w:szCs w:val="24"/>
        </w:rPr>
        <w:t>Fondo Desarrollo Local de Suba</w:t>
      </w:r>
    </w:p>
    <w:p w14:paraId="0C2399C4" w14:textId="77777777" w:rsidR="00032C75" w:rsidRPr="00655E6E" w:rsidRDefault="00032C75" w:rsidP="00601CD0">
      <w:pPr>
        <w:autoSpaceDE w:val="0"/>
        <w:autoSpaceDN w:val="0"/>
        <w:adjustRightInd w:val="0"/>
        <w:spacing w:after="0" w:line="240" w:lineRule="auto"/>
        <w:jc w:val="both"/>
        <w:rPr>
          <w:rFonts w:ascii="Arial Narrow" w:hAnsi="Arial Narrow" w:cs="Tahoma"/>
          <w:bCs/>
        </w:rPr>
      </w:pPr>
      <w:r w:rsidRPr="00532447">
        <w:rPr>
          <w:rFonts w:ascii="Arial Narrow" w:hAnsi="Arial Narrow" w:cs="Tahoma"/>
          <w:bCs/>
          <w:noProof/>
        </w:rPr>
        <w:t>Bogotá D. C.</w:t>
      </w:r>
    </w:p>
    <w:p w14:paraId="4CCEB3F7" w14:textId="77777777" w:rsidR="00032C75" w:rsidRPr="00655E6E" w:rsidRDefault="00032C75" w:rsidP="006C0469">
      <w:pPr>
        <w:autoSpaceDE w:val="0"/>
        <w:autoSpaceDN w:val="0"/>
        <w:adjustRightInd w:val="0"/>
        <w:spacing w:after="0" w:line="240" w:lineRule="auto"/>
        <w:jc w:val="both"/>
        <w:rPr>
          <w:rFonts w:ascii="Arial Narrow" w:hAnsi="Arial Narrow" w:cs="Tahoma"/>
          <w:bCs/>
        </w:rPr>
      </w:pPr>
    </w:p>
    <w:p w14:paraId="30DAFAAD" w14:textId="4D45D463" w:rsidR="00032C75" w:rsidRPr="00B1025B" w:rsidRDefault="00032C75" w:rsidP="006C0469">
      <w:pPr>
        <w:autoSpaceDE w:val="0"/>
        <w:autoSpaceDN w:val="0"/>
        <w:adjustRightInd w:val="0"/>
        <w:spacing w:after="0" w:line="240" w:lineRule="auto"/>
        <w:jc w:val="both"/>
        <w:rPr>
          <w:rFonts w:ascii="Arial Narrow" w:hAnsi="Arial Narrow"/>
        </w:rPr>
      </w:pPr>
      <w:r w:rsidRPr="00B1025B">
        <w:rPr>
          <w:rFonts w:ascii="Arial Narrow" w:hAnsi="Arial Narrow"/>
          <w:b/>
        </w:rPr>
        <w:t>REFERENCIA:</w:t>
      </w:r>
      <w:r w:rsidRPr="00B1025B">
        <w:rPr>
          <w:rFonts w:ascii="Arial Narrow" w:hAnsi="Arial Narrow"/>
        </w:rPr>
        <w:tab/>
        <w:t>Proceso de contratación</w:t>
      </w:r>
      <w:r>
        <w:rPr>
          <w:rFonts w:ascii="Arial Narrow" w:hAnsi="Arial Narrow"/>
        </w:rPr>
        <w:t xml:space="preserve"> </w:t>
      </w:r>
      <w:r w:rsidR="004E1A4D" w:rsidRPr="004E1A4D">
        <w:rPr>
          <w:rFonts w:ascii="Arial Narrow" w:hAnsi="Arial Narrow" w:cs="Tahoma"/>
          <w:b/>
          <w:bCs/>
          <w:noProof/>
        </w:rPr>
        <w:t>FDLSUBA-SA-MC-00</w:t>
      </w:r>
      <w:r w:rsidR="004E259A">
        <w:rPr>
          <w:rFonts w:ascii="Arial Narrow" w:hAnsi="Arial Narrow" w:cs="Tahoma"/>
          <w:b/>
          <w:bCs/>
          <w:noProof/>
        </w:rPr>
        <w:t>9</w:t>
      </w:r>
      <w:r w:rsidR="004E1A4D" w:rsidRPr="004E1A4D">
        <w:rPr>
          <w:rFonts w:ascii="Arial Narrow" w:hAnsi="Arial Narrow" w:cs="Tahoma"/>
          <w:b/>
          <w:bCs/>
          <w:noProof/>
        </w:rPr>
        <w:t>-2026 (1</w:t>
      </w:r>
      <w:r w:rsidR="004E259A">
        <w:rPr>
          <w:rFonts w:ascii="Arial Narrow" w:hAnsi="Arial Narrow" w:cs="Tahoma"/>
          <w:b/>
          <w:bCs/>
          <w:noProof/>
        </w:rPr>
        <w:t>66970</w:t>
      </w:r>
      <w:r w:rsidR="004E1A4D" w:rsidRPr="004E1A4D">
        <w:rPr>
          <w:rFonts w:ascii="Arial Narrow" w:hAnsi="Arial Narrow" w:cs="Tahoma"/>
          <w:b/>
          <w:bCs/>
          <w:noProof/>
        </w:rPr>
        <w:t>)</w:t>
      </w:r>
      <w:r w:rsidRPr="00B1025B">
        <w:rPr>
          <w:rFonts w:ascii="Arial Narrow" w:hAnsi="Arial Narrow"/>
        </w:rPr>
        <w:t>, en adelante el «proceso de contratación»</w:t>
      </w:r>
    </w:p>
    <w:p w14:paraId="5BCF808F" w14:textId="77777777" w:rsidR="00032C75" w:rsidRPr="00B1025B" w:rsidRDefault="00032C75" w:rsidP="006C0469">
      <w:pPr>
        <w:pStyle w:val="Sinespaciado"/>
      </w:pPr>
    </w:p>
    <w:p w14:paraId="4283D341" w14:textId="05B229E0" w:rsidR="00032C75" w:rsidRPr="00B1025B" w:rsidRDefault="00032C75" w:rsidP="006C0469">
      <w:pPr>
        <w:autoSpaceDE w:val="0"/>
        <w:autoSpaceDN w:val="0"/>
        <w:adjustRightInd w:val="0"/>
        <w:spacing w:after="0" w:line="240" w:lineRule="auto"/>
        <w:jc w:val="both"/>
        <w:rPr>
          <w:rFonts w:ascii="Arial Narrow" w:hAnsi="Arial Narrow" w:cs="Tahoma"/>
          <w:bCs/>
        </w:rPr>
      </w:pPr>
      <w:r w:rsidRPr="00B1025B">
        <w:rPr>
          <w:rFonts w:ascii="Arial Narrow" w:hAnsi="Arial Narrow"/>
          <w:b/>
        </w:rPr>
        <w:t xml:space="preserve">Objeto: </w:t>
      </w:r>
      <w:r w:rsidR="004E259A" w:rsidRPr="004E259A">
        <w:rPr>
          <w:rFonts w:ascii="Arial Narrow" w:hAnsi="Arial Narrow"/>
          <w:b/>
          <w:bCs/>
          <w:iCs/>
          <w:noProof/>
          <w:lang w:eastAsia="es-CO"/>
        </w:rPr>
        <w:t>ADQUISICIÓN, INSTALACIÓN Y PUESTA EN FUNCIONAMIENTO DE UN SISTEMA INTEGRAL DE GRADERÍA RETRÁCTIL PARA LA DOTACIÓN DEL AUDITORIO DE LA CASA DE LA CULTURA DE SUBA</w:t>
      </w:r>
      <w:r w:rsidR="004E259A">
        <w:rPr>
          <w:rFonts w:ascii="Arial Narrow" w:hAnsi="Arial Narrow"/>
          <w:b/>
          <w:bCs/>
          <w:iCs/>
          <w:noProof/>
          <w:lang w:eastAsia="es-CO"/>
        </w:rPr>
        <w:t>.</w:t>
      </w:r>
    </w:p>
    <w:p w14:paraId="564C2E44" w14:textId="77777777" w:rsidR="00032C75" w:rsidRPr="00B1025B" w:rsidRDefault="00032C75" w:rsidP="006C0469">
      <w:pPr>
        <w:autoSpaceDE w:val="0"/>
        <w:autoSpaceDN w:val="0"/>
        <w:adjustRightInd w:val="0"/>
        <w:spacing w:after="0" w:line="240" w:lineRule="auto"/>
        <w:jc w:val="both"/>
        <w:rPr>
          <w:rFonts w:ascii="Arial Narrow" w:hAnsi="Arial Narrow" w:cs="Tahoma"/>
          <w:bCs/>
        </w:rPr>
      </w:pPr>
    </w:p>
    <w:p w14:paraId="4397D5BF" w14:textId="77777777" w:rsidR="00032C75" w:rsidRPr="00B1025B" w:rsidRDefault="00032C75" w:rsidP="006C0469">
      <w:pPr>
        <w:autoSpaceDE w:val="0"/>
        <w:autoSpaceDN w:val="0"/>
        <w:adjustRightInd w:val="0"/>
        <w:spacing w:after="0" w:line="240" w:lineRule="auto"/>
        <w:rPr>
          <w:rFonts w:ascii="Arial Narrow" w:eastAsia="Arial" w:hAnsi="Arial Narrow" w:cs="Arial"/>
        </w:rPr>
      </w:pPr>
      <w:r w:rsidRPr="00B1025B">
        <w:rPr>
          <w:rFonts w:ascii="Arial Narrow" w:eastAsiaTheme="minorEastAsia" w:hAnsi="Arial Narrow" w:cs="Arial"/>
        </w:rPr>
        <w:t>Estimados señores:</w:t>
      </w:r>
    </w:p>
    <w:p w14:paraId="32EFE192" w14:textId="77777777" w:rsidR="00032C75" w:rsidRPr="00B1025B" w:rsidRDefault="00032C75" w:rsidP="006C0469">
      <w:pPr>
        <w:pStyle w:val="Sinespaciado"/>
        <w:rPr>
          <w:rFonts w:ascii="Arial Narrow" w:hAnsi="Arial Narrow" w:cs="Arial"/>
        </w:rPr>
      </w:pPr>
    </w:p>
    <w:p w14:paraId="37AD6812" w14:textId="77777777" w:rsidR="00032C75" w:rsidRDefault="00032C75" w:rsidP="006C0469">
      <w:pPr>
        <w:pStyle w:val="Sinespaciado"/>
        <w:rPr>
          <w:rFonts w:ascii="Arial Narrow" w:eastAsiaTheme="minorEastAsia" w:hAnsi="Arial Narrow" w:cs="Arial"/>
        </w:rPr>
      </w:pPr>
      <w:r w:rsidRPr="00F45F40">
        <w:rPr>
          <w:rFonts w:ascii="Arial Narrow" w:hAnsi="Arial Narrow" w:cs="Arial"/>
          <w:highlight w:val="lightGray"/>
        </w:rPr>
        <w:t>[Nombre del representante legal del proponente]</w:t>
      </w:r>
      <w:r w:rsidRPr="00B1025B">
        <w:rPr>
          <w:rFonts w:ascii="Arial Narrow" w:hAnsi="Arial Narrow" w:cs="Arial"/>
          <w:color w:val="3B3838" w:themeColor="background2" w:themeShade="40"/>
        </w:rPr>
        <w:t xml:space="preserve"> </w:t>
      </w:r>
      <w:r w:rsidRPr="00B1025B">
        <w:rPr>
          <w:rFonts w:ascii="Arial Narrow" w:eastAsiaTheme="minorEastAsia" w:hAnsi="Arial Narrow" w:cs="Arial"/>
        </w:rPr>
        <w:t>en mi calidad de representante legal de</w:t>
      </w:r>
      <w:r w:rsidRPr="00B1025B">
        <w:rPr>
          <w:rFonts w:ascii="Arial Narrow" w:eastAsiaTheme="minorEastAsia" w:hAnsi="Arial Narrow" w:cs="Arial"/>
          <w:color w:val="3B3838" w:themeColor="background2" w:themeShade="40"/>
        </w:rPr>
        <w:t xml:space="preserve"> </w:t>
      </w:r>
      <w:r w:rsidRPr="00F45F40">
        <w:rPr>
          <w:rFonts w:ascii="Arial Narrow" w:hAnsi="Arial Narrow" w:cs="Arial"/>
          <w:highlight w:val="lightGray"/>
          <w:lang w:bidi="en-US"/>
        </w:rPr>
        <w:t>[Nombre del proponente]</w:t>
      </w:r>
      <w:r w:rsidRPr="00B1025B">
        <w:rPr>
          <w:rFonts w:ascii="Arial Narrow" w:hAnsi="Arial Narrow" w:cs="Arial"/>
          <w:lang w:bidi="en-US"/>
        </w:rPr>
        <w:t xml:space="preserve"> o </w:t>
      </w:r>
      <w:r w:rsidRPr="00F45F40">
        <w:rPr>
          <w:rFonts w:ascii="Arial Narrow" w:hAnsi="Arial Narrow" w:cs="Arial"/>
          <w:highlight w:val="lightGray"/>
          <w:lang w:bidi="en-US"/>
        </w:rPr>
        <w:t>[Nombre del proponente- persona natural</w:t>
      </w:r>
      <w:r w:rsidRPr="00F45F40">
        <w:rPr>
          <w:rFonts w:ascii="Arial Narrow" w:hAnsi="Arial Narrow" w:cs="Arial"/>
          <w:color w:val="3B3838" w:themeColor="background2" w:themeShade="40"/>
          <w:highlight w:val="lightGray"/>
          <w:lang w:bidi="en-US"/>
        </w:rPr>
        <w:t>]</w:t>
      </w:r>
      <w:r w:rsidRPr="00B1025B">
        <w:rPr>
          <w:rFonts w:ascii="Arial Narrow" w:hAnsi="Arial Narrow" w:cs="Arial"/>
          <w:color w:val="3B3838" w:themeColor="background2" w:themeShade="40"/>
        </w:rPr>
        <w:t xml:space="preserve"> </w:t>
      </w:r>
      <w:r w:rsidRPr="00B1025B">
        <w:rPr>
          <w:rFonts w:ascii="Arial Narrow" w:hAnsi="Arial Narrow" w:cs="Arial"/>
          <w:lang w:bidi="en-US"/>
        </w:rPr>
        <w:t xml:space="preserve">en adelante el «proponente», </w:t>
      </w:r>
      <w:r w:rsidRPr="00B1025B">
        <w:rPr>
          <w:rFonts w:ascii="Arial Narrow" w:eastAsiaTheme="minorEastAsia" w:hAnsi="Arial Narrow" w:cs="Arial"/>
        </w:rPr>
        <w:t xml:space="preserve">manifiesto, </w:t>
      </w:r>
      <w:r w:rsidRPr="00B1025B">
        <w:rPr>
          <w:rFonts w:ascii="Arial Narrow" w:hAnsi="Arial Narrow" w:cs="Arial"/>
        </w:rPr>
        <w:t>bajo</w:t>
      </w:r>
      <w:r w:rsidRPr="00A5577D">
        <w:rPr>
          <w:rFonts w:ascii="Arial Narrow" w:hAnsi="Arial Narrow" w:cs="Arial"/>
        </w:rPr>
        <w:t xml:space="preserve"> la gravedad del juramento</w:t>
      </w:r>
      <w:r w:rsidRPr="00A5577D">
        <w:rPr>
          <w:rFonts w:ascii="Arial Narrow" w:eastAsiaTheme="minorEastAsia" w:hAnsi="Arial Narrow" w:cs="Arial"/>
        </w:rPr>
        <w:t xml:space="preserve"> que:</w:t>
      </w:r>
    </w:p>
    <w:p w14:paraId="127E3FB3" w14:textId="77777777" w:rsidR="00032C75" w:rsidRPr="00655E6E" w:rsidRDefault="00032C75" w:rsidP="006C0469">
      <w:pPr>
        <w:pStyle w:val="Sinespaciado"/>
        <w:rPr>
          <w:rFonts w:ascii="Arial Narrow" w:hAnsi="Arial Narrow"/>
        </w:rPr>
      </w:pPr>
    </w:p>
    <w:p w14:paraId="105E829B"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Estoy autorizado para suscribir y presentar la oferta y para suscribir el contrato si resulto adjudicatario del proceso de contratación de la referencia.</w:t>
      </w:r>
    </w:p>
    <w:p w14:paraId="14C54037"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En caso de que la oferta me sea adjudicada suscribiré el contrato objeto del proceso de contratación en la fecha prevista para el efecto en el cronograma contenido en los documentos del proceso.</w:t>
      </w:r>
    </w:p>
    <w:p w14:paraId="6E3D3187"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 xml:space="preserve">Conozco los documentos del proceso, incluyendo adendas, y acepto los requisitos en ellos contenidos. Dentro de los documentos presentados a la entidad conozco los ítems, la descripción, las unidades y cantidades establecidas </w:t>
      </w:r>
      <w:r>
        <w:rPr>
          <w:rFonts w:ascii="Arial Narrow" w:hAnsi="Arial Narrow" w:cs="Arial"/>
          <w:b w:val="0"/>
          <w:bCs/>
        </w:rPr>
        <w:t>para el presente proceso</w:t>
      </w:r>
      <w:r w:rsidRPr="00D6695C">
        <w:rPr>
          <w:rFonts w:ascii="Arial Narrow" w:hAnsi="Arial Narrow" w:cs="Arial"/>
          <w:b w:val="0"/>
          <w:bCs/>
        </w:rPr>
        <w:t>.</w:t>
      </w:r>
    </w:p>
    <w:p w14:paraId="3CA2070C"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Conozco las leyes de la República de Colombia que rigen el proceso de contratación.</w:t>
      </w:r>
    </w:p>
    <w:p w14:paraId="2EF52CB4"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Tengo conocimiento acerca de las características y condiciones del sitio de ejecución del proyecto, por lo que asumo la responsabilidad de su revisión con la presentación de esta oferta.</w:t>
      </w:r>
    </w:p>
    <w:p w14:paraId="0EC0CAF6"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Conozco el sitio donde se ejecutará el contrato y asumo los riesgos previsibles inherentes al mismo, así como aquellos asignados en el pliego de condiciones.</w:t>
      </w:r>
    </w:p>
    <w:p w14:paraId="1537037B"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color w:val="3B3838" w:themeColor="background2" w:themeShade="40"/>
        </w:rPr>
      </w:pPr>
      <w:r w:rsidRPr="00D6695C">
        <w:rPr>
          <w:rFonts w:ascii="Arial Narrow" w:hAnsi="Arial Narrow" w:cs="Arial"/>
          <w:b w:val="0"/>
          <w:bCs/>
        </w:rPr>
        <w:t xml:space="preserve">La información contenida en todos los documentos de la oferta es veraz </w:t>
      </w:r>
      <w:r w:rsidRPr="00D6695C">
        <w:rPr>
          <w:rFonts w:ascii="Arial Narrow" w:hAnsi="Arial Narrow"/>
          <w:b w:val="0"/>
          <w:bCs/>
        </w:rPr>
        <w:t>y asumo total responsabilidad frente a la entidad cuando los datos suministrados sean falsos o contrarios a la realidad, sin perjuicio de lo dispuesto en el Código Penal y demás normas concordantes</w:t>
      </w:r>
      <w:r w:rsidRPr="00D6695C">
        <w:rPr>
          <w:rFonts w:ascii="Arial Narrow" w:hAnsi="Arial Narrow"/>
          <w:b w:val="0"/>
          <w:bCs/>
          <w:color w:val="3B3838" w:themeColor="background2" w:themeShade="40"/>
        </w:rPr>
        <w:t>.</w:t>
      </w:r>
    </w:p>
    <w:p w14:paraId="7A8D3D6D"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Ni los integrantes del proponente plural, ni los socios de la persona jurídica que represento, ni yo nos hallamos incursos en causal alguna de conflicto de interés, inhabilidad o incompatibilidad de las señaladas en la Constitución y en la Ley.</w:t>
      </w:r>
    </w:p>
    <w:p w14:paraId="177A8433"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Ni los integrantes del proponente plural, ni los socios de la persona jurídica que represento, ni yo nos encontramos en ninguno de los eventos de prohibiciones especiales para contratar,</w:t>
      </w:r>
      <w:r w:rsidRPr="00D6695C">
        <w:rPr>
          <w:rFonts w:ascii="Arial Narrow" w:hAnsi="Arial Narrow" w:cs="Arial"/>
          <w:b w:val="0"/>
          <w:bCs/>
          <w:iCs/>
        </w:rPr>
        <w:t xml:space="preserve"> ni nos encontramos incursos en ninguno de los conflictos de intereses para participar establecidos en la ley</w:t>
      </w:r>
      <w:r w:rsidRPr="00D6695C">
        <w:rPr>
          <w:rFonts w:ascii="Arial Narrow" w:hAnsi="Arial Narrow" w:cs="Arial"/>
          <w:b w:val="0"/>
          <w:bCs/>
          <w:i/>
          <w:iCs/>
        </w:rPr>
        <w:t>.</w:t>
      </w:r>
    </w:p>
    <w:p w14:paraId="522E46E8"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color w:val="3B3838" w:themeColor="background2" w:themeShade="40"/>
        </w:rPr>
      </w:pPr>
      <w:r w:rsidRPr="00D6695C">
        <w:rPr>
          <w:rFonts w:ascii="Arial Narrow" w:hAnsi="Arial Narrow" w:cs="Arial"/>
          <w:b w:val="0"/>
          <w:bC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D6695C">
        <w:rPr>
          <w:rFonts w:ascii="Arial Narrow" w:hAnsi="Arial Narrow" w:cs="Arial"/>
          <w:b w:val="0"/>
          <w:bCs/>
          <w:color w:val="3B3838" w:themeColor="background2" w:themeShade="40"/>
        </w:rPr>
        <w:t>.</w:t>
      </w:r>
    </w:p>
    <w:p w14:paraId="54631CD4"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w:t>
      </w:r>
      <w:r w:rsidRPr="00D6695C">
        <w:rPr>
          <w:rFonts w:ascii="Arial Narrow" w:hAnsi="Arial Narrow" w:cs="Arial"/>
          <w:b w:val="0"/>
          <w:bCs/>
        </w:rPr>
        <w:lastRenderedPageBreak/>
        <w:t>soborno trasnacional, lavado de activos, enriquecimiento ilícito, entre otros, de conformidad con la ley penal colombiana y los tratados internacionales sobre la materia, así como sus equivalentes en otras jurisdicciones.</w:t>
      </w:r>
    </w:p>
    <w:p w14:paraId="7955D617"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Ni los integrantes del proponente plural, ni los socios de la persona jurídica que represento, ni yo estamos incursos en la situación descrita en el numeral 1del artículo 38 de la ley 1116 de 2006.</w:t>
      </w:r>
    </w:p>
    <w:p w14:paraId="6D0331D4" w14:textId="445C0980"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color w:val="3B3838" w:themeColor="background2" w:themeShade="40"/>
        </w:rPr>
      </w:pPr>
      <w:r w:rsidRPr="00D6695C">
        <w:rPr>
          <w:rFonts w:ascii="Arial Narrow" w:hAnsi="Arial Narrow" w:cs="Arial"/>
          <w:b w:val="0"/>
          <w:bCs/>
        </w:rPr>
        <w:t xml:space="preserve">Conozco el </w:t>
      </w:r>
      <w:r w:rsidRPr="000C06C0">
        <w:rPr>
          <w:rFonts w:ascii="Arial Narrow" w:hAnsi="Arial Narrow" w:cs="Arial"/>
          <w:szCs w:val="24"/>
        </w:rPr>
        <w:t>«</w:t>
      </w:r>
      <w:r w:rsidR="004E259A" w:rsidRPr="002D4EB5">
        <w:rPr>
          <w:rFonts w:ascii="Arial Narrow" w:hAnsi="Arial Narrow" w:cs="Arial"/>
          <w:szCs w:val="24"/>
        </w:rPr>
        <w:t xml:space="preserve">ANEXO </w:t>
      </w:r>
      <w:r w:rsidR="004E259A">
        <w:rPr>
          <w:rFonts w:ascii="Arial Narrow" w:hAnsi="Arial Narrow" w:cs="Arial"/>
          <w:szCs w:val="24"/>
        </w:rPr>
        <w:t>3</w:t>
      </w:r>
      <w:r w:rsidR="004E259A" w:rsidRPr="002D4EB5">
        <w:rPr>
          <w:rFonts w:ascii="Arial Narrow" w:hAnsi="Arial Narrow" w:cs="Arial"/>
          <w:szCs w:val="24"/>
        </w:rPr>
        <w:t xml:space="preserve"> – PACTO DE TRANSPARENCIA</w:t>
      </w:r>
      <w:r w:rsidRPr="002D4EB5">
        <w:rPr>
          <w:rFonts w:ascii="Arial Narrow" w:hAnsi="Arial Narrow" w:cs="Arial"/>
          <w:szCs w:val="24"/>
        </w:rPr>
        <w:t>»</w:t>
      </w:r>
      <w:r>
        <w:rPr>
          <w:rFonts w:ascii="Arial Narrow" w:hAnsi="Arial Narrow" w:cs="Arial"/>
        </w:rPr>
        <w:t>,</w:t>
      </w:r>
      <w:r w:rsidRPr="00D6695C">
        <w:rPr>
          <w:rFonts w:ascii="Arial Narrow" w:hAnsi="Arial Narrow" w:cs="Arial"/>
          <w:b w:val="0"/>
          <w:bCs/>
        </w:rPr>
        <w:t xml:space="preserve"> relacionado en el pliego de condiciones y me comprometo a darle estricto cumplimient</w:t>
      </w:r>
      <w:r w:rsidRPr="00D6695C">
        <w:rPr>
          <w:rFonts w:ascii="Arial Narrow" w:hAnsi="Arial Narrow" w:cs="Arial"/>
          <w:b w:val="0"/>
          <w:bCs/>
          <w:color w:val="3B3838" w:themeColor="background2" w:themeShade="40"/>
        </w:rPr>
        <w:t>o.</w:t>
      </w:r>
    </w:p>
    <w:p w14:paraId="2E9B8D6D"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Los recursos destinados al proyecto son de origen lícito y no hemos participado en actividades delictivas, así como no hemos recibido recursos o facilitado actividades contrarias a la ley.</w:t>
      </w:r>
    </w:p>
    <w:p w14:paraId="208D485F"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Al momento de la presentación de la oferta, ni mis representados ni yo nos encontramos incursos en alguna de las causales de rechazo señaladas en la sección 1.15 del Documento Base.</w:t>
      </w:r>
    </w:p>
    <w:p w14:paraId="671E19B5"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Si se me adjudica el contrato me comprometo a constituir las garantías requeridas y a suscribir estas y aquel dentro de los términos señalados para ello.</w:t>
      </w:r>
    </w:p>
    <w:p w14:paraId="08CD339C"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color w:val="3B3838" w:themeColor="background2" w:themeShade="40"/>
        </w:rPr>
      </w:pPr>
      <w:r w:rsidRPr="00D6695C">
        <w:rPr>
          <w:rFonts w:ascii="Arial Narrow" w:hAnsi="Arial Narrow" w:cs="Arial"/>
          <w:b w:val="0"/>
          <w:bCs/>
        </w:rPr>
        <w:t>La oferta está constituida por todos los Formatos, Formularios, Anexos y Matrices requeridos en los documentos del proceso aplicables al proponente y documentos de soporte presentados.</w:t>
      </w:r>
    </w:p>
    <w:p w14:paraId="4341AF01" w14:textId="77777777" w:rsidR="00032C75" w:rsidRPr="00D6695C" w:rsidRDefault="00032C75" w:rsidP="006C0469">
      <w:pPr>
        <w:pStyle w:val="Prrafodelista"/>
        <w:numPr>
          <w:ilvl w:val="0"/>
          <w:numId w:val="44"/>
        </w:numPr>
        <w:spacing w:after="0" w:line="240" w:lineRule="auto"/>
        <w:ind w:left="426" w:hanging="426"/>
        <w:jc w:val="both"/>
        <w:rPr>
          <w:rFonts w:ascii="Arial Narrow" w:hAnsi="Arial Narrow" w:cs="Arial"/>
          <w:b w:val="0"/>
          <w:bCs/>
        </w:rPr>
      </w:pPr>
      <w:r w:rsidRPr="00D6695C">
        <w:rPr>
          <w:rFonts w:ascii="Arial Narrow" w:hAnsi="Arial Narrow" w:cs="Arial"/>
          <w:b w:val="0"/>
          <w:bCs/>
        </w:rPr>
        <w:t>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p>
    <w:p w14:paraId="49E39034" w14:textId="77777777" w:rsidR="00032C75" w:rsidRDefault="00032C75" w:rsidP="006C0469">
      <w:pPr>
        <w:pStyle w:val="Prrafodelista"/>
        <w:numPr>
          <w:ilvl w:val="0"/>
          <w:numId w:val="44"/>
        </w:numPr>
        <w:snapToGrid w:val="0"/>
        <w:spacing w:after="0" w:line="240" w:lineRule="auto"/>
        <w:ind w:left="426" w:hanging="426"/>
        <w:jc w:val="both"/>
        <w:rPr>
          <w:rFonts w:ascii="Arial Narrow" w:hAnsi="Arial Narrow" w:cs="Arial"/>
          <w:b w:val="0"/>
          <w:bCs/>
        </w:rPr>
      </w:pPr>
      <w:r w:rsidRPr="00D6695C">
        <w:rPr>
          <w:rFonts w:ascii="Arial Narrow" w:hAnsi="Arial Narrow" w:cs="Arial"/>
          <w:b w:val="0"/>
          <w:bC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A2008BC" w14:textId="77777777" w:rsidR="00032C75" w:rsidRPr="00550FC3" w:rsidRDefault="00032C75" w:rsidP="006C0469">
      <w:pPr>
        <w:pStyle w:val="Prrafodelista"/>
        <w:numPr>
          <w:ilvl w:val="0"/>
          <w:numId w:val="44"/>
        </w:numPr>
        <w:snapToGrid w:val="0"/>
        <w:spacing w:after="0" w:line="240" w:lineRule="auto"/>
        <w:ind w:left="426" w:hanging="426"/>
        <w:jc w:val="both"/>
        <w:rPr>
          <w:rFonts w:ascii="Arial Narrow" w:hAnsi="Arial Narrow" w:cs="Arial"/>
          <w:b w:val="0"/>
          <w:bCs/>
        </w:rPr>
      </w:pPr>
      <w:r w:rsidRPr="00550FC3">
        <w:rPr>
          <w:rFonts w:ascii="Arial Narrow" w:hAnsi="Arial Narrow" w:cs="Arial"/>
          <w:b w:val="0"/>
          <w:bCs/>
        </w:rPr>
        <w:t xml:space="preserve">Declaro que: </w:t>
      </w:r>
      <w:r w:rsidRPr="00F45F40">
        <w:rPr>
          <w:rFonts w:ascii="Arial Narrow" w:hAnsi="Arial Narrow" w:cs="Arial"/>
          <w:b w:val="0"/>
          <w:bCs/>
          <w:highlight w:val="lightGray"/>
        </w:rPr>
        <w:t>[Marque con una X la característica aplica al proponente]</w:t>
      </w:r>
    </w:p>
    <w:p w14:paraId="79FBF912" w14:textId="77777777" w:rsidR="00032C75" w:rsidRDefault="00032C75" w:rsidP="006C0469">
      <w:pPr>
        <w:autoSpaceDE w:val="0"/>
        <w:autoSpaceDN w:val="0"/>
        <w:adjustRightInd w:val="0"/>
        <w:spacing w:after="0" w:line="240" w:lineRule="auto"/>
        <w:jc w:val="both"/>
        <w:rPr>
          <w:rFonts w:ascii="Arial Narrow" w:hAnsi="Arial Narrow"/>
        </w:rPr>
      </w:pPr>
    </w:p>
    <w:tbl>
      <w:tblPr>
        <w:tblW w:w="5000" w:type="pct"/>
        <w:tblBorders>
          <w:top w:val="double" w:sz="4" w:space="0" w:color="auto"/>
          <w:left w:val="double" w:sz="4" w:space="0" w:color="auto"/>
          <w:bottom w:val="double" w:sz="4" w:space="0" w:color="auto"/>
          <w:right w:val="doub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5"/>
        <w:gridCol w:w="7219"/>
      </w:tblGrid>
      <w:tr w:rsidR="00032C75" w:rsidRPr="00A5577D" w14:paraId="67A2012C" w14:textId="77777777" w:rsidTr="00893C58">
        <w:trPr>
          <w:trHeight w:val="20"/>
        </w:trPr>
        <w:tc>
          <w:tcPr>
            <w:tcW w:w="1031" w:type="pct"/>
            <w:tcBorders>
              <w:top w:val="double" w:sz="4" w:space="0" w:color="auto"/>
              <w:bottom w:val="single" w:sz="4" w:space="0" w:color="BFBFBF" w:themeColor="background1" w:themeShade="BF"/>
            </w:tcBorders>
            <w:shd w:val="clear" w:color="auto" w:fill="282828"/>
            <w:vAlign w:val="center"/>
            <w:hideMark/>
          </w:tcPr>
          <w:p w14:paraId="528F3381" w14:textId="77777777" w:rsidR="00032C75" w:rsidRPr="00A5577D" w:rsidRDefault="00032C75" w:rsidP="006C0469">
            <w:pPr>
              <w:spacing w:after="0" w:line="240" w:lineRule="auto"/>
              <w:jc w:val="center"/>
              <w:rPr>
                <w:rFonts w:ascii="Arial Narrow" w:hAnsi="Arial Narrow" w:cs="Arial"/>
                <w:b/>
                <w:color w:val="FFFFFF" w:themeColor="background1"/>
              </w:rPr>
            </w:pPr>
            <w:r w:rsidRPr="00A5577D">
              <w:rPr>
                <w:rFonts w:ascii="Arial Narrow" w:hAnsi="Arial Narrow" w:cs="Arial"/>
                <w:b/>
                <w:color w:val="FFFFFF" w:themeColor="background1"/>
              </w:rPr>
              <w:t xml:space="preserve">El proponente es: </w:t>
            </w:r>
          </w:p>
        </w:tc>
        <w:tc>
          <w:tcPr>
            <w:tcW w:w="3969" w:type="pct"/>
            <w:vAlign w:val="center"/>
            <w:hideMark/>
          </w:tcPr>
          <w:p w14:paraId="5AB7C164"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Persona natural__</w:t>
            </w:r>
          </w:p>
          <w:p w14:paraId="5682F7E3"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Persona jurídica nacional ___ </w:t>
            </w:r>
          </w:p>
          <w:p w14:paraId="796CA224"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Persona jurídica extranjera sin sucursal en Colombia___ </w:t>
            </w:r>
          </w:p>
          <w:p w14:paraId="579547BF"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Sucursal de sociedad extranjera ___ </w:t>
            </w:r>
          </w:p>
          <w:p w14:paraId="14EE5038"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Unión temporal ___ </w:t>
            </w:r>
          </w:p>
          <w:p w14:paraId="1588220E"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Consorcio ___</w:t>
            </w:r>
          </w:p>
          <w:p w14:paraId="228F1EEC"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Otro__</w:t>
            </w:r>
            <w:r>
              <w:rPr>
                <w:rFonts w:ascii="Arial Narrow" w:hAnsi="Arial Narrow" w:cs="Arial"/>
                <w:noProof/>
              </w:rPr>
              <w:t>Nombre y Apellidos</w:t>
            </w:r>
          </w:p>
        </w:tc>
      </w:tr>
      <w:tr w:rsidR="00032C75" w:rsidRPr="00A5577D" w14:paraId="5260EE67" w14:textId="77777777" w:rsidTr="00893C58">
        <w:trPr>
          <w:trHeight w:val="210"/>
        </w:trPr>
        <w:tc>
          <w:tcPr>
            <w:tcW w:w="1031" w:type="pct"/>
            <w:tcBorders>
              <w:top w:val="single" w:sz="4" w:space="0" w:color="BFBFBF" w:themeColor="background1" w:themeShade="BF"/>
              <w:bottom w:val="single" w:sz="4" w:space="0" w:color="BFBFBF" w:themeColor="background1" w:themeShade="BF"/>
            </w:tcBorders>
            <w:shd w:val="clear" w:color="auto" w:fill="282828"/>
            <w:vAlign w:val="center"/>
            <w:hideMark/>
          </w:tcPr>
          <w:p w14:paraId="4D13F317" w14:textId="77777777" w:rsidR="00032C75" w:rsidRPr="00A5577D" w:rsidRDefault="00032C75" w:rsidP="006C0469">
            <w:pPr>
              <w:spacing w:after="0" w:line="240" w:lineRule="auto"/>
              <w:jc w:val="center"/>
              <w:rPr>
                <w:rFonts w:ascii="Arial Narrow" w:hAnsi="Arial Narrow" w:cs="Arial"/>
                <w:b/>
                <w:color w:val="FFFFFF" w:themeColor="background1"/>
              </w:rPr>
            </w:pPr>
            <w:r w:rsidRPr="00A5577D">
              <w:rPr>
                <w:rFonts w:ascii="Arial Narrow" w:hAnsi="Arial Narrow" w:cs="Arial"/>
                <w:b/>
                <w:color w:val="FFFFFF" w:themeColor="background1"/>
              </w:rPr>
              <w:t xml:space="preserve">Grupo empresarial: </w:t>
            </w:r>
          </w:p>
        </w:tc>
        <w:tc>
          <w:tcPr>
            <w:tcW w:w="3969" w:type="pct"/>
            <w:vAlign w:val="center"/>
            <w:hideMark/>
          </w:tcPr>
          <w:p w14:paraId="116187BC"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El proponente o alguno de los miembros del proponente plural pertenece a un grupo empresarial: sí__ no___ Nombre del grupo empresarial: __________</w:t>
            </w:r>
          </w:p>
          <w:p w14:paraId="65A0EA9F" w14:textId="77777777" w:rsidR="00032C75" w:rsidRPr="00A5577D" w:rsidRDefault="00032C75" w:rsidP="006C0469">
            <w:pPr>
              <w:spacing w:after="0" w:line="240" w:lineRule="auto"/>
              <w:jc w:val="both"/>
              <w:rPr>
                <w:rFonts w:ascii="Arial Narrow" w:hAnsi="Arial Narrow" w:cs="Arial"/>
              </w:rPr>
            </w:pPr>
          </w:p>
          <w:p w14:paraId="6955BFDC"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En caso de que la respuesta anterior sea afirmativa, la participación en el grupo empresarial es en calidad de: </w:t>
            </w:r>
          </w:p>
          <w:p w14:paraId="19AE3C8E" w14:textId="77777777" w:rsidR="00032C75" w:rsidRPr="00A5577D" w:rsidRDefault="00032C75" w:rsidP="006C0469">
            <w:pPr>
              <w:spacing w:after="0" w:line="240" w:lineRule="auto"/>
              <w:jc w:val="both"/>
              <w:rPr>
                <w:rFonts w:ascii="Arial Narrow" w:hAnsi="Arial Narrow" w:cs="Arial"/>
              </w:rPr>
            </w:pPr>
          </w:p>
          <w:p w14:paraId="4C55E110"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Matriz ___ </w:t>
            </w:r>
          </w:p>
          <w:p w14:paraId="15A7F59C"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Subordinada ___ </w:t>
            </w:r>
          </w:p>
          <w:p w14:paraId="6786307F"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Subsidiaria ___ </w:t>
            </w:r>
          </w:p>
          <w:p w14:paraId="21FF5546"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 xml:space="preserve">Filial ___ </w:t>
            </w:r>
          </w:p>
          <w:p w14:paraId="5B772FCD"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Otro (indicar cuál) ___________</w:t>
            </w:r>
          </w:p>
          <w:p w14:paraId="0671AF5B" w14:textId="77777777" w:rsidR="00032C75" w:rsidRPr="00A5577D" w:rsidRDefault="00032C75" w:rsidP="006C0469">
            <w:pPr>
              <w:spacing w:after="0" w:line="240" w:lineRule="auto"/>
              <w:jc w:val="both"/>
              <w:rPr>
                <w:rFonts w:ascii="Arial Narrow" w:hAnsi="Arial Narrow" w:cs="Arial"/>
              </w:rPr>
            </w:pPr>
          </w:p>
        </w:tc>
      </w:tr>
      <w:tr w:rsidR="00032C75" w:rsidRPr="00A5577D" w14:paraId="5C6799FD" w14:textId="77777777" w:rsidTr="00893C58">
        <w:trPr>
          <w:trHeight w:val="20"/>
        </w:trPr>
        <w:tc>
          <w:tcPr>
            <w:tcW w:w="1031" w:type="pct"/>
            <w:tcBorders>
              <w:top w:val="single" w:sz="4" w:space="0" w:color="BFBFBF" w:themeColor="background1" w:themeShade="BF"/>
              <w:bottom w:val="double" w:sz="4" w:space="0" w:color="auto"/>
            </w:tcBorders>
            <w:shd w:val="clear" w:color="auto" w:fill="282828"/>
            <w:vAlign w:val="center"/>
          </w:tcPr>
          <w:p w14:paraId="6BA6D608" w14:textId="77777777" w:rsidR="00032C75" w:rsidRPr="00A5577D" w:rsidRDefault="00032C75" w:rsidP="006C0469">
            <w:pPr>
              <w:spacing w:after="0" w:line="240" w:lineRule="auto"/>
              <w:jc w:val="center"/>
              <w:rPr>
                <w:rFonts w:ascii="Arial Narrow" w:hAnsi="Arial Narrow" w:cs="Arial"/>
                <w:b/>
                <w:bCs/>
                <w:color w:val="FFFFFF" w:themeColor="background1"/>
              </w:rPr>
            </w:pPr>
            <w:r w:rsidRPr="00A5577D">
              <w:rPr>
                <w:rFonts w:ascii="Arial Narrow" w:hAnsi="Arial Narrow" w:cs="Arial"/>
                <w:b/>
                <w:bCs/>
                <w:color w:val="FFFFFF" w:themeColor="background1"/>
              </w:rPr>
              <w:t>Composición de la persona jurídica:</w:t>
            </w:r>
          </w:p>
          <w:p w14:paraId="7A6DF155" w14:textId="77777777" w:rsidR="00032C75" w:rsidRPr="00A5577D" w:rsidRDefault="00032C75" w:rsidP="006C0469">
            <w:pPr>
              <w:spacing w:after="0" w:line="240" w:lineRule="auto"/>
              <w:jc w:val="center"/>
              <w:rPr>
                <w:rFonts w:ascii="Arial Narrow" w:hAnsi="Arial Narrow" w:cs="Arial"/>
                <w:b/>
                <w:color w:val="FFFFFF" w:themeColor="background1"/>
              </w:rPr>
            </w:pPr>
          </w:p>
        </w:tc>
        <w:tc>
          <w:tcPr>
            <w:tcW w:w="3969" w:type="pct"/>
            <w:vAlign w:val="center"/>
          </w:tcPr>
          <w:p w14:paraId="66D0309B"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El proponente cotiza en bolsa: sí___ no____</w:t>
            </w:r>
          </w:p>
          <w:p w14:paraId="5BE58558" w14:textId="3BDFDA9D" w:rsidR="00032C75" w:rsidRPr="00A5577D" w:rsidRDefault="00032C75" w:rsidP="006C0469">
            <w:pPr>
              <w:spacing w:after="0" w:line="240" w:lineRule="auto"/>
              <w:jc w:val="both"/>
              <w:rPr>
                <w:rFonts w:ascii="Arial Narrow" w:hAnsi="Arial Narrow" w:cs="Arial"/>
              </w:rPr>
            </w:pPr>
            <w:r w:rsidRPr="00A5577D">
              <w:rPr>
                <w:rFonts w:ascii="Arial Narrow" w:hAnsi="Arial Narrow" w:cs="Arial"/>
              </w:rPr>
              <w:t>Composición accionaria</w:t>
            </w:r>
            <w:r w:rsidR="004E1A4D">
              <w:rPr>
                <w:rFonts w:ascii="Arial Narrow" w:hAnsi="Arial Narrow" w:cs="Arial"/>
              </w:rPr>
              <w:t>, cuotas o partes de interés</w:t>
            </w:r>
            <w:r w:rsidRPr="00A5577D">
              <w:rPr>
                <w:rFonts w:ascii="Arial Narrow" w:hAnsi="Arial Narrow" w:cs="Arial"/>
              </w:rPr>
              <w:t xml:space="preserve"> del proponente</w:t>
            </w:r>
            <w:r w:rsidR="004E259A">
              <w:rPr>
                <w:rFonts w:ascii="Arial Narrow" w:hAnsi="Arial Narrow" w:cs="Arial"/>
              </w:rPr>
              <w:t xml:space="preserve"> o</w:t>
            </w:r>
            <w:r w:rsidRPr="00A5577D">
              <w:rPr>
                <w:rFonts w:ascii="Arial Narrow" w:hAnsi="Arial Narrow" w:cs="Arial"/>
              </w:rPr>
              <w:t xml:space="preserve"> de </w:t>
            </w:r>
            <w:r w:rsidR="004E1A4D">
              <w:rPr>
                <w:rFonts w:ascii="Arial Narrow" w:hAnsi="Arial Narrow" w:cs="Arial"/>
              </w:rPr>
              <w:t>cada una de las</w:t>
            </w:r>
            <w:r w:rsidRPr="00A5577D">
              <w:rPr>
                <w:rFonts w:ascii="Arial Narrow" w:hAnsi="Arial Narrow" w:cs="Arial"/>
              </w:rPr>
              <w:t xml:space="preserve"> personas jurídicas que integran el proponente plural (lo anterior no aplica para las sociedades anónimas abiertas):</w:t>
            </w:r>
          </w:p>
          <w:p w14:paraId="0F397569" w14:textId="77777777" w:rsidR="00032C75" w:rsidRPr="00A5577D" w:rsidRDefault="00032C75" w:rsidP="006C0469">
            <w:pPr>
              <w:spacing w:after="0" w:line="240" w:lineRule="auto"/>
              <w:jc w:val="both"/>
              <w:rPr>
                <w:rFonts w:ascii="Arial Narrow" w:hAnsi="Arial Narrow" w:cs="Arial"/>
              </w:rPr>
            </w:pPr>
          </w:p>
          <w:p w14:paraId="2A59FAF6" w14:textId="77777777" w:rsidR="00032C75" w:rsidRPr="00A5577D" w:rsidRDefault="00032C75" w:rsidP="006C0469">
            <w:pPr>
              <w:spacing w:after="0" w:line="240" w:lineRule="auto"/>
              <w:jc w:val="both"/>
              <w:rPr>
                <w:rFonts w:ascii="Arial Narrow" w:hAnsi="Arial Narrow" w:cs="Arial"/>
              </w:rPr>
            </w:pPr>
            <w:r w:rsidRPr="00A5577D">
              <w:rPr>
                <w:rFonts w:ascii="Arial Narrow" w:hAnsi="Arial Narrow" w:cs="Arial"/>
                <w:highlight w:val="lightGray"/>
              </w:rPr>
              <w:t>[Este cuadro se debe diligenciar por cada una de las sociedades que conforman el proponente.]</w:t>
            </w:r>
          </w:p>
          <w:p w14:paraId="58FD8396" w14:textId="77777777" w:rsidR="00032C75" w:rsidRPr="00A5577D" w:rsidRDefault="00032C75" w:rsidP="006C0469">
            <w:pPr>
              <w:spacing w:after="0" w:line="240" w:lineRule="auto"/>
              <w:jc w:val="both"/>
              <w:rPr>
                <w:rFonts w:ascii="Arial Narrow" w:hAnsi="Arial Narrow"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25"/>
              <w:gridCol w:w="1892"/>
              <w:gridCol w:w="1566"/>
            </w:tblGrid>
            <w:tr w:rsidR="00032C75" w:rsidRPr="00A5577D" w14:paraId="11868D5F" w14:textId="77777777" w:rsidTr="0002495D">
              <w:trPr>
                <w:trHeight w:val="66"/>
              </w:trPr>
              <w:tc>
                <w:tcPr>
                  <w:tcW w:w="1323" w:type="dxa"/>
                  <w:tcMar>
                    <w:top w:w="100" w:type="dxa"/>
                    <w:left w:w="100" w:type="dxa"/>
                    <w:bottom w:w="100" w:type="dxa"/>
                    <w:right w:w="100" w:type="dxa"/>
                  </w:tcMar>
                  <w:vAlign w:val="center"/>
                </w:tcPr>
                <w:p w14:paraId="10ADF1A1" w14:textId="77777777" w:rsidR="00032C75" w:rsidRPr="00A5577D" w:rsidRDefault="00032C75" w:rsidP="006C0469">
                  <w:pPr>
                    <w:spacing w:after="0" w:line="240" w:lineRule="auto"/>
                    <w:jc w:val="both"/>
                    <w:rPr>
                      <w:rFonts w:ascii="Arial Narrow" w:hAnsi="Arial Narrow" w:cs="Arial"/>
                      <w:b/>
                      <w:bCs/>
                    </w:rPr>
                  </w:pPr>
                  <w:r w:rsidRPr="00A5577D">
                    <w:rPr>
                      <w:rFonts w:ascii="Arial Narrow" w:hAnsi="Arial Narrow" w:cs="Arial"/>
                      <w:b/>
                      <w:bCs/>
                    </w:rPr>
                    <w:t>Porcentaje participación</w:t>
                  </w:r>
                </w:p>
              </w:tc>
              <w:tc>
                <w:tcPr>
                  <w:tcW w:w="1946" w:type="dxa"/>
                  <w:tcMar>
                    <w:top w:w="100" w:type="dxa"/>
                    <w:left w:w="100" w:type="dxa"/>
                    <w:bottom w:w="100" w:type="dxa"/>
                    <w:right w:w="100" w:type="dxa"/>
                  </w:tcMar>
                  <w:vAlign w:val="center"/>
                </w:tcPr>
                <w:p w14:paraId="7C1B62AF" w14:textId="77777777" w:rsidR="00032C75" w:rsidRPr="00A5577D" w:rsidRDefault="00032C75" w:rsidP="006C0469">
                  <w:pPr>
                    <w:spacing w:after="0" w:line="240" w:lineRule="auto"/>
                    <w:jc w:val="both"/>
                    <w:rPr>
                      <w:rFonts w:ascii="Arial Narrow" w:hAnsi="Arial Narrow" w:cs="Arial"/>
                      <w:b/>
                      <w:bCs/>
                    </w:rPr>
                  </w:pPr>
                  <w:r w:rsidRPr="00A5577D">
                    <w:rPr>
                      <w:rFonts w:ascii="Arial Narrow" w:hAnsi="Arial Narrow" w:cs="Arial"/>
                      <w:b/>
                      <w:bCs/>
                    </w:rPr>
                    <w:t>NIT, Cédula o Documento de Identificación</w:t>
                  </w:r>
                </w:p>
              </w:tc>
              <w:tc>
                <w:tcPr>
                  <w:tcW w:w="1614" w:type="dxa"/>
                  <w:tcMar>
                    <w:top w:w="100" w:type="dxa"/>
                    <w:left w:w="100" w:type="dxa"/>
                    <w:bottom w:w="100" w:type="dxa"/>
                    <w:right w:w="100" w:type="dxa"/>
                  </w:tcMar>
                  <w:vAlign w:val="center"/>
                </w:tcPr>
                <w:p w14:paraId="41A5D26E" w14:textId="77777777" w:rsidR="00032C75" w:rsidRPr="00A5577D" w:rsidRDefault="00032C75" w:rsidP="006C0469">
                  <w:pPr>
                    <w:spacing w:after="0" w:line="240" w:lineRule="auto"/>
                    <w:jc w:val="both"/>
                    <w:rPr>
                      <w:rFonts w:ascii="Arial Narrow" w:hAnsi="Arial Narrow" w:cs="Arial"/>
                      <w:b/>
                      <w:bCs/>
                    </w:rPr>
                  </w:pPr>
                  <w:r w:rsidRPr="00A5577D">
                    <w:rPr>
                      <w:rFonts w:ascii="Arial Narrow" w:hAnsi="Arial Narrow" w:cs="Arial"/>
                      <w:b/>
                      <w:bCs/>
                    </w:rPr>
                    <w:t>Nombre o Razón social del Accionista</w:t>
                  </w:r>
                </w:p>
              </w:tc>
            </w:tr>
            <w:tr w:rsidR="00032C75" w:rsidRPr="00A5577D" w14:paraId="531C2B28" w14:textId="77777777" w:rsidTr="0002495D">
              <w:trPr>
                <w:trHeight w:val="20"/>
              </w:trPr>
              <w:tc>
                <w:tcPr>
                  <w:tcW w:w="1323" w:type="dxa"/>
                  <w:tcBorders>
                    <w:right w:val="single" w:sz="4" w:space="0" w:color="auto"/>
                  </w:tcBorders>
                  <w:tcMar>
                    <w:top w:w="100" w:type="dxa"/>
                    <w:left w:w="100" w:type="dxa"/>
                    <w:bottom w:w="100" w:type="dxa"/>
                    <w:right w:w="100" w:type="dxa"/>
                  </w:tcMar>
                  <w:vAlign w:val="center"/>
                </w:tcPr>
                <w:p w14:paraId="71EA2CF5" w14:textId="77777777" w:rsidR="00032C75" w:rsidRPr="00A5577D" w:rsidRDefault="00032C75" w:rsidP="006C0469">
                  <w:pPr>
                    <w:spacing w:after="0" w:line="240" w:lineRule="auto"/>
                    <w:jc w:val="both"/>
                    <w:rPr>
                      <w:rFonts w:ascii="Arial Narrow" w:hAnsi="Arial Narrow" w:cs="Arial"/>
                    </w:rPr>
                  </w:pPr>
                </w:p>
              </w:tc>
              <w:tc>
                <w:tcPr>
                  <w:tcW w:w="1946" w:type="dxa"/>
                  <w:tcBorders>
                    <w:left w:val="single" w:sz="4" w:space="0" w:color="auto"/>
                  </w:tcBorders>
                  <w:tcMar>
                    <w:top w:w="100" w:type="dxa"/>
                    <w:left w:w="100" w:type="dxa"/>
                    <w:bottom w:w="100" w:type="dxa"/>
                    <w:right w:w="100" w:type="dxa"/>
                  </w:tcMar>
                  <w:vAlign w:val="center"/>
                </w:tcPr>
                <w:p w14:paraId="3FCB9CBA" w14:textId="77777777" w:rsidR="00032C75" w:rsidRPr="00A5577D" w:rsidRDefault="00032C75" w:rsidP="006C0469">
                  <w:pPr>
                    <w:spacing w:after="0" w:line="240" w:lineRule="auto"/>
                    <w:jc w:val="both"/>
                    <w:rPr>
                      <w:rFonts w:ascii="Arial Narrow" w:hAnsi="Arial Narrow" w:cs="Arial"/>
                    </w:rPr>
                  </w:pPr>
                </w:p>
              </w:tc>
              <w:tc>
                <w:tcPr>
                  <w:tcW w:w="1614" w:type="dxa"/>
                  <w:tcMar>
                    <w:top w:w="100" w:type="dxa"/>
                    <w:left w:w="100" w:type="dxa"/>
                    <w:bottom w:w="100" w:type="dxa"/>
                    <w:right w:w="100" w:type="dxa"/>
                  </w:tcMar>
                  <w:vAlign w:val="center"/>
                </w:tcPr>
                <w:p w14:paraId="014870CD" w14:textId="77777777" w:rsidR="00032C75" w:rsidRPr="00A5577D" w:rsidRDefault="00032C75" w:rsidP="006C0469">
                  <w:pPr>
                    <w:spacing w:after="0" w:line="240" w:lineRule="auto"/>
                    <w:jc w:val="both"/>
                    <w:rPr>
                      <w:rFonts w:ascii="Arial Narrow" w:hAnsi="Arial Narrow" w:cs="Arial"/>
                    </w:rPr>
                  </w:pPr>
                </w:p>
              </w:tc>
            </w:tr>
            <w:tr w:rsidR="00032C75" w:rsidRPr="00A5577D" w14:paraId="3308D622" w14:textId="77777777" w:rsidTr="000249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20"/>
              </w:trPr>
              <w:tc>
                <w:tcPr>
                  <w:tcW w:w="1323" w:type="dxa"/>
                  <w:vAlign w:val="center"/>
                </w:tcPr>
                <w:p w14:paraId="7AB090B2" w14:textId="77777777" w:rsidR="00032C75" w:rsidRPr="00A5577D" w:rsidRDefault="00032C75" w:rsidP="006C0469">
                  <w:pPr>
                    <w:spacing w:after="0" w:line="240" w:lineRule="auto"/>
                    <w:jc w:val="both"/>
                    <w:rPr>
                      <w:rFonts w:ascii="Arial Narrow" w:hAnsi="Arial Narrow" w:cs="Arial"/>
                    </w:rPr>
                  </w:pPr>
                </w:p>
              </w:tc>
              <w:tc>
                <w:tcPr>
                  <w:tcW w:w="1946" w:type="dxa"/>
                  <w:vAlign w:val="center"/>
                </w:tcPr>
                <w:p w14:paraId="62ABE8EF" w14:textId="77777777" w:rsidR="00032C75" w:rsidRPr="00A5577D" w:rsidRDefault="00032C75" w:rsidP="006C0469">
                  <w:pPr>
                    <w:spacing w:after="0" w:line="240" w:lineRule="auto"/>
                    <w:jc w:val="both"/>
                    <w:rPr>
                      <w:rFonts w:ascii="Arial Narrow" w:hAnsi="Arial Narrow" w:cs="Arial"/>
                    </w:rPr>
                  </w:pPr>
                </w:p>
              </w:tc>
              <w:tc>
                <w:tcPr>
                  <w:tcW w:w="1614" w:type="dxa"/>
                  <w:vAlign w:val="center"/>
                </w:tcPr>
                <w:p w14:paraId="781404CB" w14:textId="77777777" w:rsidR="00032C75" w:rsidRPr="00A5577D" w:rsidRDefault="00032C75" w:rsidP="006C0469">
                  <w:pPr>
                    <w:spacing w:after="0" w:line="240" w:lineRule="auto"/>
                    <w:jc w:val="both"/>
                    <w:rPr>
                      <w:rFonts w:ascii="Arial Narrow" w:hAnsi="Arial Narrow" w:cs="Arial"/>
                    </w:rPr>
                  </w:pPr>
                </w:p>
              </w:tc>
            </w:tr>
          </w:tbl>
          <w:p w14:paraId="750BAFE3" w14:textId="77777777" w:rsidR="00032C75" w:rsidRPr="00A5577D" w:rsidRDefault="00032C75" w:rsidP="006C0469">
            <w:pPr>
              <w:spacing w:after="0" w:line="240" w:lineRule="auto"/>
              <w:jc w:val="both"/>
              <w:rPr>
                <w:rFonts w:ascii="Arial Narrow" w:hAnsi="Arial Narrow" w:cs="Arial"/>
              </w:rPr>
            </w:pPr>
          </w:p>
        </w:tc>
      </w:tr>
    </w:tbl>
    <w:p w14:paraId="0D8B68F0" w14:textId="77777777" w:rsidR="00032C75" w:rsidRDefault="00032C75" w:rsidP="006C0469">
      <w:pPr>
        <w:pStyle w:val="Sinespaciado"/>
      </w:pPr>
    </w:p>
    <w:p w14:paraId="3845737D" w14:textId="77777777" w:rsidR="00032C75" w:rsidRPr="000E59D2" w:rsidRDefault="00032C75" w:rsidP="006C0469">
      <w:pPr>
        <w:pStyle w:val="Prrafodelista"/>
        <w:numPr>
          <w:ilvl w:val="0"/>
          <w:numId w:val="44"/>
        </w:numPr>
        <w:snapToGrid w:val="0"/>
        <w:spacing w:after="0" w:line="240" w:lineRule="auto"/>
        <w:ind w:left="426" w:hanging="426"/>
        <w:jc w:val="both"/>
        <w:rPr>
          <w:rFonts w:ascii="Arial Narrow" w:hAnsi="Arial Narrow" w:cs="Arial"/>
          <w:b w:val="0"/>
          <w:bCs/>
        </w:rPr>
      </w:pPr>
      <w:r w:rsidRPr="00F45F40">
        <w:rPr>
          <w:rFonts w:ascii="Arial Narrow" w:hAnsi="Arial Narrow" w:cs="Arial"/>
          <w:b w:val="0"/>
          <w:bCs/>
          <w:highlight w:val="lightGray"/>
        </w:rPr>
        <w:t>[Incluir numeral cuando la oferta contiene información reservada]</w:t>
      </w:r>
      <w:r w:rsidRPr="000E59D2">
        <w:rPr>
          <w:rFonts w:ascii="Arial Narrow" w:hAnsi="Arial Narrow" w:cs="Arial"/>
          <w:b w:val="0"/>
          <w:bCs/>
        </w:rPr>
        <w:t xml:space="preserve"> La oferta contiene información reservada en los siguientes folios </w:t>
      </w:r>
      <w:r w:rsidRPr="00F45F40">
        <w:rPr>
          <w:rFonts w:ascii="Arial Narrow" w:hAnsi="Arial Narrow" w:cs="Arial"/>
          <w:b w:val="0"/>
          <w:bCs/>
          <w:highlight w:val="lightGray"/>
        </w:rPr>
        <w:t>[Incluir los folios o el número de folios donde se encuentra la información reservada]</w:t>
      </w:r>
      <w:r w:rsidRPr="000E59D2">
        <w:rPr>
          <w:rFonts w:ascii="Arial Narrow" w:hAnsi="Arial Narrow" w:cs="Arial"/>
          <w:b w:val="0"/>
          <w:bCs/>
        </w:rPr>
        <w:t xml:space="preserve"> de acuerdo con la Ley </w:t>
      </w:r>
      <w:r w:rsidRPr="00F45F40">
        <w:rPr>
          <w:rFonts w:ascii="Arial Narrow" w:hAnsi="Arial Narrow" w:cs="Arial"/>
          <w:b w:val="0"/>
          <w:bCs/>
          <w:highlight w:val="lightGray"/>
        </w:rPr>
        <w:t>[Incluir la norma que le otorga el carácter de reservado]</w:t>
      </w:r>
      <w:r>
        <w:rPr>
          <w:rFonts w:ascii="Arial Narrow" w:hAnsi="Arial Narrow" w:cs="Arial"/>
          <w:b w:val="0"/>
          <w:bCs/>
        </w:rPr>
        <w:t>.</w:t>
      </w:r>
    </w:p>
    <w:p w14:paraId="5B6C5401" w14:textId="77777777" w:rsidR="00032C75" w:rsidRPr="000E59D2" w:rsidRDefault="00032C75" w:rsidP="006C0469">
      <w:pPr>
        <w:pStyle w:val="Prrafodelista"/>
        <w:numPr>
          <w:ilvl w:val="0"/>
          <w:numId w:val="44"/>
        </w:numPr>
        <w:snapToGrid w:val="0"/>
        <w:spacing w:after="0" w:line="240" w:lineRule="auto"/>
        <w:ind w:left="426" w:hanging="426"/>
        <w:jc w:val="both"/>
        <w:rPr>
          <w:rFonts w:ascii="Arial Narrow" w:hAnsi="Arial Narrow" w:cs="Arial"/>
          <w:b w:val="0"/>
          <w:bCs/>
        </w:rPr>
      </w:pPr>
      <w:r w:rsidRPr="000E59D2">
        <w:rPr>
          <w:rFonts w:ascii="Arial Narrow" w:hAnsi="Arial Narrow" w:cs="Arial"/>
          <w:b w:val="0"/>
          <w:bCs/>
        </w:rPr>
        <w:t>Autorizo que la entidad consulte la información comercial o financiera pertinente para el proceso de contratación, bajo el entendido que la entidad debe guardar confidencialidad sobre la información sujeta a reserva.</w:t>
      </w:r>
    </w:p>
    <w:p w14:paraId="65DFA325" w14:textId="77777777" w:rsidR="00032C75" w:rsidRPr="000E59D2" w:rsidRDefault="00032C75" w:rsidP="006C0469">
      <w:pPr>
        <w:pStyle w:val="Prrafodelista"/>
        <w:numPr>
          <w:ilvl w:val="0"/>
          <w:numId w:val="44"/>
        </w:numPr>
        <w:snapToGrid w:val="0"/>
        <w:spacing w:after="0" w:line="240" w:lineRule="auto"/>
        <w:ind w:left="426" w:hanging="426"/>
        <w:jc w:val="both"/>
        <w:rPr>
          <w:rFonts w:ascii="Arial Narrow" w:hAnsi="Arial Narrow" w:cs="Arial"/>
          <w:b w:val="0"/>
          <w:bCs/>
        </w:rPr>
      </w:pPr>
      <w:r w:rsidRPr="000E59D2">
        <w:rPr>
          <w:rFonts w:ascii="Arial Narrow" w:hAnsi="Arial Narrow" w:cs="Arial"/>
          <w:b w:val="0"/>
          <w:bCs/>
        </w:rPr>
        <w:t>Recibiré notificaciones del contrato en:</w:t>
      </w:r>
    </w:p>
    <w:p w14:paraId="4F82BB26" w14:textId="77777777" w:rsidR="00032C75" w:rsidRDefault="00032C75" w:rsidP="006C0469">
      <w:pPr>
        <w:pStyle w:val="Sinespaciado"/>
        <w:rPr>
          <w:lang w:val="es-ES"/>
        </w:rPr>
      </w:pPr>
    </w:p>
    <w:tbl>
      <w:tblPr>
        <w:tblW w:w="5000" w:type="pct"/>
        <w:tblBorders>
          <w:top w:val="double" w:sz="4" w:space="0" w:color="auto"/>
          <w:left w:val="double" w:sz="4" w:space="0" w:color="auto"/>
          <w:bottom w:val="double" w:sz="4" w:space="0" w:color="auto"/>
          <w:right w:val="doub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47"/>
        <w:gridCol w:w="2795"/>
        <w:gridCol w:w="1057"/>
        <w:gridCol w:w="2795"/>
      </w:tblGrid>
      <w:tr w:rsidR="00032C75" w:rsidRPr="00A5577D" w14:paraId="6BFB9C8B" w14:textId="77777777" w:rsidTr="00893C58">
        <w:trPr>
          <w:trHeight w:val="284"/>
        </w:trPr>
        <w:tc>
          <w:tcPr>
            <w:tcW w:w="1345" w:type="pct"/>
            <w:shd w:val="clear" w:color="auto" w:fill="282828"/>
            <w:vAlign w:val="center"/>
            <w:hideMark/>
          </w:tcPr>
          <w:p w14:paraId="6552928B" w14:textId="77777777" w:rsidR="00032C75" w:rsidRPr="00A5577D" w:rsidRDefault="00032C75" w:rsidP="006C0469">
            <w:pPr>
              <w:spacing w:after="0" w:line="240" w:lineRule="auto"/>
              <w:jc w:val="center"/>
              <w:rPr>
                <w:rFonts w:ascii="Arial Narrow" w:hAnsi="Arial Narrow" w:cs="Arial"/>
                <w:b/>
                <w:color w:val="FFFFFF" w:themeColor="background1"/>
              </w:rPr>
            </w:pPr>
            <w:r w:rsidRPr="00A5577D">
              <w:rPr>
                <w:rFonts w:ascii="Arial Narrow" w:hAnsi="Arial Narrow" w:cs="Arial"/>
                <w:b/>
                <w:color w:val="FFFFFF" w:themeColor="background1"/>
              </w:rPr>
              <w:t>Persona de contacto</w:t>
            </w:r>
          </w:p>
        </w:tc>
        <w:tc>
          <w:tcPr>
            <w:tcW w:w="3655" w:type="pct"/>
            <w:gridSpan w:val="3"/>
            <w:vAlign w:val="center"/>
            <w:hideMark/>
          </w:tcPr>
          <w:p w14:paraId="2BCCD45C" w14:textId="77777777" w:rsidR="00032C75" w:rsidRPr="00A5577D" w:rsidRDefault="00032C75" w:rsidP="006C0469">
            <w:pPr>
              <w:spacing w:after="0" w:line="240" w:lineRule="auto"/>
              <w:jc w:val="both"/>
              <w:rPr>
                <w:rFonts w:ascii="Arial Narrow" w:hAnsi="Arial Narrow" w:cs="Arial"/>
                <w:highlight w:val="lightGray"/>
              </w:rPr>
            </w:pPr>
            <w:r w:rsidRPr="00A5577D">
              <w:rPr>
                <w:rFonts w:ascii="Arial Narrow" w:hAnsi="Arial Narrow" w:cs="Arial"/>
                <w:highlight w:val="lightGray"/>
              </w:rPr>
              <w:t xml:space="preserve">[Nombre] </w:t>
            </w:r>
            <w:r>
              <w:rPr>
                <w:rFonts w:ascii="Arial Narrow" w:hAnsi="Arial Narrow" w:cs="Arial"/>
                <w:noProof/>
                <w:highlight w:val="lightGray"/>
              </w:rPr>
              <w:t>Nombre y Apellidos</w:t>
            </w:r>
          </w:p>
        </w:tc>
      </w:tr>
      <w:tr w:rsidR="00032C75" w:rsidRPr="00A5577D" w14:paraId="355EEAC9" w14:textId="77777777" w:rsidTr="00893C58">
        <w:trPr>
          <w:trHeight w:val="284"/>
        </w:trPr>
        <w:tc>
          <w:tcPr>
            <w:tcW w:w="1345" w:type="pct"/>
            <w:shd w:val="clear" w:color="auto" w:fill="282828"/>
            <w:vAlign w:val="center"/>
            <w:hideMark/>
          </w:tcPr>
          <w:p w14:paraId="2EB17982" w14:textId="77777777" w:rsidR="00032C75" w:rsidRPr="00A5577D" w:rsidRDefault="00032C75" w:rsidP="006C0469">
            <w:pPr>
              <w:spacing w:after="0" w:line="240" w:lineRule="auto"/>
              <w:jc w:val="center"/>
              <w:rPr>
                <w:rFonts w:ascii="Arial Narrow" w:hAnsi="Arial Narrow" w:cs="Arial"/>
                <w:b/>
                <w:color w:val="FFFFFF" w:themeColor="background1"/>
              </w:rPr>
            </w:pPr>
            <w:r w:rsidRPr="00A5577D">
              <w:rPr>
                <w:rFonts w:ascii="Arial Narrow" w:hAnsi="Arial Narrow" w:cs="Arial"/>
                <w:b/>
                <w:color w:val="FFFFFF" w:themeColor="background1"/>
              </w:rPr>
              <w:t>Dirección y ciudad</w:t>
            </w:r>
          </w:p>
        </w:tc>
        <w:sdt>
          <w:sdtPr>
            <w:rPr>
              <w:rFonts w:ascii="Arial Narrow" w:hAnsi="Arial Narrow" w:cs="Arial"/>
              <w:highlight w:val="lightGray"/>
            </w:rPr>
            <w:alias w:val="Dirección de la compañía"/>
            <w:id w:val="896479722"/>
            <w:placeholder>
              <w:docPart w:val="3D70CAD921134294BBC4D19D3A344A68"/>
            </w:placeholder>
            <w:showingPlcHdr/>
            <w:dataBinding w:prefixMappings="xmlns:ns0='http://schemas.microsoft.com/office/2006/coverPageProps' " w:xpath="/ns0:CoverPageProperties[1]/ns0:CompanyAddress[1]" w:storeItemID="{55AF091B-3C7A-41E3-B477-F2FDAA23CFDA}"/>
            <w:text/>
          </w:sdtPr>
          <w:sdtContent>
            <w:tc>
              <w:tcPr>
                <w:tcW w:w="3655" w:type="pct"/>
                <w:gridSpan w:val="3"/>
                <w:vAlign w:val="center"/>
                <w:hideMark/>
              </w:tcPr>
              <w:p w14:paraId="698F3130" w14:textId="77777777" w:rsidR="00032C75" w:rsidRPr="00A5577D" w:rsidRDefault="00032C75" w:rsidP="006C0469">
                <w:pPr>
                  <w:spacing w:after="0" w:line="240" w:lineRule="auto"/>
                  <w:jc w:val="both"/>
                  <w:rPr>
                    <w:rFonts w:ascii="Arial Narrow" w:hAnsi="Arial Narrow" w:cs="Arial"/>
                    <w:highlight w:val="lightGray"/>
                  </w:rPr>
                </w:pPr>
                <w:r w:rsidRPr="00F45F40">
                  <w:rPr>
                    <w:rFonts w:ascii="Arial Narrow" w:hAnsi="Arial Narrow" w:cs="Arial"/>
                    <w:highlight w:val="lightGray"/>
                  </w:rPr>
                  <w:t>[Dirección de la compañía]</w:t>
                </w:r>
              </w:p>
            </w:tc>
          </w:sdtContent>
        </w:sdt>
      </w:tr>
      <w:tr w:rsidR="00032C75" w:rsidRPr="00A5577D" w14:paraId="4EEAE0A0" w14:textId="77777777" w:rsidTr="00893C58">
        <w:trPr>
          <w:trHeight w:val="284"/>
        </w:trPr>
        <w:tc>
          <w:tcPr>
            <w:tcW w:w="1345" w:type="pct"/>
            <w:shd w:val="clear" w:color="auto" w:fill="282828"/>
            <w:vAlign w:val="center"/>
            <w:hideMark/>
          </w:tcPr>
          <w:p w14:paraId="1561ED86" w14:textId="77777777" w:rsidR="00032C75" w:rsidRPr="00A5577D" w:rsidRDefault="00032C75" w:rsidP="006C0469">
            <w:pPr>
              <w:spacing w:after="0" w:line="240" w:lineRule="auto"/>
              <w:jc w:val="center"/>
              <w:rPr>
                <w:rFonts w:ascii="Arial Narrow" w:hAnsi="Arial Narrow" w:cs="Arial"/>
                <w:b/>
                <w:color w:val="FFFFFF" w:themeColor="background1"/>
              </w:rPr>
            </w:pPr>
            <w:r w:rsidRPr="00A5577D">
              <w:rPr>
                <w:rFonts w:ascii="Arial Narrow" w:hAnsi="Arial Narrow" w:cs="Arial"/>
                <w:b/>
                <w:color w:val="FFFFFF" w:themeColor="background1"/>
              </w:rPr>
              <w:t>Teléfono</w:t>
            </w:r>
          </w:p>
        </w:tc>
        <w:sdt>
          <w:sdtPr>
            <w:rPr>
              <w:rFonts w:ascii="Arial Narrow" w:hAnsi="Arial Narrow" w:cs="Arial"/>
              <w:highlight w:val="lightGray"/>
            </w:rPr>
            <w:alias w:val="Teléfono de la compañía"/>
            <w:id w:val="1038155061"/>
            <w:placeholder>
              <w:docPart w:val="C284A163EDA9445F8EB3E47217AF2255"/>
            </w:placeholder>
            <w:showingPlcHdr/>
            <w:dataBinding w:prefixMappings="xmlns:ns0='http://schemas.microsoft.com/office/2006/coverPageProps' " w:xpath="/ns0:CoverPageProperties[1]/ns0:CompanyPhone[1]" w:storeItemID="{55AF091B-3C7A-41E3-B477-F2FDAA23CFDA}"/>
            <w:text/>
          </w:sdtPr>
          <w:sdtContent>
            <w:tc>
              <w:tcPr>
                <w:tcW w:w="1537" w:type="pct"/>
                <w:vAlign w:val="center"/>
                <w:hideMark/>
              </w:tcPr>
              <w:p w14:paraId="68E1F29D" w14:textId="77777777" w:rsidR="00032C75" w:rsidRPr="00A5577D" w:rsidRDefault="00032C75" w:rsidP="006C0469">
                <w:pPr>
                  <w:spacing w:after="0" w:line="240" w:lineRule="auto"/>
                  <w:jc w:val="both"/>
                  <w:rPr>
                    <w:rFonts w:ascii="Arial Narrow" w:hAnsi="Arial Narrow" w:cs="Arial"/>
                    <w:highlight w:val="lightGray"/>
                  </w:rPr>
                </w:pPr>
                <w:r w:rsidRPr="00F45F40">
                  <w:rPr>
                    <w:rFonts w:ascii="Arial Narrow" w:hAnsi="Arial Narrow" w:cs="Arial"/>
                    <w:highlight w:val="lightGray"/>
                  </w:rPr>
                  <w:t>[Teléfono de la compañía]</w:t>
                </w:r>
              </w:p>
            </w:tc>
          </w:sdtContent>
        </w:sdt>
        <w:tc>
          <w:tcPr>
            <w:tcW w:w="581" w:type="pct"/>
            <w:shd w:val="clear" w:color="auto" w:fill="FFFFFF" w:themeFill="background1"/>
            <w:vAlign w:val="center"/>
            <w:hideMark/>
          </w:tcPr>
          <w:p w14:paraId="3F254F12" w14:textId="77777777" w:rsidR="00032C75" w:rsidRPr="00A5577D" w:rsidRDefault="00032C75" w:rsidP="006C0469">
            <w:pPr>
              <w:spacing w:after="0" w:line="240" w:lineRule="auto"/>
              <w:jc w:val="both"/>
              <w:rPr>
                <w:rFonts w:ascii="Arial Narrow" w:hAnsi="Arial Narrow" w:cs="Arial"/>
                <w:b/>
              </w:rPr>
            </w:pPr>
            <w:r w:rsidRPr="00A5577D">
              <w:rPr>
                <w:rFonts w:ascii="Arial Narrow" w:hAnsi="Arial Narrow" w:cs="Arial"/>
                <w:b/>
              </w:rPr>
              <w:t>Celular</w:t>
            </w:r>
          </w:p>
        </w:tc>
        <w:sdt>
          <w:sdtPr>
            <w:rPr>
              <w:rFonts w:ascii="Arial Narrow" w:hAnsi="Arial Narrow" w:cs="Arial"/>
              <w:highlight w:val="lightGray"/>
            </w:rPr>
            <w:alias w:val="Teléfono de la compañía"/>
            <w:id w:val="1439870794"/>
            <w:placeholder>
              <w:docPart w:val="A7DCFA95FA544798A034358FB76C3854"/>
            </w:placeholder>
            <w:showingPlcHdr/>
            <w:dataBinding w:prefixMappings="xmlns:ns0='http://schemas.microsoft.com/office/2006/coverPageProps' " w:xpath="/ns0:CoverPageProperties[1]/ns0:CompanyPhone[1]" w:storeItemID="{55AF091B-3C7A-41E3-B477-F2FDAA23CFDA}"/>
            <w:text/>
          </w:sdtPr>
          <w:sdtContent>
            <w:tc>
              <w:tcPr>
                <w:tcW w:w="1537" w:type="pct"/>
                <w:vAlign w:val="center"/>
              </w:tcPr>
              <w:p w14:paraId="15573DCF" w14:textId="77777777" w:rsidR="00032C75" w:rsidRPr="00A5577D" w:rsidRDefault="00032C75" w:rsidP="006C0469">
                <w:pPr>
                  <w:spacing w:after="0" w:line="240" w:lineRule="auto"/>
                  <w:jc w:val="both"/>
                  <w:rPr>
                    <w:rFonts w:ascii="Arial Narrow" w:hAnsi="Arial Narrow" w:cs="Arial"/>
                    <w:highlight w:val="lightGray"/>
                  </w:rPr>
                </w:pPr>
                <w:r w:rsidRPr="00F45F40">
                  <w:rPr>
                    <w:rFonts w:ascii="Arial Narrow" w:hAnsi="Arial Narrow" w:cs="Arial"/>
                    <w:highlight w:val="lightGray"/>
                  </w:rPr>
                  <w:t>[Teléfono de la compañía]</w:t>
                </w:r>
              </w:p>
            </w:tc>
          </w:sdtContent>
        </w:sdt>
      </w:tr>
      <w:tr w:rsidR="00032C75" w:rsidRPr="00A5577D" w14:paraId="507D6924" w14:textId="77777777" w:rsidTr="00893C58">
        <w:trPr>
          <w:trHeight w:val="284"/>
        </w:trPr>
        <w:tc>
          <w:tcPr>
            <w:tcW w:w="1345" w:type="pct"/>
            <w:shd w:val="clear" w:color="auto" w:fill="282828"/>
            <w:vAlign w:val="center"/>
            <w:hideMark/>
          </w:tcPr>
          <w:p w14:paraId="23B83D55" w14:textId="77777777" w:rsidR="00032C75" w:rsidRPr="00A5577D" w:rsidRDefault="00032C75" w:rsidP="006C0469">
            <w:pPr>
              <w:spacing w:after="0" w:line="240" w:lineRule="auto"/>
              <w:jc w:val="center"/>
              <w:rPr>
                <w:rFonts w:ascii="Arial Narrow" w:hAnsi="Arial Narrow" w:cs="Arial"/>
                <w:b/>
                <w:color w:val="FFFFFF" w:themeColor="background1"/>
              </w:rPr>
            </w:pPr>
            <w:r w:rsidRPr="00A5577D">
              <w:rPr>
                <w:rFonts w:ascii="Arial Narrow" w:hAnsi="Arial Narrow" w:cs="Arial"/>
                <w:b/>
                <w:color w:val="FFFFFF" w:themeColor="background1"/>
              </w:rPr>
              <w:t>Correo electrónico</w:t>
            </w:r>
          </w:p>
        </w:tc>
        <w:sdt>
          <w:sdtPr>
            <w:rPr>
              <w:rFonts w:ascii="Arial Narrow" w:hAnsi="Arial Narrow" w:cs="Arial"/>
              <w:highlight w:val="lightGray"/>
            </w:rPr>
            <w:alias w:val="Dirección de correo electrónico de la compañía"/>
            <w:id w:val="374432555"/>
            <w:placeholder>
              <w:docPart w:val="058714BED1634E01939844FB4F9F123A"/>
            </w:placeholder>
            <w:showingPlcHdr/>
            <w:dataBinding w:prefixMappings="xmlns:ns0='http://schemas.microsoft.com/office/2006/coverPageProps' " w:xpath="/ns0:CoverPageProperties[1]/ns0:CompanyEmail[1]" w:storeItemID="{55AF091B-3C7A-41E3-B477-F2FDAA23CFDA}"/>
            <w:text/>
          </w:sdtPr>
          <w:sdtContent>
            <w:tc>
              <w:tcPr>
                <w:tcW w:w="3655" w:type="pct"/>
                <w:gridSpan w:val="3"/>
                <w:vAlign w:val="center"/>
                <w:hideMark/>
              </w:tcPr>
              <w:p w14:paraId="6E15AC3C" w14:textId="77777777" w:rsidR="00032C75" w:rsidRPr="00A5577D" w:rsidRDefault="00032C75" w:rsidP="006C0469">
                <w:pPr>
                  <w:spacing w:after="0" w:line="240" w:lineRule="auto"/>
                  <w:jc w:val="both"/>
                  <w:rPr>
                    <w:rFonts w:ascii="Arial Narrow" w:hAnsi="Arial Narrow" w:cs="Arial"/>
                    <w:highlight w:val="lightGray"/>
                  </w:rPr>
                </w:pPr>
                <w:r w:rsidRPr="00F45F40">
                  <w:rPr>
                    <w:rFonts w:ascii="Arial Narrow" w:hAnsi="Arial Narrow" w:cs="Arial"/>
                    <w:highlight w:val="lightGray"/>
                  </w:rPr>
                  <w:t>[Dirección de correo electrónico de la compañía]</w:t>
                </w:r>
              </w:p>
            </w:tc>
          </w:sdtContent>
        </w:sdt>
      </w:tr>
    </w:tbl>
    <w:p w14:paraId="763760EB" w14:textId="77777777" w:rsidR="00032C75" w:rsidRPr="007F4EB4" w:rsidRDefault="00032C75" w:rsidP="006C0469">
      <w:pPr>
        <w:pStyle w:val="Sinespaciado"/>
      </w:pPr>
    </w:p>
    <w:p w14:paraId="458E0537" w14:textId="77777777" w:rsidR="00032C75" w:rsidRPr="000A0A69" w:rsidRDefault="00032C75" w:rsidP="006C0469">
      <w:pPr>
        <w:pStyle w:val="Prrafodelista"/>
        <w:numPr>
          <w:ilvl w:val="0"/>
          <w:numId w:val="44"/>
        </w:numPr>
        <w:snapToGrid w:val="0"/>
        <w:spacing w:after="0" w:line="240" w:lineRule="auto"/>
        <w:ind w:left="426" w:hanging="426"/>
        <w:jc w:val="both"/>
        <w:rPr>
          <w:rFonts w:ascii="Arial Narrow" w:hAnsi="Arial Narrow" w:cs="Arial"/>
          <w:b w:val="0"/>
          <w:bCs/>
        </w:rPr>
      </w:pPr>
      <w:r w:rsidRPr="000A0A69">
        <w:rPr>
          <w:rFonts w:ascii="Arial Narrow" w:hAnsi="Arial Narrow" w:cs="Arial"/>
          <w:b w:val="0"/>
          <w:bCs/>
        </w:rPr>
        <w:t xml:space="preserve">Me comprometo a cumplir todos los ítems relacionados </w:t>
      </w:r>
      <w:r>
        <w:rPr>
          <w:rFonts w:ascii="Arial Narrow" w:hAnsi="Arial Narrow" w:cs="Arial"/>
          <w:b w:val="0"/>
          <w:bCs/>
        </w:rPr>
        <w:t xml:space="preserve">en las especificaciones del presente proceso, </w:t>
      </w:r>
      <w:r w:rsidRPr="000A0A69">
        <w:rPr>
          <w:rFonts w:ascii="Arial Narrow" w:hAnsi="Arial Narrow" w:cs="Arial"/>
          <w:b w:val="0"/>
          <w:bCs/>
        </w:rPr>
        <w:t>en caso de resultar adjudicatario.</w:t>
      </w:r>
    </w:p>
    <w:p w14:paraId="746AF3E8" w14:textId="77777777" w:rsidR="00032C75" w:rsidRDefault="00032C75" w:rsidP="006C0469">
      <w:pPr>
        <w:snapToGrid w:val="0"/>
        <w:spacing w:after="0" w:line="240" w:lineRule="auto"/>
        <w:jc w:val="both"/>
        <w:rPr>
          <w:rFonts w:ascii="Arial Narrow" w:hAnsi="Arial Narrow" w:cs="Arial"/>
          <w:bCs/>
        </w:rPr>
      </w:pPr>
    </w:p>
    <w:p w14:paraId="461BFED2" w14:textId="77777777" w:rsidR="00032C75" w:rsidRPr="000A0A69" w:rsidRDefault="00032C75" w:rsidP="006C0469">
      <w:pPr>
        <w:snapToGrid w:val="0"/>
        <w:spacing w:after="0" w:line="240" w:lineRule="auto"/>
        <w:jc w:val="both"/>
        <w:rPr>
          <w:rFonts w:ascii="Arial Narrow" w:hAnsi="Arial Narrow" w:cs="Arial"/>
          <w:bCs/>
        </w:rPr>
      </w:pPr>
      <w:r w:rsidRPr="000A0A69">
        <w:rPr>
          <w:rFonts w:ascii="Arial Narrow" w:hAnsi="Arial Narrow" w:cs="Arial"/>
          <w:bCs/>
        </w:rPr>
        <w:t>Atentamente,</w:t>
      </w:r>
    </w:p>
    <w:p w14:paraId="3B0B9BBA" w14:textId="77777777" w:rsidR="00032C75" w:rsidRPr="00655E6E" w:rsidRDefault="00032C75" w:rsidP="006C0469">
      <w:pPr>
        <w:spacing w:after="0" w:line="240" w:lineRule="auto"/>
        <w:rPr>
          <w:rFonts w:ascii="Arial Narrow" w:hAnsi="Arial Narrow"/>
        </w:rPr>
      </w:pPr>
    </w:p>
    <w:p w14:paraId="4761F574" w14:textId="77777777" w:rsidR="00032C75" w:rsidRPr="00655E6E" w:rsidRDefault="00032C75" w:rsidP="006C046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natural, diligenciar los siguientes datos:</w:t>
      </w:r>
    </w:p>
    <w:p w14:paraId="1412368A" w14:textId="77777777" w:rsidR="00032C75" w:rsidRDefault="00032C75" w:rsidP="006C0469">
      <w:pPr>
        <w:autoSpaceDE w:val="0"/>
        <w:autoSpaceDN w:val="0"/>
        <w:adjustRightInd w:val="0"/>
        <w:spacing w:after="0" w:line="240" w:lineRule="auto"/>
        <w:jc w:val="both"/>
        <w:rPr>
          <w:rFonts w:ascii="Arial Narrow" w:hAnsi="Arial Narrow" w:cs="Tahoma"/>
          <w:bCs/>
        </w:rPr>
      </w:pPr>
    </w:p>
    <w:tbl>
      <w:tblPr>
        <w:tblStyle w:val="Tablaconcuadrcula"/>
        <w:tblW w:w="0" w:type="auto"/>
        <w:tblLook w:val="04A0" w:firstRow="1" w:lastRow="0" w:firstColumn="1" w:lastColumn="0" w:noHBand="0" w:noVBand="1"/>
      </w:tblPr>
      <w:tblGrid>
        <w:gridCol w:w="3114"/>
        <w:gridCol w:w="850"/>
        <w:gridCol w:w="2268"/>
        <w:gridCol w:w="2882"/>
      </w:tblGrid>
      <w:tr w:rsidR="00032C75" w14:paraId="656A9310" w14:textId="77777777" w:rsidTr="00486258">
        <w:tc>
          <w:tcPr>
            <w:tcW w:w="3114" w:type="dxa"/>
          </w:tcPr>
          <w:p w14:paraId="19C305FB" w14:textId="77777777" w:rsidR="00032C75" w:rsidRPr="0004402F" w:rsidRDefault="00032C75" w:rsidP="006C0469">
            <w:pPr>
              <w:pStyle w:val="Sinespaciado"/>
              <w:rPr>
                <w:b/>
              </w:rPr>
            </w:pPr>
            <w:r w:rsidRPr="0004402F">
              <w:rPr>
                <w:rFonts w:ascii="Arial Narrow" w:hAnsi="Arial Narrow" w:cs="Tahoma"/>
                <w:b/>
              </w:rPr>
              <w:t>Nombre del proponente</w:t>
            </w:r>
            <w:r>
              <w:rPr>
                <w:rFonts w:ascii="Arial Narrow" w:hAnsi="Arial Narrow" w:cs="Tahoma"/>
                <w:b/>
              </w:rPr>
              <w:t>:</w:t>
            </w:r>
          </w:p>
        </w:tc>
        <w:tc>
          <w:tcPr>
            <w:tcW w:w="6000" w:type="dxa"/>
            <w:gridSpan w:val="3"/>
          </w:tcPr>
          <w:p w14:paraId="69C92A59" w14:textId="77777777" w:rsidR="00032C75" w:rsidRDefault="00032C75" w:rsidP="006C0469">
            <w:pPr>
              <w:pStyle w:val="Sinespaciado"/>
            </w:pPr>
          </w:p>
        </w:tc>
      </w:tr>
      <w:tr w:rsidR="00032C75" w14:paraId="5A04B3AA" w14:textId="77777777" w:rsidTr="00486258">
        <w:trPr>
          <w:trHeight w:val="70"/>
        </w:trPr>
        <w:tc>
          <w:tcPr>
            <w:tcW w:w="3114" w:type="dxa"/>
          </w:tcPr>
          <w:p w14:paraId="4498BAE2"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3246436C" w14:textId="77777777" w:rsidR="00032C75" w:rsidRDefault="00032C75" w:rsidP="006C0469">
            <w:pPr>
              <w:pStyle w:val="Sinespaciado"/>
            </w:pPr>
          </w:p>
        </w:tc>
        <w:tc>
          <w:tcPr>
            <w:tcW w:w="2268" w:type="dxa"/>
          </w:tcPr>
          <w:p w14:paraId="4C955F79" w14:textId="77777777" w:rsidR="00032C75" w:rsidRPr="0004402F" w:rsidRDefault="00032C75"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197C8B9D" w14:textId="77777777" w:rsidR="00032C75" w:rsidRDefault="00032C75" w:rsidP="006C0469">
            <w:pPr>
              <w:pStyle w:val="Sinespaciado"/>
            </w:pPr>
          </w:p>
        </w:tc>
      </w:tr>
      <w:tr w:rsidR="00032C75" w14:paraId="52EBC358" w14:textId="77777777" w:rsidTr="00D0680B">
        <w:trPr>
          <w:trHeight w:val="70"/>
        </w:trPr>
        <w:tc>
          <w:tcPr>
            <w:tcW w:w="3114" w:type="dxa"/>
          </w:tcPr>
          <w:p w14:paraId="016D725A" w14:textId="77777777" w:rsidR="00032C75" w:rsidRPr="0004402F" w:rsidRDefault="00032C75" w:rsidP="006C0469">
            <w:pPr>
              <w:pStyle w:val="Sinespaciado"/>
              <w:rPr>
                <w:rFonts w:ascii="Arial Narrow" w:hAnsi="Arial Narrow" w:cs="Tahoma"/>
                <w:b/>
              </w:rPr>
            </w:pPr>
            <w:r>
              <w:rPr>
                <w:rFonts w:ascii="Arial Narrow" w:hAnsi="Arial Narrow" w:cs="Tahoma"/>
                <w:b/>
              </w:rPr>
              <w:t>Número Matrícula Profesional:</w:t>
            </w:r>
          </w:p>
        </w:tc>
        <w:tc>
          <w:tcPr>
            <w:tcW w:w="6000" w:type="dxa"/>
            <w:gridSpan w:val="3"/>
          </w:tcPr>
          <w:p w14:paraId="5EC8A842" w14:textId="77777777" w:rsidR="00032C75" w:rsidRDefault="00032C75" w:rsidP="006C0469">
            <w:pPr>
              <w:pStyle w:val="Sinespaciado"/>
            </w:pPr>
          </w:p>
        </w:tc>
      </w:tr>
      <w:tr w:rsidR="00032C75" w14:paraId="79D55342" w14:textId="77777777" w:rsidTr="00F84CC0">
        <w:trPr>
          <w:trHeight w:val="70"/>
        </w:trPr>
        <w:tc>
          <w:tcPr>
            <w:tcW w:w="3114" w:type="dxa"/>
          </w:tcPr>
          <w:p w14:paraId="39B1E455" w14:textId="77777777" w:rsidR="00032C75" w:rsidRDefault="00032C75" w:rsidP="006C0469">
            <w:pPr>
              <w:pStyle w:val="Sinespaciado"/>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14:paraId="789150CA" w14:textId="77777777" w:rsidR="00032C75" w:rsidRDefault="00032C75" w:rsidP="006C0469">
            <w:pPr>
              <w:pStyle w:val="Sinespaciado"/>
            </w:pPr>
          </w:p>
        </w:tc>
      </w:tr>
      <w:tr w:rsidR="00032C75" w14:paraId="0E9C411E" w14:textId="77777777" w:rsidTr="00F84CC0">
        <w:trPr>
          <w:trHeight w:val="70"/>
        </w:trPr>
        <w:tc>
          <w:tcPr>
            <w:tcW w:w="3114" w:type="dxa"/>
          </w:tcPr>
          <w:p w14:paraId="07E8112D" w14:textId="77777777" w:rsidR="00032C75" w:rsidRPr="0004402F" w:rsidRDefault="00032C75" w:rsidP="006C0469">
            <w:pPr>
              <w:pStyle w:val="Sinespaciado"/>
              <w:rPr>
                <w:rFonts w:ascii="Arial Narrow" w:hAnsi="Arial Narrow" w:cs="Tahoma"/>
                <w:b/>
              </w:rPr>
            </w:pPr>
            <w:r>
              <w:rPr>
                <w:rFonts w:ascii="Arial Narrow" w:hAnsi="Arial Narrow" w:cs="Tahoma"/>
                <w:b/>
              </w:rPr>
              <w:t>Ciudad:</w:t>
            </w:r>
          </w:p>
        </w:tc>
        <w:tc>
          <w:tcPr>
            <w:tcW w:w="6000" w:type="dxa"/>
            <w:gridSpan w:val="3"/>
          </w:tcPr>
          <w:p w14:paraId="6CE7AB1C" w14:textId="77777777" w:rsidR="00032C75" w:rsidRDefault="00032C75" w:rsidP="006C0469">
            <w:pPr>
              <w:pStyle w:val="Sinespaciado"/>
            </w:pPr>
          </w:p>
        </w:tc>
      </w:tr>
      <w:tr w:rsidR="00032C75" w14:paraId="61CAAA41" w14:textId="77777777" w:rsidTr="00486258">
        <w:tc>
          <w:tcPr>
            <w:tcW w:w="3114" w:type="dxa"/>
          </w:tcPr>
          <w:p w14:paraId="1B7ADDC3"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539A4EB7" w14:textId="77777777" w:rsidR="00032C75" w:rsidRDefault="00032C75" w:rsidP="006C0469">
            <w:pPr>
              <w:pStyle w:val="Sinespaciado"/>
            </w:pPr>
          </w:p>
        </w:tc>
      </w:tr>
      <w:tr w:rsidR="00032C75" w14:paraId="1E4A9EEB" w14:textId="77777777" w:rsidTr="00486258">
        <w:tc>
          <w:tcPr>
            <w:tcW w:w="3114" w:type="dxa"/>
          </w:tcPr>
          <w:p w14:paraId="36F26F68"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0DA8C2EC" w14:textId="77777777" w:rsidR="00032C75" w:rsidRDefault="00032C75" w:rsidP="006C0469">
            <w:pPr>
              <w:pStyle w:val="Sinespaciado"/>
            </w:pPr>
          </w:p>
        </w:tc>
      </w:tr>
      <w:tr w:rsidR="00032C75" w14:paraId="534C88FB" w14:textId="77777777" w:rsidTr="00486258">
        <w:tc>
          <w:tcPr>
            <w:tcW w:w="3114" w:type="dxa"/>
          </w:tcPr>
          <w:p w14:paraId="2FBF6647"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Correo electrónico</w:t>
            </w:r>
            <w:r>
              <w:rPr>
                <w:rFonts w:ascii="Arial Narrow" w:hAnsi="Arial Narrow" w:cs="Tahoma"/>
                <w:b/>
              </w:rPr>
              <w:t>:</w:t>
            </w:r>
          </w:p>
        </w:tc>
        <w:tc>
          <w:tcPr>
            <w:tcW w:w="6000" w:type="dxa"/>
            <w:gridSpan w:val="3"/>
          </w:tcPr>
          <w:p w14:paraId="5CC38184" w14:textId="77777777" w:rsidR="00032C75" w:rsidRDefault="00032C75" w:rsidP="006C0469">
            <w:pPr>
              <w:pStyle w:val="Sinespaciado"/>
            </w:pPr>
          </w:p>
        </w:tc>
      </w:tr>
      <w:tr w:rsidR="00032C75" w14:paraId="7F95E923" w14:textId="77777777" w:rsidTr="00486258">
        <w:trPr>
          <w:trHeight w:val="857"/>
        </w:trPr>
        <w:tc>
          <w:tcPr>
            <w:tcW w:w="3114" w:type="dxa"/>
            <w:vAlign w:val="center"/>
          </w:tcPr>
          <w:p w14:paraId="3A2FF1D5" w14:textId="77777777" w:rsidR="00032C75" w:rsidRPr="00195E98" w:rsidRDefault="00032C75" w:rsidP="006C0469">
            <w:pPr>
              <w:autoSpaceDE w:val="0"/>
              <w:autoSpaceDN w:val="0"/>
              <w:adjustRightInd w:val="0"/>
              <w:jc w:val="both"/>
              <w:rPr>
                <w:rFonts w:ascii="Arial Narrow" w:hAnsi="Arial Narrow" w:cs="Tahoma"/>
                <w:b/>
              </w:rPr>
            </w:pPr>
            <w:r w:rsidRPr="00195E98">
              <w:rPr>
                <w:rFonts w:ascii="Arial Narrow" w:hAnsi="Arial Narrow" w:cs="Tahoma"/>
                <w:b/>
              </w:rPr>
              <w:t>Firma</w:t>
            </w:r>
          </w:p>
        </w:tc>
        <w:tc>
          <w:tcPr>
            <w:tcW w:w="6000" w:type="dxa"/>
            <w:gridSpan w:val="3"/>
          </w:tcPr>
          <w:p w14:paraId="5C5D3A64" w14:textId="77777777" w:rsidR="00032C75" w:rsidRDefault="00032C75" w:rsidP="006C0469">
            <w:pPr>
              <w:pStyle w:val="Sinespaciado"/>
            </w:pPr>
          </w:p>
        </w:tc>
      </w:tr>
    </w:tbl>
    <w:p w14:paraId="351DE99D" w14:textId="77777777" w:rsidR="00032C75" w:rsidRDefault="00032C75" w:rsidP="006C0469">
      <w:pPr>
        <w:pStyle w:val="Sinespaciado"/>
      </w:pPr>
    </w:p>
    <w:p w14:paraId="5797F64A" w14:textId="77777777" w:rsidR="00032C75" w:rsidRPr="00195E98" w:rsidRDefault="00032C75" w:rsidP="006C0469">
      <w:pPr>
        <w:autoSpaceDE w:val="0"/>
        <w:autoSpaceDN w:val="0"/>
        <w:adjustRightInd w:val="0"/>
        <w:spacing w:after="0" w:line="240" w:lineRule="auto"/>
        <w:jc w:val="both"/>
        <w:rPr>
          <w:rFonts w:ascii="Arial Narrow" w:hAnsi="Arial Narrow" w:cs="Tahoma"/>
          <w:bCs/>
        </w:rPr>
      </w:pPr>
      <w:r w:rsidRPr="00655E6E">
        <w:rPr>
          <w:rFonts w:ascii="Arial Narrow" w:hAnsi="Arial Narrow" w:cs="Tahoma"/>
          <w:bCs/>
        </w:rPr>
        <w:t>Si la propuesta es presentada a nombre de una persona jurídica</w:t>
      </w:r>
      <w:r>
        <w:rPr>
          <w:rFonts w:ascii="Arial Narrow" w:hAnsi="Arial Narrow" w:cs="Tahoma"/>
          <w:bCs/>
        </w:rPr>
        <w:t xml:space="preserve"> o proponente plural</w:t>
      </w:r>
      <w:r w:rsidRPr="00655E6E">
        <w:rPr>
          <w:rFonts w:ascii="Arial Narrow" w:hAnsi="Arial Narrow" w:cs="Tahoma"/>
          <w:bCs/>
        </w:rPr>
        <w:t>, diligenciar los siguientes datos:</w:t>
      </w:r>
    </w:p>
    <w:p w14:paraId="7BD04EF1" w14:textId="77777777" w:rsidR="00032C75" w:rsidRDefault="00032C75" w:rsidP="006C0469">
      <w:pPr>
        <w:pStyle w:val="Sinespaciado"/>
      </w:pPr>
    </w:p>
    <w:tbl>
      <w:tblPr>
        <w:tblStyle w:val="Tablaconcuadrcula"/>
        <w:tblW w:w="0" w:type="auto"/>
        <w:tblLook w:val="04A0" w:firstRow="1" w:lastRow="0" w:firstColumn="1" w:lastColumn="0" w:noHBand="0" w:noVBand="1"/>
      </w:tblPr>
      <w:tblGrid>
        <w:gridCol w:w="3114"/>
        <w:gridCol w:w="850"/>
        <w:gridCol w:w="2268"/>
        <w:gridCol w:w="2882"/>
      </w:tblGrid>
      <w:tr w:rsidR="00032C75" w14:paraId="17221DB2" w14:textId="77777777" w:rsidTr="00486258">
        <w:tc>
          <w:tcPr>
            <w:tcW w:w="3114" w:type="dxa"/>
          </w:tcPr>
          <w:p w14:paraId="0171807F" w14:textId="77777777" w:rsidR="00032C75" w:rsidRPr="00B623FE" w:rsidRDefault="00032C75" w:rsidP="006C0469">
            <w:pPr>
              <w:pStyle w:val="Sinespaciado"/>
              <w:rPr>
                <w:b/>
              </w:rPr>
            </w:pPr>
            <w:r w:rsidRPr="00B623FE">
              <w:rPr>
                <w:rFonts w:ascii="Arial Narrow" w:hAnsi="Arial Narrow" w:cs="Tahoma"/>
                <w:b/>
              </w:rPr>
              <w:t>Razón Social:</w:t>
            </w:r>
          </w:p>
        </w:tc>
        <w:tc>
          <w:tcPr>
            <w:tcW w:w="6000" w:type="dxa"/>
            <w:gridSpan w:val="3"/>
          </w:tcPr>
          <w:p w14:paraId="7A5B2EDF" w14:textId="77777777" w:rsidR="00032C75" w:rsidRDefault="00032C75" w:rsidP="006C0469">
            <w:pPr>
              <w:pStyle w:val="Sinespaciado"/>
            </w:pPr>
          </w:p>
        </w:tc>
      </w:tr>
      <w:tr w:rsidR="00032C75" w14:paraId="14B65F26" w14:textId="77777777" w:rsidTr="00486258">
        <w:trPr>
          <w:trHeight w:val="70"/>
        </w:trPr>
        <w:tc>
          <w:tcPr>
            <w:tcW w:w="3114" w:type="dxa"/>
          </w:tcPr>
          <w:p w14:paraId="12D9FE46"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4FFC7748" w14:textId="77777777" w:rsidR="00032C75" w:rsidRDefault="00032C75" w:rsidP="006C0469">
            <w:pPr>
              <w:pStyle w:val="Sinespaciado"/>
            </w:pPr>
          </w:p>
        </w:tc>
        <w:tc>
          <w:tcPr>
            <w:tcW w:w="2268" w:type="dxa"/>
          </w:tcPr>
          <w:p w14:paraId="2378D34F" w14:textId="77777777" w:rsidR="00032C75" w:rsidRPr="0004402F" w:rsidRDefault="00032C75"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6D4F427B" w14:textId="77777777" w:rsidR="00032C75" w:rsidRDefault="00032C75" w:rsidP="006C0469">
            <w:pPr>
              <w:pStyle w:val="Sinespaciado"/>
            </w:pPr>
          </w:p>
        </w:tc>
      </w:tr>
      <w:tr w:rsidR="00032C75" w14:paraId="184D4F91" w14:textId="77777777" w:rsidTr="00486258">
        <w:tc>
          <w:tcPr>
            <w:tcW w:w="3114" w:type="dxa"/>
          </w:tcPr>
          <w:p w14:paraId="336CEF06" w14:textId="77777777" w:rsidR="00032C75" w:rsidRPr="00486258" w:rsidRDefault="00032C75" w:rsidP="006C0469">
            <w:pPr>
              <w:pStyle w:val="Sinespaciado"/>
              <w:rPr>
                <w:rFonts w:ascii="Arial Narrow" w:hAnsi="Arial Narrow" w:cs="Tahoma"/>
                <w:b/>
              </w:rPr>
            </w:pPr>
            <w:r w:rsidRPr="00486258">
              <w:rPr>
                <w:rFonts w:ascii="Arial Narrow" w:hAnsi="Arial Narrow" w:cs="Tahoma"/>
                <w:b/>
              </w:rPr>
              <w:t>País del Proponente:</w:t>
            </w:r>
          </w:p>
        </w:tc>
        <w:tc>
          <w:tcPr>
            <w:tcW w:w="6000" w:type="dxa"/>
            <w:gridSpan w:val="3"/>
          </w:tcPr>
          <w:p w14:paraId="751A9830" w14:textId="77777777" w:rsidR="00032C75" w:rsidRDefault="00032C75" w:rsidP="006C0469">
            <w:pPr>
              <w:pStyle w:val="Sinespaciado"/>
            </w:pPr>
          </w:p>
        </w:tc>
      </w:tr>
      <w:tr w:rsidR="00032C75" w14:paraId="7EEDCF21" w14:textId="77777777" w:rsidTr="00486258">
        <w:tc>
          <w:tcPr>
            <w:tcW w:w="3114" w:type="dxa"/>
          </w:tcPr>
          <w:p w14:paraId="68F23754" w14:textId="77777777" w:rsidR="00032C75" w:rsidRPr="00FF5878" w:rsidRDefault="00032C75" w:rsidP="006C0469">
            <w:pPr>
              <w:pStyle w:val="Sinespaciado"/>
              <w:rPr>
                <w:rFonts w:ascii="Arial Narrow" w:hAnsi="Arial Narrow" w:cs="Tahoma"/>
                <w:b/>
              </w:rPr>
            </w:pPr>
            <w:r w:rsidRPr="00FF5878">
              <w:rPr>
                <w:rFonts w:ascii="Arial Narrow" w:hAnsi="Arial Narrow" w:cs="Tahoma"/>
                <w:b/>
              </w:rPr>
              <w:t>Nombre del Representante Legal</w:t>
            </w:r>
          </w:p>
        </w:tc>
        <w:tc>
          <w:tcPr>
            <w:tcW w:w="6000" w:type="dxa"/>
            <w:gridSpan w:val="3"/>
          </w:tcPr>
          <w:p w14:paraId="2F418090" w14:textId="77777777" w:rsidR="00032C75" w:rsidRDefault="00032C75" w:rsidP="006C0469">
            <w:pPr>
              <w:pStyle w:val="Sinespaciado"/>
            </w:pPr>
          </w:p>
        </w:tc>
      </w:tr>
      <w:tr w:rsidR="00032C75" w14:paraId="4AA7DFEB" w14:textId="77777777" w:rsidTr="002351C3">
        <w:trPr>
          <w:trHeight w:val="70"/>
        </w:trPr>
        <w:tc>
          <w:tcPr>
            <w:tcW w:w="3114" w:type="dxa"/>
          </w:tcPr>
          <w:p w14:paraId="04301562"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Tipo de identificación</w:t>
            </w:r>
            <w:r>
              <w:rPr>
                <w:rFonts w:ascii="Arial Narrow" w:hAnsi="Arial Narrow" w:cs="Tahoma"/>
                <w:b/>
              </w:rPr>
              <w:t>:</w:t>
            </w:r>
          </w:p>
        </w:tc>
        <w:tc>
          <w:tcPr>
            <w:tcW w:w="850" w:type="dxa"/>
          </w:tcPr>
          <w:p w14:paraId="43B115C3" w14:textId="77777777" w:rsidR="00032C75" w:rsidRDefault="00032C75" w:rsidP="006C0469">
            <w:pPr>
              <w:pStyle w:val="Sinespaciado"/>
            </w:pPr>
          </w:p>
        </w:tc>
        <w:tc>
          <w:tcPr>
            <w:tcW w:w="2268" w:type="dxa"/>
          </w:tcPr>
          <w:p w14:paraId="7B9CA66A" w14:textId="77777777" w:rsidR="00032C75" w:rsidRPr="0004402F" w:rsidRDefault="00032C75" w:rsidP="006C0469">
            <w:pPr>
              <w:pStyle w:val="Sinespaciado"/>
              <w:rPr>
                <w:b/>
              </w:rPr>
            </w:pPr>
            <w:r w:rsidRPr="0004402F">
              <w:rPr>
                <w:rFonts w:ascii="Arial Narrow" w:hAnsi="Arial Narrow" w:cs="Tahoma"/>
                <w:b/>
              </w:rPr>
              <w:t>No de identificación</w:t>
            </w:r>
            <w:r>
              <w:rPr>
                <w:rFonts w:ascii="Arial Narrow" w:hAnsi="Arial Narrow" w:cs="Tahoma"/>
                <w:b/>
              </w:rPr>
              <w:t>:</w:t>
            </w:r>
          </w:p>
        </w:tc>
        <w:tc>
          <w:tcPr>
            <w:tcW w:w="2882" w:type="dxa"/>
          </w:tcPr>
          <w:p w14:paraId="43A922C6" w14:textId="77777777" w:rsidR="00032C75" w:rsidRDefault="00032C75" w:rsidP="006C0469">
            <w:pPr>
              <w:pStyle w:val="Sinespaciado"/>
            </w:pPr>
          </w:p>
        </w:tc>
      </w:tr>
      <w:tr w:rsidR="00032C75" w14:paraId="243E22DB" w14:textId="77777777" w:rsidTr="0067153E">
        <w:trPr>
          <w:trHeight w:val="70"/>
        </w:trPr>
        <w:tc>
          <w:tcPr>
            <w:tcW w:w="3114" w:type="dxa"/>
          </w:tcPr>
          <w:p w14:paraId="254619FB" w14:textId="77777777" w:rsidR="00032C75" w:rsidRPr="0004402F" w:rsidRDefault="00032C75" w:rsidP="006C0469">
            <w:pPr>
              <w:pStyle w:val="Sinespaciado"/>
              <w:rPr>
                <w:rFonts w:ascii="Arial Narrow" w:hAnsi="Arial Narrow" w:cs="Tahoma"/>
                <w:b/>
              </w:rPr>
            </w:pPr>
            <w:r>
              <w:rPr>
                <w:rFonts w:ascii="Arial Narrow" w:hAnsi="Arial Narrow" w:cs="Tahoma"/>
                <w:b/>
              </w:rPr>
              <w:t>Número Matrícula Profesional:</w:t>
            </w:r>
          </w:p>
        </w:tc>
        <w:tc>
          <w:tcPr>
            <w:tcW w:w="6000" w:type="dxa"/>
            <w:gridSpan w:val="3"/>
          </w:tcPr>
          <w:p w14:paraId="0D5F8356" w14:textId="77777777" w:rsidR="00032C75" w:rsidRDefault="00032C75" w:rsidP="006C0469">
            <w:pPr>
              <w:pStyle w:val="Sinespaciado"/>
            </w:pPr>
          </w:p>
        </w:tc>
      </w:tr>
      <w:tr w:rsidR="00032C75" w14:paraId="0F8A72CC" w14:textId="77777777" w:rsidTr="004F4E3B">
        <w:trPr>
          <w:trHeight w:val="70"/>
        </w:trPr>
        <w:tc>
          <w:tcPr>
            <w:tcW w:w="3114" w:type="dxa"/>
          </w:tcPr>
          <w:p w14:paraId="7ECBF044" w14:textId="77777777" w:rsidR="00032C75" w:rsidRDefault="00032C75" w:rsidP="006C0469">
            <w:pPr>
              <w:pStyle w:val="Sinespaciado"/>
              <w:rPr>
                <w:rFonts w:ascii="Arial Narrow" w:hAnsi="Arial Narrow" w:cs="Tahoma"/>
                <w:b/>
              </w:rPr>
            </w:pPr>
            <w:r w:rsidRPr="0004402F">
              <w:rPr>
                <w:rFonts w:ascii="Arial Narrow" w:hAnsi="Arial Narrow" w:cs="Tahoma"/>
                <w:b/>
              </w:rPr>
              <w:t xml:space="preserve">Dirección </w:t>
            </w:r>
            <w:r>
              <w:rPr>
                <w:rFonts w:ascii="Arial Narrow" w:hAnsi="Arial Narrow" w:cs="Tahoma"/>
                <w:b/>
              </w:rPr>
              <w:t>de Notificaciones:</w:t>
            </w:r>
          </w:p>
        </w:tc>
        <w:tc>
          <w:tcPr>
            <w:tcW w:w="6000" w:type="dxa"/>
            <w:gridSpan w:val="3"/>
          </w:tcPr>
          <w:p w14:paraId="70CD5032" w14:textId="77777777" w:rsidR="00032C75" w:rsidRDefault="00032C75" w:rsidP="006C0469">
            <w:pPr>
              <w:pStyle w:val="Sinespaciado"/>
            </w:pPr>
          </w:p>
        </w:tc>
      </w:tr>
      <w:tr w:rsidR="00032C75" w14:paraId="532892B5" w14:textId="77777777" w:rsidTr="004F4E3B">
        <w:trPr>
          <w:trHeight w:val="70"/>
        </w:trPr>
        <w:tc>
          <w:tcPr>
            <w:tcW w:w="3114" w:type="dxa"/>
          </w:tcPr>
          <w:p w14:paraId="4D62AD7D" w14:textId="77777777" w:rsidR="00032C75" w:rsidRDefault="00032C75" w:rsidP="006C0469">
            <w:pPr>
              <w:pStyle w:val="Sinespaciado"/>
              <w:rPr>
                <w:rFonts w:ascii="Arial Narrow" w:hAnsi="Arial Narrow" w:cs="Tahoma"/>
                <w:b/>
              </w:rPr>
            </w:pPr>
            <w:r>
              <w:rPr>
                <w:rFonts w:ascii="Arial Narrow" w:hAnsi="Arial Narrow" w:cs="Tahoma"/>
                <w:b/>
              </w:rPr>
              <w:t>Ciudad:</w:t>
            </w:r>
          </w:p>
        </w:tc>
        <w:tc>
          <w:tcPr>
            <w:tcW w:w="6000" w:type="dxa"/>
            <w:gridSpan w:val="3"/>
          </w:tcPr>
          <w:p w14:paraId="5DA662C9" w14:textId="77777777" w:rsidR="00032C75" w:rsidRDefault="00032C75" w:rsidP="006C0469">
            <w:pPr>
              <w:pStyle w:val="Sinespaciado"/>
            </w:pPr>
          </w:p>
        </w:tc>
      </w:tr>
      <w:tr w:rsidR="00032C75" w14:paraId="7D6F597D" w14:textId="77777777" w:rsidTr="00486258">
        <w:tc>
          <w:tcPr>
            <w:tcW w:w="3114" w:type="dxa"/>
          </w:tcPr>
          <w:p w14:paraId="569113DA"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Teléfono</w:t>
            </w:r>
            <w:r>
              <w:rPr>
                <w:rFonts w:ascii="Arial Narrow" w:hAnsi="Arial Narrow" w:cs="Tahoma"/>
                <w:b/>
              </w:rPr>
              <w:t>:</w:t>
            </w:r>
          </w:p>
        </w:tc>
        <w:tc>
          <w:tcPr>
            <w:tcW w:w="6000" w:type="dxa"/>
            <w:gridSpan w:val="3"/>
          </w:tcPr>
          <w:p w14:paraId="16B373D4" w14:textId="77777777" w:rsidR="00032C75" w:rsidRDefault="00032C75" w:rsidP="006C0469">
            <w:pPr>
              <w:pStyle w:val="Sinespaciado"/>
            </w:pPr>
          </w:p>
        </w:tc>
      </w:tr>
      <w:tr w:rsidR="00032C75" w14:paraId="68417F4A" w14:textId="77777777" w:rsidTr="00486258">
        <w:tc>
          <w:tcPr>
            <w:tcW w:w="3114" w:type="dxa"/>
          </w:tcPr>
          <w:p w14:paraId="33C90992"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t>Fax</w:t>
            </w:r>
            <w:r>
              <w:rPr>
                <w:rFonts w:ascii="Arial Narrow" w:hAnsi="Arial Narrow" w:cs="Tahoma"/>
                <w:b/>
              </w:rPr>
              <w:t>:</w:t>
            </w:r>
          </w:p>
        </w:tc>
        <w:tc>
          <w:tcPr>
            <w:tcW w:w="6000" w:type="dxa"/>
            <w:gridSpan w:val="3"/>
          </w:tcPr>
          <w:p w14:paraId="4280F4F0" w14:textId="77777777" w:rsidR="00032C75" w:rsidRDefault="00032C75" w:rsidP="006C0469">
            <w:pPr>
              <w:pStyle w:val="Sinespaciado"/>
            </w:pPr>
          </w:p>
        </w:tc>
      </w:tr>
      <w:tr w:rsidR="00032C75" w14:paraId="0F7DE885" w14:textId="77777777" w:rsidTr="00486258">
        <w:tc>
          <w:tcPr>
            <w:tcW w:w="3114" w:type="dxa"/>
          </w:tcPr>
          <w:p w14:paraId="33BD2D80" w14:textId="77777777" w:rsidR="00032C75" w:rsidRPr="0004402F" w:rsidRDefault="00032C75" w:rsidP="006C0469">
            <w:pPr>
              <w:pStyle w:val="Sinespaciado"/>
              <w:rPr>
                <w:rFonts w:ascii="Arial Narrow" w:hAnsi="Arial Narrow" w:cs="Tahoma"/>
                <w:b/>
              </w:rPr>
            </w:pPr>
            <w:r w:rsidRPr="0004402F">
              <w:rPr>
                <w:rFonts w:ascii="Arial Narrow" w:hAnsi="Arial Narrow" w:cs="Tahoma"/>
                <w:b/>
              </w:rPr>
              <w:lastRenderedPageBreak/>
              <w:t>Correo electrónico</w:t>
            </w:r>
            <w:r>
              <w:rPr>
                <w:rFonts w:ascii="Arial Narrow" w:hAnsi="Arial Narrow" w:cs="Tahoma"/>
                <w:b/>
              </w:rPr>
              <w:t>:</w:t>
            </w:r>
          </w:p>
        </w:tc>
        <w:tc>
          <w:tcPr>
            <w:tcW w:w="6000" w:type="dxa"/>
            <w:gridSpan w:val="3"/>
          </w:tcPr>
          <w:p w14:paraId="7B874563" w14:textId="77777777" w:rsidR="00032C75" w:rsidRDefault="00032C75" w:rsidP="006C0469">
            <w:pPr>
              <w:pStyle w:val="Sinespaciado"/>
            </w:pPr>
          </w:p>
        </w:tc>
      </w:tr>
      <w:tr w:rsidR="00032C75" w14:paraId="365164FB" w14:textId="77777777" w:rsidTr="00486258">
        <w:trPr>
          <w:trHeight w:val="857"/>
        </w:trPr>
        <w:tc>
          <w:tcPr>
            <w:tcW w:w="3114" w:type="dxa"/>
            <w:vAlign w:val="center"/>
          </w:tcPr>
          <w:p w14:paraId="6C4DEC0A" w14:textId="77777777" w:rsidR="00032C75" w:rsidRPr="00195E98" w:rsidRDefault="00032C75" w:rsidP="006C0469">
            <w:pPr>
              <w:autoSpaceDE w:val="0"/>
              <w:autoSpaceDN w:val="0"/>
              <w:adjustRightInd w:val="0"/>
              <w:jc w:val="both"/>
              <w:rPr>
                <w:rFonts w:ascii="Arial Narrow" w:hAnsi="Arial Narrow" w:cs="Tahoma"/>
                <w:b/>
              </w:rPr>
            </w:pPr>
            <w:r w:rsidRPr="00195E98">
              <w:rPr>
                <w:rFonts w:ascii="Arial Narrow" w:hAnsi="Arial Narrow" w:cs="Tahoma"/>
                <w:b/>
              </w:rPr>
              <w:t>Firma</w:t>
            </w:r>
            <w:r>
              <w:rPr>
                <w:rFonts w:ascii="Arial Narrow" w:hAnsi="Arial Narrow" w:cs="Tahoma"/>
                <w:b/>
              </w:rPr>
              <w:t xml:space="preserve"> Representante Legal</w:t>
            </w:r>
          </w:p>
        </w:tc>
        <w:tc>
          <w:tcPr>
            <w:tcW w:w="6000" w:type="dxa"/>
            <w:gridSpan w:val="3"/>
          </w:tcPr>
          <w:p w14:paraId="04651E8B" w14:textId="77777777" w:rsidR="00032C75" w:rsidRDefault="00032C75" w:rsidP="006C0469">
            <w:pPr>
              <w:pStyle w:val="Sinespaciado"/>
            </w:pPr>
          </w:p>
        </w:tc>
      </w:tr>
    </w:tbl>
    <w:p w14:paraId="6B9BCAA5" w14:textId="77777777" w:rsidR="00032C75" w:rsidRDefault="00032C75" w:rsidP="006C0469">
      <w:pPr>
        <w:autoSpaceDE w:val="0"/>
        <w:autoSpaceDN w:val="0"/>
        <w:adjustRightInd w:val="0"/>
        <w:spacing w:after="0" w:line="240" w:lineRule="auto"/>
        <w:jc w:val="both"/>
        <w:rPr>
          <w:rFonts w:ascii="Arial Narrow" w:hAnsi="Arial Narrow" w:cs="Tahoma"/>
          <w:bCs/>
        </w:rPr>
      </w:pPr>
    </w:p>
    <w:p w14:paraId="52BA177F" w14:textId="77777777" w:rsidR="00032C75" w:rsidRPr="00893C58" w:rsidRDefault="00032C75" w:rsidP="006C0469">
      <w:pPr>
        <w:spacing w:after="0" w:line="240" w:lineRule="auto"/>
        <w:jc w:val="center"/>
      </w:pPr>
    </w:p>
    <w:p w14:paraId="6A16ADA4" w14:textId="77777777" w:rsidR="00032C75" w:rsidRDefault="00032C75" w:rsidP="006C0469">
      <w:pPr>
        <w:spacing w:after="0" w:line="240" w:lineRule="auto"/>
        <w:jc w:val="both"/>
        <w:rPr>
          <w:rFonts w:ascii="Arial Narrow" w:hAnsi="Arial Narrow"/>
        </w:rPr>
      </w:pPr>
      <w:r w:rsidRPr="00FF5878">
        <w:rPr>
          <w:rFonts w:ascii="Arial Narrow" w:hAnsi="Arial Narrow"/>
          <w:b/>
          <w:bCs/>
        </w:rPr>
        <w:t xml:space="preserve">NOTA 1: </w:t>
      </w:r>
      <w:r w:rsidRPr="00655E6E">
        <w:rPr>
          <w:rFonts w:ascii="Arial Narrow" w:hAnsi="Arial Narrow"/>
        </w:rPr>
        <w:t>Ninguna estipulación de esta Carta de Presentación, reemplaza la información o documentación exigida en el presente documento.</w:t>
      </w:r>
    </w:p>
    <w:p w14:paraId="0310533C" w14:textId="77777777" w:rsidR="00032C75" w:rsidRPr="00FF5878" w:rsidRDefault="00032C75" w:rsidP="006C0469">
      <w:pPr>
        <w:pStyle w:val="Sinespaciado"/>
        <w:jc w:val="both"/>
      </w:pPr>
    </w:p>
    <w:p w14:paraId="2455D26E" w14:textId="77777777" w:rsidR="00032C75" w:rsidRDefault="00032C75" w:rsidP="006C0469">
      <w:pPr>
        <w:spacing w:after="0" w:line="240" w:lineRule="auto"/>
        <w:jc w:val="both"/>
        <w:rPr>
          <w:rFonts w:ascii="Arial Narrow" w:hAnsi="Arial Narrow"/>
        </w:rPr>
        <w:sectPr w:rsidR="00032C75" w:rsidSect="00032C75">
          <w:headerReference w:type="default" r:id="rId8"/>
          <w:footerReference w:type="default" r:id="rId9"/>
          <w:pgSz w:w="12242" w:h="18726"/>
          <w:pgMar w:top="2268" w:right="1417" w:bottom="2268" w:left="1701" w:header="850" w:footer="1701" w:gutter="0"/>
          <w:pgNumType w:start="1"/>
          <w:cols w:space="708"/>
          <w:docGrid w:linePitch="360"/>
        </w:sectPr>
      </w:pPr>
      <w:r w:rsidRPr="00FF5878">
        <w:rPr>
          <w:rFonts w:ascii="Arial Narrow" w:hAnsi="Arial Narrow"/>
          <w:b/>
          <w:bCs/>
        </w:rPr>
        <w:t>NOTA 2:</w:t>
      </w:r>
      <w:r w:rsidRPr="00655E6E">
        <w:rPr>
          <w:rFonts w:ascii="Arial Narrow" w:hAnsi="Arial Narrow"/>
        </w:rPr>
        <w:t xml:space="preserve"> La firma de este documento debe ser en original, de puño y letra del representante legal del ofertante o de su apoderado.</w:t>
      </w:r>
    </w:p>
    <w:p w14:paraId="0B769132" w14:textId="77777777" w:rsidR="00032C75" w:rsidRDefault="00032C75" w:rsidP="006C0469">
      <w:pPr>
        <w:spacing w:after="0" w:line="240" w:lineRule="auto"/>
        <w:jc w:val="both"/>
        <w:rPr>
          <w:rFonts w:ascii="Arial Narrow" w:hAnsi="Arial Narrow"/>
        </w:rPr>
      </w:pPr>
    </w:p>
    <w:sectPr w:rsidR="00032C75" w:rsidSect="00032C75">
      <w:headerReference w:type="default" r:id="rId10"/>
      <w:footerReference w:type="default" r:id="rId11"/>
      <w:type w:val="continuous"/>
      <w:pgSz w:w="12242" w:h="18726"/>
      <w:pgMar w:top="2268" w:right="1417" w:bottom="2268" w:left="1701" w:header="85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58F72" w14:textId="77777777" w:rsidR="002170BD" w:rsidRDefault="002170BD" w:rsidP="001B1392">
      <w:pPr>
        <w:spacing w:after="0" w:line="240" w:lineRule="auto"/>
      </w:pPr>
      <w:r>
        <w:separator/>
      </w:r>
    </w:p>
  </w:endnote>
  <w:endnote w:type="continuationSeparator" w:id="0">
    <w:p w14:paraId="2E728A53" w14:textId="77777777" w:rsidR="002170BD" w:rsidRDefault="002170BD" w:rsidP="001B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B2F8C" w14:textId="77777777" w:rsidR="00032C75" w:rsidRPr="006F03D3" w:rsidRDefault="00032C75" w:rsidP="006F03D3">
    <w:pPr>
      <w:pStyle w:val="Piedepgina"/>
      <w:rPr>
        <w:rFonts w:ascii="Arial Narrow" w:hAnsi="Arial Narrow"/>
        <w:sz w:val="2"/>
      </w:rPr>
    </w:pPr>
    <w:r w:rsidRPr="006F03D3">
      <w:rPr>
        <w:rFonts w:ascii="Arial Narrow" w:hAnsi="Arial Narrow"/>
        <w:noProof/>
        <w:sz w:val="2"/>
      </w:rPr>
      <mc:AlternateContent>
        <mc:Choice Requires="wpg">
          <w:drawing>
            <wp:anchor distT="0" distB="0" distL="114300" distR="114300" simplePos="0" relativeHeight="251661312" behindDoc="0" locked="0" layoutInCell="1" allowOverlap="1" wp14:anchorId="404272E0" wp14:editId="503DC2EE">
              <wp:simplePos x="0" y="0"/>
              <wp:positionH relativeFrom="column">
                <wp:posOffset>0</wp:posOffset>
              </wp:positionH>
              <wp:positionV relativeFrom="paragraph">
                <wp:posOffset>-635</wp:posOffset>
              </wp:positionV>
              <wp:extent cx="6012180" cy="1388110"/>
              <wp:effectExtent l="0" t="0" r="7620" b="2540"/>
              <wp:wrapNone/>
              <wp:docPr id="1201483389"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078964969" name="Rectangle 1"/>
                      <wps:cNvSpPr>
                        <a:spLocks noChangeArrowheads="1"/>
                      </wps:cNvSpPr>
                      <wps:spPr bwMode="auto">
                        <a:xfrm>
                          <a:off x="0" y="53340"/>
                          <a:ext cx="1828800" cy="1238250"/>
                        </a:xfrm>
                        <a:prstGeom prst="rect">
                          <a:avLst/>
                        </a:prstGeom>
                        <a:solidFill>
                          <a:srgbClr val="FFFFFF"/>
                        </a:solidFill>
                        <a:ln>
                          <a:noFill/>
                        </a:ln>
                      </wps:spPr>
                      <wps:txbx>
                        <w:txbxContent>
                          <w:p w14:paraId="71445B7F"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66771970"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0217C05F"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643BB874"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2201FF8"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0577582C" w14:textId="77777777" w:rsidR="00032C75" w:rsidRPr="00B4759C" w:rsidRDefault="00032C75"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E7E32C0" w14:textId="77777777" w:rsidR="00032C75" w:rsidRDefault="00032C75" w:rsidP="008A7761">
                            <w:pPr>
                              <w:spacing w:line="240" w:lineRule="auto"/>
                              <w:rPr>
                                <w:szCs w:val="16"/>
                              </w:rPr>
                            </w:pPr>
                          </w:p>
                        </w:txbxContent>
                      </wps:txbx>
                      <wps:bodyPr rot="0" vert="horz" wrap="square" lIns="92075" tIns="46355" rIns="92075" bIns="46355" anchor="t" anchorCtr="0" upright="1">
                        <a:noAutofit/>
                      </wps:bodyPr>
                    </wps:wsp>
                    <wps:wsp>
                      <wps:cNvPr id="678988854"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64958030"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64E8" w14:textId="77777777" w:rsidR="00032C75" w:rsidRDefault="00032C75" w:rsidP="008A7761">
                            <w:pPr>
                              <w:spacing w:after="0"/>
                              <w:rPr>
                                <w:sz w:val="16"/>
                                <w:szCs w:val="16"/>
                                <w:lang w:val="es-MX"/>
                              </w:rPr>
                            </w:pPr>
                          </w:p>
                          <w:p w14:paraId="4620DFB0" w14:textId="77777777" w:rsidR="00032C75" w:rsidRPr="00B4759C" w:rsidRDefault="00032C75"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63240BF" w14:textId="77777777" w:rsidR="00032C75" w:rsidRPr="00264B7C" w:rsidRDefault="00032C75"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0EAC91D" w14:textId="77777777" w:rsidR="00032C75" w:rsidRPr="00B4759C" w:rsidRDefault="00032C75"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4A321C66" w14:textId="77777777" w:rsidR="00032C75" w:rsidRPr="00B4759C" w:rsidRDefault="00032C75"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108706174"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04272E0" id="Grupo 11" o:spid="_x0000_s1026" style="position:absolute;margin-left:0;margin-top:-.05pt;width:473.4pt;height:109.3pt;z-index:251661312;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">
              <v:rect id="Rectangle 1" o:spid="_x0000_s1027"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" stroked="f">
                <v:textbox inset="7.25pt,3.65pt,7.25pt,3.65pt">
                  <w:txbxContent>
                    <w:p w14:paraId="71445B7F"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66771970"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0217C05F"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643BB874"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62201FF8" w14:textId="77777777" w:rsidR="00032C75" w:rsidRPr="00B4759C" w:rsidRDefault="00032C75"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0577582C" w14:textId="77777777" w:rsidR="00032C75" w:rsidRPr="00B4759C" w:rsidRDefault="00032C75"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E7E32C0" w14:textId="77777777" w:rsidR="00032C75" w:rsidRDefault="00032C75"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28"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"/>
              <v:rect id="Rectangle 1" o:spid="_x0000_s1029"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" stroked="f">
                <v:textbox inset="2.5575mm,1.2875mm,2.5575mm,1.2875mm">
                  <w:txbxContent>
                    <w:p w14:paraId="427964E8" w14:textId="77777777" w:rsidR="00032C75" w:rsidRDefault="00032C75" w:rsidP="008A7761">
                      <w:pPr>
                        <w:spacing w:after="0"/>
                        <w:rPr>
                          <w:sz w:val="16"/>
                          <w:szCs w:val="16"/>
                          <w:lang w:val="es-MX"/>
                        </w:rPr>
                      </w:pPr>
                    </w:p>
                    <w:p w14:paraId="4620DFB0" w14:textId="77777777" w:rsidR="00032C75" w:rsidRPr="00B4759C" w:rsidRDefault="00032C75"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763240BF" w14:textId="77777777" w:rsidR="00032C75" w:rsidRPr="00264B7C" w:rsidRDefault="00032C75"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00EAC91D" w14:textId="77777777" w:rsidR="00032C75" w:rsidRPr="00B4759C" w:rsidRDefault="00032C75"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4A321C66" w14:textId="77777777" w:rsidR="00032C75" w:rsidRPr="00B4759C" w:rsidRDefault="00032C75"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0"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">
                <v:imagedata r:id="rId2" o:title=""/>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B770A" w14:textId="77777777" w:rsidR="00CA353D" w:rsidRPr="006F03D3" w:rsidRDefault="006F03D3" w:rsidP="006F03D3">
    <w:pPr>
      <w:pStyle w:val="Piedepgina"/>
      <w:rPr>
        <w:rFonts w:ascii="Arial Narrow" w:hAnsi="Arial Narrow"/>
        <w:sz w:val="2"/>
      </w:rPr>
    </w:pPr>
    <w:r w:rsidRPr="006F03D3">
      <w:rPr>
        <w:rFonts w:ascii="Arial Narrow" w:hAnsi="Arial Narrow"/>
        <w:noProof/>
        <w:sz w:val="2"/>
      </w:rPr>
      <mc:AlternateContent>
        <mc:Choice Requires="wpg">
          <w:drawing>
            <wp:anchor distT="0" distB="0" distL="114300" distR="114300" simplePos="0" relativeHeight="251659264" behindDoc="0" locked="0" layoutInCell="1" allowOverlap="1" wp14:anchorId="404272E0" wp14:editId="503DC2EE">
              <wp:simplePos x="0" y="0"/>
              <wp:positionH relativeFrom="column">
                <wp:posOffset>0</wp:posOffset>
              </wp:positionH>
              <wp:positionV relativeFrom="paragraph">
                <wp:posOffset>-635</wp:posOffset>
              </wp:positionV>
              <wp:extent cx="6012180" cy="1388110"/>
              <wp:effectExtent l="0" t="0" r="7620" b="2540"/>
              <wp:wrapNone/>
              <wp:docPr id="1544539863" name="Grupo 11"/>
              <wp:cNvGraphicFramePr/>
              <a:graphic xmlns:a="http://schemas.openxmlformats.org/drawingml/2006/main">
                <a:graphicData uri="http://schemas.microsoft.com/office/word/2010/wordprocessingGroup">
                  <wpg:wgp>
                    <wpg:cNvGrpSpPr/>
                    <wpg:grpSpPr>
                      <a:xfrm>
                        <a:off x="0" y="0"/>
                        <a:ext cx="6012180" cy="1388110"/>
                        <a:chOff x="0" y="0"/>
                        <a:chExt cx="6012180" cy="1388110"/>
                      </a:xfrm>
                    </wpg:grpSpPr>
                    <wps:wsp>
                      <wps:cNvPr id="213910978" name="Rectangle 1"/>
                      <wps:cNvSpPr>
                        <a:spLocks noChangeArrowheads="1"/>
                      </wps:cNvSpPr>
                      <wps:spPr bwMode="auto">
                        <a:xfrm>
                          <a:off x="0" y="53340"/>
                          <a:ext cx="1828800" cy="1238250"/>
                        </a:xfrm>
                        <a:prstGeom prst="rect">
                          <a:avLst/>
                        </a:prstGeom>
                        <a:solidFill>
                          <a:srgbClr val="FFFFFF"/>
                        </a:solidFill>
                        <a:ln>
                          <a:noFill/>
                        </a:ln>
                      </wps:spPr>
                      <wps:txbx>
                        <w:txbxContent>
                          <w:p w14:paraId="5BD73278"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69B7FD7B"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52845A5C"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A8B4CDF"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D10CB80"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585BA1B9" w14:textId="77777777" w:rsidR="006F03D3" w:rsidRPr="00B4759C" w:rsidRDefault="006F03D3"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E582733" w14:textId="77777777" w:rsidR="006F03D3" w:rsidRDefault="006F03D3" w:rsidP="008A7761">
                            <w:pPr>
                              <w:spacing w:line="240" w:lineRule="auto"/>
                              <w:rPr>
                                <w:szCs w:val="16"/>
                              </w:rPr>
                            </w:pPr>
                          </w:p>
                        </w:txbxContent>
                      </wps:txbx>
                      <wps:bodyPr rot="0" vert="horz" wrap="square" lIns="92075" tIns="46355" rIns="92075" bIns="46355" anchor="t" anchorCtr="0" upright="1">
                        <a:noAutofit/>
                      </wps:bodyPr>
                    </wps:wsp>
                    <wps:wsp>
                      <wps:cNvPr id="205375430" name="AutoShape 6"/>
                      <wps:cNvCnPr>
                        <a:cxnSpLocks noChangeShapeType="1"/>
                      </wps:cNvCnPr>
                      <wps:spPr bwMode="auto">
                        <a:xfrm>
                          <a:off x="1676400" y="38100"/>
                          <a:ext cx="0" cy="628650"/>
                        </a:xfrm>
                        <a:prstGeom prst="straightConnector1">
                          <a:avLst/>
                        </a:prstGeom>
                        <a:noFill/>
                        <a:ln w="9525">
                          <a:solidFill>
                            <a:srgbClr val="000000"/>
                          </a:solidFill>
                          <a:round/>
                          <a:headEnd/>
                          <a:tailEnd/>
                        </a:ln>
                      </wps:spPr>
                      <wps:bodyPr/>
                    </wps:wsp>
                    <wps:wsp>
                      <wps:cNvPr id="1427010576" name="Rectangle 1"/>
                      <wps:cNvSpPr>
                        <a:spLocks noChangeArrowheads="1"/>
                      </wps:cNvSpPr>
                      <wps:spPr bwMode="auto">
                        <a:xfrm>
                          <a:off x="2256790" y="0"/>
                          <a:ext cx="1755775" cy="13881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C3D283" w14:textId="77777777" w:rsidR="006F03D3" w:rsidRDefault="006F03D3" w:rsidP="008A7761">
                            <w:pPr>
                              <w:spacing w:after="0"/>
                              <w:rPr>
                                <w:sz w:val="16"/>
                                <w:szCs w:val="16"/>
                                <w:lang w:val="es-MX"/>
                              </w:rPr>
                            </w:pPr>
                          </w:p>
                          <w:p w14:paraId="6F6FBA7D" w14:textId="77777777" w:rsidR="006F03D3" w:rsidRPr="00B4759C" w:rsidRDefault="006F03D3"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2C523184" w14:textId="77777777" w:rsidR="006F03D3" w:rsidRPr="00264B7C" w:rsidRDefault="006F03D3"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8426234" w14:textId="77777777" w:rsidR="006F03D3" w:rsidRPr="00B4759C" w:rsidRDefault="006F03D3"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55BE4925" w14:textId="77777777" w:rsidR="006F03D3" w:rsidRPr="00B4759C" w:rsidRDefault="006F03D3"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wps:txbx>
                      <wps:bodyPr rot="0" vert="horz" wrap="square" lIns="92070" tIns="46350" rIns="92070" bIns="46350" anchor="t" anchorCtr="0" upright="1">
                        <a:noAutofit/>
                      </wps:bodyPr>
                    </wps:wsp>
                    <pic:pic xmlns:pic="http://schemas.openxmlformats.org/drawingml/2006/picture">
                      <pic:nvPicPr>
                        <pic:cNvPr id="2026358082" name="image4.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364480" y="0"/>
                          <a:ext cx="647700" cy="644525"/>
                        </a:xfrm>
                        <a:prstGeom prst="rect">
                          <a:avLst/>
                        </a:prstGeom>
                        <a:noFill/>
                        <a:ln>
                          <a:noFill/>
                        </a:ln>
                      </pic:spPr>
                    </pic:pic>
                  </wpg:wgp>
                </a:graphicData>
              </a:graphic>
              <wp14:sizeRelV relativeFrom="margin">
                <wp14:pctHeight>0</wp14:pctHeight>
              </wp14:sizeRelV>
            </wp:anchor>
          </w:drawing>
        </mc:Choice>
        <mc:Fallback>
          <w:pict>
            <v:group w14:anchorId="404272E0" id="_x0000_s1031" style="position:absolute;margin-left:0;margin-top:-.05pt;width:473.4pt;height:109.3pt;z-index:251659264;mso-height-relative:margin" coordsize="60121,13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">
              <v:rect id="Rectangle 1" o:spid="_x0000_s1032" style="position:absolute;top:533;width:18288;height:12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" stroked="f">
                <v:textbox inset="7.25pt,3.65pt,7.25pt,3.65pt">
                  <w:txbxContent>
                    <w:p w14:paraId="5BD73278"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Edificio Liévano</w:t>
                      </w:r>
                    </w:p>
                    <w:p w14:paraId="69B7FD7B"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Calle 11 No. 8 -17</w:t>
                      </w:r>
                    </w:p>
                    <w:p w14:paraId="52845A5C"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 xml:space="preserve">Código Postal: 111711 </w:t>
                      </w:r>
                    </w:p>
                    <w:p w14:paraId="3A8B4CDF"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Tel. 3387000 - 3820660</w:t>
                      </w:r>
                    </w:p>
                    <w:p w14:paraId="0D10CB80" w14:textId="77777777" w:rsidR="006F03D3" w:rsidRPr="00B4759C" w:rsidRDefault="006F03D3" w:rsidP="008A7761">
                      <w:pPr>
                        <w:spacing w:after="0" w:line="240" w:lineRule="auto"/>
                        <w:rPr>
                          <w:rFonts w:ascii="Garamond" w:hAnsi="Garamond"/>
                          <w:sz w:val="16"/>
                          <w:szCs w:val="16"/>
                          <w:lang w:val="es-MX"/>
                        </w:rPr>
                      </w:pPr>
                      <w:r w:rsidRPr="00B4759C">
                        <w:rPr>
                          <w:rFonts w:ascii="Garamond" w:hAnsi="Garamond"/>
                          <w:sz w:val="16"/>
                          <w:szCs w:val="16"/>
                          <w:lang w:val="es-MX"/>
                        </w:rPr>
                        <w:t>Información Línea 195</w:t>
                      </w:r>
                    </w:p>
                    <w:p w14:paraId="585BA1B9" w14:textId="77777777" w:rsidR="006F03D3" w:rsidRPr="00B4759C" w:rsidRDefault="006F03D3" w:rsidP="008A7761">
                      <w:pPr>
                        <w:spacing w:line="240" w:lineRule="auto"/>
                        <w:rPr>
                          <w:rFonts w:ascii="Garamond" w:hAnsi="Garamond"/>
                          <w:sz w:val="16"/>
                          <w:szCs w:val="16"/>
                          <w:lang w:val="es-MX"/>
                        </w:rPr>
                      </w:pPr>
                      <w:r w:rsidRPr="00B4759C">
                        <w:rPr>
                          <w:rFonts w:ascii="Garamond" w:hAnsi="Garamond"/>
                          <w:sz w:val="16"/>
                          <w:szCs w:val="16"/>
                          <w:lang w:val="es-MX"/>
                        </w:rPr>
                        <w:t>www.gobiernobogota.gov.co</w:t>
                      </w:r>
                    </w:p>
                    <w:p w14:paraId="4E582733" w14:textId="77777777" w:rsidR="006F03D3" w:rsidRDefault="006F03D3" w:rsidP="008A7761">
                      <w:pPr>
                        <w:spacing w:line="240" w:lineRule="auto"/>
                        <w:rPr>
                          <w:szCs w:val="16"/>
                        </w:rPr>
                      </w:pPr>
                    </w:p>
                  </w:txbxContent>
                </v:textbox>
              </v:rect>
              <v:shapetype id="_x0000_t32" coordsize="21600,21600" o:spt="32" o:oned="t" path="m,l21600,21600e" filled="f">
                <v:path arrowok="t" fillok="f" o:connecttype="none"/>
                <o:lock v:ext="edit" shapetype="t"/>
              </v:shapetype>
              <v:shape id="AutoShape 6" o:spid="_x0000_s1033" type="#_x0000_t32" style="position:absolute;left:16764;top:381;width:0;height:6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"/>
              <v:rect id="Rectangle 1" o:spid="_x0000_s1034" style="position:absolute;left:22567;width:17558;height:13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" stroked="f">
                <v:textbox inset="2.5575mm,1.2875mm,2.5575mm,1.2875mm">
                  <w:txbxContent>
                    <w:p w14:paraId="2CC3D283" w14:textId="77777777" w:rsidR="006F03D3" w:rsidRDefault="006F03D3" w:rsidP="008A7761">
                      <w:pPr>
                        <w:spacing w:after="0"/>
                        <w:rPr>
                          <w:sz w:val="16"/>
                          <w:szCs w:val="16"/>
                          <w:lang w:val="es-MX"/>
                        </w:rPr>
                      </w:pPr>
                    </w:p>
                    <w:p w14:paraId="6F6FBA7D" w14:textId="77777777" w:rsidR="006F03D3" w:rsidRPr="00B4759C" w:rsidRDefault="006F03D3"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Código: </w:t>
                      </w:r>
                      <w:r>
                        <w:rPr>
                          <w:rFonts w:ascii="Garamond" w:hAnsi="Garamond" w:cs="Arial"/>
                          <w:sz w:val="18"/>
                          <w:szCs w:val="20"/>
                          <w:lang w:val="es-MX"/>
                        </w:rPr>
                        <w:t>N. A.</w:t>
                      </w:r>
                    </w:p>
                    <w:p w14:paraId="2C523184" w14:textId="77777777" w:rsidR="006F03D3" w:rsidRPr="00264B7C" w:rsidRDefault="006F03D3" w:rsidP="008A7761">
                      <w:pPr>
                        <w:spacing w:after="0"/>
                        <w:jc w:val="center"/>
                        <w:rPr>
                          <w:rFonts w:ascii="Garamond" w:hAnsi="Garamond" w:cs="Arial"/>
                          <w:sz w:val="18"/>
                          <w:szCs w:val="20"/>
                          <w:lang w:val="es-MX"/>
                        </w:rPr>
                      </w:pPr>
                      <w:r w:rsidRPr="00264B7C">
                        <w:rPr>
                          <w:rFonts w:ascii="Garamond" w:hAnsi="Garamond" w:cs="Arial"/>
                          <w:sz w:val="18"/>
                          <w:szCs w:val="20"/>
                          <w:lang w:val="es-MX"/>
                        </w:rPr>
                        <w:t xml:space="preserve">Versión: </w:t>
                      </w:r>
                      <w:r>
                        <w:rPr>
                          <w:rFonts w:ascii="Garamond" w:hAnsi="Garamond" w:cs="Arial"/>
                          <w:sz w:val="18"/>
                          <w:szCs w:val="20"/>
                          <w:lang w:val="es-MX"/>
                        </w:rPr>
                        <w:t>N. A.</w:t>
                      </w:r>
                    </w:p>
                    <w:p w14:paraId="68426234" w14:textId="77777777" w:rsidR="006F03D3" w:rsidRPr="00B4759C" w:rsidRDefault="006F03D3" w:rsidP="008A7761">
                      <w:pPr>
                        <w:spacing w:after="0"/>
                        <w:jc w:val="center"/>
                        <w:rPr>
                          <w:rFonts w:ascii="Garamond" w:hAnsi="Garamond" w:cs="Arial"/>
                          <w:sz w:val="18"/>
                          <w:szCs w:val="20"/>
                          <w:lang w:val="es-MX"/>
                        </w:rPr>
                      </w:pPr>
                      <w:r w:rsidRPr="00B4759C">
                        <w:rPr>
                          <w:rFonts w:ascii="Garamond" w:hAnsi="Garamond" w:cs="Arial"/>
                          <w:sz w:val="18"/>
                          <w:szCs w:val="20"/>
                          <w:lang w:val="es-MX"/>
                        </w:rPr>
                        <w:t>Vigencia</w:t>
                      </w:r>
                      <w:r>
                        <w:rPr>
                          <w:rFonts w:ascii="Garamond" w:hAnsi="Garamond" w:cs="Arial"/>
                          <w:sz w:val="18"/>
                          <w:szCs w:val="20"/>
                          <w:lang w:val="es-MX"/>
                        </w:rPr>
                        <w:t>: N. A.</w:t>
                      </w:r>
                    </w:p>
                    <w:p w14:paraId="55BE4925" w14:textId="77777777" w:rsidR="006F03D3" w:rsidRPr="00B4759C" w:rsidRDefault="006F03D3" w:rsidP="008A7761">
                      <w:pPr>
                        <w:spacing w:after="0"/>
                        <w:jc w:val="center"/>
                        <w:rPr>
                          <w:rFonts w:ascii="Garamond" w:hAnsi="Garamond" w:cs="Arial"/>
                          <w:sz w:val="18"/>
                          <w:szCs w:val="20"/>
                          <w:lang w:val="es-MX"/>
                        </w:rPr>
                      </w:pPr>
                      <w:r w:rsidRPr="00B4759C">
                        <w:rPr>
                          <w:rFonts w:ascii="Garamond" w:hAnsi="Garamond" w:cs="Arial"/>
                          <w:sz w:val="18"/>
                          <w:szCs w:val="20"/>
                          <w:lang w:val="es-MX"/>
                        </w:rPr>
                        <w:t xml:space="preserve">Caso </w:t>
                      </w:r>
                      <w:r w:rsidRPr="00EE3E8B">
                        <w:rPr>
                          <w:rFonts w:ascii="Garamond" w:hAnsi="Garamond" w:cs="Arial"/>
                          <w:sz w:val="18"/>
                          <w:szCs w:val="20"/>
                        </w:rPr>
                        <w:t xml:space="preserve">HOLA: </w:t>
                      </w:r>
                      <w:r>
                        <w:rPr>
                          <w:rFonts w:ascii="Garamond" w:hAnsi="Garamond" w:cs="Arial"/>
                          <w:sz w:val="18"/>
                          <w:szCs w:val="20"/>
                          <w:lang w:val="es-MX"/>
                        </w:rPr>
                        <w:t>N. A.</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4.png" o:spid="_x0000_s1035" type="#_x0000_t75" style="position:absolute;left:53644;width:6477;height:64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">
                <v:imagedata r:id="rId2"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E1474" w14:textId="77777777" w:rsidR="002170BD" w:rsidRDefault="002170BD" w:rsidP="001B1392">
      <w:pPr>
        <w:spacing w:after="0" w:line="240" w:lineRule="auto"/>
      </w:pPr>
      <w:r>
        <w:separator/>
      </w:r>
    </w:p>
  </w:footnote>
  <w:footnote w:type="continuationSeparator" w:id="0">
    <w:p w14:paraId="59581471" w14:textId="77777777" w:rsidR="002170BD" w:rsidRDefault="002170BD" w:rsidP="001B13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032C75" w:rsidRPr="006F03D3" w14:paraId="6EF326B3" w14:textId="77777777" w:rsidTr="001E1D59">
      <w:tc>
        <w:tcPr>
          <w:tcW w:w="1905" w:type="pct"/>
        </w:tcPr>
        <w:p w14:paraId="56951711" w14:textId="77777777" w:rsidR="00032C75" w:rsidRPr="006F03D3" w:rsidRDefault="00032C75" w:rsidP="006F03D3">
          <w:pPr>
            <w:spacing w:after="0" w:line="240" w:lineRule="auto"/>
            <w:rPr>
              <w:rFonts w:ascii="Arial Narrow" w:hAnsi="Arial Narrow"/>
              <w:sz w:val="20"/>
              <w:szCs w:val="20"/>
              <w:lang w:val="es-ES_tradnl"/>
            </w:rPr>
          </w:pPr>
          <w:r w:rsidRPr="006F03D3">
            <w:rPr>
              <w:rFonts w:ascii="Arial Narrow" w:hAnsi="Arial Narrow"/>
              <w:noProof/>
              <w:sz w:val="20"/>
              <w:szCs w:val="20"/>
            </w:rPr>
            <w:drawing>
              <wp:inline distT="0" distB="0" distL="0" distR="0" wp14:anchorId="757525A0" wp14:editId="2A3160EA">
                <wp:extent cx="2009775" cy="619125"/>
                <wp:effectExtent l="0" t="0" r="9525" b="9525"/>
                <wp:docPr id="559154833"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30A2C1D7" w14:textId="77777777" w:rsidR="00032C75" w:rsidRPr="006F03D3" w:rsidRDefault="00032C75" w:rsidP="006F03D3">
          <w:pPr>
            <w:spacing w:after="0" w:line="240" w:lineRule="auto"/>
            <w:jc w:val="center"/>
            <w:rPr>
              <w:rFonts w:ascii="Arial Narrow" w:hAnsi="Arial Narrow"/>
              <w:sz w:val="20"/>
              <w:szCs w:val="20"/>
              <w:lang w:val="es-ES"/>
            </w:rPr>
          </w:pPr>
          <w:r>
            <w:rPr>
              <w:rFonts w:ascii="Arial Narrow" w:hAnsi="Arial Narrow"/>
              <w:b/>
              <w:bCs/>
              <w:szCs w:val="24"/>
            </w:rPr>
            <w:t>FORMATO – 01 – CARTA DE PRESENTACIÓN DE LA OFERTA</w:t>
          </w:r>
        </w:p>
      </w:tc>
    </w:tr>
    <w:tr w:rsidR="00032C75" w:rsidRPr="006F03D3" w14:paraId="5AB992E8" w14:textId="77777777" w:rsidTr="001E1D59">
      <w:tc>
        <w:tcPr>
          <w:tcW w:w="5000" w:type="pct"/>
          <w:gridSpan w:val="2"/>
        </w:tcPr>
        <w:sdt>
          <w:sdtPr>
            <w:rPr>
              <w:rFonts w:ascii="Arial Narrow" w:hAnsi="Arial Narrow"/>
              <w:b/>
              <w:bCs/>
              <w:sz w:val="20"/>
              <w:szCs w:val="20"/>
            </w:rPr>
            <w:id w:val="262186829"/>
            <w:docPartObj>
              <w:docPartGallery w:val="Page Numbers (Top of Page)"/>
              <w:docPartUnique/>
            </w:docPartObj>
          </w:sdtPr>
          <w:sdtContent>
            <w:p w14:paraId="012099D1" w14:textId="77777777" w:rsidR="00032C75" w:rsidRPr="006F03D3" w:rsidRDefault="00032C75" w:rsidP="006F03D3">
              <w:pPr>
                <w:spacing w:after="0" w:line="240" w:lineRule="auto"/>
                <w:jc w:val="right"/>
                <w:rPr>
                  <w:rFonts w:ascii="Arial Narrow" w:hAnsi="Arial Narrow"/>
                  <w:b/>
                  <w:bCs/>
                  <w:sz w:val="20"/>
                  <w:szCs w:val="20"/>
                </w:rPr>
              </w:pPr>
              <w:r w:rsidRPr="006F03D3">
                <w:rPr>
                  <w:rFonts w:ascii="Arial Narrow" w:hAnsi="Arial Narrow"/>
                  <w:sz w:val="20"/>
                  <w:szCs w:val="20"/>
                  <w:lang w:val="es-ES"/>
                </w:rPr>
                <w:t xml:space="preserve">Página </w:t>
              </w:r>
              <w:r w:rsidRPr="006F03D3">
                <w:rPr>
                  <w:rFonts w:ascii="Arial Narrow" w:hAnsi="Arial Narrow"/>
                  <w:b/>
                  <w:bCs/>
                  <w:sz w:val="20"/>
                  <w:szCs w:val="20"/>
                </w:rPr>
                <w:fldChar w:fldCharType="begin"/>
              </w:r>
              <w:r w:rsidRPr="006F03D3">
                <w:rPr>
                  <w:rFonts w:ascii="Arial Narrow" w:hAnsi="Arial Narrow"/>
                  <w:b/>
                  <w:bCs/>
                  <w:sz w:val="20"/>
                  <w:szCs w:val="20"/>
                </w:rPr>
                <w:instrText>PAGE</w:instrText>
              </w:r>
              <w:r w:rsidRPr="006F03D3">
                <w:rPr>
                  <w:rFonts w:ascii="Arial Narrow" w:hAnsi="Arial Narrow"/>
                  <w:b/>
                  <w:bCs/>
                  <w:sz w:val="20"/>
                  <w:szCs w:val="20"/>
                </w:rPr>
                <w:fldChar w:fldCharType="separate"/>
              </w:r>
              <w:r w:rsidRPr="006F03D3">
                <w:rPr>
                  <w:rFonts w:ascii="Arial Narrow" w:hAnsi="Arial Narrow"/>
                  <w:b/>
                  <w:bCs/>
                  <w:noProof/>
                  <w:sz w:val="20"/>
                  <w:szCs w:val="20"/>
                </w:rPr>
                <w:t>1</w:t>
              </w:r>
              <w:r w:rsidRPr="006F03D3">
                <w:rPr>
                  <w:rFonts w:ascii="Arial Narrow" w:hAnsi="Arial Narrow"/>
                  <w:b/>
                  <w:bCs/>
                  <w:sz w:val="20"/>
                  <w:szCs w:val="20"/>
                </w:rPr>
                <w:fldChar w:fldCharType="end"/>
              </w:r>
              <w:r w:rsidRPr="006F03D3">
                <w:rPr>
                  <w:rFonts w:ascii="Arial Narrow" w:hAnsi="Arial Narrow"/>
                  <w:sz w:val="20"/>
                  <w:szCs w:val="20"/>
                  <w:lang w:val="es-ES"/>
                </w:rPr>
                <w:t xml:space="preserve"> de </w:t>
              </w:r>
              <w:r w:rsidRPr="006F03D3">
                <w:rPr>
                  <w:rFonts w:ascii="Arial Narrow" w:hAnsi="Arial Narrow"/>
                  <w:b/>
                  <w:bCs/>
                  <w:sz w:val="20"/>
                  <w:szCs w:val="20"/>
                </w:rPr>
                <w:fldChar w:fldCharType="begin"/>
              </w:r>
              <w:r w:rsidRPr="006F03D3">
                <w:rPr>
                  <w:rFonts w:ascii="Arial Narrow" w:hAnsi="Arial Narrow"/>
                  <w:b/>
                  <w:bCs/>
                  <w:sz w:val="20"/>
                  <w:szCs w:val="20"/>
                </w:rPr>
                <w:instrText>NUMPAGES</w:instrText>
              </w:r>
              <w:r w:rsidRPr="006F03D3">
                <w:rPr>
                  <w:rFonts w:ascii="Arial Narrow" w:hAnsi="Arial Narrow"/>
                  <w:b/>
                  <w:bCs/>
                  <w:sz w:val="20"/>
                  <w:szCs w:val="20"/>
                </w:rPr>
                <w:fldChar w:fldCharType="separate"/>
              </w:r>
              <w:r w:rsidRPr="006F03D3">
                <w:rPr>
                  <w:rFonts w:ascii="Arial Narrow" w:hAnsi="Arial Narrow"/>
                  <w:b/>
                  <w:bCs/>
                  <w:noProof/>
                  <w:sz w:val="20"/>
                  <w:szCs w:val="20"/>
                </w:rPr>
                <w:t>1</w:t>
              </w:r>
              <w:r w:rsidRPr="006F03D3">
                <w:rPr>
                  <w:rFonts w:ascii="Arial Narrow" w:hAnsi="Arial Narrow"/>
                  <w:b/>
                  <w:bCs/>
                  <w:sz w:val="20"/>
                  <w:szCs w:val="20"/>
                </w:rPr>
                <w:fldChar w:fldCharType="end"/>
              </w:r>
            </w:p>
          </w:sdtContent>
        </w:sdt>
      </w:tc>
    </w:tr>
  </w:tbl>
  <w:p w14:paraId="1C45C007" w14:textId="77777777" w:rsidR="00032C75" w:rsidRPr="006F03D3" w:rsidRDefault="00032C75" w:rsidP="006F03D3">
    <w:pPr>
      <w:pStyle w:val="Encabezado"/>
      <w:rPr>
        <w:rFonts w:ascii="Arial Narrow" w:hAnsi="Arial Narrow"/>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4A0" w:firstRow="1" w:lastRow="0" w:firstColumn="1" w:lastColumn="0" w:noHBand="0" w:noVBand="1"/>
    </w:tblPr>
    <w:tblGrid>
      <w:gridCol w:w="3476"/>
      <w:gridCol w:w="5648"/>
    </w:tblGrid>
    <w:tr w:rsidR="006F03D3" w:rsidRPr="006F03D3" w14:paraId="374E1162" w14:textId="77777777" w:rsidTr="001E1D59">
      <w:tc>
        <w:tcPr>
          <w:tcW w:w="1905" w:type="pct"/>
        </w:tcPr>
        <w:p w14:paraId="723F56BD" w14:textId="77777777" w:rsidR="006F03D3" w:rsidRPr="006F03D3" w:rsidRDefault="006F03D3" w:rsidP="006F03D3">
          <w:pPr>
            <w:spacing w:after="0" w:line="240" w:lineRule="auto"/>
            <w:rPr>
              <w:rFonts w:ascii="Arial Narrow" w:hAnsi="Arial Narrow"/>
              <w:sz w:val="20"/>
              <w:szCs w:val="20"/>
              <w:lang w:val="es-ES_tradnl"/>
            </w:rPr>
          </w:pPr>
          <w:bookmarkStart w:id="0" w:name="FDL_Suba"/>
          <w:r w:rsidRPr="006F03D3">
            <w:rPr>
              <w:rFonts w:ascii="Arial Narrow" w:hAnsi="Arial Narrow"/>
              <w:noProof/>
              <w:sz w:val="20"/>
              <w:szCs w:val="20"/>
            </w:rPr>
            <w:drawing>
              <wp:inline distT="0" distB="0" distL="0" distR="0" wp14:anchorId="757525A0" wp14:editId="2A3160EA">
                <wp:extent cx="2009775" cy="619125"/>
                <wp:effectExtent l="0" t="0" r="9525" b="9525"/>
                <wp:docPr id="553254860"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magen que contiene 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619125"/>
                        </a:xfrm>
                        <a:prstGeom prst="rect">
                          <a:avLst/>
                        </a:prstGeom>
                        <a:noFill/>
                        <a:ln>
                          <a:noFill/>
                        </a:ln>
                      </pic:spPr>
                    </pic:pic>
                  </a:graphicData>
                </a:graphic>
              </wp:inline>
            </w:drawing>
          </w:r>
        </w:p>
      </w:tc>
      <w:tc>
        <w:tcPr>
          <w:tcW w:w="3095" w:type="pct"/>
          <w:vAlign w:val="center"/>
        </w:tcPr>
        <w:p w14:paraId="02EF7452" w14:textId="77777777" w:rsidR="006F03D3" w:rsidRPr="006F03D3" w:rsidRDefault="006F03D3" w:rsidP="006F03D3">
          <w:pPr>
            <w:spacing w:after="0" w:line="240" w:lineRule="auto"/>
            <w:jc w:val="center"/>
            <w:rPr>
              <w:rFonts w:ascii="Arial Narrow" w:hAnsi="Arial Narrow"/>
              <w:sz w:val="20"/>
              <w:szCs w:val="20"/>
              <w:lang w:val="es-ES"/>
            </w:rPr>
          </w:pPr>
          <w:r w:rsidRPr="006F03D3">
            <w:rPr>
              <w:rFonts w:ascii="Arial Narrow" w:hAnsi="Arial Narrow"/>
              <w:b/>
              <w:bCs/>
              <w:szCs w:val="24"/>
            </w:rPr>
            <w:t>[Nombre_Formato]</w:t>
          </w:r>
        </w:p>
      </w:tc>
    </w:tr>
    <w:tr w:rsidR="006F03D3" w:rsidRPr="006F03D3" w14:paraId="44284572" w14:textId="77777777" w:rsidTr="001E1D59">
      <w:tc>
        <w:tcPr>
          <w:tcW w:w="5000" w:type="pct"/>
          <w:gridSpan w:val="2"/>
        </w:tcPr>
        <w:sdt>
          <w:sdtPr>
            <w:rPr>
              <w:rFonts w:ascii="Arial Narrow" w:hAnsi="Arial Narrow"/>
              <w:b/>
              <w:bCs/>
              <w:sz w:val="20"/>
              <w:szCs w:val="20"/>
            </w:rPr>
            <w:id w:val="1893528467"/>
            <w:docPartObj>
              <w:docPartGallery w:val="Page Numbers (Top of Page)"/>
              <w:docPartUnique/>
            </w:docPartObj>
          </w:sdtPr>
          <w:sdtContent>
            <w:p w14:paraId="48FD9ACB" w14:textId="77777777" w:rsidR="006F03D3" w:rsidRPr="006F03D3" w:rsidRDefault="006F03D3" w:rsidP="006F03D3">
              <w:pPr>
                <w:spacing w:after="0" w:line="240" w:lineRule="auto"/>
                <w:jc w:val="right"/>
                <w:rPr>
                  <w:rFonts w:ascii="Arial Narrow" w:hAnsi="Arial Narrow"/>
                  <w:b/>
                  <w:bCs/>
                  <w:sz w:val="20"/>
                  <w:szCs w:val="20"/>
                </w:rPr>
              </w:pPr>
              <w:r w:rsidRPr="006F03D3">
                <w:rPr>
                  <w:rFonts w:ascii="Arial Narrow" w:hAnsi="Arial Narrow"/>
                  <w:sz w:val="20"/>
                  <w:szCs w:val="20"/>
                  <w:lang w:val="es-ES"/>
                </w:rPr>
                <w:t xml:space="preserve">Página </w:t>
              </w:r>
              <w:r w:rsidRPr="006F03D3">
                <w:rPr>
                  <w:rFonts w:ascii="Arial Narrow" w:hAnsi="Arial Narrow"/>
                  <w:b/>
                  <w:bCs/>
                  <w:sz w:val="20"/>
                  <w:szCs w:val="20"/>
                </w:rPr>
                <w:fldChar w:fldCharType="begin"/>
              </w:r>
              <w:r w:rsidRPr="006F03D3">
                <w:rPr>
                  <w:rFonts w:ascii="Arial Narrow" w:hAnsi="Arial Narrow"/>
                  <w:b/>
                  <w:bCs/>
                  <w:sz w:val="20"/>
                  <w:szCs w:val="20"/>
                </w:rPr>
                <w:instrText>PAGE</w:instrText>
              </w:r>
              <w:r w:rsidRPr="006F03D3">
                <w:rPr>
                  <w:rFonts w:ascii="Arial Narrow" w:hAnsi="Arial Narrow"/>
                  <w:b/>
                  <w:bCs/>
                  <w:sz w:val="20"/>
                  <w:szCs w:val="20"/>
                </w:rPr>
                <w:fldChar w:fldCharType="separate"/>
              </w:r>
              <w:r w:rsidRPr="006F03D3">
                <w:rPr>
                  <w:rFonts w:ascii="Arial Narrow" w:hAnsi="Arial Narrow"/>
                  <w:b/>
                  <w:bCs/>
                  <w:noProof/>
                  <w:sz w:val="20"/>
                  <w:szCs w:val="20"/>
                </w:rPr>
                <w:t>1</w:t>
              </w:r>
              <w:r w:rsidRPr="006F03D3">
                <w:rPr>
                  <w:rFonts w:ascii="Arial Narrow" w:hAnsi="Arial Narrow"/>
                  <w:b/>
                  <w:bCs/>
                  <w:sz w:val="20"/>
                  <w:szCs w:val="20"/>
                </w:rPr>
                <w:fldChar w:fldCharType="end"/>
              </w:r>
              <w:r w:rsidRPr="006F03D3">
                <w:rPr>
                  <w:rFonts w:ascii="Arial Narrow" w:hAnsi="Arial Narrow"/>
                  <w:sz w:val="20"/>
                  <w:szCs w:val="20"/>
                  <w:lang w:val="es-ES"/>
                </w:rPr>
                <w:t xml:space="preserve"> de </w:t>
              </w:r>
              <w:r w:rsidRPr="006F03D3">
                <w:rPr>
                  <w:rFonts w:ascii="Arial Narrow" w:hAnsi="Arial Narrow"/>
                  <w:b/>
                  <w:bCs/>
                  <w:sz w:val="20"/>
                  <w:szCs w:val="20"/>
                </w:rPr>
                <w:fldChar w:fldCharType="begin"/>
              </w:r>
              <w:r w:rsidRPr="006F03D3">
                <w:rPr>
                  <w:rFonts w:ascii="Arial Narrow" w:hAnsi="Arial Narrow"/>
                  <w:b/>
                  <w:bCs/>
                  <w:sz w:val="20"/>
                  <w:szCs w:val="20"/>
                </w:rPr>
                <w:instrText>NUMPAGES</w:instrText>
              </w:r>
              <w:r w:rsidRPr="006F03D3">
                <w:rPr>
                  <w:rFonts w:ascii="Arial Narrow" w:hAnsi="Arial Narrow"/>
                  <w:b/>
                  <w:bCs/>
                  <w:sz w:val="20"/>
                  <w:szCs w:val="20"/>
                </w:rPr>
                <w:fldChar w:fldCharType="separate"/>
              </w:r>
              <w:r w:rsidRPr="006F03D3">
                <w:rPr>
                  <w:rFonts w:ascii="Arial Narrow" w:hAnsi="Arial Narrow"/>
                  <w:b/>
                  <w:bCs/>
                  <w:noProof/>
                  <w:sz w:val="20"/>
                  <w:szCs w:val="20"/>
                </w:rPr>
                <w:t>1</w:t>
              </w:r>
              <w:r w:rsidRPr="006F03D3">
                <w:rPr>
                  <w:rFonts w:ascii="Arial Narrow" w:hAnsi="Arial Narrow"/>
                  <w:b/>
                  <w:bCs/>
                  <w:sz w:val="20"/>
                  <w:szCs w:val="20"/>
                </w:rPr>
                <w:fldChar w:fldCharType="end"/>
              </w:r>
            </w:p>
          </w:sdtContent>
        </w:sdt>
      </w:tc>
    </w:tr>
    <w:bookmarkEnd w:id="0"/>
  </w:tbl>
  <w:p w14:paraId="57FD0F3D" w14:textId="77777777" w:rsidR="006F03D3" w:rsidRPr="006F03D3" w:rsidRDefault="006F03D3" w:rsidP="006F03D3">
    <w:pPr>
      <w:pStyle w:val="Encabezado"/>
      <w:rPr>
        <w:rFonts w:ascii="Arial Narrow" w:hAnsi="Arial Narrow"/>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3"/>
    <w:multiLevelType w:val="singleLevel"/>
    <w:tmpl w:val="C3E858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1">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1">
    <w:nsid w:val="049B6211"/>
    <w:multiLevelType w:val="hybridMultilevel"/>
    <w:tmpl w:val="BFC809A6"/>
    <w:lvl w:ilvl="0" w:tplc="FC0A8DCA">
      <w:start w:val="1"/>
      <w:numFmt w:val="decimal"/>
      <w:lvlText w:val="%1."/>
      <w:lvlJc w:val="left"/>
      <w:pPr>
        <w:ind w:left="720" w:hanging="360"/>
      </w:pPr>
      <w:rPr>
        <w:rFonts w:ascii="Arial" w:hAnsi="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098D14E3"/>
    <w:multiLevelType w:val="hybridMultilevel"/>
    <w:tmpl w:val="62F6FF3A"/>
    <w:lvl w:ilvl="0" w:tplc="F89AEF04">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09A35B80"/>
    <w:multiLevelType w:val="hybridMultilevel"/>
    <w:tmpl w:val="6D0E220A"/>
    <w:lvl w:ilvl="0" w:tplc="75E450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09EB3681"/>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0D522EB5"/>
    <w:multiLevelType w:val="hybridMultilevel"/>
    <w:tmpl w:val="C562E70A"/>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1">
    <w:nsid w:val="0F6B2705"/>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109131FE"/>
    <w:multiLevelType w:val="hybridMultilevel"/>
    <w:tmpl w:val="D0B40B2E"/>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1">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1">
    <w:nsid w:val="156F6D58"/>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1781557E"/>
    <w:multiLevelType w:val="multilevel"/>
    <w:tmpl w:val="AE9E78B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1">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3" w15:restartNumberingAfterBreak="1">
    <w:nsid w:val="1D904FAF"/>
    <w:multiLevelType w:val="hybridMultilevel"/>
    <w:tmpl w:val="230846F0"/>
    <w:lvl w:ilvl="0" w:tplc="BE9CDA74">
      <w:start w:val="1"/>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226114B5"/>
    <w:multiLevelType w:val="hybridMultilevel"/>
    <w:tmpl w:val="30EC4E5A"/>
    <w:lvl w:ilvl="0" w:tplc="B7B06104">
      <w:start w:val="3"/>
      <w:numFmt w:val="decimal"/>
      <w:lvlText w:val="ANEX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239B33A0"/>
    <w:multiLevelType w:val="hybridMultilevel"/>
    <w:tmpl w:val="A558BD78"/>
    <w:lvl w:ilvl="0" w:tplc="1F46190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8CE1BBE"/>
    <w:multiLevelType w:val="multilevel"/>
    <w:tmpl w:val="F500CC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ECB647B"/>
    <w:multiLevelType w:val="multilevel"/>
    <w:tmpl w:val="EA6022C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1">
    <w:nsid w:val="35803F24"/>
    <w:multiLevelType w:val="hybridMultilevel"/>
    <w:tmpl w:val="198C95AE"/>
    <w:lvl w:ilvl="0" w:tplc="9906FE6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3835109E"/>
    <w:multiLevelType w:val="hybridMultilevel"/>
    <w:tmpl w:val="610C7FCE"/>
    <w:lvl w:ilvl="0" w:tplc="BD90B3E4">
      <w:start w:val="1"/>
      <w:numFmt w:val="decimal"/>
      <w:lvlText w:val="CLÁUSULA %1. "/>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3CA67903"/>
    <w:multiLevelType w:val="hybridMultilevel"/>
    <w:tmpl w:val="30D6F1CA"/>
    <w:lvl w:ilvl="0" w:tplc="240A000F">
      <w:start w:val="1"/>
      <w:numFmt w:val="decimal"/>
      <w:lvlText w:val="%1."/>
      <w:lvlJc w:val="left"/>
      <w:pPr>
        <w:ind w:left="720" w:hanging="360"/>
      </w:pPr>
    </w:lvl>
    <w:lvl w:ilvl="1" w:tplc="0C0A0017">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3F9D3B5B"/>
    <w:multiLevelType w:val="hybridMultilevel"/>
    <w:tmpl w:val="D88ADBC0"/>
    <w:lvl w:ilvl="0" w:tplc="9B1E32A8">
      <w:start w:val="1"/>
      <w:numFmt w:val="decimal"/>
      <w:lvlText w:val="CAPÍTUL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15:restartNumberingAfterBreak="1">
    <w:nsid w:val="47605F8E"/>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1">
    <w:nsid w:val="4DA73DAD"/>
    <w:multiLevelType w:val="hybridMultilevel"/>
    <w:tmpl w:val="F924892C"/>
    <w:lvl w:ilvl="0" w:tplc="C5641048">
      <w:start w:val="1"/>
      <w:numFmt w:val="decimal"/>
      <w:lvlText w:val="[OFERENTE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58481B36"/>
    <w:multiLevelType w:val="hybridMultilevel"/>
    <w:tmpl w:val="45BE04D0"/>
    <w:lvl w:ilvl="0" w:tplc="240A000F">
      <w:start w:val="1"/>
      <w:numFmt w:val="decimal"/>
      <w:lvlText w:val="%1."/>
      <w:lvlJc w:val="left"/>
      <w:pPr>
        <w:ind w:left="144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1">
    <w:nsid w:val="5F685733"/>
    <w:multiLevelType w:val="hybridMultilevel"/>
    <w:tmpl w:val="D18C869E"/>
    <w:lvl w:ilvl="0" w:tplc="C9E4B568">
      <w:start w:val="1"/>
      <w:numFmt w:val="decimal"/>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636D09FA"/>
    <w:multiLevelType w:val="hybridMultilevel"/>
    <w:tmpl w:val="F364CF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3A27D61"/>
    <w:multiLevelType w:val="hybridMultilevel"/>
    <w:tmpl w:val="212CF19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1">
    <w:nsid w:val="64A84FB8"/>
    <w:multiLevelType w:val="hybridMultilevel"/>
    <w:tmpl w:val="311EBF78"/>
    <w:lvl w:ilvl="0" w:tplc="26E805A4">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1">
    <w:nsid w:val="64AF6CF4"/>
    <w:multiLevelType w:val="hybridMultilevel"/>
    <w:tmpl w:val="D730CE46"/>
    <w:lvl w:ilvl="0" w:tplc="F02C4B3A">
      <w:start w:val="1"/>
      <w:numFmt w:val="decimal"/>
      <w:lvlText w:val="CLÁUSULA %1."/>
      <w:lvlJc w:val="left"/>
      <w:pPr>
        <w:ind w:left="720" w:hanging="360"/>
      </w:pPr>
      <w:rPr>
        <w:rFonts w:hint="default"/>
        <w:b/>
        <w:bCs w:val="0"/>
      </w:rPr>
    </w:lvl>
    <w:lvl w:ilvl="1" w:tplc="702CD9E6">
      <w:start w:val="1"/>
      <w:numFmt w:val="decimal"/>
      <w:lvlText w:val="PARÁGRAFO %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66B86CD0"/>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1">
    <w:nsid w:val="68CE7549"/>
    <w:multiLevelType w:val="hybridMultilevel"/>
    <w:tmpl w:val="81A2A1E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1">
    <w:nsid w:val="69E36FFE"/>
    <w:multiLevelType w:val="hybridMultilevel"/>
    <w:tmpl w:val="B83C89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1">
    <w:nsid w:val="6BD04B6E"/>
    <w:multiLevelType w:val="hybridMultilevel"/>
    <w:tmpl w:val="4506481C"/>
    <w:lvl w:ilvl="0" w:tplc="60FE694C">
      <w:start w:val="1"/>
      <w:numFmt w:val="decimal"/>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1">
    <w:nsid w:val="6DFE02AC"/>
    <w:multiLevelType w:val="hybridMultilevel"/>
    <w:tmpl w:val="D18C869E"/>
    <w:lvl w:ilvl="0" w:tplc="C9E4B56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710B09A1"/>
    <w:multiLevelType w:val="hybridMultilevel"/>
    <w:tmpl w:val="A5C629FE"/>
    <w:lvl w:ilvl="0" w:tplc="44C6B776">
      <w:start w:val="1"/>
      <w:numFmt w:val="decimal"/>
      <w:lvlText w:val="FORMATO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1">
    <w:nsid w:val="71C573CC"/>
    <w:multiLevelType w:val="multilevel"/>
    <w:tmpl w:val="6D248BE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1" w15:restartNumberingAfterBreak="1">
    <w:nsid w:val="726E2A4F"/>
    <w:multiLevelType w:val="multilevel"/>
    <w:tmpl w:val="95A20F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1">
    <w:nsid w:val="73030DBD"/>
    <w:multiLevelType w:val="hybridMultilevel"/>
    <w:tmpl w:val="B70E3B9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1">
    <w:nsid w:val="77F537C0"/>
    <w:multiLevelType w:val="multilevel"/>
    <w:tmpl w:val="65447C80"/>
    <w:lvl w:ilvl="0">
      <w:start w:val="1"/>
      <w:numFmt w:val="decimal"/>
      <w:lvlText w:val="Cláusula %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1">
    <w:nsid w:val="78D54CDC"/>
    <w:multiLevelType w:val="multilevel"/>
    <w:tmpl w:val="1844386E"/>
    <w:lvl w:ilvl="0">
      <w:start w:val="1"/>
      <w:numFmt w:val="decimal"/>
      <w:lvlText w:val="%1."/>
      <w:lvlJc w:val="left"/>
      <w:pPr>
        <w:ind w:left="720" w:hanging="360"/>
      </w:pPr>
      <w:rPr>
        <w:rFonts w:cs="Times New Roman" w:hint="default"/>
        <w:b/>
        <w:bCs/>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5" w15:restartNumberingAfterBreak="1">
    <w:nsid w:val="7EB421F4"/>
    <w:multiLevelType w:val="hybridMultilevel"/>
    <w:tmpl w:val="814EEC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71765057">
    <w:abstractNumId w:val="17"/>
  </w:num>
  <w:num w:numId="2" w16cid:durableId="658004541">
    <w:abstractNumId w:val="11"/>
  </w:num>
  <w:num w:numId="3" w16cid:durableId="531110358">
    <w:abstractNumId w:val="22"/>
  </w:num>
  <w:num w:numId="4" w16cid:durableId="1020937209">
    <w:abstractNumId w:val="40"/>
  </w:num>
  <w:num w:numId="5" w16cid:durableId="496307912">
    <w:abstractNumId w:val="0"/>
  </w:num>
  <w:num w:numId="6" w16cid:durableId="626009991">
    <w:abstractNumId w:val="23"/>
  </w:num>
  <w:num w:numId="7" w16cid:durableId="425268655">
    <w:abstractNumId w:val="21"/>
  </w:num>
  <w:num w:numId="8" w16cid:durableId="698240250">
    <w:abstractNumId w:val="35"/>
  </w:num>
  <w:num w:numId="9" w16cid:durableId="2054233413">
    <w:abstractNumId w:val="2"/>
  </w:num>
  <w:num w:numId="10" w16cid:durableId="345834861">
    <w:abstractNumId w:val="32"/>
  </w:num>
  <w:num w:numId="11" w16cid:durableId="1083264145">
    <w:abstractNumId w:val="9"/>
  </w:num>
  <w:num w:numId="12" w16cid:durableId="2125879015">
    <w:abstractNumId w:val="45"/>
  </w:num>
  <w:num w:numId="13" w16cid:durableId="1960455991">
    <w:abstractNumId w:val="16"/>
  </w:num>
  <w:num w:numId="14" w16cid:durableId="1240560811">
    <w:abstractNumId w:val="12"/>
  </w:num>
  <w:num w:numId="15" w16cid:durableId="129055182">
    <w:abstractNumId w:val="27"/>
  </w:num>
  <w:num w:numId="16" w16cid:durableId="2122872764">
    <w:abstractNumId w:val="31"/>
  </w:num>
  <w:num w:numId="17" w16cid:durableId="1425300967">
    <w:abstractNumId w:val="6"/>
  </w:num>
  <w:num w:numId="18" w16cid:durableId="310985769">
    <w:abstractNumId w:val="8"/>
  </w:num>
  <w:num w:numId="19" w16cid:durableId="1339456488">
    <w:abstractNumId w:val="44"/>
  </w:num>
  <w:num w:numId="20" w16cid:durableId="1829516548">
    <w:abstractNumId w:val="30"/>
  </w:num>
  <w:num w:numId="21" w16cid:durableId="769398145">
    <w:abstractNumId w:val="41"/>
  </w:num>
  <w:num w:numId="22" w16cid:durableId="789513347">
    <w:abstractNumId w:val="19"/>
  </w:num>
  <w:num w:numId="23" w16cid:durableId="1794060683">
    <w:abstractNumId w:val="13"/>
  </w:num>
  <w:num w:numId="24" w16cid:durableId="1568300022">
    <w:abstractNumId w:val="14"/>
  </w:num>
  <w:num w:numId="25" w16cid:durableId="1243904457">
    <w:abstractNumId w:val="39"/>
  </w:num>
  <w:num w:numId="26" w16cid:durableId="1718898532">
    <w:abstractNumId w:val="20"/>
  </w:num>
  <w:num w:numId="27" w16cid:durableId="234436625">
    <w:abstractNumId w:val="4"/>
  </w:num>
  <w:num w:numId="28" w16cid:durableId="2053118276">
    <w:abstractNumId w:val="42"/>
  </w:num>
  <w:num w:numId="29" w16cid:durableId="2000035176">
    <w:abstractNumId w:val="26"/>
  </w:num>
  <w:num w:numId="30" w16cid:durableId="3091951">
    <w:abstractNumId w:val="10"/>
  </w:num>
  <w:num w:numId="31" w16cid:durableId="1531726968">
    <w:abstractNumId w:val="37"/>
  </w:num>
  <w:num w:numId="32" w16cid:durableId="1858305445">
    <w:abstractNumId w:val="7"/>
  </w:num>
  <w:num w:numId="33" w16cid:durableId="1309479605">
    <w:abstractNumId w:val="33"/>
  </w:num>
  <w:num w:numId="34" w16cid:durableId="1856993002">
    <w:abstractNumId w:val="5"/>
  </w:num>
  <w:num w:numId="35" w16cid:durableId="31275910">
    <w:abstractNumId w:val="24"/>
  </w:num>
  <w:num w:numId="36" w16cid:durableId="105540049">
    <w:abstractNumId w:val="38"/>
  </w:num>
  <w:num w:numId="37" w16cid:durableId="1277253605">
    <w:abstractNumId w:val="29"/>
  </w:num>
  <w:num w:numId="38" w16cid:durableId="1059481267">
    <w:abstractNumId w:val="3"/>
  </w:num>
  <w:num w:numId="39" w16cid:durableId="168103030">
    <w:abstractNumId w:val="25"/>
  </w:num>
  <w:num w:numId="40" w16cid:durableId="1038745772">
    <w:abstractNumId w:val="28"/>
  </w:num>
  <w:num w:numId="41" w16cid:durableId="249966545">
    <w:abstractNumId w:val="43"/>
  </w:num>
  <w:num w:numId="42" w16cid:durableId="741483640">
    <w:abstractNumId w:val="34"/>
  </w:num>
  <w:num w:numId="43" w16cid:durableId="1779252806">
    <w:abstractNumId w:val="36"/>
  </w:num>
  <w:num w:numId="44" w16cid:durableId="1766799554">
    <w:abstractNumId w:val="15"/>
  </w:num>
  <w:num w:numId="45" w16cid:durableId="60203851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3D3"/>
    <w:rsid w:val="00001019"/>
    <w:rsid w:val="00001302"/>
    <w:rsid w:val="0000273A"/>
    <w:rsid w:val="00002E51"/>
    <w:rsid w:val="00003BEE"/>
    <w:rsid w:val="00003D24"/>
    <w:rsid w:val="000044AF"/>
    <w:rsid w:val="00004806"/>
    <w:rsid w:val="00004B44"/>
    <w:rsid w:val="00005128"/>
    <w:rsid w:val="00006364"/>
    <w:rsid w:val="00006642"/>
    <w:rsid w:val="00007E21"/>
    <w:rsid w:val="0001023A"/>
    <w:rsid w:val="00010C29"/>
    <w:rsid w:val="00010E6C"/>
    <w:rsid w:val="0001368D"/>
    <w:rsid w:val="00013AB8"/>
    <w:rsid w:val="000208BA"/>
    <w:rsid w:val="00021A84"/>
    <w:rsid w:val="00021EED"/>
    <w:rsid w:val="00023CD8"/>
    <w:rsid w:val="00025233"/>
    <w:rsid w:val="0003053B"/>
    <w:rsid w:val="00030A7E"/>
    <w:rsid w:val="000323E4"/>
    <w:rsid w:val="000326B4"/>
    <w:rsid w:val="00032A68"/>
    <w:rsid w:val="00032C75"/>
    <w:rsid w:val="00033587"/>
    <w:rsid w:val="00034F99"/>
    <w:rsid w:val="000374E1"/>
    <w:rsid w:val="000407E8"/>
    <w:rsid w:val="0004159D"/>
    <w:rsid w:val="00042EF2"/>
    <w:rsid w:val="00043F48"/>
    <w:rsid w:val="0004402F"/>
    <w:rsid w:val="0004423C"/>
    <w:rsid w:val="0004484C"/>
    <w:rsid w:val="00045B25"/>
    <w:rsid w:val="000462B8"/>
    <w:rsid w:val="00047815"/>
    <w:rsid w:val="00050149"/>
    <w:rsid w:val="000539EF"/>
    <w:rsid w:val="00053A2F"/>
    <w:rsid w:val="000541E3"/>
    <w:rsid w:val="0005420E"/>
    <w:rsid w:val="00060CA2"/>
    <w:rsid w:val="000623E6"/>
    <w:rsid w:val="000629E9"/>
    <w:rsid w:val="0006353C"/>
    <w:rsid w:val="00063829"/>
    <w:rsid w:val="000647E2"/>
    <w:rsid w:val="000665EE"/>
    <w:rsid w:val="00066DEB"/>
    <w:rsid w:val="00067481"/>
    <w:rsid w:val="0007099C"/>
    <w:rsid w:val="000735D8"/>
    <w:rsid w:val="000754AF"/>
    <w:rsid w:val="0007556F"/>
    <w:rsid w:val="000755E3"/>
    <w:rsid w:val="00076216"/>
    <w:rsid w:val="000764E2"/>
    <w:rsid w:val="00077B23"/>
    <w:rsid w:val="00080E3A"/>
    <w:rsid w:val="000816FD"/>
    <w:rsid w:val="00081700"/>
    <w:rsid w:val="00083EA8"/>
    <w:rsid w:val="00090397"/>
    <w:rsid w:val="0009094B"/>
    <w:rsid w:val="00090C84"/>
    <w:rsid w:val="00090EDC"/>
    <w:rsid w:val="00092AF7"/>
    <w:rsid w:val="000936C9"/>
    <w:rsid w:val="00093B65"/>
    <w:rsid w:val="000944A7"/>
    <w:rsid w:val="00094C20"/>
    <w:rsid w:val="00097724"/>
    <w:rsid w:val="000A0A69"/>
    <w:rsid w:val="000A1811"/>
    <w:rsid w:val="000A1DBA"/>
    <w:rsid w:val="000A6B36"/>
    <w:rsid w:val="000A6B61"/>
    <w:rsid w:val="000A6BB0"/>
    <w:rsid w:val="000A7C86"/>
    <w:rsid w:val="000B2494"/>
    <w:rsid w:val="000B2935"/>
    <w:rsid w:val="000B364B"/>
    <w:rsid w:val="000B43BD"/>
    <w:rsid w:val="000B4673"/>
    <w:rsid w:val="000B546E"/>
    <w:rsid w:val="000B5B40"/>
    <w:rsid w:val="000B7548"/>
    <w:rsid w:val="000B7C77"/>
    <w:rsid w:val="000C036F"/>
    <w:rsid w:val="000C06C0"/>
    <w:rsid w:val="000C20B1"/>
    <w:rsid w:val="000C2226"/>
    <w:rsid w:val="000C268C"/>
    <w:rsid w:val="000C65E4"/>
    <w:rsid w:val="000C6948"/>
    <w:rsid w:val="000C6954"/>
    <w:rsid w:val="000C71A6"/>
    <w:rsid w:val="000C7295"/>
    <w:rsid w:val="000C7B8D"/>
    <w:rsid w:val="000C7D4E"/>
    <w:rsid w:val="000C7EF1"/>
    <w:rsid w:val="000D1915"/>
    <w:rsid w:val="000D259E"/>
    <w:rsid w:val="000D3AEA"/>
    <w:rsid w:val="000D4C89"/>
    <w:rsid w:val="000D68D7"/>
    <w:rsid w:val="000D6D30"/>
    <w:rsid w:val="000E03F6"/>
    <w:rsid w:val="000E1FD3"/>
    <w:rsid w:val="000E2DA7"/>
    <w:rsid w:val="000E38DA"/>
    <w:rsid w:val="000E3972"/>
    <w:rsid w:val="000E59D2"/>
    <w:rsid w:val="000E5A3D"/>
    <w:rsid w:val="000E5E22"/>
    <w:rsid w:val="000F064B"/>
    <w:rsid w:val="000F0E48"/>
    <w:rsid w:val="000F2537"/>
    <w:rsid w:val="000F3888"/>
    <w:rsid w:val="000F41CC"/>
    <w:rsid w:val="000F443A"/>
    <w:rsid w:val="000F72B1"/>
    <w:rsid w:val="001001FF"/>
    <w:rsid w:val="00100D67"/>
    <w:rsid w:val="00104DE4"/>
    <w:rsid w:val="00110320"/>
    <w:rsid w:val="00110966"/>
    <w:rsid w:val="00112D43"/>
    <w:rsid w:val="00114483"/>
    <w:rsid w:val="00114ADE"/>
    <w:rsid w:val="0011653D"/>
    <w:rsid w:val="001171A4"/>
    <w:rsid w:val="00122078"/>
    <w:rsid w:val="0012712B"/>
    <w:rsid w:val="0012782E"/>
    <w:rsid w:val="00127968"/>
    <w:rsid w:val="00127B19"/>
    <w:rsid w:val="00130106"/>
    <w:rsid w:val="00131DDC"/>
    <w:rsid w:val="00131E9E"/>
    <w:rsid w:val="001328AA"/>
    <w:rsid w:val="0013311B"/>
    <w:rsid w:val="00133192"/>
    <w:rsid w:val="001333E6"/>
    <w:rsid w:val="0013344F"/>
    <w:rsid w:val="001349A8"/>
    <w:rsid w:val="00135CD9"/>
    <w:rsid w:val="00136BC1"/>
    <w:rsid w:val="00137358"/>
    <w:rsid w:val="00137F8D"/>
    <w:rsid w:val="0014043B"/>
    <w:rsid w:val="001432EC"/>
    <w:rsid w:val="001441B6"/>
    <w:rsid w:val="00144792"/>
    <w:rsid w:val="00146F8A"/>
    <w:rsid w:val="00150521"/>
    <w:rsid w:val="00150D48"/>
    <w:rsid w:val="00152B80"/>
    <w:rsid w:val="00156E2C"/>
    <w:rsid w:val="001654E3"/>
    <w:rsid w:val="00167872"/>
    <w:rsid w:val="00170E54"/>
    <w:rsid w:val="00170F95"/>
    <w:rsid w:val="00173CFC"/>
    <w:rsid w:val="001765A0"/>
    <w:rsid w:val="001802B1"/>
    <w:rsid w:val="00180700"/>
    <w:rsid w:val="0018176A"/>
    <w:rsid w:val="00181FB9"/>
    <w:rsid w:val="001852D2"/>
    <w:rsid w:val="00190336"/>
    <w:rsid w:val="00190A3A"/>
    <w:rsid w:val="00190EFB"/>
    <w:rsid w:val="0019124B"/>
    <w:rsid w:val="00192080"/>
    <w:rsid w:val="00192CF7"/>
    <w:rsid w:val="00193C51"/>
    <w:rsid w:val="00194072"/>
    <w:rsid w:val="00195220"/>
    <w:rsid w:val="00195561"/>
    <w:rsid w:val="00195E98"/>
    <w:rsid w:val="001964C7"/>
    <w:rsid w:val="00196735"/>
    <w:rsid w:val="001A1884"/>
    <w:rsid w:val="001A262D"/>
    <w:rsid w:val="001A45C0"/>
    <w:rsid w:val="001A4C6E"/>
    <w:rsid w:val="001A5925"/>
    <w:rsid w:val="001A6531"/>
    <w:rsid w:val="001A7C17"/>
    <w:rsid w:val="001A7FC7"/>
    <w:rsid w:val="001B1392"/>
    <w:rsid w:val="001B1CC8"/>
    <w:rsid w:val="001B4E31"/>
    <w:rsid w:val="001B5718"/>
    <w:rsid w:val="001B6024"/>
    <w:rsid w:val="001B704F"/>
    <w:rsid w:val="001C04C1"/>
    <w:rsid w:val="001C19E7"/>
    <w:rsid w:val="001C21F1"/>
    <w:rsid w:val="001C424E"/>
    <w:rsid w:val="001C7466"/>
    <w:rsid w:val="001C75F9"/>
    <w:rsid w:val="001C7BDC"/>
    <w:rsid w:val="001D041C"/>
    <w:rsid w:val="001D0E78"/>
    <w:rsid w:val="001D40F3"/>
    <w:rsid w:val="001D42A2"/>
    <w:rsid w:val="001D5092"/>
    <w:rsid w:val="001D6544"/>
    <w:rsid w:val="001D69E0"/>
    <w:rsid w:val="001D7365"/>
    <w:rsid w:val="001E082F"/>
    <w:rsid w:val="001E11EB"/>
    <w:rsid w:val="001E139E"/>
    <w:rsid w:val="001E5656"/>
    <w:rsid w:val="001E5BD8"/>
    <w:rsid w:val="001E6FD0"/>
    <w:rsid w:val="001F0D87"/>
    <w:rsid w:val="001F3241"/>
    <w:rsid w:val="001F3C64"/>
    <w:rsid w:val="00200298"/>
    <w:rsid w:val="00201FEC"/>
    <w:rsid w:val="00203237"/>
    <w:rsid w:val="0020408A"/>
    <w:rsid w:val="002051A2"/>
    <w:rsid w:val="00205638"/>
    <w:rsid w:val="00205D4E"/>
    <w:rsid w:val="00210488"/>
    <w:rsid w:val="00212E4B"/>
    <w:rsid w:val="002130CD"/>
    <w:rsid w:val="002157A5"/>
    <w:rsid w:val="00215F9A"/>
    <w:rsid w:val="002170BD"/>
    <w:rsid w:val="0021710D"/>
    <w:rsid w:val="002175B2"/>
    <w:rsid w:val="00220745"/>
    <w:rsid w:val="00221026"/>
    <w:rsid w:val="00221876"/>
    <w:rsid w:val="00221FAA"/>
    <w:rsid w:val="0022204F"/>
    <w:rsid w:val="00222DB0"/>
    <w:rsid w:val="00225377"/>
    <w:rsid w:val="0022600C"/>
    <w:rsid w:val="00231D07"/>
    <w:rsid w:val="002324A2"/>
    <w:rsid w:val="00234187"/>
    <w:rsid w:val="00234CCC"/>
    <w:rsid w:val="00234DB2"/>
    <w:rsid w:val="00235808"/>
    <w:rsid w:val="00237495"/>
    <w:rsid w:val="0024054F"/>
    <w:rsid w:val="00241417"/>
    <w:rsid w:val="00241E5D"/>
    <w:rsid w:val="0024281B"/>
    <w:rsid w:val="002433FE"/>
    <w:rsid w:val="00244636"/>
    <w:rsid w:val="00245511"/>
    <w:rsid w:val="00246F44"/>
    <w:rsid w:val="002479F6"/>
    <w:rsid w:val="0025133B"/>
    <w:rsid w:val="002534B3"/>
    <w:rsid w:val="002536A0"/>
    <w:rsid w:val="00253E37"/>
    <w:rsid w:val="00255153"/>
    <w:rsid w:val="00255EAD"/>
    <w:rsid w:val="002603BC"/>
    <w:rsid w:val="0026181F"/>
    <w:rsid w:val="002618BA"/>
    <w:rsid w:val="002619B1"/>
    <w:rsid w:val="00263028"/>
    <w:rsid w:val="0026551F"/>
    <w:rsid w:val="002706E1"/>
    <w:rsid w:val="00272443"/>
    <w:rsid w:val="0027394D"/>
    <w:rsid w:val="0027794A"/>
    <w:rsid w:val="002779B1"/>
    <w:rsid w:val="0028107E"/>
    <w:rsid w:val="00281409"/>
    <w:rsid w:val="00281A1C"/>
    <w:rsid w:val="00281F72"/>
    <w:rsid w:val="00282C74"/>
    <w:rsid w:val="0028415A"/>
    <w:rsid w:val="00284B64"/>
    <w:rsid w:val="00284DD4"/>
    <w:rsid w:val="00287C5F"/>
    <w:rsid w:val="00290533"/>
    <w:rsid w:val="00291AF3"/>
    <w:rsid w:val="00292B29"/>
    <w:rsid w:val="0029373D"/>
    <w:rsid w:val="00294E75"/>
    <w:rsid w:val="00295112"/>
    <w:rsid w:val="0029519D"/>
    <w:rsid w:val="0029660D"/>
    <w:rsid w:val="002A011A"/>
    <w:rsid w:val="002A1F4D"/>
    <w:rsid w:val="002A2900"/>
    <w:rsid w:val="002A2B8B"/>
    <w:rsid w:val="002A2C30"/>
    <w:rsid w:val="002A6E88"/>
    <w:rsid w:val="002B1095"/>
    <w:rsid w:val="002B1AB7"/>
    <w:rsid w:val="002B1FE6"/>
    <w:rsid w:val="002B35CC"/>
    <w:rsid w:val="002B4A2A"/>
    <w:rsid w:val="002B5E6A"/>
    <w:rsid w:val="002B7493"/>
    <w:rsid w:val="002C196A"/>
    <w:rsid w:val="002C1991"/>
    <w:rsid w:val="002C1A42"/>
    <w:rsid w:val="002C1A51"/>
    <w:rsid w:val="002C3875"/>
    <w:rsid w:val="002C48F4"/>
    <w:rsid w:val="002C7795"/>
    <w:rsid w:val="002D0247"/>
    <w:rsid w:val="002D212F"/>
    <w:rsid w:val="002D22D8"/>
    <w:rsid w:val="002D2D96"/>
    <w:rsid w:val="002D4B58"/>
    <w:rsid w:val="002D4EB5"/>
    <w:rsid w:val="002E0747"/>
    <w:rsid w:val="002E26DA"/>
    <w:rsid w:val="002E3DBF"/>
    <w:rsid w:val="002E4544"/>
    <w:rsid w:val="002E531F"/>
    <w:rsid w:val="002E6082"/>
    <w:rsid w:val="002E6134"/>
    <w:rsid w:val="002E7751"/>
    <w:rsid w:val="002F25A2"/>
    <w:rsid w:val="002F31BF"/>
    <w:rsid w:val="002F340A"/>
    <w:rsid w:val="002F3999"/>
    <w:rsid w:val="002F479A"/>
    <w:rsid w:val="002F4932"/>
    <w:rsid w:val="002F59AF"/>
    <w:rsid w:val="002F5E16"/>
    <w:rsid w:val="002F69C9"/>
    <w:rsid w:val="00301BA7"/>
    <w:rsid w:val="003020C2"/>
    <w:rsid w:val="003039D5"/>
    <w:rsid w:val="00304349"/>
    <w:rsid w:val="00305AD0"/>
    <w:rsid w:val="00305F2D"/>
    <w:rsid w:val="00307C0B"/>
    <w:rsid w:val="0031105B"/>
    <w:rsid w:val="00311E6F"/>
    <w:rsid w:val="00312A37"/>
    <w:rsid w:val="003130AB"/>
    <w:rsid w:val="003132C5"/>
    <w:rsid w:val="00314E40"/>
    <w:rsid w:val="003151AC"/>
    <w:rsid w:val="0031629B"/>
    <w:rsid w:val="00321404"/>
    <w:rsid w:val="00321BF9"/>
    <w:rsid w:val="00322404"/>
    <w:rsid w:val="003247A1"/>
    <w:rsid w:val="00325743"/>
    <w:rsid w:val="00326731"/>
    <w:rsid w:val="003309C4"/>
    <w:rsid w:val="00332EEE"/>
    <w:rsid w:val="00332EFA"/>
    <w:rsid w:val="00332F96"/>
    <w:rsid w:val="003339F5"/>
    <w:rsid w:val="003348D9"/>
    <w:rsid w:val="003358B8"/>
    <w:rsid w:val="00336E45"/>
    <w:rsid w:val="0033780E"/>
    <w:rsid w:val="003405A2"/>
    <w:rsid w:val="00340CF1"/>
    <w:rsid w:val="003422ED"/>
    <w:rsid w:val="00344C01"/>
    <w:rsid w:val="003470D8"/>
    <w:rsid w:val="00351D4F"/>
    <w:rsid w:val="00352386"/>
    <w:rsid w:val="003527DC"/>
    <w:rsid w:val="0035281B"/>
    <w:rsid w:val="0035390E"/>
    <w:rsid w:val="00356874"/>
    <w:rsid w:val="003576DB"/>
    <w:rsid w:val="003602CB"/>
    <w:rsid w:val="00360587"/>
    <w:rsid w:val="00360F3D"/>
    <w:rsid w:val="00361EE0"/>
    <w:rsid w:val="003632E5"/>
    <w:rsid w:val="00363C55"/>
    <w:rsid w:val="00363E73"/>
    <w:rsid w:val="00365D97"/>
    <w:rsid w:val="003668C6"/>
    <w:rsid w:val="003676C4"/>
    <w:rsid w:val="00367BC7"/>
    <w:rsid w:val="00370A9C"/>
    <w:rsid w:val="00371184"/>
    <w:rsid w:val="003747A8"/>
    <w:rsid w:val="00374FAF"/>
    <w:rsid w:val="003774DC"/>
    <w:rsid w:val="0038275F"/>
    <w:rsid w:val="003832FE"/>
    <w:rsid w:val="003837FA"/>
    <w:rsid w:val="00383D68"/>
    <w:rsid w:val="00384575"/>
    <w:rsid w:val="00384807"/>
    <w:rsid w:val="00386C57"/>
    <w:rsid w:val="0038746A"/>
    <w:rsid w:val="003906D9"/>
    <w:rsid w:val="00391F54"/>
    <w:rsid w:val="00394F7F"/>
    <w:rsid w:val="0039556B"/>
    <w:rsid w:val="00395BDF"/>
    <w:rsid w:val="003A0606"/>
    <w:rsid w:val="003A0F75"/>
    <w:rsid w:val="003A1B14"/>
    <w:rsid w:val="003A1EEB"/>
    <w:rsid w:val="003A44A6"/>
    <w:rsid w:val="003A4638"/>
    <w:rsid w:val="003A4FFB"/>
    <w:rsid w:val="003B1428"/>
    <w:rsid w:val="003B14F9"/>
    <w:rsid w:val="003B3348"/>
    <w:rsid w:val="003B391A"/>
    <w:rsid w:val="003B3D25"/>
    <w:rsid w:val="003B45B5"/>
    <w:rsid w:val="003B4A4F"/>
    <w:rsid w:val="003B5995"/>
    <w:rsid w:val="003B5F9B"/>
    <w:rsid w:val="003B63DF"/>
    <w:rsid w:val="003B64BC"/>
    <w:rsid w:val="003B79E1"/>
    <w:rsid w:val="003B7DD7"/>
    <w:rsid w:val="003C21F0"/>
    <w:rsid w:val="003C5CD1"/>
    <w:rsid w:val="003C60BC"/>
    <w:rsid w:val="003C6BBF"/>
    <w:rsid w:val="003D15D3"/>
    <w:rsid w:val="003D47BE"/>
    <w:rsid w:val="003D48F2"/>
    <w:rsid w:val="003D7D2A"/>
    <w:rsid w:val="003E3503"/>
    <w:rsid w:val="003E35C1"/>
    <w:rsid w:val="003E74C1"/>
    <w:rsid w:val="003F018A"/>
    <w:rsid w:val="003F0AAC"/>
    <w:rsid w:val="003F0CF7"/>
    <w:rsid w:val="003F10FE"/>
    <w:rsid w:val="003F1BE8"/>
    <w:rsid w:val="003F4687"/>
    <w:rsid w:val="003F616A"/>
    <w:rsid w:val="003F6241"/>
    <w:rsid w:val="003F710E"/>
    <w:rsid w:val="00400FDC"/>
    <w:rsid w:val="00401047"/>
    <w:rsid w:val="00401095"/>
    <w:rsid w:val="00402A45"/>
    <w:rsid w:val="00403AEA"/>
    <w:rsid w:val="00403E37"/>
    <w:rsid w:val="0040430B"/>
    <w:rsid w:val="0040496B"/>
    <w:rsid w:val="00406C03"/>
    <w:rsid w:val="004071FA"/>
    <w:rsid w:val="00407386"/>
    <w:rsid w:val="0041152F"/>
    <w:rsid w:val="0041154E"/>
    <w:rsid w:val="004118CB"/>
    <w:rsid w:val="00412074"/>
    <w:rsid w:val="004132B0"/>
    <w:rsid w:val="004135E3"/>
    <w:rsid w:val="00414656"/>
    <w:rsid w:val="00414992"/>
    <w:rsid w:val="00421586"/>
    <w:rsid w:val="004215F6"/>
    <w:rsid w:val="0042197F"/>
    <w:rsid w:val="004225B7"/>
    <w:rsid w:val="00422B81"/>
    <w:rsid w:val="00425654"/>
    <w:rsid w:val="004279A7"/>
    <w:rsid w:val="0043099E"/>
    <w:rsid w:val="004338FC"/>
    <w:rsid w:val="00433CB9"/>
    <w:rsid w:val="00433D7D"/>
    <w:rsid w:val="004345CF"/>
    <w:rsid w:val="00434BAB"/>
    <w:rsid w:val="00435463"/>
    <w:rsid w:val="00435734"/>
    <w:rsid w:val="004369BA"/>
    <w:rsid w:val="004375FF"/>
    <w:rsid w:val="004412B1"/>
    <w:rsid w:val="0044434F"/>
    <w:rsid w:val="004443D0"/>
    <w:rsid w:val="00445172"/>
    <w:rsid w:val="0045236E"/>
    <w:rsid w:val="004530FD"/>
    <w:rsid w:val="004542B4"/>
    <w:rsid w:val="00456AB9"/>
    <w:rsid w:val="00460344"/>
    <w:rsid w:val="004629EA"/>
    <w:rsid w:val="00462E6C"/>
    <w:rsid w:val="00462ED6"/>
    <w:rsid w:val="00465B3A"/>
    <w:rsid w:val="0046685D"/>
    <w:rsid w:val="004678EE"/>
    <w:rsid w:val="00470242"/>
    <w:rsid w:val="004703EB"/>
    <w:rsid w:val="004706C5"/>
    <w:rsid w:val="0047194E"/>
    <w:rsid w:val="00473B94"/>
    <w:rsid w:val="004749A9"/>
    <w:rsid w:val="00475208"/>
    <w:rsid w:val="004764B9"/>
    <w:rsid w:val="00477CD1"/>
    <w:rsid w:val="004817CD"/>
    <w:rsid w:val="004831BB"/>
    <w:rsid w:val="00484248"/>
    <w:rsid w:val="004843E1"/>
    <w:rsid w:val="00485FDC"/>
    <w:rsid w:val="00486100"/>
    <w:rsid w:val="00486258"/>
    <w:rsid w:val="0048706B"/>
    <w:rsid w:val="00492E1F"/>
    <w:rsid w:val="00493C70"/>
    <w:rsid w:val="00495CE1"/>
    <w:rsid w:val="00496468"/>
    <w:rsid w:val="00497156"/>
    <w:rsid w:val="004A0604"/>
    <w:rsid w:val="004A13C6"/>
    <w:rsid w:val="004A2BCD"/>
    <w:rsid w:val="004A2F9A"/>
    <w:rsid w:val="004A4227"/>
    <w:rsid w:val="004A4646"/>
    <w:rsid w:val="004A4AFB"/>
    <w:rsid w:val="004A56B0"/>
    <w:rsid w:val="004A66CD"/>
    <w:rsid w:val="004B77BD"/>
    <w:rsid w:val="004C1F96"/>
    <w:rsid w:val="004C2278"/>
    <w:rsid w:val="004C4ED5"/>
    <w:rsid w:val="004C5828"/>
    <w:rsid w:val="004C5F96"/>
    <w:rsid w:val="004D0DFB"/>
    <w:rsid w:val="004D41CA"/>
    <w:rsid w:val="004D573A"/>
    <w:rsid w:val="004D6F4A"/>
    <w:rsid w:val="004D796D"/>
    <w:rsid w:val="004E03EA"/>
    <w:rsid w:val="004E0FB5"/>
    <w:rsid w:val="004E1A4D"/>
    <w:rsid w:val="004E259A"/>
    <w:rsid w:val="004E3085"/>
    <w:rsid w:val="004E6A75"/>
    <w:rsid w:val="004E7C1A"/>
    <w:rsid w:val="004E7DA3"/>
    <w:rsid w:val="004F027D"/>
    <w:rsid w:val="004F0307"/>
    <w:rsid w:val="004F0598"/>
    <w:rsid w:val="004F1698"/>
    <w:rsid w:val="004F1A81"/>
    <w:rsid w:val="004F5652"/>
    <w:rsid w:val="004F5778"/>
    <w:rsid w:val="004F57A5"/>
    <w:rsid w:val="004F6405"/>
    <w:rsid w:val="004F7C46"/>
    <w:rsid w:val="00500B62"/>
    <w:rsid w:val="0050179D"/>
    <w:rsid w:val="00501E11"/>
    <w:rsid w:val="00503E67"/>
    <w:rsid w:val="0050452D"/>
    <w:rsid w:val="00507DE8"/>
    <w:rsid w:val="00510836"/>
    <w:rsid w:val="00512355"/>
    <w:rsid w:val="00512B90"/>
    <w:rsid w:val="00514197"/>
    <w:rsid w:val="0051422F"/>
    <w:rsid w:val="005142A6"/>
    <w:rsid w:val="00514584"/>
    <w:rsid w:val="00514B70"/>
    <w:rsid w:val="005164E7"/>
    <w:rsid w:val="005213BC"/>
    <w:rsid w:val="005218A2"/>
    <w:rsid w:val="00526370"/>
    <w:rsid w:val="005268A9"/>
    <w:rsid w:val="00527023"/>
    <w:rsid w:val="00527CC4"/>
    <w:rsid w:val="00531306"/>
    <w:rsid w:val="00532953"/>
    <w:rsid w:val="00536A25"/>
    <w:rsid w:val="00537F59"/>
    <w:rsid w:val="00540BA5"/>
    <w:rsid w:val="0054118C"/>
    <w:rsid w:val="00541DF6"/>
    <w:rsid w:val="0054626D"/>
    <w:rsid w:val="00547B7C"/>
    <w:rsid w:val="00550A32"/>
    <w:rsid w:val="00550C3E"/>
    <w:rsid w:val="00550FC3"/>
    <w:rsid w:val="00552433"/>
    <w:rsid w:val="005525A3"/>
    <w:rsid w:val="00552F92"/>
    <w:rsid w:val="00553C5F"/>
    <w:rsid w:val="00553D19"/>
    <w:rsid w:val="00553D21"/>
    <w:rsid w:val="00554008"/>
    <w:rsid w:val="00555232"/>
    <w:rsid w:val="00556685"/>
    <w:rsid w:val="00557B88"/>
    <w:rsid w:val="0056134C"/>
    <w:rsid w:val="00563410"/>
    <w:rsid w:val="00565382"/>
    <w:rsid w:val="00566251"/>
    <w:rsid w:val="00566875"/>
    <w:rsid w:val="005671E6"/>
    <w:rsid w:val="0057007B"/>
    <w:rsid w:val="005708B0"/>
    <w:rsid w:val="00570CDF"/>
    <w:rsid w:val="00571D1A"/>
    <w:rsid w:val="00571EE9"/>
    <w:rsid w:val="00572988"/>
    <w:rsid w:val="0057299B"/>
    <w:rsid w:val="00573103"/>
    <w:rsid w:val="00574F25"/>
    <w:rsid w:val="00575A74"/>
    <w:rsid w:val="00576633"/>
    <w:rsid w:val="00576F8F"/>
    <w:rsid w:val="00580EEF"/>
    <w:rsid w:val="005828DC"/>
    <w:rsid w:val="00582F36"/>
    <w:rsid w:val="0058300F"/>
    <w:rsid w:val="00585170"/>
    <w:rsid w:val="00585970"/>
    <w:rsid w:val="0058651B"/>
    <w:rsid w:val="0058658B"/>
    <w:rsid w:val="00587C64"/>
    <w:rsid w:val="00591FD6"/>
    <w:rsid w:val="00592023"/>
    <w:rsid w:val="005924DB"/>
    <w:rsid w:val="005938AE"/>
    <w:rsid w:val="00593C52"/>
    <w:rsid w:val="00594AF6"/>
    <w:rsid w:val="00595A28"/>
    <w:rsid w:val="00595B16"/>
    <w:rsid w:val="005A033F"/>
    <w:rsid w:val="005A1135"/>
    <w:rsid w:val="005A3D8D"/>
    <w:rsid w:val="005A676D"/>
    <w:rsid w:val="005A7409"/>
    <w:rsid w:val="005A7E7F"/>
    <w:rsid w:val="005B009D"/>
    <w:rsid w:val="005B1124"/>
    <w:rsid w:val="005B130B"/>
    <w:rsid w:val="005B1B96"/>
    <w:rsid w:val="005B563E"/>
    <w:rsid w:val="005B6793"/>
    <w:rsid w:val="005B7A88"/>
    <w:rsid w:val="005B7F85"/>
    <w:rsid w:val="005C156C"/>
    <w:rsid w:val="005C1C5C"/>
    <w:rsid w:val="005C248F"/>
    <w:rsid w:val="005C2818"/>
    <w:rsid w:val="005C2A27"/>
    <w:rsid w:val="005C3A6B"/>
    <w:rsid w:val="005C558C"/>
    <w:rsid w:val="005C5BB0"/>
    <w:rsid w:val="005C726B"/>
    <w:rsid w:val="005D022E"/>
    <w:rsid w:val="005D0D41"/>
    <w:rsid w:val="005D14B0"/>
    <w:rsid w:val="005D1B17"/>
    <w:rsid w:val="005D4812"/>
    <w:rsid w:val="005D7F75"/>
    <w:rsid w:val="005E026F"/>
    <w:rsid w:val="005E1E1A"/>
    <w:rsid w:val="005E6633"/>
    <w:rsid w:val="005E6860"/>
    <w:rsid w:val="005E7E9E"/>
    <w:rsid w:val="005F1F7E"/>
    <w:rsid w:val="005F4D00"/>
    <w:rsid w:val="005F51AB"/>
    <w:rsid w:val="005F698A"/>
    <w:rsid w:val="005F72E3"/>
    <w:rsid w:val="005F7689"/>
    <w:rsid w:val="005F790D"/>
    <w:rsid w:val="00600A8E"/>
    <w:rsid w:val="006018B2"/>
    <w:rsid w:val="00601CD0"/>
    <w:rsid w:val="006024F5"/>
    <w:rsid w:val="00602742"/>
    <w:rsid w:val="006034A8"/>
    <w:rsid w:val="00604B82"/>
    <w:rsid w:val="0060594C"/>
    <w:rsid w:val="006060A8"/>
    <w:rsid w:val="0060647A"/>
    <w:rsid w:val="00606FB0"/>
    <w:rsid w:val="0061182E"/>
    <w:rsid w:val="006119AC"/>
    <w:rsid w:val="00612DB6"/>
    <w:rsid w:val="00614EE7"/>
    <w:rsid w:val="006157A7"/>
    <w:rsid w:val="00615AC3"/>
    <w:rsid w:val="00616B85"/>
    <w:rsid w:val="00622850"/>
    <w:rsid w:val="00622D82"/>
    <w:rsid w:val="00624653"/>
    <w:rsid w:val="00624CEC"/>
    <w:rsid w:val="00625C93"/>
    <w:rsid w:val="00626943"/>
    <w:rsid w:val="00626F1D"/>
    <w:rsid w:val="006332F7"/>
    <w:rsid w:val="00634140"/>
    <w:rsid w:val="0063432A"/>
    <w:rsid w:val="0063433F"/>
    <w:rsid w:val="00635902"/>
    <w:rsid w:val="00635BD1"/>
    <w:rsid w:val="006365F9"/>
    <w:rsid w:val="00636819"/>
    <w:rsid w:val="00636BA8"/>
    <w:rsid w:val="006373E7"/>
    <w:rsid w:val="006378F0"/>
    <w:rsid w:val="00642F48"/>
    <w:rsid w:val="006434CB"/>
    <w:rsid w:val="0064357D"/>
    <w:rsid w:val="00643F47"/>
    <w:rsid w:val="00645233"/>
    <w:rsid w:val="00646DDF"/>
    <w:rsid w:val="00647A26"/>
    <w:rsid w:val="00647CD9"/>
    <w:rsid w:val="00647CFF"/>
    <w:rsid w:val="0065073F"/>
    <w:rsid w:val="00650868"/>
    <w:rsid w:val="0065150E"/>
    <w:rsid w:val="00652A80"/>
    <w:rsid w:val="00653247"/>
    <w:rsid w:val="0065492C"/>
    <w:rsid w:val="00655E6E"/>
    <w:rsid w:val="00657512"/>
    <w:rsid w:val="00661942"/>
    <w:rsid w:val="00664886"/>
    <w:rsid w:val="006658CB"/>
    <w:rsid w:val="00666641"/>
    <w:rsid w:val="006672E6"/>
    <w:rsid w:val="00670241"/>
    <w:rsid w:val="006725E2"/>
    <w:rsid w:val="0067285A"/>
    <w:rsid w:val="0067295E"/>
    <w:rsid w:val="006736D2"/>
    <w:rsid w:val="00676080"/>
    <w:rsid w:val="0067757D"/>
    <w:rsid w:val="006777EF"/>
    <w:rsid w:val="006801BF"/>
    <w:rsid w:val="00683AF5"/>
    <w:rsid w:val="00683EE3"/>
    <w:rsid w:val="00684920"/>
    <w:rsid w:val="00684EFA"/>
    <w:rsid w:val="006851DD"/>
    <w:rsid w:val="00686BD1"/>
    <w:rsid w:val="00690FAA"/>
    <w:rsid w:val="006A0D29"/>
    <w:rsid w:val="006A11F0"/>
    <w:rsid w:val="006A122D"/>
    <w:rsid w:val="006A2665"/>
    <w:rsid w:val="006A58EC"/>
    <w:rsid w:val="006A60D0"/>
    <w:rsid w:val="006B2CEA"/>
    <w:rsid w:val="006B3127"/>
    <w:rsid w:val="006B3CE9"/>
    <w:rsid w:val="006B4788"/>
    <w:rsid w:val="006B5CCD"/>
    <w:rsid w:val="006B6FD8"/>
    <w:rsid w:val="006B72C4"/>
    <w:rsid w:val="006B7D4E"/>
    <w:rsid w:val="006C0469"/>
    <w:rsid w:val="006C1E70"/>
    <w:rsid w:val="006C3574"/>
    <w:rsid w:val="006C370F"/>
    <w:rsid w:val="006C38C8"/>
    <w:rsid w:val="006C564B"/>
    <w:rsid w:val="006C61A2"/>
    <w:rsid w:val="006C697D"/>
    <w:rsid w:val="006C6BDF"/>
    <w:rsid w:val="006C7833"/>
    <w:rsid w:val="006C7ECE"/>
    <w:rsid w:val="006C7F50"/>
    <w:rsid w:val="006D273A"/>
    <w:rsid w:val="006D6A3E"/>
    <w:rsid w:val="006D7C96"/>
    <w:rsid w:val="006E009F"/>
    <w:rsid w:val="006E2DE0"/>
    <w:rsid w:val="006E2FE4"/>
    <w:rsid w:val="006E374A"/>
    <w:rsid w:val="006E3FBB"/>
    <w:rsid w:val="006F03D3"/>
    <w:rsid w:val="006F0B4E"/>
    <w:rsid w:val="006F3063"/>
    <w:rsid w:val="006F364A"/>
    <w:rsid w:val="006F39E0"/>
    <w:rsid w:val="006F7344"/>
    <w:rsid w:val="00701BD5"/>
    <w:rsid w:val="00703F2C"/>
    <w:rsid w:val="007045C7"/>
    <w:rsid w:val="007055C2"/>
    <w:rsid w:val="00705E3F"/>
    <w:rsid w:val="007061DF"/>
    <w:rsid w:val="007065B7"/>
    <w:rsid w:val="0071379B"/>
    <w:rsid w:val="00714A2D"/>
    <w:rsid w:val="00714C63"/>
    <w:rsid w:val="0071640D"/>
    <w:rsid w:val="00717099"/>
    <w:rsid w:val="007175B8"/>
    <w:rsid w:val="007203B6"/>
    <w:rsid w:val="0072156E"/>
    <w:rsid w:val="00722625"/>
    <w:rsid w:val="00722C95"/>
    <w:rsid w:val="007236DB"/>
    <w:rsid w:val="00726CA9"/>
    <w:rsid w:val="007310B6"/>
    <w:rsid w:val="00731452"/>
    <w:rsid w:val="00731CD7"/>
    <w:rsid w:val="007322B6"/>
    <w:rsid w:val="00732933"/>
    <w:rsid w:val="00732A15"/>
    <w:rsid w:val="00732D39"/>
    <w:rsid w:val="00733380"/>
    <w:rsid w:val="00734B1B"/>
    <w:rsid w:val="007361B3"/>
    <w:rsid w:val="0073691B"/>
    <w:rsid w:val="007402F1"/>
    <w:rsid w:val="007409FE"/>
    <w:rsid w:val="00744747"/>
    <w:rsid w:val="00744F19"/>
    <w:rsid w:val="00745137"/>
    <w:rsid w:val="00746102"/>
    <w:rsid w:val="0075044A"/>
    <w:rsid w:val="00750C83"/>
    <w:rsid w:val="007528F9"/>
    <w:rsid w:val="00753BAF"/>
    <w:rsid w:val="00754C5B"/>
    <w:rsid w:val="00754EFA"/>
    <w:rsid w:val="00755E1D"/>
    <w:rsid w:val="0075681A"/>
    <w:rsid w:val="00760458"/>
    <w:rsid w:val="007616A6"/>
    <w:rsid w:val="007629A0"/>
    <w:rsid w:val="00763032"/>
    <w:rsid w:val="007633B1"/>
    <w:rsid w:val="00764FCF"/>
    <w:rsid w:val="007650E5"/>
    <w:rsid w:val="0076543A"/>
    <w:rsid w:val="0076547D"/>
    <w:rsid w:val="00765B63"/>
    <w:rsid w:val="00766DF2"/>
    <w:rsid w:val="00770D19"/>
    <w:rsid w:val="007713CB"/>
    <w:rsid w:val="00772816"/>
    <w:rsid w:val="00772868"/>
    <w:rsid w:val="00773F6A"/>
    <w:rsid w:val="007741E5"/>
    <w:rsid w:val="007775FA"/>
    <w:rsid w:val="007832AC"/>
    <w:rsid w:val="00784818"/>
    <w:rsid w:val="007870CA"/>
    <w:rsid w:val="007873EC"/>
    <w:rsid w:val="00790AD6"/>
    <w:rsid w:val="00791000"/>
    <w:rsid w:val="0079103D"/>
    <w:rsid w:val="00791396"/>
    <w:rsid w:val="0079263F"/>
    <w:rsid w:val="00792EA4"/>
    <w:rsid w:val="00793EB6"/>
    <w:rsid w:val="007941D9"/>
    <w:rsid w:val="007959C4"/>
    <w:rsid w:val="00797504"/>
    <w:rsid w:val="00797751"/>
    <w:rsid w:val="00797CC3"/>
    <w:rsid w:val="007A1C80"/>
    <w:rsid w:val="007A272F"/>
    <w:rsid w:val="007A36B4"/>
    <w:rsid w:val="007A3AD4"/>
    <w:rsid w:val="007A42D3"/>
    <w:rsid w:val="007A7C65"/>
    <w:rsid w:val="007A7D34"/>
    <w:rsid w:val="007B48AB"/>
    <w:rsid w:val="007B49F3"/>
    <w:rsid w:val="007B6FFE"/>
    <w:rsid w:val="007B79B6"/>
    <w:rsid w:val="007C04BB"/>
    <w:rsid w:val="007C0F1B"/>
    <w:rsid w:val="007C10F5"/>
    <w:rsid w:val="007C1EB9"/>
    <w:rsid w:val="007C58DA"/>
    <w:rsid w:val="007C699A"/>
    <w:rsid w:val="007D5DC6"/>
    <w:rsid w:val="007D5F75"/>
    <w:rsid w:val="007D6E3B"/>
    <w:rsid w:val="007D7153"/>
    <w:rsid w:val="007E0120"/>
    <w:rsid w:val="007E04BF"/>
    <w:rsid w:val="007E0AF7"/>
    <w:rsid w:val="007E0C7D"/>
    <w:rsid w:val="007E1DB8"/>
    <w:rsid w:val="007E20F5"/>
    <w:rsid w:val="007E30FE"/>
    <w:rsid w:val="007E3642"/>
    <w:rsid w:val="007E714C"/>
    <w:rsid w:val="007E7D39"/>
    <w:rsid w:val="007F076A"/>
    <w:rsid w:val="007F11CE"/>
    <w:rsid w:val="007F11D2"/>
    <w:rsid w:val="007F2280"/>
    <w:rsid w:val="007F4AB4"/>
    <w:rsid w:val="007F4EB4"/>
    <w:rsid w:val="007F6428"/>
    <w:rsid w:val="007F7062"/>
    <w:rsid w:val="008001AA"/>
    <w:rsid w:val="00800675"/>
    <w:rsid w:val="0080151B"/>
    <w:rsid w:val="00803865"/>
    <w:rsid w:val="00803CB3"/>
    <w:rsid w:val="00810683"/>
    <w:rsid w:val="008123B9"/>
    <w:rsid w:val="00812BC0"/>
    <w:rsid w:val="00812BC5"/>
    <w:rsid w:val="00813BB7"/>
    <w:rsid w:val="008140E7"/>
    <w:rsid w:val="008144B8"/>
    <w:rsid w:val="0082109F"/>
    <w:rsid w:val="00822270"/>
    <w:rsid w:val="0082400F"/>
    <w:rsid w:val="00824065"/>
    <w:rsid w:val="00826695"/>
    <w:rsid w:val="00826B1B"/>
    <w:rsid w:val="00827954"/>
    <w:rsid w:val="00830C19"/>
    <w:rsid w:val="008328FE"/>
    <w:rsid w:val="00833068"/>
    <w:rsid w:val="008354F9"/>
    <w:rsid w:val="00841687"/>
    <w:rsid w:val="00843EB7"/>
    <w:rsid w:val="00845C33"/>
    <w:rsid w:val="008465FD"/>
    <w:rsid w:val="0084674C"/>
    <w:rsid w:val="00847218"/>
    <w:rsid w:val="00847942"/>
    <w:rsid w:val="00850745"/>
    <w:rsid w:val="00850C76"/>
    <w:rsid w:val="00852460"/>
    <w:rsid w:val="00855447"/>
    <w:rsid w:val="00855E31"/>
    <w:rsid w:val="00861AD5"/>
    <w:rsid w:val="00862724"/>
    <w:rsid w:val="00864753"/>
    <w:rsid w:val="0086543A"/>
    <w:rsid w:val="00865E82"/>
    <w:rsid w:val="008670DB"/>
    <w:rsid w:val="008739F2"/>
    <w:rsid w:val="00874E61"/>
    <w:rsid w:val="0088084C"/>
    <w:rsid w:val="008810B6"/>
    <w:rsid w:val="00882B82"/>
    <w:rsid w:val="0088520E"/>
    <w:rsid w:val="00886270"/>
    <w:rsid w:val="0089094E"/>
    <w:rsid w:val="00890E09"/>
    <w:rsid w:val="0089130C"/>
    <w:rsid w:val="00892582"/>
    <w:rsid w:val="008931F4"/>
    <w:rsid w:val="00893C58"/>
    <w:rsid w:val="00893D8E"/>
    <w:rsid w:val="0089588B"/>
    <w:rsid w:val="0089638F"/>
    <w:rsid w:val="0089675B"/>
    <w:rsid w:val="00897EED"/>
    <w:rsid w:val="008A135D"/>
    <w:rsid w:val="008A3699"/>
    <w:rsid w:val="008A43E0"/>
    <w:rsid w:val="008A4CEA"/>
    <w:rsid w:val="008A579A"/>
    <w:rsid w:val="008B074B"/>
    <w:rsid w:val="008B0FBE"/>
    <w:rsid w:val="008B147A"/>
    <w:rsid w:val="008B1E8B"/>
    <w:rsid w:val="008B2173"/>
    <w:rsid w:val="008B2DB6"/>
    <w:rsid w:val="008B2EC6"/>
    <w:rsid w:val="008B2F00"/>
    <w:rsid w:val="008B3C11"/>
    <w:rsid w:val="008B562B"/>
    <w:rsid w:val="008B5F4D"/>
    <w:rsid w:val="008B6265"/>
    <w:rsid w:val="008B6736"/>
    <w:rsid w:val="008B7F15"/>
    <w:rsid w:val="008C049A"/>
    <w:rsid w:val="008C059D"/>
    <w:rsid w:val="008C2784"/>
    <w:rsid w:val="008C2878"/>
    <w:rsid w:val="008C4424"/>
    <w:rsid w:val="008C4A0D"/>
    <w:rsid w:val="008D0473"/>
    <w:rsid w:val="008D166A"/>
    <w:rsid w:val="008D18C7"/>
    <w:rsid w:val="008D3C7A"/>
    <w:rsid w:val="008D3DE5"/>
    <w:rsid w:val="008D448B"/>
    <w:rsid w:val="008D5139"/>
    <w:rsid w:val="008D52AB"/>
    <w:rsid w:val="008D619A"/>
    <w:rsid w:val="008E1809"/>
    <w:rsid w:val="008E19D0"/>
    <w:rsid w:val="008E24F0"/>
    <w:rsid w:val="008E3784"/>
    <w:rsid w:val="008E47ED"/>
    <w:rsid w:val="008E4BA1"/>
    <w:rsid w:val="008E4F06"/>
    <w:rsid w:val="008E6702"/>
    <w:rsid w:val="008E6EC4"/>
    <w:rsid w:val="008E7F21"/>
    <w:rsid w:val="008F0F56"/>
    <w:rsid w:val="008F1659"/>
    <w:rsid w:val="008F1D28"/>
    <w:rsid w:val="008F3836"/>
    <w:rsid w:val="008F411C"/>
    <w:rsid w:val="008F5840"/>
    <w:rsid w:val="008F5D16"/>
    <w:rsid w:val="008F6EC8"/>
    <w:rsid w:val="00901428"/>
    <w:rsid w:val="00903DD3"/>
    <w:rsid w:val="0090621E"/>
    <w:rsid w:val="0090637F"/>
    <w:rsid w:val="00907582"/>
    <w:rsid w:val="009104FA"/>
    <w:rsid w:val="0091104B"/>
    <w:rsid w:val="00911DC0"/>
    <w:rsid w:val="0091293F"/>
    <w:rsid w:val="009130B4"/>
    <w:rsid w:val="009151FC"/>
    <w:rsid w:val="0091541A"/>
    <w:rsid w:val="0091716D"/>
    <w:rsid w:val="009206A7"/>
    <w:rsid w:val="00920C06"/>
    <w:rsid w:val="00920DB1"/>
    <w:rsid w:val="009211BE"/>
    <w:rsid w:val="00925398"/>
    <w:rsid w:val="0092588A"/>
    <w:rsid w:val="00925EA3"/>
    <w:rsid w:val="0092698D"/>
    <w:rsid w:val="00930458"/>
    <w:rsid w:val="00930FFA"/>
    <w:rsid w:val="0093248F"/>
    <w:rsid w:val="009332C8"/>
    <w:rsid w:val="009338AC"/>
    <w:rsid w:val="009341A7"/>
    <w:rsid w:val="00935034"/>
    <w:rsid w:val="00935156"/>
    <w:rsid w:val="0093669E"/>
    <w:rsid w:val="009379FA"/>
    <w:rsid w:val="00937C59"/>
    <w:rsid w:val="009401A9"/>
    <w:rsid w:val="00943DBC"/>
    <w:rsid w:val="00945F66"/>
    <w:rsid w:val="00946190"/>
    <w:rsid w:val="00950252"/>
    <w:rsid w:val="0095156E"/>
    <w:rsid w:val="00951CCE"/>
    <w:rsid w:val="009536E3"/>
    <w:rsid w:val="00955A01"/>
    <w:rsid w:val="009606C2"/>
    <w:rsid w:val="0096092E"/>
    <w:rsid w:val="0096171E"/>
    <w:rsid w:val="00962CEE"/>
    <w:rsid w:val="00963EDA"/>
    <w:rsid w:val="0096499C"/>
    <w:rsid w:val="00964F46"/>
    <w:rsid w:val="009657E3"/>
    <w:rsid w:val="00966AB7"/>
    <w:rsid w:val="009702FA"/>
    <w:rsid w:val="00970DA6"/>
    <w:rsid w:val="00971B06"/>
    <w:rsid w:val="009741B1"/>
    <w:rsid w:val="00975C0C"/>
    <w:rsid w:val="00980307"/>
    <w:rsid w:val="00981241"/>
    <w:rsid w:val="009814F8"/>
    <w:rsid w:val="00981C77"/>
    <w:rsid w:val="00982BF8"/>
    <w:rsid w:val="00982DA4"/>
    <w:rsid w:val="00983CC4"/>
    <w:rsid w:val="00983DF3"/>
    <w:rsid w:val="00984270"/>
    <w:rsid w:val="0098591D"/>
    <w:rsid w:val="00985ED4"/>
    <w:rsid w:val="00986E1F"/>
    <w:rsid w:val="00990384"/>
    <w:rsid w:val="00991A63"/>
    <w:rsid w:val="009924EF"/>
    <w:rsid w:val="0099346E"/>
    <w:rsid w:val="009940D4"/>
    <w:rsid w:val="00995820"/>
    <w:rsid w:val="0099760D"/>
    <w:rsid w:val="00997680"/>
    <w:rsid w:val="009A01E5"/>
    <w:rsid w:val="009A064D"/>
    <w:rsid w:val="009A0E17"/>
    <w:rsid w:val="009A5E8D"/>
    <w:rsid w:val="009A6027"/>
    <w:rsid w:val="009A7E04"/>
    <w:rsid w:val="009B0858"/>
    <w:rsid w:val="009B16A7"/>
    <w:rsid w:val="009B1EF2"/>
    <w:rsid w:val="009B2800"/>
    <w:rsid w:val="009B3CCE"/>
    <w:rsid w:val="009B4878"/>
    <w:rsid w:val="009B4FA6"/>
    <w:rsid w:val="009B5ECF"/>
    <w:rsid w:val="009B6CDB"/>
    <w:rsid w:val="009C0D2D"/>
    <w:rsid w:val="009C2265"/>
    <w:rsid w:val="009C3FEF"/>
    <w:rsid w:val="009C46B4"/>
    <w:rsid w:val="009C46E4"/>
    <w:rsid w:val="009C4A6E"/>
    <w:rsid w:val="009C4A9B"/>
    <w:rsid w:val="009C557A"/>
    <w:rsid w:val="009C588F"/>
    <w:rsid w:val="009C7312"/>
    <w:rsid w:val="009D078E"/>
    <w:rsid w:val="009D09B1"/>
    <w:rsid w:val="009D376B"/>
    <w:rsid w:val="009D4A4F"/>
    <w:rsid w:val="009D70CB"/>
    <w:rsid w:val="009D743E"/>
    <w:rsid w:val="009D7A5D"/>
    <w:rsid w:val="009E0AA9"/>
    <w:rsid w:val="009E1EFC"/>
    <w:rsid w:val="009E233C"/>
    <w:rsid w:val="009E44F6"/>
    <w:rsid w:val="009E4997"/>
    <w:rsid w:val="009E68E9"/>
    <w:rsid w:val="009E69A5"/>
    <w:rsid w:val="009F05B3"/>
    <w:rsid w:val="009F3396"/>
    <w:rsid w:val="009F70F2"/>
    <w:rsid w:val="00A00445"/>
    <w:rsid w:val="00A01B8B"/>
    <w:rsid w:val="00A02ED1"/>
    <w:rsid w:val="00A037AB"/>
    <w:rsid w:val="00A03BD3"/>
    <w:rsid w:val="00A05170"/>
    <w:rsid w:val="00A05543"/>
    <w:rsid w:val="00A05909"/>
    <w:rsid w:val="00A05B3B"/>
    <w:rsid w:val="00A05F1F"/>
    <w:rsid w:val="00A061D7"/>
    <w:rsid w:val="00A07DB9"/>
    <w:rsid w:val="00A110DA"/>
    <w:rsid w:val="00A119F4"/>
    <w:rsid w:val="00A11E4F"/>
    <w:rsid w:val="00A12909"/>
    <w:rsid w:val="00A12FDC"/>
    <w:rsid w:val="00A1414C"/>
    <w:rsid w:val="00A14B59"/>
    <w:rsid w:val="00A14BEC"/>
    <w:rsid w:val="00A1606C"/>
    <w:rsid w:val="00A16264"/>
    <w:rsid w:val="00A209E7"/>
    <w:rsid w:val="00A20E2F"/>
    <w:rsid w:val="00A21F68"/>
    <w:rsid w:val="00A22196"/>
    <w:rsid w:val="00A2224E"/>
    <w:rsid w:val="00A22540"/>
    <w:rsid w:val="00A22B6A"/>
    <w:rsid w:val="00A231B8"/>
    <w:rsid w:val="00A245B5"/>
    <w:rsid w:val="00A25385"/>
    <w:rsid w:val="00A2750B"/>
    <w:rsid w:val="00A30262"/>
    <w:rsid w:val="00A31F49"/>
    <w:rsid w:val="00A326F2"/>
    <w:rsid w:val="00A33A93"/>
    <w:rsid w:val="00A374F6"/>
    <w:rsid w:val="00A4017D"/>
    <w:rsid w:val="00A404E7"/>
    <w:rsid w:val="00A40D7E"/>
    <w:rsid w:val="00A41597"/>
    <w:rsid w:val="00A444ED"/>
    <w:rsid w:val="00A465B9"/>
    <w:rsid w:val="00A47B8F"/>
    <w:rsid w:val="00A47DC9"/>
    <w:rsid w:val="00A50357"/>
    <w:rsid w:val="00A562EB"/>
    <w:rsid w:val="00A57558"/>
    <w:rsid w:val="00A6243C"/>
    <w:rsid w:val="00A641E2"/>
    <w:rsid w:val="00A66037"/>
    <w:rsid w:val="00A705C9"/>
    <w:rsid w:val="00A70C5C"/>
    <w:rsid w:val="00A71F2C"/>
    <w:rsid w:val="00A720D1"/>
    <w:rsid w:val="00A725C2"/>
    <w:rsid w:val="00A73E01"/>
    <w:rsid w:val="00A74891"/>
    <w:rsid w:val="00A76053"/>
    <w:rsid w:val="00A76AF9"/>
    <w:rsid w:val="00A76B59"/>
    <w:rsid w:val="00A800A9"/>
    <w:rsid w:val="00A80873"/>
    <w:rsid w:val="00A813EF"/>
    <w:rsid w:val="00A81E81"/>
    <w:rsid w:val="00A825B1"/>
    <w:rsid w:val="00A83645"/>
    <w:rsid w:val="00A8464D"/>
    <w:rsid w:val="00A85945"/>
    <w:rsid w:val="00A85ACC"/>
    <w:rsid w:val="00A85DC0"/>
    <w:rsid w:val="00A86021"/>
    <w:rsid w:val="00A86701"/>
    <w:rsid w:val="00A86BAE"/>
    <w:rsid w:val="00A905E1"/>
    <w:rsid w:val="00A955CE"/>
    <w:rsid w:val="00AA4127"/>
    <w:rsid w:val="00AA48BC"/>
    <w:rsid w:val="00AA5ADB"/>
    <w:rsid w:val="00AA5CA6"/>
    <w:rsid w:val="00AB1262"/>
    <w:rsid w:val="00AB2521"/>
    <w:rsid w:val="00AB31F3"/>
    <w:rsid w:val="00AB437A"/>
    <w:rsid w:val="00AB4F7C"/>
    <w:rsid w:val="00AB5248"/>
    <w:rsid w:val="00AB672A"/>
    <w:rsid w:val="00AB7CFB"/>
    <w:rsid w:val="00AB7EF6"/>
    <w:rsid w:val="00AC1299"/>
    <w:rsid w:val="00AC1B9B"/>
    <w:rsid w:val="00AC37E1"/>
    <w:rsid w:val="00AC3AA2"/>
    <w:rsid w:val="00AC4B83"/>
    <w:rsid w:val="00AC649B"/>
    <w:rsid w:val="00AC68D8"/>
    <w:rsid w:val="00AD0AB5"/>
    <w:rsid w:val="00AD11F4"/>
    <w:rsid w:val="00AD120D"/>
    <w:rsid w:val="00AD23ED"/>
    <w:rsid w:val="00AD434D"/>
    <w:rsid w:val="00AD5561"/>
    <w:rsid w:val="00AD63A6"/>
    <w:rsid w:val="00AD7592"/>
    <w:rsid w:val="00AE0472"/>
    <w:rsid w:val="00AE1FA3"/>
    <w:rsid w:val="00AE2086"/>
    <w:rsid w:val="00AE31B7"/>
    <w:rsid w:val="00AE3A8F"/>
    <w:rsid w:val="00AE3BB1"/>
    <w:rsid w:val="00AE43E6"/>
    <w:rsid w:val="00AE5529"/>
    <w:rsid w:val="00AE6276"/>
    <w:rsid w:val="00AF0970"/>
    <w:rsid w:val="00AF09F6"/>
    <w:rsid w:val="00AF0D66"/>
    <w:rsid w:val="00AF15CB"/>
    <w:rsid w:val="00AF1665"/>
    <w:rsid w:val="00AF2481"/>
    <w:rsid w:val="00AF4731"/>
    <w:rsid w:val="00AF6523"/>
    <w:rsid w:val="00B02D35"/>
    <w:rsid w:val="00B04057"/>
    <w:rsid w:val="00B04781"/>
    <w:rsid w:val="00B06CDD"/>
    <w:rsid w:val="00B06EF8"/>
    <w:rsid w:val="00B07C32"/>
    <w:rsid w:val="00B1025B"/>
    <w:rsid w:val="00B12DFE"/>
    <w:rsid w:val="00B13B5D"/>
    <w:rsid w:val="00B14ED1"/>
    <w:rsid w:val="00B163CE"/>
    <w:rsid w:val="00B16B21"/>
    <w:rsid w:val="00B16D4F"/>
    <w:rsid w:val="00B202B2"/>
    <w:rsid w:val="00B2116D"/>
    <w:rsid w:val="00B22EEE"/>
    <w:rsid w:val="00B3304F"/>
    <w:rsid w:val="00B342FC"/>
    <w:rsid w:val="00B35256"/>
    <w:rsid w:val="00B3598E"/>
    <w:rsid w:val="00B35ACA"/>
    <w:rsid w:val="00B35DFF"/>
    <w:rsid w:val="00B36A1E"/>
    <w:rsid w:val="00B36ABB"/>
    <w:rsid w:val="00B40D74"/>
    <w:rsid w:val="00B410AB"/>
    <w:rsid w:val="00B431CA"/>
    <w:rsid w:val="00B44265"/>
    <w:rsid w:val="00B462C3"/>
    <w:rsid w:val="00B46CBD"/>
    <w:rsid w:val="00B506BC"/>
    <w:rsid w:val="00B52A47"/>
    <w:rsid w:val="00B5413D"/>
    <w:rsid w:val="00B541A8"/>
    <w:rsid w:val="00B5447A"/>
    <w:rsid w:val="00B57F01"/>
    <w:rsid w:val="00B618C4"/>
    <w:rsid w:val="00B623FE"/>
    <w:rsid w:val="00B63A14"/>
    <w:rsid w:val="00B65E88"/>
    <w:rsid w:val="00B672C5"/>
    <w:rsid w:val="00B67B44"/>
    <w:rsid w:val="00B71C07"/>
    <w:rsid w:val="00B73B25"/>
    <w:rsid w:val="00B75DAF"/>
    <w:rsid w:val="00B76910"/>
    <w:rsid w:val="00B76D56"/>
    <w:rsid w:val="00B778E3"/>
    <w:rsid w:val="00B77B27"/>
    <w:rsid w:val="00B77E7B"/>
    <w:rsid w:val="00B81B06"/>
    <w:rsid w:val="00B824D7"/>
    <w:rsid w:val="00B835D0"/>
    <w:rsid w:val="00B84DA7"/>
    <w:rsid w:val="00B85044"/>
    <w:rsid w:val="00B85DAB"/>
    <w:rsid w:val="00B8616D"/>
    <w:rsid w:val="00B86434"/>
    <w:rsid w:val="00B864D5"/>
    <w:rsid w:val="00B86D32"/>
    <w:rsid w:val="00B90120"/>
    <w:rsid w:val="00B902BF"/>
    <w:rsid w:val="00B9242E"/>
    <w:rsid w:val="00B9277C"/>
    <w:rsid w:val="00B931D7"/>
    <w:rsid w:val="00B93795"/>
    <w:rsid w:val="00B940D8"/>
    <w:rsid w:val="00B94434"/>
    <w:rsid w:val="00B97B5D"/>
    <w:rsid w:val="00BA07DA"/>
    <w:rsid w:val="00BA77C8"/>
    <w:rsid w:val="00BB073C"/>
    <w:rsid w:val="00BB2BBC"/>
    <w:rsid w:val="00BB3173"/>
    <w:rsid w:val="00BB5711"/>
    <w:rsid w:val="00BC0083"/>
    <w:rsid w:val="00BC144F"/>
    <w:rsid w:val="00BC450E"/>
    <w:rsid w:val="00BC49B1"/>
    <w:rsid w:val="00BC50C0"/>
    <w:rsid w:val="00BC5189"/>
    <w:rsid w:val="00BC572A"/>
    <w:rsid w:val="00BC6B33"/>
    <w:rsid w:val="00BC6C0E"/>
    <w:rsid w:val="00BD0AE5"/>
    <w:rsid w:val="00BD12E3"/>
    <w:rsid w:val="00BD1FE5"/>
    <w:rsid w:val="00BD4151"/>
    <w:rsid w:val="00BD51BB"/>
    <w:rsid w:val="00BE00AE"/>
    <w:rsid w:val="00BE065F"/>
    <w:rsid w:val="00BE1406"/>
    <w:rsid w:val="00BE170F"/>
    <w:rsid w:val="00BE1BAA"/>
    <w:rsid w:val="00BE3561"/>
    <w:rsid w:val="00BE4466"/>
    <w:rsid w:val="00BF073F"/>
    <w:rsid w:val="00BF0E50"/>
    <w:rsid w:val="00BF18CB"/>
    <w:rsid w:val="00BF39E2"/>
    <w:rsid w:val="00BF3BF0"/>
    <w:rsid w:val="00BF3DFC"/>
    <w:rsid w:val="00BF538D"/>
    <w:rsid w:val="00BF6A6E"/>
    <w:rsid w:val="00BF6D83"/>
    <w:rsid w:val="00BF729A"/>
    <w:rsid w:val="00BF7730"/>
    <w:rsid w:val="00C00669"/>
    <w:rsid w:val="00C00706"/>
    <w:rsid w:val="00C009BF"/>
    <w:rsid w:val="00C01065"/>
    <w:rsid w:val="00C012F5"/>
    <w:rsid w:val="00C029EA"/>
    <w:rsid w:val="00C04B14"/>
    <w:rsid w:val="00C06B2B"/>
    <w:rsid w:val="00C073F0"/>
    <w:rsid w:val="00C106E6"/>
    <w:rsid w:val="00C10947"/>
    <w:rsid w:val="00C1350E"/>
    <w:rsid w:val="00C13F43"/>
    <w:rsid w:val="00C14194"/>
    <w:rsid w:val="00C234F4"/>
    <w:rsid w:val="00C23C75"/>
    <w:rsid w:val="00C241C9"/>
    <w:rsid w:val="00C2455C"/>
    <w:rsid w:val="00C24E27"/>
    <w:rsid w:val="00C25C9E"/>
    <w:rsid w:val="00C262DC"/>
    <w:rsid w:val="00C27B38"/>
    <w:rsid w:val="00C32D92"/>
    <w:rsid w:val="00C32FDF"/>
    <w:rsid w:val="00C4044C"/>
    <w:rsid w:val="00C41DAD"/>
    <w:rsid w:val="00C4312B"/>
    <w:rsid w:val="00C43DF9"/>
    <w:rsid w:val="00C44DEF"/>
    <w:rsid w:val="00C4609E"/>
    <w:rsid w:val="00C461A5"/>
    <w:rsid w:val="00C464DB"/>
    <w:rsid w:val="00C50FFF"/>
    <w:rsid w:val="00C53B26"/>
    <w:rsid w:val="00C5403A"/>
    <w:rsid w:val="00C55916"/>
    <w:rsid w:val="00C5786C"/>
    <w:rsid w:val="00C6163C"/>
    <w:rsid w:val="00C62162"/>
    <w:rsid w:val="00C62B92"/>
    <w:rsid w:val="00C66268"/>
    <w:rsid w:val="00C66499"/>
    <w:rsid w:val="00C67B3A"/>
    <w:rsid w:val="00C70BE0"/>
    <w:rsid w:val="00C71E21"/>
    <w:rsid w:val="00C742B7"/>
    <w:rsid w:val="00C766E4"/>
    <w:rsid w:val="00C770D9"/>
    <w:rsid w:val="00C8129F"/>
    <w:rsid w:val="00C81305"/>
    <w:rsid w:val="00C82F61"/>
    <w:rsid w:val="00C8407E"/>
    <w:rsid w:val="00C847EF"/>
    <w:rsid w:val="00C84EC9"/>
    <w:rsid w:val="00C85DEE"/>
    <w:rsid w:val="00C90555"/>
    <w:rsid w:val="00C93A3D"/>
    <w:rsid w:val="00C9454B"/>
    <w:rsid w:val="00C94EAE"/>
    <w:rsid w:val="00C9543F"/>
    <w:rsid w:val="00C9547B"/>
    <w:rsid w:val="00C9770F"/>
    <w:rsid w:val="00CA12E6"/>
    <w:rsid w:val="00CA1BC6"/>
    <w:rsid w:val="00CA353D"/>
    <w:rsid w:val="00CA58F6"/>
    <w:rsid w:val="00CA6EE5"/>
    <w:rsid w:val="00CB0459"/>
    <w:rsid w:val="00CB055F"/>
    <w:rsid w:val="00CB0CB5"/>
    <w:rsid w:val="00CB146F"/>
    <w:rsid w:val="00CB24ED"/>
    <w:rsid w:val="00CB3118"/>
    <w:rsid w:val="00CB418F"/>
    <w:rsid w:val="00CB52FD"/>
    <w:rsid w:val="00CB662F"/>
    <w:rsid w:val="00CB7371"/>
    <w:rsid w:val="00CB7B80"/>
    <w:rsid w:val="00CB7E33"/>
    <w:rsid w:val="00CB7E66"/>
    <w:rsid w:val="00CC111C"/>
    <w:rsid w:val="00CC2873"/>
    <w:rsid w:val="00CC5E79"/>
    <w:rsid w:val="00CC60BA"/>
    <w:rsid w:val="00CC6EED"/>
    <w:rsid w:val="00CC702D"/>
    <w:rsid w:val="00CC76DF"/>
    <w:rsid w:val="00CC7BB6"/>
    <w:rsid w:val="00CC7FD2"/>
    <w:rsid w:val="00CD11EF"/>
    <w:rsid w:val="00CD24F7"/>
    <w:rsid w:val="00CD3E46"/>
    <w:rsid w:val="00CD51EE"/>
    <w:rsid w:val="00CD55BA"/>
    <w:rsid w:val="00CD5C5E"/>
    <w:rsid w:val="00CD6914"/>
    <w:rsid w:val="00CE0806"/>
    <w:rsid w:val="00CE230B"/>
    <w:rsid w:val="00CE2AD7"/>
    <w:rsid w:val="00CE43B6"/>
    <w:rsid w:val="00CE4BA7"/>
    <w:rsid w:val="00CE4C7B"/>
    <w:rsid w:val="00CE500B"/>
    <w:rsid w:val="00CE51AA"/>
    <w:rsid w:val="00CE5770"/>
    <w:rsid w:val="00CE75C7"/>
    <w:rsid w:val="00CF0032"/>
    <w:rsid w:val="00CF01A4"/>
    <w:rsid w:val="00CF0AD6"/>
    <w:rsid w:val="00CF30D8"/>
    <w:rsid w:val="00CF5D32"/>
    <w:rsid w:val="00CF5ED6"/>
    <w:rsid w:val="00CF6583"/>
    <w:rsid w:val="00CF67EE"/>
    <w:rsid w:val="00CF6B6E"/>
    <w:rsid w:val="00CF71A4"/>
    <w:rsid w:val="00CF735E"/>
    <w:rsid w:val="00D00220"/>
    <w:rsid w:val="00D04892"/>
    <w:rsid w:val="00D05B39"/>
    <w:rsid w:val="00D12138"/>
    <w:rsid w:val="00D12241"/>
    <w:rsid w:val="00D13A39"/>
    <w:rsid w:val="00D147A1"/>
    <w:rsid w:val="00D1688D"/>
    <w:rsid w:val="00D170D7"/>
    <w:rsid w:val="00D17110"/>
    <w:rsid w:val="00D17260"/>
    <w:rsid w:val="00D174A1"/>
    <w:rsid w:val="00D17CD4"/>
    <w:rsid w:val="00D237AA"/>
    <w:rsid w:val="00D23F3C"/>
    <w:rsid w:val="00D24528"/>
    <w:rsid w:val="00D25F89"/>
    <w:rsid w:val="00D31E69"/>
    <w:rsid w:val="00D324E9"/>
    <w:rsid w:val="00D331E4"/>
    <w:rsid w:val="00D332E8"/>
    <w:rsid w:val="00D33B04"/>
    <w:rsid w:val="00D34D75"/>
    <w:rsid w:val="00D356B1"/>
    <w:rsid w:val="00D35738"/>
    <w:rsid w:val="00D35CEA"/>
    <w:rsid w:val="00D368C8"/>
    <w:rsid w:val="00D36A10"/>
    <w:rsid w:val="00D413E2"/>
    <w:rsid w:val="00D44280"/>
    <w:rsid w:val="00D447DD"/>
    <w:rsid w:val="00D463D9"/>
    <w:rsid w:val="00D46920"/>
    <w:rsid w:val="00D477CF"/>
    <w:rsid w:val="00D47C0C"/>
    <w:rsid w:val="00D539A2"/>
    <w:rsid w:val="00D56470"/>
    <w:rsid w:val="00D56814"/>
    <w:rsid w:val="00D60643"/>
    <w:rsid w:val="00D60F25"/>
    <w:rsid w:val="00D62CA9"/>
    <w:rsid w:val="00D631CE"/>
    <w:rsid w:val="00D6363E"/>
    <w:rsid w:val="00D65DD6"/>
    <w:rsid w:val="00D6695C"/>
    <w:rsid w:val="00D672C4"/>
    <w:rsid w:val="00D70030"/>
    <w:rsid w:val="00D70B49"/>
    <w:rsid w:val="00D71800"/>
    <w:rsid w:val="00D72195"/>
    <w:rsid w:val="00D734B4"/>
    <w:rsid w:val="00D73523"/>
    <w:rsid w:val="00D74972"/>
    <w:rsid w:val="00D7673C"/>
    <w:rsid w:val="00D76914"/>
    <w:rsid w:val="00D77B8B"/>
    <w:rsid w:val="00D80D54"/>
    <w:rsid w:val="00D81C86"/>
    <w:rsid w:val="00D82989"/>
    <w:rsid w:val="00D82A2C"/>
    <w:rsid w:val="00D842C8"/>
    <w:rsid w:val="00D87203"/>
    <w:rsid w:val="00D90031"/>
    <w:rsid w:val="00D91366"/>
    <w:rsid w:val="00D92366"/>
    <w:rsid w:val="00D94C1F"/>
    <w:rsid w:val="00D9726F"/>
    <w:rsid w:val="00D979BE"/>
    <w:rsid w:val="00D97A35"/>
    <w:rsid w:val="00DA0B76"/>
    <w:rsid w:val="00DA13D2"/>
    <w:rsid w:val="00DA259D"/>
    <w:rsid w:val="00DA289C"/>
    <w:rsid w:val="00DA2D7D"/>
    <w:rsid w:val="00DA422B"/>
    <w:rsid w:val="00DA4E99"/>
    <w:rsid w:val="00DA681C"/>
    <w:rsid w:val="00DA6EFE"/>
    <w:rsid w:val="00DB192F"/>
    <w:rsid w:val="00DB231A"/>
    <w:rsid w:val="00DB4E63"/>
    <w:rsid w:val="00DB6B87"/>
    <w:rsid w:val="00DB7073"/>
    <w:rsid w:val="00DC10EC"/>
    <w:rsid w:val="00DC27E4"/>
    <w:rsid w:val="00DC2C95"/>
    <w:rsid w:val="00DC2F91"/>
    <w:rsid w:val="00DC398C"/>
    <w:rsid w:val="00DC5FEE"/>
    <w:rsid w:val="00DC6102"/>
    <w:rsid w:val="00DD3464"/>
    <w:rsid w:val="00DD38CB"/>
    <w:rsid w:val="00DD39C5"/>
    <w:rsid w:val="00DD71CB"/>
    <w:rsid w:val="00DE136D"/>
    <w:rsid w:val="00DE301E"/>
    <w:rsid w:val="00DE3B1F"/>
    <w:rsid w:val="00DE4596"/>
    <w:rsid w:val="00DE5BA4"/>
    <w:rsid w:val="00DE7955"/>
    <w:rsid w:val="00DE7E57"/>
    <w:rsid w:val="00DE7F8E"/>
    <w:rsid w:val="00DF0642"/>
    <w:rsid w:val="00DF1EE4"/>
    <w:rsid w:val="00DF2521"/>
    <w:rsid w:val="00DF3A6A"/>
    <w:rsid w:val="00DF3BAF"/>
    <w:rsid w:val="00DF41F9"/>
    <w:rsid w:val="00DF44DF"/>
    <w:rsid w:val="00DF5065"/>
    <w:rsid w:val="00DF5781"/>
    <w:rsid w:val="00DF65C9"/>
    <w:rsid w:val="00E00A40"/>
    <w:rsid w:val="00E0151C"/>
    <w:rsid w:val="00E020D6"/>
    <w:rsid w:val="00E032EB"/>
    <w:rsid w:val="00E0365D"/>
    <w:rsid w:val="00E0375A"/>
    <w:rsid w:val="00E06075"/>
    <w:rsid w:val="00E06446"/>
    <w:rsid w:val="00E11AA9"/>
    <w:rsid w:val="00E129CB"/>
    <w:rsid w:val="00E13D43"/>
    <w:rsid w:val="00E141C6"/>
    <w:rsid w:val="00E15BEA"/>
    <w:rsid w:val="00E16CA2"/>
    <w:rsid w:val="00E204B9"/>
    <w:rsid w:val="00E21E59"/>
    <w:rsid w:val="00E243BF"/>
    <w:rsid w:val="00E24D86"/>
    <w:rsid w:val="00E2526E"/>
    <w:rsid w:val="00E26CE7"/>
    <w:rsid w:val="00E27D7F"/>
    <w:rsid w:val="00E30B62"/>
    <w:rsid w:val="00E310EA"/>
    <w:rsid w:val="00E32076"/>
    <w:rsid w:val="00E32331"/>
    <w:rsid w:val="00E3737B"/>
    <w:rsid w:val="00E375D9"/>
    <w:rsid w:val="00E37725"/>
    <w:rsid w:val="00E4015E"/>
    <w:rsid w:val="00E402A1"/>
    <w:rsid w:val="00E40F4B"/>
    <w:rsid w:val="00E42121"/>
    <w:rsid w:val="00E423C9"/>
    <w:rsid w:val="00E43335"/>
    <w:rsid w:val="00E476C7"/>
    <w:rsid w:val="00E47D05"/>
    <w:rsid w:val="00E501C2"/>
    <w:rsid w:val="00E51B63"/>
    <w:rsid w:val="00E51DA8"/>
    <w:rsid w:val="00E553CB"/>
    <w:rsid w:val="00E57D5B"/>
    <w:rsid w:val="00E626FA"/>
    <w:rsid w:val="00E62AB2"/>
    <w:rsid w:val="00E65003"/>
    <w:rsid w:val="00E7263C"/>
    <w:rsid w:val="00E72B04"/>
    <w:rsid w:val="00E733CB"/>
    <w:rsid w:val="00E73A33"/>
    <w:rsid w:val="00E760F4"/>
    <w:rsid w:val="00E76CF4"/>
    <w:rsid w:val="00E86A27"/>
    <w:rsid w:val="00E87239"/>
    <w:rsid w:val="00E91DE1"/>
    <w:rsid w:val="00E92652"/>
    <w:rsid w:val="00E929AC"/>
    <w:rsid w:val="00E92CF1"/>
    <w:rsid w:val="00E9398D"/>
    <w:rsid w:val="00E94E4F"/>
    <w:rsid w:val="00E9502A"/>
    <w:rsid w:val="00E96678"/>
    <w:rsid w:val="00E974D8"/>
    <w:rsid w:val="00E97ABF"/>
    <w:rsid w:val="00EA0B03"/>
    <w:rsid w:val="00EA0C18"/>
    <w:rsid w:val="00EA7E29"/>
    <w:rsid w:val="00EA7F18"/>
    <w:rsid w:val="00EB0866"/>
    <w:rsid w:val="00EB0AF7"/>
    <w:rsid w:val="00EB0DBF"/>
    <w:rsid w:val="00EB1AEA"/>
    <w:rsid w:val="00EC030C"/>
    <w:rsid w:val="00EC040C"/>
    <w:rsid w:val="00EC10AF"/>
    <w:rsid w:val="00EC17E8"/>
    <w:rsid w:val="00EC2D47"/>
    <w:rsid w:val="00EC3561"/>
    <w:rsid w:val="00EC4904"/>
    <w:rsid w:val="00EC57E1"/>
    <w:rsid w:val="00ED1F5B"/>
    <w:rsid w:val="00ED2115"/>
    <w:rsid w:val="00ED30EB"/>
    <w:rsid w:val="00ED5CEB"/>
    <w:rsid w:val="00ED6DCA"/>
    <w:rsid w:val="00ED6F4B"/>
    <w:rsid w:val="00ED7BE0"/>
    <w:rsid w:val="00EE0107"/>
    <w:rsid w:val="00EE04FC"/>
    <w:rsid w:val="00EE0D22"/>
    <w:rsid w:val="00EE136A"/>
    <w:rsid w:val="00EE2287"/>
    <w:rsid w:val="00EE26B5"/>
    <w:rsid w:val="00EE38F3"/>
    <w:rsid w:val="00EE6152"/>
    <w:rsid w:val="00EE6218"/>
    <w:rsid w:val="00EE744D"/>
    <w:rsid w:val="00EE7AAC"/>
    <w:rsid w:val="00EF0149"/>
    <w:rsid w:val="00EF01EB"/>
    <w:rsid w:val="00EF0660"/>
    <w:rsid w:val="00EF19DE"/>
    <w:rsid w:val="00EF2826"/>
    <w:rsid w:val="00EF33F6"/>
    <w:rsid w:val="00EF5603"/>
    <w:rsid w:val="00EF5868"/>
    <w:rsid w:val="00EF58FB"/>
    <w:rsid w:val="00EF5EBC"/>
    <w:rsid w:val="00EF6B04"/>
    <w:rsid w:val="00EF7D95"/>
    <w:rsid w:val="00F011C2"/>
    <w:rsid w:val="00F058CE"/>
    <w:rsid w:val="00F059C8"/>
    <w:rsid w:val="00F06C63"/>
    <w:rsid w:val="00F07617"/>
    <w:rsid w:val="00F10AD7"/>
    <w:rsid w:val="00F11212"/>
    <w:rsid w:val="00F11949"/>
    <w:rsid w:val="00F13034"/>
    <w:rsid w:val="00F13C5C"/>
    <w:rsid w:val="00F16865"/>
    <w:rsid w:val="00F16FB9"/>
    <w:rsid w:val="00F172D3"/>
    <w:rsid w:val="00F20591"/>
    <w:rsid w:val="00F214FF"/>
    <w:rsid w:val="00F21DC1"/>
    <w:rsid w:val="00F23365"/>
    <w:rsid w:val="00F23E5D"/>
    <w:rsid w:val="00F24A95"/>
    <w:rsid w:val="00F251F9"/>
    <w:rsid w:val="00F26741"/>
    <w:rsid w:val="00F303BF"/>
    <w:rsid w:val="00F31283"/>
    <w:rsid w:val="00F324EC"/>
    <w:rsid w:val="00F3510A"/>
    <w:rsid w:val="00F3758A"/>
    <w:rsid w:val="00F41D5B"/>
    <w:rsid w:val="00F41D8D"/>
    <w:rsid w:val="00F43083"/>
    <w:rsid w:val="00F4463D"/>
    <w:rsid w:val="00F449AF"/>
    <w:rsid w:val="00F44A60"/>
    <w:rsid w:val="00F44ADD"/>
    <w:rsid w:val="00F454FA"/>
    <w:rsid w:val="00F45F40"/>
    <w:rsid w:val="00F4681A"/>
    <w:rsid w:val="00F47BC4"/>
    <w:rsid w:val="00F500F1"/>
    <w:rsid w:val="00F511AA"/>
    <w:rsid w:val="00F519AA"/>
    <w:rsid w:val="00F52155"/>
    <w:rsid w:val="00F53147"/>
    <w:rsid w:val="00F540B6"/>
    <w:rsid w:val="00F54434"/>
    <w:rsid w:val="00F55A1A"/>
    <w:rsid w:val="00F56C73"/>
    <w:rsid w:val="00F5749D"/>
    <w:rsid w:val="00F602F9"/>
    <w:rsid w:val="00F60F1B"/>
    <w:rsid w:val="00F6131D"/>
    <w:rsid w:val="00F6261D"/>
    <w:rsid w:val="00F634E4"/>
    <w:rsid w:val="00F63DF4"/>
    <w:rsid w:val="00F64189"/>
    <w:rsid w:val="00F66F2C"/>
    <w:rsid w:val="00F713DE"/>
    <w:rsid w:val="00F73119"/>
    <w:rsid w:val="00F736B2"/>
    <w:rsid w:val="00F7466A"/>
    <w:rsid w:val="00F763D6"/>
    <w:rsid w:val="00F8015B"/>
    <w:rsid w:val="00F808B8"/>
    <w:rsid w:val="00F829DB"/>
    <w:rsid w:val="00F8347D"/>
    <w:rsid w:val="00F8375E"/>
    <w:rsid w:val="00F85E8F"/>
    <w:rsid w:val="00F87241"/>
    <w:rsid w:val="00F92CF6"/>
    <w:rsid w:val="00F92D7F"/>
    <w:rsid w:val="00F92F9A"/>
    <w:rsid w:val="00F9383E"/>
    <w:rsid w:val="00F94A94"/>
    <w:rsid w:val="00F94AFA"/>
    <w:rsid w:val="00F94D24"/>
    <w:rsid w:val="00F95866"/>
    <w:rsid w:val="00FA09FD"/>
    <w:rsid w:val="00FA1220"/>
    <w:rsid w:val="00FA159C"/>
    <w:rsid w:val="00FA1B44"/>
    <w:rsid w:val="00FA36AB"/>
    <w:rsid w:val="00FA5AFC"/>
    <w:rsid w:val="00FA6D68"/>
    <w:rsid w:val="00FA79CB"/>
    <w:rsid w:val="00FB046E"/>
    <w:rsid w:val="00FB2362"/>
    <w:rsid w:val="00FB33E8"/>
    <w:rsid w:val="00FB42D5"/>
    <w:rsid w:val="00FB6A98"/>
    <w:rsid w:val="00FC1157"/>
    <w:rsid w:val="00FC13BD"/>
    <w:rsid w:val="00FC281A"/>
    <w:rsid w:val="00FC2AF3"/>
    <w:rsid w:val="00FC2DED"/>
    <w:rsid w:val="00FC2FBE"/>
    <w:rsid w:val="00FC39DF"/>
    <w:rsid w:val="00FC4A00"/>
    <w:rsid w:val="00FC5754"/>
    <w:rsid w:val="00FC5DFA"/>
    <w:rsid w:val="00FC657D"/>
    <w:rsid w:val="00FD0863"/>
    <w:rsid w:val="00FD09F9"/>
    <w:rsid w:val="00FD1886"/>
    <w:rsid w:val="00FD1A7E"/>
    <w:rsid w:val="00FD1E02"/>
    <w:rsid w:val="00FD2DFD"/>
    <w:rsid w:val="00FD4776"/>
    <w:rsid w:val="00FD5781"/>
    <w:rsid w:val="00FD7825"/>
    <w:rsid w:val="00FE032C"/>
    <w:rsid w:val="00FE1CBA"/>
    <w:rsid w:val="00FE42F1"/>
    <w:rsid w:val="00FE605C"/>
    <w:rsid w:val="00FE7067"/>
    <w:rsid w:val="00FE7288"/>
    <w:rsid w:val="00FF19BA"/>
    <w:rsid w:val="00FF1FDB"/>
    <w:rsid w:val="00FF2EA5"/>
    <w:rsid w:val="00FF4ABE"/>
    <w:rsid w:val="00FF5878"/>
    <w:rsid w:val="00FF6C42"/>
    <w:rsid w:val="00FF6CAF"/>
    <w:rsid w:val="00FF7877"/>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390E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Sinespaciado"/>
    <w:qFormat/>
    <w:rsid w:val="00E3737B"/>
    <w:rPr>
      <w:rFonts w:ascii="Arial" w:hAnsi="Arial"/>
      <w:sz w:val="24"/>
    </w:rPr>
  </w:style>
  <w:style w:type="paragraph" w:styleId="Ttulo1">
    <w:name w:val="heading 1"/>
    <w:basedOn w:val="Normal"/>
    <w:next w:val="Normal"/>
    <w:link w:val="Ttulo1Car"/>
    <w:uiPriority w:val="9"/>
    <w:qFormat/>
    <w:rsid w:val="00C01065"/>
    <w:pPr>
      <w:keepNext/>
      <w:keepLines/>
      <w:spacing w:before="240" w:after="0"/>
      <w:jc w:val="both"/>
      <w:outlineLvl w:val="0"/>
    </w:pPr>
    <w:rPr>
      <w:rFonts w:eastAsiaTheme="majorEastAsia" w:cstheme="majorBidi"/>
      <w:b/>
      <w:sz w:val="20"/>
      <w:szCs w:val="32"/>
    </w:rPr>
  </w:style>
  <w:style w:type="paragraph" w:styleId="Ttulo2">
    <w:name w:val="heading 2"/>
    <w:basedOn w:val="Normal"/>
    <w:next w:val="Normal"/>
    <w:link w:val="Ttulo2Car"/>
    <w:uiPriority w:val="9"/>
    <w:unhideWhenUsed/>
    <w:qFormat/>
    <w:rsid w:val="00C01065"/>
    <w:pPr>
      <w:keepNext/>
      <w:keepLines/>
      <w:spacing w:before="40" w:after="0"/>
      <w:outlineLvl w:val="1"/>
    </w:pPr>
    <w:rPr>
      <w:rFonts w:eastAsiaTheme="majorEastAsia" w:cstheme="majorBidi"/>
      <w:b/>
      <w:sz w:val="20"/>
      <w:szCs w:val="26"/>
    </w:rPr>
  </w:style>
  <w:style w:type="paragraph" w:styleId="Ttulo3">
    <w:name w:val="heading 3"/>
    <w:basedOn w:val="Normal"/>
    <w:next w:val="Normal"/>
    <w:link w:val="Ttulo3Car"/>
    <w:uiPriority w:val="9"/>
    <w:unhideWhenUsed/>
    <w:qFormat/>
    <w:rsid w:val="00C01065"/>
    <w:pPr>
      <w:keepNext/>
      <w:keepLines/>
      <w:spacing w:before="40" w:after="0"/>
      <w:outlineLvl w:val="2"/>
    </w:pPr>
    <w:rPr>
      <w:rFonts w:eastAsiaTheme="majorEastAsia" w:cstheme="majorBidi"/>
      <w:b/>
      <w:sz w:val="20"/>
      <w:szCs w:val="24"/>
    </w:rPr>
  </w:style>
  <w:style w:type="paragraph" w:styleId="Ttulo4">
    <w:name w:val="heading 4"/>
    <w:basedOn w:val="Normal"/>
    <w:next w:val="Normal"/>
    <w:link w:val="Ttulo4Car"/>
    <w:uiPriority w:val="99"/>
    <w:unhideWhenUsed/>
    <w:qFormat/>
    <w:rsid w:val="00445172"/>
    <w:pPr>
      <w:keepNext/>
      <w:keepLines/>
      <w:spacing w:before="40" w:after="0"/>
      <w:jc w:val="both"/>
      <w:outlineLvl w:val="3"/>
    </w:pPr>
    <w:rPr>
      <w:rFonts w:eastAsiaTheme="majorEastAsia" w:cstheme="majorBidi"/>
      <w:b/>
      <w:iCs/>
      <w:sz w:val="20"/>
    </w:rPr>
  </w:style>
  <w:style w:type="paragraph" w:styleId="Ttulo5">
    <w:name w:val="heading 5"/>
    <w:basedOn w:val="Normal"/>
    <w:next w:val="Normal"/>
    <w:link w:val="Ttulo5Car"/>
    <w:qFormat/>
    <w:rsid w:val="004629EA"/>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4629EA"/>
    <w:pPr>
      <w:spacing w:before="240" w:after="60" w:line="240" w:lineRule="auto"/>
      <w:outlineLvl w:val="5"/>
    </w:pPr>
    <w:rPr>
      <w:rFonts w:ascii="Times New Roman" w:eastAsia="Times New Roman" w:hAnsi="Times New Roman" w:cs="Times New Roman"/>
      <w:b/>
      <w:bCs/>
      <w:sz w:val="22"/>
      <w:lang w:val="x-none" w:eastAsia="es-ES"/>
    </w:rPr>
  </w:style>
  <w:style w:type="paragraph" w:styleId="Ttulo7">
    <w:name w:val="heading 7"/>
    <w:basedOn w:val="Normal"/>
    <w:next w:val="Normal"/>
    <w:link w:val="Ttulo7Car"/>
    <w:qFormat/>
    <w:rsid w:val="004629EA"/>
    <w:pPr>
      <w:keepNext/>
      <w:overflowPunct w:val="0"/>
      <w:autoSpaceDE w:val="0"/>
      <w:autoSpaceDN w:val="0"/>
      <w:adjustRightInd w:val="0"/>
      <w:spacing w:after="0" w:line="360" w:lineRule="auto"/>
      <w:textAlignment w:val="baseline"/>
      <w:outlineLvl w:val="6"/>
    </w:pPr>
    <w:rPr>
      <w:rFonts w:eastAsia="Times New Roman" w:cs="Times New Roman"/>
      <w:b/>
      <w:szCs w:val="24"/>
      <w:lang w:val="es-ES_tradnl" w:eastAsia="es-ES"/>
    </w:rPr>
  </w:style>
  <w:style w:type="paragraph" w:styleId="Ttulo8">
    <w:name w:val="heading 8"/>
    <w:basedOn w:val="Normal"/>
    <w:next w:val="Normal"/>
    <w:link w:val="Ttulo8Car"/>
    <w:qFormat/>
    <w:rsid w:val="004629EA"/>
    <w:pPr>
      <w:keepNext/>
      <w:spacing w:after="0" w:line="240" w:lineRule="auto"/>
      <w:outlineLvl w:val="7"/>
    </w:pPr>
    <w:rPr>
      <w:rFonts w:eastAsia="Times New Roman" w:cs="Times New Roman"/>
      <w:b/>
      <w:bCs/>
      <w:i/>
      <w:iCs/>
      <w:sz w:val="18"/>
      <w:szCs w:val="18"/>
      <w:lang w:val="x-none" w:eastAsia="es-ES"/>
    </w:rPr>
  </w:style>
  <w:style w:type="paragraph" w:styleId="Ttulo9">
    <w:name w:val="heading 9"/>
    <w:basedOn w:val="Normal"/>
    <w:next w:val="Normal"/>
    <w:link w:val="Ttulo9Car"/>
    <w:qFormat/>
    <w:rsid w:val="004629EA"/>
    <w:pPr>
      <w:keepNext/>
      <w:spacing w:after="0" w:line="240" w:lineRule="auto"/>
      <w:jc w:val="both"/>
      <w:outlineLvl w:val="8"/>
    </w:pPr>
    <w:rPr>
      <w:rFonts w:ascii="Times New Roman" w:eastAsia="Times New Roman" w:hAnsi="Times New Roman" w:cs="Times New Roman"/>
      <w:b/>
      <w:bCs/>
      <w:sz w:val="22"/>
      <w:szCs w:val="24"/>
      <w:lang w:val="es-MX" w:eastAsia="es-E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abimg,Nota al Pie,Encabezado CCE"/>
    <w:link w:val="SinespaciadoCar"/>
    <w:uiPriority w:val="1"/>
    <w:qFormat/>
    <w:rsid w:val="00B93795"/>
    <w:pPr>
      <w:spacing w:after="0" w:line="240" w:lineRule="auto"/>
    </w:pPr>
    <w:rPr>
      <w:rFonts w:ascii="Arial" w:hAnsi="Arial"/>
      <w:sz w:val="24"/>
    </w:rPr>
  </w:style>
  <w:style w:type="character" w:customStyle="1" w:styleId="SinespaciadoCar">
    <w:name w:val="Sin espaciado Car"/>
    <w:aliases w:val="tabimg Car,Nota al Pie Car,Encabezado CCE Car"/>
    <w:link w:val="Sinespaciado"/>
    <w:uiPriority w:val="1"/>
    <w:qFormat/>
    <w:rsid w:val="007F076A"/>
    <w:rPr>
      <w:rFonts w:ascii="Arial" w:hAnsi="Arial"/>
      <w:sz w:val="24"/>
    </w:rPr>
  </w:style>
  <w:style w:type="character" w:customStyle="1" w:styleId="Ttulo1Car">
    <w:name w:val="Título 1 Car"/>
    <w:basedOn w:val="Fuentedeprrafopredeter"/>
    <w:link w:val="Ttulo1"/>
    <w:uiPriority w:val="9"/>
    <w:rsid w:val="00C01065"/>
    <w:rPr>
      <w:rFonts w:ascii="Arial" w:eastAsiaTheme="majorEastAsia" w:hAnsi="Arial" w:cstheme="majorBidi"/>
      <w:b/>
      <w:sz w:val="20"/>
      <w:szCs w:val="32"/>
    </w:rPr>
  </w:style>
  <w:style w:type="character" w:customStyle="1" w:styleId="Ttulo2Car">
    <w:name w:val="Título 2 Car"/>
    <w:basedOn w:val="Fuentedeprrafopredeter"/>
    <w:link w:val="Ttulo2"/>
    <w:rsid w:val="00C01065"/>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C01065"/>
    <w:rPr>
      <w:rFonts w:ascii="Arial" w:eastAsiaTheme="majorEastAsia" w:hAnsi="Arial" w:cstheme="majorBidi"/>
      <w:b/>
      <w:sz w:val="20"/>
      <w:szCs w:val="24"/>
    </w:rPr>
  </w:style>
  <w:style w:type="character" w:customStyle="1" w:styleId="Ttulo4Car">
    <w:name w:val="Título 4 Car"/>
    <w:basedOn w:val="Fuentedeprrafopredeter"/>
    <w:link w:val="Ttulo4"/>
    <w:uiPriority w:val="99"/>
    <w:rsid w:val="00445172"/>
    <w:rPr>
      <w:rFonts w:ascii="Arial" w:eastAsiaTheme="majorEastAsia" w:hAnsi="Arial" w:cstheme="majorBidi"/>
      <w:b/>
      <w:iCs/>
      <w:sz w:val="20"/>
    </w:rPr>
  </w:style>
  <w:style w:type="character" w:customStyle="1" w:styleId="Ttulo5Car">
    <w:name w:val="Título 5 Car"/>
    <w:basedOn w:val="Fuentedeprrafopredeter"/>
    <w:link w:val="Ttulo5"/>
    <w:rsid w:val="004629EA"/>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4629EA"/>
    <w:rPr>
      <w:rFonts w:ascii="Times New Roman" w:eastAsia="Times New Roman" w:hAnsi="Times New Roman" w:cs="Times New Roman"/>
      <w:b/>
      <w:bCs/>
      <w:lang w:val="x-none" w:eastAsia="es-ES"/>
    </w:rPr>
  </w:style>
  <w:style w:type="character" w:customStyle="1" w:styleId="Ttulo7Car">
    <w:name w:val="Título 7 Car"/>
    <w:basedOn w:val="Fuentedeprrafopredeter"/>
    <w:link w:val="Ttulo7"/>
    <w:rsid w:val="004629EA"/>
    <w:rPr>
      <w:rFonts w:ascii="Arial" w:eastAsia="Times New Roman" w:hAnsi="Arial" w:cs="Times New Roman"/>
      <w:b/>
      <w:sz w:val="24"/>
      <w:szCs w:val="24"/>
      <w:lang w:val="es-ES_tradnl" w:eastAsia="es-ES"/>
    </w:rPr>
  </w:style>
  <w:style w:type="character" w:customStyle="1" w:styleId="Ttulo8Car">
    <w:name w:val="Título 8 Car"/>
    <w:basedOn w:val="Fuentedeprrafopredeter"/>
    <w:link w:val="Ttulo8"/>
    <w:rsid w:val="004629EA"/>
    <w:rPr>
      <w:rFonts w:ascii="Arial" w:eastAsia="Times New Roman" w:hAnsi="Arial" w:cs="Times New Roman"/>
      <w:b/>
      <w:bCs/>
      <w:i/>
      <w:iCs/>
      <w:sz w:val="18"/>
      <w:szCs w:val="18"/>
      <w:lang w:val="x-none" w:eastAsia="es-ES"/>
    </w:rPr>
  </w:style>
  <w:style w:type="character" w:customStyle="1" w:styleId="Ttulo9Car">
    <w:name w:val="Título 9 Car"/>
    <w:basedOn w:val="Fuentedeprrafopredeter"/>
    <w:link w:val="Ttulo9"/>
    <w:rsid w:val="004629EA"/>
    <w:rPr>
      <w:rFonts w:ascii="Times New Roman" w:eastAsia="Times New Roman" w:hAnsi="Times New Roman" w:cs="Times New Roman"/>
      <w:b/>
      <w:bCs/>
      <w:szCs w:val="24"/>
      <w:lang w:val="es-MX" w:eastAsia="es-ES" w:bidi="he-IL"/>
    </w:rPr>
  </w:style>
  <w:style w:type="paragraph" w:styleId="Textodeglobo">
    <w:name w:val="Balloon Text"/>
    <w:basedOn w:val="Normal"/>
    <w:link w:val="TextodegloboCar"/>
    <w:uiPriority w:val="99"/>
    <w:unhideWhenUsed/>
    <w:rsid w:val="001B13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1B1392"/>
    <w:rPr>
      <w:rFonts w:ascii="Segoe UI" w:hAnsi="Segoe UI" w:cs="Segoe UI"/>
      <w:sz w:val="18"/>
      <w:szCs w:val="18"/>
    </w:rPr>
  </w:style>
  <w:style w:type="paragraph" w:styleId="Encabezado">
    <w:name w:val="header"/>
    <w:aliases w:val="h,h8,h9,h10,h18,Title,Car,Encabezado1,encabezado"/>
    <w:basedOn w:val="Normal"/>
    <w:link w:val="EncabezadoCar"/>
    <w:uiPriority w:val="99"/>
    <w:unhideWhenUsed/>
    <w:qFormat/>
    <w:rsid w:val="001B1392"/>
    <w:pPr>
      <w:tabs>
        <w:tab w:val="center" w:pos="4419"/>
        <w:tab w:val="right" w:pos="8838"/>
      </w:tabs>
      <w:spacing w:after="0" w:line="240" w:lineRule="auto"/>
    </w:pPr>
  </w:style>
  <w:style w:type="character" w:customStyle="1" w:styleId="EncabezadoCar">
    <w:name w:val="Encabezado Car"/>
    <w:aliases w:val="h Car,h8 Car,h9 Car,h10 Car,h18 Car,Title Car,Car Car,Encabezado1 Car,encabezado Car"/>
    <w:basedOn w:val="Fuentedeprrafopredeter"/>
    <w:link w:val="Encabezado"/>
    <w:uiPriority w:val="99"/>
    <w:rsid w:val="001B1392"/>
    <w:rPr>
      <w:rFonts w:ascii="Arial" w:hAnsi="Arial"/>
      <w:sz w:val="24"/>
    </w:rPr>
  </w:style>
  <w:style w:type="paragraph" w:styleId="Piedepgina">
    <w:name w:val="footer"/>
    <w:aliases w:val="pie de página"/>
    <w:basedOn w:val="Normal"/>
    <w:link w:val="PiedepginaCar"/>
    <w:uiPriority w:val="99"/>
    <w:unhideWhenUsed/>
    <w:rsid w:val="001B1392"/>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1B1392"/>
    <w:rPr>
      <w:rFonts w:ascii="Arial" w:hAnsi="Arial"/>
      <w:sz w:val="24"/>
    </w:rPr>
  </w:style>
  <w:style w:type="table" w:styleId="Tablaconcuadrcula">
    <w:name w:val="Table Grid"/>
    <w:basedOn w:val="Tablanormal"/>
    <w:uiPriority w:val="39"/>
    <w:rsid w:val="001B1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01065"/>
    <w:rPr>
      <w:color w:val="0563C1" w:themeColor="hyperlink"/>
      <w:u w:val="single"/>
    </w:rPr>
  </w:style>
  <w:style w:type="character" w:customStyle="1" w:styleId="Mencinsinresolver1">
    <w:name w:val="Mención sin resolver1"/>
    <w:basedOn w:val="Fuentedeprrafopredeter"/>
    <w:uiPriority w:val="99"/>
    <w:semiHidden/>
    <w:unhideWhenUsed/>
    <w:rsid w:val="00C01065"/>
    <w:rPr>
      <w:color w:val="605E5C"/>
      <w:shd w:val="clear" w:color="auto" w:fill="E1DFDD"/>
    </w:rPr>
  </w:style>
  <w:style w:type="paragraph" w:styleId="Prrafodelista">
    <w:name w:val="List Paragraph"/>
    <w:aliases w:val="titulo 3,VIÑETA,VIÑETAS,Párrafo de lista2,Viñetas,List Paragraph1,Betulia Título 1,HOJA,Bolita,List Paragraph,Párrafo de lista4,BOLADEF,Párrafo de lista3,Párrafo de lista21,BOLA,Nivel 1 OS,Colorful List Accent 1,Ha,Guión,Titulo 8,NORMAL"/>
    <w:basedOn w:val="Normal"/>
    <w:link w:val="PrrafodelistaCar"/>
    <w:uiPriority w:val="34"/>
    <w:qFormat/>
    <w:rsid w:val="007E20F5"/>
    <w:pPr>
      <w:spacing w:after="200" w:line="276" w:lineRule="auto"/>
      <w:ind w:left="720"/>
      <w:contextualSpacing/>
    </w:pPr>
    <w:rPr>
      <w:rFonts w:eastAsia="Calibri" w:cs="Times New Roman"/>
      <w:b/>
      <w:sz w:val="22"/>
      <w:lang w:val="es-ES"/>
    </w:rPr>
  </w:style>
  <w:style w:type="character" w:customStyle="1" w:styleId="PrrafodelistaCar">
    <w:name w:val="Párrafo de lista Car"/>
    <w:aliases w:val="titulo 3 Car,VIÑETA Car,VIÑETAS Car,Párrafo de lista2 Car,Viñetas Car,List Paragraph1 Car,Betulia Título 1 Car,HOJA Car,Bolita Car,List Paragraph Car,Párrafo de lista4 Car,BOLADEF Car,Párrafo de lista3 Car,Párrafo de lista21 Car"/>
    <w:link w:val="Prrafodelista"/>
    <w:uiPriority w:val="34"/>
    <w:qFormat/>
    <w:rsid w:val="007E20F5"/>
    <w:rPr>
      <w:rFonts w:ascii="Arial" w:eastAsia="Calibri" w:hAnsi="Arial" w:cs="Times New Roman"/>
      <w:b/>
      <w:lang w:val="es-ES"/>
    </w:rPr>
  </w:style>
  <w:style w:type="table" w:customStyle="1" w:styleId="Tablaconcuadrcula2">
    <w:name w:val="Tabla con cuadrícula2"/>
    <w:basedOn w:val="Tablanormal"/>
    <w:next w:val="Tablaconcuadrcula"/>
    <w:uiPriority w:val="39"/>
    <w:rsid w:val="007F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7F076A"/>
    <w:rPr>
      <w:sz w:val="16"/>
      <w:szCs w:val="16"/>
    </w:rPr>
  </w:style>
  <w:style w:type="paragraph" w:styleId="Textocomentario">
    <w:name w:val="annotation text"/>
    <w:basedOn w:val="Normal"/>
    <w:link w:val="TextocomentarioCar"/>
    <w:uiPriority w:val="99"/>
    <w:unhideWhenUsed/>
    <w:rsid w:val="007F076A"/>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7F076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830C19"/>
    <w:pPr>
      <w:spacing w:after="160"/>
    </w:pPr>
    <w:rPr>
      <w:rFonts w:ascii="Arial" w:eastAsiaTheme="minorHAnsi" w:hAnsi="Arial" w:cstheme="minorBidi"/>
      <w:b/>
      <w:bCs/>
      <w:lang w:val="es-CO"/>
    </w:rPr>
  </w:style>
  <w:style w:type="character" w:customStyle="1" w:styleId="AsuntodelcomentarioCar">
    <w:name w:val="Asunto del comentario Car"/>
    <w:basedOn w:val="TextocomentarioCar"/>
    <w:link w:val="Asuntodelcomentario"/>
    <w:uiPriority w:val="99"/>
    <w:semiHidden/>
    <w:rsid w:val="00830C19"/>
    <w:rPr>
      <w:rFonts w:ascii="Arial" w:eastAsia="Calibri" w:hAnsi="Arial" w:cs="Times New Roman"/>
      <w:b/>
      <w:bCs/>
      <w:sz w:val="20"/>
      <w:szCs w:val="20"/>
      <w:lang w:val="es-ES"/>
    </w:rPr>
  </w:style>
  <w:style w:type="paragraph" w:styleId="Textoindependiente">
    <w:name w:val="Body Text"/>
    <w:basedOn w:val="Normal"/>
    <w:link w:val="TextoindependienteCar"/>
    <w:uiPriority w:val="99"/>
    <w:qFormat/>
    <w:rsid w:val="00830C19"/>
    <w:pPr>
      <w:spacing w:after="120" w:line="240" w:lineRule="auto"/>
    </w:pPr>
    <w:rPr>
      <w:rFonts w:ascii="Times New Roman" w:eastAsia="Times New Roman" w:hAnsi="Times New Roman" w:cs="Times New Roman"/>
      <w:szCs w:val="24"/>
      <w:lang w:val="es-ES" w:eastAsia="es-ES"/>
    </w:rPr>
  </w:style>
  <w:style w:type="character" w:customStyle="1" w:styleId="TextoindependienteCar">
    <w:name w:val="Texto independiente Car"/>
    <w:basedOn w:val="Fuentedeprrafopredeter"/>
    <w:link w:val="Textoindependiente"/>
    <w:uiPriority w:val="99"/>
    <w:rsid w:val="00830C19"/>
    <w:rPr>
      <w:rFonts w:ascii="Times New Roman" w:eastAsia="Times New Roman" w:hAnsi="Times New Roman" w:cs="Times New Roman"/>
      <w:sz w:val="24"/>
      <w:szCs w:val="24"/>
      <w:lang w:val="es-ES" w:eastAsia="es-ES"/>
    </w:rPr>
  </w:style>
  <w:style w:type="paragraph" w:customStyle="1" w:styleId="Cuadrculamedia21">
    <w:name w:val="Cuadrícula media 21"/>
    <w:uiPriority w:val="1"/>
    <w:qFormat/>
    <w:rsid w:val="00032A68"/>
    <w:pPr>
      <w:spacing w:after="0" w:line="240" w:lineRule="auto"/>
    </w:pPr>
    <w:rPr>
      <w:rFonts w:ascii="Calibri" w:eastAsia="Calibri" w:hAnsi="Calibri" w:cs="Times New Roman"/>
    </w:rPr>
  </w:style>
  <w:style w:type="character" w:customStyle="1" w:styleId="HTMLMarkup">
    <w:name w:val="HTML Markup"/>
    <w:rsid w:val="00EE744D"/>
    <w:rPr>
      <w:vanish/>
      <w:color w:val="FF0000"/>
    </w:rPr>
  </w:style>
  <w:style w:type="paragraph" w:styleId="Subttulo">
    <w:name w:val="Subtitle"/>
    <w:basedOn w:val="Normal"/>
    <w:link w:val="SubttuloCar"/>
    <w:uiPriority w:val="11"/>
    <w:qFormat/>
    <w:rsid w:val="00571EE9"/>
    <w:pPr>
      <w:tabs>
        <w:tab w:val="left" w:pos="567"/>
      </w:tabs>
      <w:spacing w:after="0" w:line="240" w:lineRule="auto"/>
      <w:ind w:left="567" w:right="51" w:hanging="567"/>
      <w:jc w:val="both"/>
      <w:outlineLvl w:val="1"/>
    </w:pPr>
    <w:rPr>
      <w:rFonts w:eastAsia="Times New Roman" w:cs="Times New Roman"/>
      <w:b/>
      <w:color w:val="000000"/>
      <w:sz w:val="20"/>
      <w:szCs w:val="20"/>
      <w:lang w:val="x-none" w:eastAsia="zh-CN"/>
    </w:rPr>
  </w:style>
  <w:style w:type="character" w:customStyle="1" w:styleId="SubttuloCar">
    <w:name w:val="Subtítulo Car"/>
    <w:basedOn w:val="Fuentedeprrafopredeter"/>
    <w:link w:val="Subttulo"/>
    <w:uiPriority w:val="11"/>
    <w:rsid w:val="00571EE9"/>
    <w:rPr>
      <w:rFonts w:ascii="Arial" w:eastAsia="Times New Roman" w:hAnsi="Arial" w:cs="Times New Roman"/>
      <w:b/>
      <w:color w:val="000000"/>
      <w:sz w:val="20"/>
      <w:szCs w:val="20"/>
      <w:lang w:val="x-none" w:eastAsia="zh-CN"/>
    </w:rPr>
  </w:style>
  <w:style w:type="paragraph" w:customStyle="1" w:styleId="Default">
    <w:name w:val="Default"/>
    <w:link w:val="DefaultCar"/>
    <w:uiPriority w:val="99"/>
    <w:qFormat/>
    <w:rsid w:val="00F3510A"/>
    <w:pPr>
      <w:autoSpaceDE w:val="0"/>
      <w:autoSpaceDN w:val="0"/>
      <w:adjustRightInd w:val="0"/>
      <w:spacing w:after="0" w:line="240" w:lineRule="auto"/>
    </w:pPr>
    <w:rPr>
      <w:rFonts w:ascii="Arial" w:eastAsia="SimSun" w:hAnsi="Arial" w:cs="Arial"/>
      <w:color w:val="000000"/>
      <w:sz w:val="24"/>
      <w:szCs w:val="24"/>
      <w:lang w:val="es-ES" w:eastAsia="zh-CN"/>
    </w:rPr>
  </w:style>
  <w:style w:type="character" w:customStyle="1" w:styleId="DefaultCar">
    <w:name w:val="Default Car"/>
    <w:link w:val="Default"/>
    <w:uiPriority w:val="99"/>
    <w:rsid w:val="00370A9C"/>
    <w:rPr>
      <w:rFonts w:ascii="Arial" w:eastAsia="SimSun" w:hAnsi="Arial" w:cs="Arial"/>
      <w:color w:val="000000"/>
      <w:sz w:val="24"/>
      <w:szCs w:val="24"/>
      <w:lang w:val="es-ES" w:eastAsia="zh-CN"/>
    </w:rPr>
  </w:style>
  <w:style w:type="paragraph" w:styleId="Textonotapie">
    <w:name w:val="footnote text"/>
    <w:aliases w:val=" Car,Car3,Texto nota pie1,Texto nota pie Car1,Texto nota pie Car Car,Texto nota pie Car2 Car Car,Texto nota pie Car Car1 Car Car,Texto nota pie Car Car Car Car Car Car Car Car1 Car Car,Texto nota pie Car Car Car Car Car,Ca"/>
    <w:basedOn w:val="Normal"/>
    <w:link w:val="TextonotapieCar"/>
    <w:uiPriority w:val="99"/>
    <w:unhideWhenUsed/>
    <w:rsid w:val="00192CF7"/>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 Car Car,Car3 Car,Texto nota pie1 Car,Texto nota pie Car1 Car,Texto nota pie Car Car Car,Texto nota pie Car2 Car Car Car,Texto nota pie Car Car1 Car Car Car,Texto nota pie Car Car Car Car Car Car Car Car1 Car Car Car,Ca Car"/>
    <w:basedOn w:val="Fuentedeprrafopredeter"/>
    <w:link w:val="Textonotapie"/>
    <w:uiPriority w:val="99"/>
    <w:rsid w:val="00192CF7"/>
    <w:rPr>
      <w:rFonts w:ascii="Times New Roman" w:eastAsia="Times New Roman" w:hAnsi="Times New Roman" w:cs="Times New Roman"/>
      <w:sz w:val="20"/>
      <w:szCs w:val="20"/>
      <w:lang w:val="x-none" w:eastAsia="es-ES"/>
    </w:rPr>
  </w:style>
  <w:style w:type="character" w:styleId="Refdenotaalpie">
    <w:name w:val="footnote reference"/>
    <w:uiPriority w:val="99"/>
    <w:unhideWhenUsed/>
    <w:rsid w:val="00192CF7"/>
    <w:rPr>
      <w:vertAlign w:val="superscript"/>
    </w:rPr>
  </w:style>
  <w:style w:type="character" w:styleId="Hipervnculovisitado">
    <w:name w:val="FollowedHyperlink"/>
    <w:basedOn w:val="Fuentedeprrafopredeter"/>
    <w:uiPriority w:val="99"/>
    <w:semiHidden/>
    <w:unhideWhenUsed/>
    <w:rsid w:val="004D41CA"/>
    <w:rPr>
      <w:color w:val="954F72" w:themeColor="followedHyperlink"/>
      <w:u w:val="single"/>
    </w:rPr>
  </w:style>
  <w:style w:type="paragraph" w:styleId="TtuloTDC">
    <w:name w:val="TOC Heading"/>
    <w:basedOn w:val="Ttulo1"/>
    <w:next w:val="Normal"/>
    <w:uiPriority w:val="39"/>
    <w:unhideWhenUsed/>
    <w:qFormat/>
    <w:rsid w:val="009D376B"/>
    <w:pPr>
      <w:jc w:val="left"/>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qFormat/>
    <w:rsid w:val="00D46920"/>
    <w:pPr>
      <w:tabs>
        <w:tab w:val="left" w:pos="1418"/>
        <w:tab w:val="right" w:leader="dot" w:pos="8931"/>
      </w:tabs>
      <w:spacing w:after="0" w:line="240" w:lineRule="auto"/>
    </w:pPr>
  </w:style>
  <w:style w:type="paragraph" w:styleId="TDC2">
    <w:name w:val="toc 2"/>
    <w:basedOn w:val="Normal"/>
    <w:next w:val="Normal"/>
    <w:autoRedefine/>
    <w:uiPriority w:val="39"/>
    <w:unhideWhenUsed/>
    <w:qFormat/>
    <w:rsid w:val="00D46920"/>
    <w:pPr>
      <w:tabs>
        <w:tab w:val="left" w:pos="851"/>
        <w:tab w:val="right" w:leader="dot" w:pos="8931"/>
      </w:tabs>
      <w:spacing w:after="0" w:line="240" w:lineRule="auto"/>
      <w:ind w:left="240"/>
    </w:pPr>
  </w:style>
  <w:style w:type="paragraph" w:styleId="TDC3">
    <w:name w:val="toc 3"/>
    <w:basedOn w:val="Normal"/>
    <w:next w:val="Normal"/>
    <w:autoRedefine/>
    <w:uiPriority w:val="39"/>
    <w:unhideWhenUsed/>
    <w:qFormat/>
    <w:rsid w:val="00D46920"/>
    <w:pPr>
      <w:tabs>
        <w:tab w:val="left" w:pos="1134"/>
        <w:tab w:val="right" w:leader="dot" w:pos="8931"/>
      </w:tabs>
      <w:spacing w:after="0" w:line="240" w:lineRule="auto"/>
      <w:ind w:left="480"/>
    </w:pPr>
  </w:style>
  <w:style w:type="table" w:customStyle="1" w:styleId="Tablaconcuadrcula1">
    <w:name w:val="Tabla con cuadrícula1"/>
    <w:basedOn w:val="Tablanormal"/>
    <w:next w:val="Tablaconcuadrcula"/>
    <w:uiPriority w:val="59"/>
    <w:rsid w:val="00FC39DF"/>
    <w:pPr>
      <w:spacing w:after="0" w:line="240" w:lineRule="auto"/>
    </w:pPr>
    <w:rPr>
      <w:rFonts w:ascii="Calibri" w:eastAsia="Calibri" w:hAnsi="Calibri" w:cs="Times New Roman"/>
      <w:sz w:val="20"/>
      <w:szCs w:val="20"/>
      <w:lang w:val="es-ES_tradnl"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rsid w:val="004629EA"/>
    <w:pPr>
      <w:spacing w:after="0" w:line="240" w:lineRule="auto"/>
      <w:jc w:val="both"/>
    </w:pPr>
    <w:rPr>
      <w:rFonts w:eastAsia="Times New Roman" w:cs="Times New Roman"/>
      <w:sz w:val="20"/>
      <w:szCs w:val="24"/>
      <w:lang w:val="x-none" w:eastAsia="es-ES"/>
    </w:rPr>
  </w:style>
  <w:style w:type="character" w:customStyle="1" w:styleId="Textoindependiente2Car">
    <w:name w:val="Texto independiente 2 Car"/>
    <w:basedOn w:val="Fuentedeprrafopredeter"/>
    <w:link w:val="Textoindependiente2"/>
    <w:rsid w:val="004629EA"/>
    <w:rPr>
      <w:rFonts w:ascii="Arial" w:eastAsia="Times New Roman" w:hAnsi="Arial" w:cs="Times New Roman"/>
      <w:sz w:val="20"/>
      <w:szCs w:val="24"/>
      <w:lang w:val="x-none" w:eastAsia="es-ES"/>
    </w:rPr>
  </w:style>
  <w:style w:type="paragraph" w:styleId="Textoindependiente3">
    <w:name w:val="Body Text 3"/>
    <w:basedOn w:val="Normal"/>
    <w:link w:val="Textoindependiente3Car"/>
    <w:rsid w:val="004629EA"/>
    <w:pPr>
      <w:spacing w:after="0" w:line="240" w:lineRule="auto"/>
      <w:jc w:val="right"/>
    </w:pPr>
    <w:rPr>
      <w:rFonts w:eastAsia="Times New Roman" w:cs="Times New Roman"/>
      <w:sz w:val="22"/>
      <w:szCs w:val="24"/>
      <w:lang w:val="x-none" w:eastAsia="es-ES"/>
    </w:rPr>
  </w:style>
  <w:style w:type="character" w:customStyle="1" w:styleId="Textoindependiente3Car">
    <w:name w:val="Texto independiente 3 Car"/>
    <w:basedOn w:val="Fuentedeprrafopredeter"/>
    <w:link w:val="Textoindependiente3"/>
    <w:rsid w:val="004629EA"/>
    <w:rPr>
      <w:rFonts w:ascii="Arial" w:eastAsia="Times New Roman" w:hAnsi="Arial" w:cs="Times New Roman"/>
      <w:szCs w:val="24"/>
      <w:lang w:val="x-none" w:eastAsia="es-ES"/>
    </w:rPr>
  </w:style>
  <w:style w:type="paragraph" w:styleId="Lista">
    <w:name w:val="List"/>
    <w:basedOn w:val="Normal"/>
    <w:semiHidden/>
    <w:rsid w:val="004629EA"/>
    <w:pPr>
      <w:spacing w:after="0" w:line="240" w:lineRule="auto"/>
      <w:ind w:left="283" w:hanging="283"/>
    </w:pPr>
    <w:rPr>
      <w:rFonts w:ascii="Times New Roman" w:eastAsia="Times New Roman" w:hAnsi="Times New Roman" w:cs="Times New Roman"/>
      <w:szCs w:val="24"/>
      <w:lang w:eastAsia="es-ES"/>
    </w:rPr>
  </w:style>
  <w:style w:type="paragraph" w:styleId="Encabezadodemensaje">
    <w:name w:val="Message Header"/>
    <w:basedOn w:val="Normal"/>
    <w:link w:val="EncabezadodemensajeCar"/>
    <w:rsid w:val="004629E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imes New Roman" w:cs="Times New Roman"/>
      <w:szCs w:val="24"/>
      <w:lang w:val="x-none" w:eastAsia="es-ES"/>
    </w:rPr>
  </w:style>
  <w:style w:type="character" w:customStyle="1" w:styleId="EncabezadodemensajeCar">
    <w:name w:val="Encabezado de mensaje Car"/>
    <w:basedOn w:val="Fuentedeprrafopredeter"/>
    <w:link w:val="Encabezadodemensaje"/>
    <w:rsid w:val="004629EA"/>
    <w:rPr>
      <w:rFonts w:ascii="Arial" w:eastAsia="Times New Roman" w:hAnsi="Arial" w:cs="Times New Roman"/>
      <w:sz w:val="24"/>
      <w:szCs w:val="24"/>
      <w:shd w:val="pct20" w:color="auto" w:fill="auto"/>
      <w:lang w:val="x-none" w:eastAsia="es-ES"/>
    </w:rPr>
  </w:style>
  <w:style w:type="paragraph" w:styleId="Saludo">
    <w:name w:val="Salutation"/>
    <w:basedOn w:val="Normal"/>
    <w:next w:val="Normal"/>
    <w:link w:val="SaludoCar"/>
    <w:semiHidden/>
    <w:rsid w:val="004629EA"/>
    <w:pPr>
      <w:spacing w:after="0" w:line="240" w:lineRule="auto"/>
    </w:pPr>
    <w:rPr>
      <w:rFonts w:ascii="Times New Roman" w:eastAsia="Times New Roman" w:hAnsi="Times New Roman" w:cs="Times New Roman"/>
      <w:szCs w:val="24"/>
      <w:lang w:eastAsia="es-ES"/>
    </w:rPr>
  </w:style>
  <w:style w:type="character" w:customStyle="1" w:styleId="SaludoCar">
    <w:name w:val="Saludo Car"/>
    <w:basedOn w:val="Fuentedeprrafopredeter"/>
    <w:link w:val="Saludo"/>
    <w:semiHidden/>
    <w:rsid w:val="004629EA"/>
    <w:rPr>
      <w:rFonts w:ascii="Times New Roman" w:eastAsia="Times New Roman" w:hAnsi="Times New Roman" w:cs="Times New Roman"/>
      <w:sz w:val="24"/>
      <w:szCs w:val="24"/>
      <w:lang w:eastAsia="es-ES"/>
    </w:rPr>
  </w:style>
  <w:style w:type="paragraph" w:styleId="Cierre">
    <w:name w:val="Closing"/>
    <w:basedOn w:val="Normal"/>
    <w:link w:val="CierreCar"/>
    <w:rsid w:val="004629EA"/>
    <w:pPr>
      <w:spacing w:after="0" w:line="240" w:lineRule="auto"/>
      <w:ind w:left="4252"/>
    </w:pPr>
    <w:rPr>
      <w:rFonts w:ascii="Times New Roman" w:eastAsia="Times New Roman" w:hAnsi="Times New Roman" w:cs="Times New Roman"/>
      <w:szCs w:val="24"/>
      <w:lang w:val="x-none" w:eastAsia="es-ES"/>
    </w:rPr>
  </w:style>
  <w:style w:type="character" w:customStyle="1" w:styleId="CierreCar">
    <w:name w:val="Cierre Car"/>
    <w:basedOn w:val="Fuentedeprrafopredeter"/>
    <w:link w:val="Cierre"/>
    <w:rsid w:val="004629EA"/>
    <w:rPr>
      <w:rFonts w:ascii="Times New Roman" w:eastAsia="Times New Roman" w:hAnsi="Times New Roman" w:cs="Times New Roman"/>
      <w:sz w:val="24"/>
      <w:szCs w:val="24"/>
      <w:lang w:val="x-none" w:eastAsia="es-ES"/>
    </w:rPr>
  </w:style>
  <w:style w:type="paragraph" w:styleId="Listaconvietas2">
    <w:name w:val="List Bullet 2"/>
    <w:basedOn w:val="Normal"/>
    <w:autoRedefine/>
    <w:semiHidden/>
    <w:rsid w:val="004629EA"/>
    <w:pPr>
      <w:numPr>
        <w:numId w:val="5"/>
      </w:numPr>
      <w:spacing w:after="0" w:line="240" w:lineRule="auto"/>
    </w:pPr>
    <w:rPr>
      <w:rFonts w:ascii="Times New Roman" w:eastAsia="Times New Roman" w:hAnsi="Times New Roman" w:cs="Times New Roman"/>
      <w:szCs w:val="24"/>
      <w:lang w:eastAsia="es-ES"/>
    </w:rPr>
  </w:style>
  <w:style w:type="paragraph" w:customStyle="1" w:styleId="ListaCC">
    <w:name w:val="Lista CC."/>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a">
    <w:basedOn w:val="Ttulo1"/>
    <w:next w:val="Normal"/>
    <w:uiPriority w:val="39"/>
    <w:qFormat/>
    <w:rsid w:val="004629EA"/>
    <w:pPr>
      <w:spacing w:before="480" w:line="276" w:lineRule="auto"/>
      <w:jc w:val="left"/>
      <w:outlineLvl w:val="9"/>
    </w:pPr>
    <w:rPr>
      <w:rFonts w:ascii="Cambria" w:eastAsia="SimSun" w:hAnsi="Cambria" w:cs="Times New Roman"/>
      <w:b w:val="0"/>
      <w:bCs/>
      <w:color w:val="365F91"/>
      <w:sz w:val="28"/>
      <w:szCs w:val="28"/>
      <w:lang w:val="es-ES"/>
    </w:rPr>
  </w:style>
  <w:style w:type="paragraph" w:styleId="Firma">
    <w:name w:val="Signature"/>
    <w:basedOn w:val="Normal"/>
    <w:link w:val="FirmaCar"/>
    <w:semiHidden/>
    <w:rsid w:val="004629EA"/>
    <w:pPr>
      <w:spacing w:after="0" w:line="240" w:lineRule="auto"/>
      <w:ind w:left="4252"/>
    </w:pPr>
    <w:rPr>
      <w:rFonts w:ascii="Times New Roman" w:eastAsia="Times New Roman" w:hAnsi="Times New Roman" w:cs="Times New Roman"/>
      <w:szCs w:val="24"/>
      <w:lang w:eastAsia="es-ES"/>
    </w:rPr>
  </w:style>
  <w:style w:type="character" w:customStyle="1" w:styleId="FirmaCar">
    <w:name w:val="Firma Car"/>
    <w:basedOn w:val="Fuentedeprrafopredeter"/>
    <w:link w:val="Firma"/>
    <w:semiHidden/>
    <w:rsid w:val="004629EA"/>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4629EA"/>
    <w:pPr>
      <w:spacing w:after="120" w:line="240" w:lineRule="auto"/>
      <w:ind w:left="283"/>
    </w:pPr>
    <w:rPr>
      <w:rFonts w:ascii="Times New Roman" w:eastAsia="Times New Roman" w:hAnsi="Times New Roman" w:cs="Times New Roman"/>
      <w:szCs w:val="24"/>
      <w:lang w:val="x-none" w:eastAsia="es-ES"/>
    </w:rPr>
  </w:style>
  <w:style w:type="character" w:customStyle="1" w:styleId="SangradetextonormalCar">
    <w:name w:val="Sangría de texto normal Car"/>
    <w:basedOn w:val="Fuentedeprrafopredeter"/>
    <w:link w:val="Sangradetextonormal"/>
    <w:rsid w:val="004629EA"/>
    <w:rPr>
      <w:rFonts w:ascii="Times New Roman" w:eastAsia="Times New Roman" w:hAnsi="Times New Roman" w:cs="Times New Roman"/>
      <w:sz w:val="24"/>
      <w:szCs w:val="24"/>
      <w:lang w:val="x-none" w:eastAsia="es-ES"/>
    </w:rPr>
  </w:style>
  <w:style w:type="paragraph" w:customStyle="1" w:styleId="Firmapuesto">
    <w:name w:val="Firma puesto"/>
    <w:basedOn w:val="Firma"/>
    <w:rsid w:val="004629EA"/>
  </w:style>
  <w:style w:type="paragraph" w:customStyle="1" w:styleId="Firmaorganizacin">
    <w:name w:val="Firma organización"/>
    <w:basedOn w:val="Firma"/>
    <w:rsid w:val="004629EA"/>
  </w:style>
  <w:style w:type="paragraph" w:customStyle="1" w:styleId="Infodocumentosadjuntos">
    <w:name w:val="Info documentos adjuntos"/>
    <w:basedOn w:val="Normal"/>
    <w:rsid w:val="004629EA"/>
    <w:pPr>
      <w:spacing w:after="0" w:line="240" w:lineRule="auto"/>
    </w:pPr>
    <w:rPr>
      <w:rFonts w:ascii="Times New Roman" w:eastAsia="Times New Roman" w:hAnsi="Times New Roman" w:cs="Times New Roman"/>
      <w:szCs w:val="24"/>
      <w:lang w:eastAsia="es-ES"/>
    </w:rPr>
  </w:style>
  <w:style w:type="paragraph" w:styleId="Mapadeldocumento">
    <w:name w:val="Document Map"/>
    <w:basedOn w:val="Normal"/>
    <w:link w:val="MapadeldocumentoCar"/>
    <w:semiHidden/>
    <w:rsid w:val="004629EA"/>
    <w:pPr>
      <w:shd w:val="clear" w:color="auto" w:fill="000080"/>
      <w:spacing w:after="0" w:line="240" w:lineRule="auto"/>
    </w:pPr>
    <w:rPr>
      <w:rFonts w:ascii="Tahoma" w:eastAsia="Times New Roman" w:hAnsi="Tahoma" w:cs="Tahoma"/>
      <w:szCs w:val="24"/>
      <w:lang w:eastAsia="es-ES"/>
    </w:rPr>
  </w:style>
  <w:style w:type="character" w:customStyle="1" w:styleId="MapadeldocumentoCar">
    <w:name w:val="Mapa del documento Car"/>
    <w:basedOn w:val="Fuentedeprrafopredeter"/>
    <w:link w:val="Mapadeldocumento"/>
    <w:semiHidden/>
    <w:rsid w:val="004629EA"/>
    <w:rPr>
      <w:rFonts w:ascii="Tahoma" w:eastAsia="Times New Roman" w:hAnsi="Tahoma" w:cs="Tahoma"/>
      <w:sz w:val="24"/>
      <w:szCs w:val="24"/>
      <w:shd w:val="clear" w:color="auto" w:fill="000080"/>
      <w:lang w:eastAsia="es-ES"/>
    </w:rPr>
  </w:style>
  <w:style w:type="paragraph" w:styleId="Lista2">
    <w:name w:val="List 2"/>
    <w:basedOn w:val="Normal"/>
    <w:rsid w:val="004629EA"/>
    <w:pPr>
      <w:spacing w:after="0" w:line="240" w:lineRule="auto"/>
      <w:ind w:left="720" w:hanging="360"/>
    </w:pPr>
    <w:rPr>
      <w:rFonts w:ascii="Times New Roman" w:eastAsia="Times New Roman" w:hAnsi="Times New Roman" w:cs="Times New Roman"/>
      <w:szCs w:val="24"/>
      <w:lang w:eastAsia="es-ES"/>
    </w:rPr>
  </w:style>
  <w:style w:type="paragraph" w:styleId="Continuarlista2">
    <w:name w:val="List Continue 2"/>
    <w:basedOn w:val="Normal"/>
    <w:rsid w:val="004629EA"/>
    <w:pPr>
      <w:spacing w:after="120" w:line="240" w:lineRule="auto"/>
      <w:ind w:left="720"/>
    </w:pPr>
    <w:rPr>
      <w:rFonts w:ascii="Times New Roman" w:eastAsia="Times New Roman" w:hAnsi="Times New Roman" w:cs="Times New Roman"/>
      <w:szCs w:val="24"/>
      <w:lang w:eastAsia="es-ES"/>
    </w:rPr>
  </w:style>
  <w:style w:type="paragraph" w:customStyle="1" w:styleId="Direccininterior">
    <w:name w:val="Dirección interior"/>
    <w:basedOn w:val="Normal"/>
    <w:rsid w:val="004629EA"/>
    <w:pPr>
      <w:spacing w:after="0" w:line="240" w:lineRule="auto"/>
    </w:pPr>
    <w:rPr>
      <w:rFonts w:ascii="Times New Roman" w:eastAsia="Times New Roman" w:hAnsi="Times New Roman" w:cs="Times New Roman"/>
      <w:szCs w:val="24"/>
      <w:lang w:eastAsia="es-ES"/>
    </w:rPr>
  </w:style>
  <w:style w:type="paragraph" w:customStyle="1" w:styleId="Lneadereferencia">
    <w:name w:val="Línea de referencia"/>
    <w:basedOn w:val="Textoindependiente"/>
    <w:rsid w:val="004629EA"/>
    <w:pPr>
      <w:spacing w:after="0"/>
      <w:jc w:val="both"/>
    </w:pPr>
    <w:rPr>
      <w:rFonts w:ascii="Arial" w:hAnsi="Arial"/>
      <w:lang w:val="x-none"/>
    </w:rPr>
  </w:style>
  <w:style w:type="paragraph" w:customStyle="1" w:styleId="xl24">
    <w:name w:val="xl24"/>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b/>
      <w:bCs/>
      <w:sz w:val="18"/>
      <w:szCs w:val="18"/>
      <w:lang w:val="es-ES" w:eastAsia="es-ES"/>
    </w:rPr>
  </w:style>
  <w:style w:type="paragraph" w:customStyle="1" w:styleId="xl25">
    <w:name w:val="xl2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eastAsia="Arial Unicode MS" w:cs="Arial"/>
      <w:sz w:val="18"/>
      <w:szCs w:val="18"/>
      <w:lang w:val="es-ES" w:eastAsia="es-ES"/>
    </w:rPr>
  </w:style>
  <w:style w:type="paragraph" w:customStyle="1" w:styleId="xl26">
    <w:name w:val="xl26"/>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 w:val="18"/>
      <w:szCs w:val="18"/>
      <w:lang w:val="es-ES" w:eastAsia="es-ES"/>
    </w:rPr>
  </w:style>
  <w:style w:type="paragraph" w:customStyle="1" w:styleId="xl27">
    <w:name w:val="xl27"/>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8">
    <w:name w:val="xl28"/>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customStyle="1" w:styleId="xl29">
    <w:name w:val="xl29"/>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b/>
      <w:bCs/>
      <w:sz w:val="18"/>
      <w:szCs w:val="18"/>
      <w:lang w:val="es-ES" w:eastAsia="es-ES"/>
    </w:rPr>
  </w:style>
  <w:style w:type="paragraph" w:customStyle="1" w:styleId="xl30">
    <w:name w:val="xl30"/>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1">
    <w:name w:val="xl31"/>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Arial Unicode MS" w:cs="Arial"/>
      <w:b/>
      <w:bCs/>
      <w:sz w:val="18"/>
      <w:szCs w:val="18"/>
      <w:lang w:val="es-ES" w:eastAsia="es-ES"/>
    </w:rPr>
  </w:style>
  <w:style w:type="paragraph" w:customStyle="1" w:styleId="xl32">
    <w:name w:val="xl32"/>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eastAsia="Arial Unicode MS" w:cs="Arial"/>
      <w:b/>
      <w:bCs/>
      <w:i/>
      <w:iCs/>
      <w:sz w:val="18"/>
      <w:szCs w:val="18"/>
      <w:lang w:val="es-ES" w:eastAsia="es-ES"/>
    </w:rPr>
  </w:style>
  <w:style w:type="paragraph" w:customStyle="1" w:styleId="xl33">
    <w:name w:val="xl33"/>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Arial Unicode MS" w:cs="Arial"/>
      <w:b/>
      <w:bCs/>
      <w:sz w:val="18"/>
      <w:szCs w:val="18"/>
      <w:lang w:val="es-ES" w:eastAsia="es-ES"/>
    </w:rPr>
  </w:style>
  <w:style w:type="paragraph" w:customStyle="1" w:styleId="xl34">
    <w:name w:val="xl34"/>
    <w:basedOn w:val="Normal"/>
    <w:rsid w:val="004629EA"/>
    <w:pPr>
      <w:spacing w:before="100" w:beforeAutospacing="1" w:after="100" w:afterAutospacing="1" w:line="240" w:lineRule="auto"/>
      <w:jc w:val="both"/>
    </w:pPr>
    <w:rPr>
      <w:rFonts w:eastAsia="Arial Unicode MS" w:cs="Arial"/>
      <w:b/>
      <w:bCs/>
      <w:sz w:val="18"/>
      <w:szCs w:val="18"/>
      <w:lang w:val="es-ES" w:eastAsia="es-ES"/>
    </w:rPr>
  </w:style>
  <w:style w:type="paragraph" w:customStyle="1" w:styleId="xl35">
    <w:name w:val="xl35"/>
    <w:basedOn w:val="Normal"/>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Arial Unicode MS" w:cs="Arial"/>
      <w:szCs w:val="24"/>
      <w:lang w:val="es-ES" w:eastAsia="es-ES"/>
    </w:rPr>
  </w:style>
  <w:style w:type="paragraph" w:customStyle="1" w:styleId="xl36">
    <w:name w:val="xl36"/>
    <w:basedOn w:val="Normal"/>
    <w:rsid w:val="004629EA"/>
    <w:pPr>
      <w:spacing w:before="100" w:beforeAutospacing="1" w:after="100" w:afterAutospacing="1" w:line="240" w:lineRule="auto"/>
      <w:jc w:val="both"/>
    </w:pPr>
    <w:rPr>
      <w:rFonts w:eastAsia="Arial Unicode MS" w:cs="Arial"/>
      <w:sz w:val="18"/>
      <w:szCs w:val="18"/>
      <w:lang w:val="es-ES" w:eastAsia="es-ES"/>
    </w:rPr>
  </w:style>
  <w:style w:type="paragraph" w:customStyle="1" w:styleId="xl37">
    <w:name w:val="xl37"/>
    <w:basedOn w:val="Normal"/>
    <w:rsid w:val="004629EA"/>
    <w:pPr>
      <w:pBdr>
        <w:left w:val="single" w:sz="4" w:space="0" w:color="auto"/>
        <w:right w:val="single" w:sz="4" w:space="0" w:color="auto"/>
      </w:pBdr>
      <w:spacing w:before="100" w:beforeAutospacing="1" w:after="100" w:afterAutospacing="1" w:line="240" w:lineRule="auto"/>
      <w:jc w:val="both"/>
    </w:pPr>
    <w:rPr>
      <w:rFonts w:eastAsia="Arial Unicode MS" w:cs="Arial"/>
      <w:sz w:val="18"/>
      <w:szCs w:val="18"/>
      <w:lang w:val="es-ES" w:eastAsia="es-ES"/>
    </w:rPr>
  </w:style>
  <w:style w:type="paragraph" w:styleId="Ttulo">
    <w:name w:val="Title"/>
    <w:basedOn w:val="Normal"/>
    <w:link w:val="TtuloCar"/>
    <w:uiPriority w:val="99"/>
    <w:qFormat/>
    <w:rsid w:val="004629EA"/>
    <w:pPr>
      <w:spacing w:after="0" w:line="240" w:lineRule="auto"/>
      <w:jc w:val="center"/>
    </w:pPr>
    <w:rPr>
      <w:rFonts w:ascii="Tahoma" w:eastAsia="Times New Roman" w:hAnsi="Tahoma" w:cs="Times New Roman"/>
      <w:b/>
      <w:bCs/>
      <w:sz w:val="22"/>
      <w:szCs w:val="24"/>
      <w:lang w:val="es-MX" w:eastAsia="es-ES"/>
    </w:rPr>
  </w:style>
  <w:style w:type="character" w:customStyle="1" w:styleId="TtuloCar">
    <w:name w:val="Título Car"/>
    <w:basedOn w:val="Fuentedeprrafopredeter"/>
    <w:link w:val="Ttulo"/>
    <w:uiPriority w:val="99"/>
    <w:rsid w:val="004629EA"/>
    <w:rPr>
      <w:rFonts w:ascii="Tahoma" w:eastAsia="Times New Roman" w:hAnsi="Tahoma" w:cs="Times New Roman"/>
      <w:b/>
      <w:bCs/>
      <w:szCs w:val="24"/>
      <w:lang w:val="es-MX" w:eastAsia="es-ES"/>
    </w:rPr>
  </w:style>
  <w:style w:type="paragraph" w:styleId="Listaconvietas">
    <w:name w:val="List Bullet"/>
    <w:basedOn w:val="Normal"/>
    <w:autoRedefine/>
    <w:rsid w:val="004629EA"/>
    <w:pPr>
      <w:tabs>
        <w:tab w:val="num" w:pos="360"/>
      </w:tabs>
      <w:spacing w:after="0" w:line="240" w:lineRule="auto"/>
      <w:ind w:left="360" w:hanging="360"/>
    </w:pPr>
    <w:rPr>
      <w:rFonts w:ascii="Verdana" w:eastAsia="Times New Roman" w:hAnsi="Verdana" w:cs="Times New Roman"/>
      <w:szCs w:val="20"/>
      <w:lang w:val="es-ES" w:eastAsia="es-CO"/>
    </w:rPr>
  </w:style>
  <w:style w:type="paragraph" w:styleId="Sangra2detindependiente">
    <w:name w:val="Body Text Indent 2"/>
    <w:basedOn w:val="Normal"/>
    <w:link w:val="Sangra2detindependienteCar"/>
    <w:rsid w:val="004629EA"/>
    <w:pPr>
      <w:spacing w:after="0" w:line="240" w:lineRule="auto"/>
      <w:ind w:left="1080"/>
      <w:jc w:val="both"/>
    </w:pPr>
    <w:rPr>
      <w:rFonts w:ascii="Verdana" w:eastAsia="Times New Roman" w:hAnsi="Verdana" w:cs="Times New Roman"/>
      <w:szCs w:val="24"/>
      <w:lang w:val="x-none" w:eastAsia="x-none"/>
    </w:rPr>
  </w:style>
  <w:style w:type="character" w:customStyle="1" w:styleId="Sangra2detindependienteCar">
    <w:name w:val="Sangría 2 de t. independiente Car"/>
    <w:basedOn w:val="Fuentedeprrafopredeter"/>
    <w:link w:val="Sangra2detindependiente"/>
    <w:rsid w:val="004629EA"/>
    <w:rPr>
      <w:rFonts w:ascii="Verdana" w:eastAsia="Times New Roman" w:hAnsi="Verdana" w:cs="Times New Roman"/>
      <w:sz w:val="24"/>
      <w:szCs w:val="24"/>
      <w:lang w:val="x-none" w:eastAsia="x-none"/>
    </w:rPr>
  </w:style>
  <w:style w:type="paragraph" w:styleId="Lista3">
    <w:name w:val="List 3"/>
    <w:basedOn w:val="Normal"/>
    <w:rsid w:val="004629EA"/>
    <w:pPr>
      <w:spacing w:after="0" w:line="240" w:lineRule="auto"/>
      <w:ind w:left="849" w:hanging="283"/>
    </w:pPr>
    <w:rPr>
      <w:rFonts w:ascii="Bookman Old Style" w:eastAsia="Times New Roman" w:hAnsi="Bookman Old Style" w:cs="Arial"/>
      <w:color w:val="808080"/>
      <w:szCs w:val="24"/>
      <w:lang w:val="es-ES" w:eastAsia="es-ES"/>
    </w:rPr>
  </w:style>
  <w:style w:type="paragraph" w:styleId="Lista4">
    <w:name w:val="List 4"/>
    <w:basedOn w:val="Normal"/>
    <w:rsid w:val="004629EA"/>
    <w:pPr>
      <w:spacing w:after="0" w:line="240" w:lineRule="auto"/>
      <w:ind w:left="1132" w:hanging="283"/>
    </w:pPr>
    <w:rPr>
      <w:rFonts w:ascii="Bookman Old Style" w:eastAsia="Times New Roman" w:hAnsi="Bookman Old Style" w:cs="Arial"/>
      <w:color w:val="808080"/>
      <w:szCs w:val="24"/>
      <w:lang w:val="es-ES" w:eastAsia="es-ES"/>
    </w:rPr>
  </w:style>
  <w:style w:type="paragraph" w:styleId="Lista5">
    <w:name w:val="List 5"/>
    <w:basedOn w:val="Normal"/>
    <w:rsid w:val="004629EA"/>
    <w:pPr>
      <w:spacing w:after="0" w:line="240" w:lineRule="auto"/>
      <w:ind w:left="1415" w:hanging="283"/>
    </w:pPr>
    <w:rPr>
      <w:rFonts w:ascii="Bookman Old Style" w:eastAsia="Times New Roman" w:hAnsi="Bookman Old Style" w:cs="Arial"/>
      <w:color w:val="808080"/>
      <w:szCs w:val="24"/>
      <w:lang w:val="es-ES" w:eastAsia="es-ES"/>
    </w:rPr>
  </w:style>
  <w:style w:type="paragraph" w:customStyle="1" w:styleId="MARITZA3">
    <w:name w:val="MARITZA3"/>
    <w:rsid w:val="004629EA"/>
    <w:pPr>
      <w:tabs>
        <w:tab w:val="left" w:pos="-720"/>
        <w:tab w:val="left" w:pos="0"/>
      </w:tabs>
      <w:suppressAutoHyphens/>
      <w:spacing w:after="0" w:line="240" w:lineRule="auto"/>
      <w:jc w:val="both"/>
    </w:pPr>
    <w:rPr>
      <w:rFonts w:ascii="Arial" w:eastAsia="Times New Roman" w:hAnsi="Arial" w:cs="Times New Roman"/>
      <w:spacing w:val="-2"/>
      <w:sz w:val="20"/>
      <w:szCs w:val="20"/>
      <w:lang w:val="en-US" w:eastAsia="zh-CN"/>
    </w:rPr>
  </w:style>
  <w:style w:type="character" w:customStyle="1" w:styleId="TextocomentarioCar1">
    <w:name w:val="Texto comentario Car1"/>
    <w:basedOn w:val="Fuentedeprrafopredeter"/>
    <w:uiPriority w:val="99"/>
    <w:semiHidden/>
    <w:rsid w:val="004629EA"/>
    <w:rPr>
      <w:lang w:eastAsia="es-ES"/>
    </w:rPr>
  </w:style>
  <w:style w:type="paragraph" w:customStyle="1" w:styleId="BodyText22">
    <w:name w:val="Body Text 22"/>
    <w:basedOn w:val="Normal"/>
    <w:rsid w:val="004629EA"/>
    <w:pPr>
      <w:widowControl w:val="0"/>
      <w:tabs>
        <w:tab w:val="left" w:pos="0"/>
      </w:tabs>
      <w:suppressAutoHyphens/>
      <w:spacing w:after="0" w:line="240" w:lineRule="auto"/>
      <w:jc w:val="both"/>
    </w:pPr>
    <w:rPr>
      <w:rFonts w:eastAsia="Times New Roman" w:cs="Times New Roman"/>
      <w:spacing w:val="-2"/>
      <w:sz w:val="22"/>
      <w:szCs w:val="20"/>
      <w:lang w:eastAsia="zh-CN"/>
    </w:rPr>
  </w:style>
  <w:style w:type="paragraph" w:customStyle="1" w:styleId="Textoindependiente21">
    <w:name w:val="Texto independiente 21"/>
    <w:basedOn w:val="Normal"/>
    <w:uiPriority w:val="99"/>
    <w:rsid w:val="004629EA"/>
    <w:pPr>
      <w:suppressAutoHyphens/>
      <w:spacing w:after="0" w:line="240" w:lineRule="auto"/>
      <w:ind w:left="709" w:right="193" w:hanging="709"/>
      <w:jc w:val="both"/>
    </w:pPr>
    <w:rPr>
      <w:rFonts w:eastAsia="Times New Roman" w:cs="Times New Roman"/>
      <w:b/>
      <w:snapToGrid w:val="0"/>
      <w:color w:val="000000"/>
      <w:spacing w:val="-3"/>
      <w:sz w:val="22"/>
      <w:szCs w:val="20"/>
      <w:lang w:eastAsia="zh-CN"/>
    </w:rPr>
  </w:style>
  <w:style w:type="paragraph" w:customStyle="1" w:styleId="Subttulo2">
    <w:name w:val="Subtítulo 2"/>
    <w:basedOn w:val="Subttulo"/>
    <w:next w:val="Normal"/>
    <w:rsid w:val="004629EA"/>
    <w:pPr>
      <w:tabs>
        <w:tab w:val="num" w:pos="720"/>
      </w:tabs>
      <w:ind w:left="720" w:right="0" w:hanging="720"/>
    </w:pPr>
  </w:style>
  <w:style w:type="paragraph" w:styleId="Textosinformato">
    <w:name w:val="Plain Text"/>
    <w:basedOn w:val="Normal"/>
    <w:link w:val="TextosinformatoCar"/>
    <w:uiPriority w:val="99"/>
    <w:rsid w:val="004629EA"/>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basedOn w:val="Fuentedeprrafopredeter"/>
    <w:link w:val="Textosinformato"/>
    <w:uiPriority w:val="99"/>
    <w:rsid w:val="004629EA"/>
    <w:rPr>
      <w:rFonts w:ascii="Courier New" w:eastAsia="Times New Roman" w:hAnsi="Courier New" w:cs="Times New Roman"/>
      <w:sz w:val="20"/>
      <w:szCs w:val="20"/>
      <w:lang w:val="x-none" w:eastAsia="x-none"/>
    </w:rPr>
  </w:style>
  <w:style w:type="paragraph" w:customStyle="1" w:styleId="Tibitoc">
    <w:name w:val="Tibitoc"/>
    <w:basedOn w:val="Normal"/>
    <w:rsid w:val="004629EA"/>
    <w:pPr>
      <w:spacing w:after="0" w:line="240" w:lineRule="auto"/>
      <w:jc w:val="center"/>
    </w:pPr>
    <w:rPr>
      <w:rFonts w:eastAsia="Times New Roman" w:cs="Times New Roman"/>
      <w:b/>
      <w:sz w:val="22"/>
      <w:szCs w:val="20"/>
      <w:lang w:val="es-ES_tradnl" w:eastAsia="es-ES"/>
    </w:rPr>
  </w:style>
  <w:style w:type="paragraph" w:customStyle="1" w:styleId="CM39">
    <w:name w:val="CM39"/>
    <w:basedOn w:val="Default"/>
    <w:next w:val="Default"/>
    <w:rsid w:val="004629EA"/>
    <w:pPr>
      <w:widowControl w:val="0"/>
      <w:spacing w:after="205"/>
    </w:pPr>
    <w:rPr>
      <w:rFonts w:eastAsia="Times New Roman" w:cs="Times New Roman"/>
      <w:color w:val="auto"/>
      <w:lang w:eastAsia="es-ES"/>
    </w:rPr>
  </w:style>
  <w:style w:type="paragraph" w:customStyle="1" w:styleId="CM40">
    <w:name w:val="CM40"/>
    <w:basedOn w:val="Default"/>
    <w:next w:val="Default"/>
    <w:rsid w:val="004629EA"/>
    <w:pPr>
      <w:widowControl w:val="0"/>
      <w:spacing w:after="450"/>
    </w:pPr>
    <w:rPr>
      <w:rFonts w:eastAsia="Times New Roman" w:cs="Times New Roman"/>
      <w:color w:val="auto"/>
      <w:lang w:eastAsia="es-ES"/>
    </w:rPr>
  </w:style>
  <w:style w:type="paragraph" w:customStyle="1" w:styleId="CM41">
    <w:name w:val="CM41"/>
    <w:basedOn w:val="Default"/>
    <w:next w:val="Default"/>
    <w:rsid w:val="004629EA"/>
    <w:pPr>
      <w:widowControl w:val="0"/>
      <w:spacing w:after="280"/>
    </w:pPr>
    <w:rPr>
      <w:rFonts w:eastAsia="Times New Roman" w:cs="Times New Roman"/>
      <w:color w:val="auto"/>
      <w:lang w:eastAsia="es-ES"/>
    </w:rPr>
  </w:style>
  <w:style w:type="paragraph" w:customStyle="1" w:styleId="CM8">
    <w:name w:val="CM8"/>
    <w:basedOn w:val="Default"/>
    <w:next w:val="Default"/>
    <w:rsid w:val="004629EA"/>
    <w:pPr>
      <w:widowControl w:val="0"/>
      <w:spacing w:line="193" w:lineRule="atLeast"/>
    </w:pPr>
    <w:rPr>
      <w:rFonts w:eastAsia="Times New Roman" w:cs="Times New Roman"/>
      <w:color w:val="auto"/>
      <w:lang w:eastAsia="es-ES"/>
    </w:rPr>
  </w:style>
  <w:style w:type="paragraph" w:customStyle="1" w:styleId="CM42">
    <w:name w:val="CM42"/>
    <w:basedOn w:val="Default"/>
    <w:next w:val="Default"/>
    <w:rsid w:val="004629EA"/>
    <w:pPr>
      <w:widowControl w:val="0"/>
      <w:spacing w:after="385"/>
    </w:pPr>
    <w:rPr>
      <w:rFonts w:eastAsia="Times New Roman" w:cs="Times New Roman"/>
      <w:color w:val="auto"/>
      <w:lang w:eastAsia="es-ES"/>
    </w:rPr>
  </w:style>
  <w:style w:type="paragraph" w:customStyle="1" w:styleId="CM43">
    <w:name w:val="CM43"/>
    <w:basedOn w:val="Default"/>
    <w:next w:val="Default"/>
    <w:rsid w:val="004629EA"/>
    <w:pPr>
      <w:widowControl w:val="0"/>
      <w:spacing w:after="593"/>
    </w:pPr>
    <w:rPr>
      <w:rFonts w:eastAsia="Times New Roman" w:cs="Times New Roman"/>
      <w:color w:val="auto"/>
      <w:lang w:eastAsia="es-ES"/>
    </w:rPr>
  </w:style>
  <w:style w:type="paragraph" w:customStyle="1" w:styleId="CM12">
    <w:name w:val="CM12"/>
    <w:basedOn w:val="Default"/>
    <w:next w:val="Default"/>
    <w:rsid w:val="004629EA"/>
    <w:pPr>
      <w:widowControl w:val="0"/>
      <w:spacing w:line="196" w:lineRule="atLeast"/>
    </w:pPr>
    <w:rPr>
      <w:rFonts w:eastAsia="Times New Roman" w:cs="Times New Roman"/>
      <w:color w:val="auto"/>
      <w:lang w:eastAsia="es-ES"/>
    </w:rPr>
  </w:style>
  <w:style w:type="paragraph" w:customStyle="1" w:styleId="CM17">
    <w:name w:val="CM17"/>
    <w:basedOn w:val="Default"/>
    <w:next w:val="Default"/>
    <w:rsid w:val="004629EA"/>
    <w:pPr>
      <w:widowControl w:val="0"/>
      <w:spacing w:line="193" w:lineRule="atLeast"/>
    </w:pPr>
    <w:rPr>
      <w:rFonts w:eastAsia="Times New Roman" w:cs="Times New Roman"/>
      <w:color w:val="auto"/>
      <w:lang w:eastAsia="es-ES"/>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4629EA"/>
    <w:pPr>
      <w:spacing w:before="100" w:beforeAutospacing="1" w:after="100" w:afterAutospacing="1" w:line="240" w:lineRule="auto"/>
    </w:pPr>
    <w:rPr>
      <w:rFonts w:ascii="Times New Roman" w:eastAsia="Times New Roman" w:hAnsi="Times New Roman" w:cs="Times New Roman"/>
      <w:szCs w:val="24"/>
      <w:lang w:val="es-ES" w:eastAsia="zh-CN"/>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110966"/>
    <w:rPr>
      <w:rFonts w:ascii="Times New Roman" w:eastAsia="Times New Roman" w:hAnsi="Times New Roman" w:cs="Times New Roman"/>
      <w:sz w:val="24"/>
      <w:szCs w:val="24"/>
      <w:lang w:val="es-ES" w:eastAsia="zh-CN"/>
    </w:rPr>
  </w:style>
  <w:style w:type="paragraph" w:customStyle="1" w:styleId="Prrafodelista1">
    <w:name w:val="Párrafo de lista1"/>
    <w:basedOn w:val="Normal"/>
    <w:qFormat/>
    <w:rsid w:val="004629EA"/>
    <w:pPr>
      <w:tabs>
        <w:tab w:val="left" w:pos="567"/>
      </w:tabs>
      <w:spacing w:after="0" w:line="240" w:lineRule="auto"/>
      <w:ind w:left="708" w:right="51"/>
      <w:jc w:val="both"/>
      <w:outlineLvl w:val="0"/>
    </w:pPr>
    <w:rPr>
      <w:rFonts w:eastAsia="Times New Roman" w:cs="Times New Roman"/>
      <w:b/>
      <w:color w:val="000000"/>
      <w:sz w:val="20"/>
      <w:szCs w:val="20"/>
      <w:lang w:eastAsia="zh-CN"/>
    </w:rPr>
  </w:style>
  <w:style w:type="paragraph" w:customStyle="1" w:styleId="Textoindependiente32">
    <w:name w:val="Texto independiente 32"/>
    <w:basedOn w:val="Normal"/>
    <w:rsid w:val="004629EA"/>
    <w:pPr>
      <w:suppressAutoHyphens/>
      <w:spacing w:after="0" w:line="240" w:lineRule="auto"/>
      <w:jc w:val="both"/>
    </w:pPr>
    <w:rPr>
      <w:rFonts w:eastAsia="Times New Roman" w:cs="Calibri"/>
      <w:b/>
      <w:sz w:val="20"/>
      <w:szCs w:val="20"/>
      <w:lang w:val="es-ES_tradnl" w:eastAsia="ar-SA"/>
    </w:rPr>
  </w:style>
  <w:style w:type="paragraph" w:customStyle="1" w:styleId="NormalArial">
    <w:name w:val="Normal + Arial"/>
    <w:aliases w:val="12 pt"/>
    <w:basedOn w:val="Normal"/>
    <w:rsid w:val="004629EA"/>
    <w:pPr>
      <w:suppressAutoHyphens/>
      <w:spacing w:after="0" w:line="240" w:lineRule="auto"/>
      <w:jc w:val="both"/>
    </w:pPr>
    <w:rPr>
      <w:rFonts w:eastAsia="Times New Roman" w:cs="Arial"/>
      <w:szCs w:val="24"/>
      <w:lang w:val="es-ES" w:eastAsia="ar-SA"/>
    </w:rPr>
  </w:style>
  <w:style w:type="paragraph" w:customStyle="1" w:styleId="Textosinformato1">
    <w:name w:val="Texto sin formato1"/>
    <w:basedOn w:val="Normal"/>
    <w:rsid w:val="004629EA"/>
    <w:pPr>
      <w:suppressAutoHyphens/>
      <w:spacing w:after="0" w:line="240" w:lineRule="auto"/>
    </w:pPr>
    <w:rPr>
      <w:rFonts w:ascii="Courier New" w:eastAsia="Calibri" w:hAnsi="Courier New" w:cs="Calibri"/>
      <w:sz w:val="20"/>
      <w:szCs w:val="20"/>
      <w:lang w:val="es-ES" w:eastAsia="ar-SA"/>
    </w:rPr>
  </w:style>
  <w:style w:type="paragraph" w:customStyle="1" w:styleId="Sangra3detindependiente1">
    <w:name w:val="Sangría 3 de t. independiente1"/>
    <w:basedOn w:val="Normal"/>
    <w:rsid w:val="004629EA"/>
    <w:pPr>
      <w:suppressAutoHyphens/>
      <w:spacing w:after="0" w:line="240" w:lineRule="auto"/>
      <w:ind w:left="709" w:hanging="709"/>
      <w:jc w:val="both"/>
    </w:pPr>
    <w:rPr>
      <w:rFonts w:eastAsia="Times New Roman" w:cs="Calibri"/>
      <w:b/>
      <w:sz w:val="20"/>
      <w:szCs w:val="20"/>
      <w:lang w:val="es-ES_tradnl" w:eastAsia="ar-SA"/>
    </w:rPr>
  </w:style>
  <w:style w:type="paragraph" w:styleId="TDC4">
    <w:name w:val="toc 4"/>
    <w:basedOn w:val="Normal"/>
    <w:next w:val="Normal"/>
    <w:autoRedefine/>
    <w:uiPriority w:val="39"/>
    <w:unhideWhenUsed/>
    <w:rsid w:val="004629EA"/>
    <w:pPr>
      <w:spacing w:after="100" w:line="276" w:lineRule="auto"/>
      <w:ind w:left="660"/>
    </w:pPr>
    <w:rPr>
      <w:rFonts w:ascii="Calibri" w:eastAsia="Times New Roman" w:hAnsi="Calibri" w:cs="Times New Roman"/>
      <w:sz w:val="22"/>
      <w:lang w:eastAsia="es-CO"/>
    </w:rPr>
  </w:style>
  <w:style w:type="paragraph" w:styleId="TDC5">
    <w:name w:val="toc 5"/>
    <w:basedOn w:val="Normal"/>
    <w:next w:val="Normal"/>
    <w:autoRedefine/>
    <w:uiPriority w:val="39"/>
    <w:unhideWhenUsed/>
    <w:rsid w:val="004629EA"/>
    <w:pPr>
      <w:spacing w:after="100" w:line="276" w:lineRule="auto"/>
      <w:ind w:left="880"/>
    </w:pPr>
    <w:rPr>
      <w:rFonts w:ascii="Calibri" w:eastAsia="Times New Roman" w:hAnsi="Calibri" w:cs="Times New Roman"/>
      <w:sz w:val="22"/>
      <w:lang w:eastAsia="es-CO"/>
    </w:rPr>
  </w:style>
  <w:style w:type="paragraph" w:styleId="TDC6">
    <w:name w:val="toc 6"/>
    <w:basedOn w:val="Normal"/>
    <w:next w:val="Normal"/>
    <w:autoRedefine/>
    <w:uiPriority w:val="39"/>
    <w:unhideWhenUsed/>
    <w:rsid w:val="004629EA"/>
    <w:pPr>
      <w:spacing w:after="100" w:line="276" w:lineRule="auto"/>
      <w:ind w:left="1100"/>
    </w:pPr>
    <w:rPr>
      <w:rFonts w:ascii="Calibri" w:eastAsia="Times New Roman" w:hAnsi="Calibri" w:cs="Times New Roman"/>
      <w:sz w:val="22"/>
      <w:lang w:eastAsia="es-CO"/>
    </w:rPr>
  </w:style>
  <w:style w:type="paragraph" w:styleId="TDC7">
    <w:name w:val="toc 7"/>
    <w:basedOn w:val="Normal"/>
    <w:next w:val="Normal"/>
    <w:autoRedefine/>
    <w:uiPriority w:val="39"/>
    <w:unhideWhenUsed/>
    <w:rsid w:val="004629EA"/>
    <w:pPr>
      <w:spacing w:after="100" w:line="276" w:lineRule="auto"/>
      <w:ind w:left="1320"/>
    </w:pPr>
    <w:rPr>
      <w:rFonts w:ascii="Calibri" w:eastAsia="Times New Roman" w:hAnsi="Calibri" w:cs="Times New Roman"/>
      <w:sz w:val="22"/>
      <w:lang w:eastAsia="es-CO"/>
    </w:rPr>
  </w:style>
  <w:style w:type="paragraph" w:styleId="TDC8">
    <w:name w:val="toc 8"/>
    <w:basedOn w:val="Normal"/>
    <w:next w:val="Normal"/>
    <w:autoRedefine/>
    <w:uiPriority w:val="39"/>
    <w:unhideWhenUsed/>
    <w:rsid w:val="004629EA"/>
    <w:pPr>
      <w:spacing w:after="100" w:line="276" w:lineRule="auto"/>
      <w:ind w:left="1540"/>
    </w:pPr>
    <w:rPr>
      <w:rFonts w:ascii="Calibri" w:eastAsia="Times New Roman" w:hAnsi="Calibri" w:cs="Times New Roman"/>
      <w:sz w:val="22"/>
      <w:lang w:eastAsia="es-CO"/>
    </w:rPr>
  </w:style>
  <w:style w:type="paragraph" w:styleId="TDC9">
    <w:name w:val="toc 9"/>
    <w:basedOn w:val="Normal"/>
    <w:next w:val="Normal"/>
    <w:autoRedefine/>
    <w:uiPriority w:val="39"/>
    <w:unhideWhenUsed/>
    <w:rsid w:val="004629EA"/>
    <w:pPr>
      <w:spacing w:after="100" w:line="276" w:lineRule="auto"/>
      <w:ind w:left="1760"/>
    </w:pPr>
    <w:rPr>
      <w:rFonts w:ascii="Calibri" w:eastAsia="Times New Roman" w:hAnsi="Calibri" w:cs="Times New Roman"/>
      <w:sz w:val="22"/>
      <w:lang w:eastAsia="es-CO"/>
    </w:rPr>
  </w:style>
  <w:style w:type="character" w:customStyle="1" w:styleId="AsuntodelcomentarioCar1">
    <w:name w:val="Asunto del comentario Car1"/>
    <w:basedOn w:val="TextocomentarioCar1"/>
    <w:uiPriority w:val="99"/>
    <w:semiHidden/>
    <w:rsid w:val="004629EA"/>
    <w:rPr>
      <w:b/>
      <w:bCs/>
      <w:lang w:eastAsia="es-ES"/>
    </w:rPr>
  </w:style>
  <w:style w:type="paragraph" w:customStyle="1" w:styleId="InviasNormal">
    <w:name w:val="Invias Normal"/>
    <w:basedOn w:val="Normal"/>
    <w:link w:val="InviasNormalCar"/>
    <w:qFormat/>
    <w:rsid w:val="004629EA"/>
    <w:pPr>
      <w:tabs>
        <w:tab w:val="left" w:pos="-142"/>
      </w:tabs>
      <w:autoSpaceDE w:val="0"/>
      <w:autoSpaceDN w:val="0"/>
      <w:adjustRightInd w:val="0"/>
      <w:spacing w:before="120" w:after="240" w:line="240" w:lineRule="auto"/>
      <w:jc w:val="both"/>
    </w:pPr>
    <w:rPr>
      <w:rFonts w:ascii="Arial Narrow" w:eastAsia="Times New Roman" w:hAnsi="Arial Narrow" w:cs="Times New Roman"/>
      <w:szCs w:val="24"/>
      <w:lang w:val="x-none" w:eastAsia="es-ES"/>
    </w:rPr>
  </w:style>
  <w:style w:type="character" w:customStyle="1" w:styleId="InviasNormalCar">
    <w:name w:val="Invias Normal Car"/>
    <w:link w:val="InviasNormal"/>
    <w:locked/>
    <w:rsid w:val="004629EA"/>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4629EA"/>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4629EA"/>
    <w:pPr>
      <w:keepNext/>
      <w:tabs>
        <w:tab w:val="num" w:pos="360"/>
      </w:tabs>
      <w:spacing w:before="480" w:after="360" w:line="240" w:lineRule="auto"/>
      <w:ind w:left="360" w:hanging="360"/>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4629E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4629E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629E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629E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629E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styleId="Sombreadoclaro-nfasis3">
    <w:name w:val="Light Shading Accent 3"/>
    <w:basedOn w:val="Tablanormal"/>
    <w:uiPriority w:val="60"/>
    <w:rsid w:val="004629E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Style34">
    <w:name w:val="Style34"/>
    <w:basedOn w:val="Normal"/>
    <w:uiPriority w:val="99"/>
    <w:rsid w:val="004629EA"/>
    <w:pPr>
      <w:widowControl w:val="0"/>
      <w:autoSpaceDE w:val="0"/>
      <w:autoSpaceDN w:val="0"/>
      <w:adjustRightInd w:val="0"/>
      <w:spacing w:after="0" w:line="276" w:lineRule="exact"/>
      <w:jc w:val="both"/>
    </w:pPr>
    <w:rPr>
      <w:rFonts w:eastAsia="Times New Roman" w:cs="Arial"/>
      <w:szCs w:val="24"/>
      <w:lang w:eastAsia="es-CO"/>
    </w:rPr>
  </w:style>
  <w:style w:type="paragraph" w:customStyle="1" w:styleId="ParaAttribute1">
    <w:name w:val="ParaAttribute1"/>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paragraph" w:customStyle="1" w:styleId="ParaAttribute2">
    <w:name w:val="ParaAttribute2"/>
    <w:rsid w:val="004629EA"/>
    <w:pPr>
      <w:widowControl w:val="0"/>
      <w:wordWrap w:val="0"/>
      <w:spacing w:after="200" w:line="240" w:lineRule="auto"/>
    </w:pPr>
    <w:rPr>
      <w:rFonts w:ascii="Times New Roman" w:eastAsia="Batang" w:hAnsi="Times New Roman" w:cs="Times New Roman"/>
      <w:sz w:val="20"/>
      <w:szCs w:val="20"/>
      <w:lang w:eastAsia="es-CO"/>
    </w:rPr>
  </w:style>
  <w:style w:type="character" w:customStyle="1" w:styleId="CharAttribute0">
    <w:name w:val="CharAttribute0"/>
    <w:rsid w:val="004629EA"/>
    <w:rPr>
      <w:rFonts w:ascii="Calibri" w:eastAsia="Calibri" w:hAnsi="Calibri" w:hint="default"/>
      <w:b/>
      <w:bCs w:val="0"/>
      <w:sz w:val="22"/>
    </w:rPr>
  </w:style>
  <w:style w:type="paragraph" w:customStyle="1" w:styleId="ParaAttribute3">
    <w:name w:val="ParaAttribute3"/>
    <w:rsid w:val="004629EA"/>
    <w:pPr>
      <w:widowControl w:val="0"/>
      <w:tabs>
        <w:tab w:val="center" w:pos="4419"/>
        <w:tab w:val="right" w:pos="8838"/>
      </w:tabs>
      <w:wordWrap w:val="0"/>
      <w:spacing w:after="0" w:line="240" w:lineRule="auto"/>
      <w:jc w:val="center"/>
    </w:pPr>
    <w:rPr>
      <w:rFonts w:ascii="Times New Roman" w:eastAsia="Batang" w:hAnsi="Times New Roman" w:cs="Times New Roman"/>
      <w:sz w:val="20"/>
      <w:szCs w:val="20"/>
      <w:lang w:eastAsia="es-CO"/>
    </w:rPr>
  </w:style>
  <w:style w:type="character" w:customStyle="1" w:styleId="CharAttribute3">
    <w:name w:val="CharAttribute3"/>
    <w:rsid w:val="004629EA"/>
    <w:rPr>
      <w:rFonts w:ascii="Arial" w:eastAsia="Arial" w:hAnsi="Arial" w:cs="Arial" w:hint="default"/>
      <w:sz w:val="16"/>
    </w:rPr>
  </w:style>
  <w:style w:type="character" w:customStyle="1" w:styleId="CharAttribute4">
    <w:name w:val="CharAttribute4"/>
    <w:rsid w:val="004629EA"/>
    <w:rPr>
      <w:rFonts w:ascii="Arial" w:eastAsia="Arial" w:hAnsi="Arial" w:cs="Arial" w:hint="default"/>
      <w:b/>
      <w:bCs w:val="0"/>
      <w:sz w:val="16"/>
    </w:rPr>
  </w:style>
  <w:style w:type="character" w:customStyle="1" w:styleId="CharAttribute5">
    <w:name w:val="CharAttribute5"/>
    <w:rsid w:val="004629EA"/>
    <w:rPr>
      <w:rFonts w:ascii="Arial" w:eastAsia="Arial" w:hAnsi="Arial" w:cs="Arial" w:hint="default"/>
      <w:i/>
      <w:iCs w:val="0"/>
      <w:sz w:val="16"/>
    </w:rPr>
  </w:style>
  <w:style w:type="character" w:customStyle="1" w:styleId="CharAttribute8">
    <w:name w:val="CharAttribute8"/>
    <w:rsid w:val="004629EA"/>
    <w:rPr>
      <w:rFonts w:ascii="Arial" w:eastAsia="Arial" w:hAnsi="Arial" w:cs="Arial" w:hint="default"/>
      <w:i/>
      <w:iCs w:val="0"/>
      <w:color w:val="0000FF"/>
      <w:sz w:val="16"/>
      <w:u w:val="single"/>
    </w:rPr>
  </w:style>
  <w:style w:type="paragraph" w:customStyle="1" w:styleId="p0">
    <w:name w:val="p0"/>
    <w:basedOn w:val="Normal"/>
    <w:uiPriority w:val="99"/>
    <w:rsid w:val="004629EA"/>
    <w:pPr>
      <w:widowControl w:val="0"/>
      <w:tabs>
        <w:tab w:val="left" w:pos="720"/>
      </w:tabs>
      <w:suppressAutoHyphens/>
      <w:spacing w:after="0" w:line="240" w:lineRule="atLeast"/>
      <w:jc w:val="both"/>
    </w:pPr>
    <w:rPr>
      <w:rFonts w:ascii="Times New Roman" w:eastAsia="Times New Roman" w:hAnsi="Times New Roman" w:cs="Times New Roman"/>
      <w:szCs w:val="20"/>
      <w:lang w:val="es-ES" w:eastAsia="ar-SA"/>
    </w:rPr>
  </w:style>
  <w:style w:type="paragraph" w:customStyle="1" w:styleId="Normal1">
    <w:name w:val="Normal1"/>
    <w:rsid w:val="004629EA"/>
    <w:pPr>
      <w:autoSpaceDN w:val="0"/>
      <w:spacing w:after="0" w:line="240" w:lineRule="auto"/>
    </w:pPr>
    <w:rPr>
      <w:rFonts w:ascii="Times New Roman" w:eastAsia="Times New Roman" w:hAnsi="Times New Roman" w:cs="Times New Roman"/>
      <w:color w:val="000000"/>
      <w:sz w:val="24"/>
      <w:lang w:val="es-ES" w:eastAsia="es-ES"/>
    </w:rPr>
  </w:style>
  <w:style w:type="paragraph" w:customStyle="1" w:styleId="Contenidodelatabla">
    <w:name w:val="Contenido de la tabla"/>
    <w:basedOn w:val="Normal"/>
    <w:rsid w:val="004629EA"/>
    <w:pPr>
      <w:widowControl w:val="0"/>
      <w:suppressLineNumbers/>
      <w:suppressAutoHyphens/>
      <w:autoSpaceDN w:val="0"/>
      <w:spacing w:after="0" w:line="240" w:lineRule="auto"/>
      <w:textAlignment w:val="baseline"/>
    </w:pPr>
    <w:rPr>
      <w:rFonts w:eastAsia="Bitstream Vera Sans" w:cs="Times New Roman"/>
      <w:sz w:val="22"/>
      <w:szCs w:val="24"/>
      <w:lang w:eastAsia="es-CO"/>
    </w:rPr>
  </w:style>
  <w:style w:type="paragraph" w:customStyle="1" w:styleId="Encabezadodelatabla">
    <w:name w:val="Encabezado de la tabla"/>
    <w:basedOn w:val="Contenidodelatabla"/>
    <w:rsid w:val="004629EA"/>
    <w:pPr>
      <w:widowControl/>
      <w:spacing w:after="120"/>
      <w:jc w:val="center"/>
    </w:pPr>
    <w:rPr>
      <w:rFonts w:ascii="Swis721 Md BT" w:eastAsia="Times New Roman" w:hAnsi="Swis721 Md BT"/>
      <w:b/>
      <w:bCs/>
      <w:i/>
      <w:iCs/>
      <w:sz w:val="24"/>
      <w:szCs w:val="20"/>
      <w:lang w:eastAsia="ar-SA"/>
    </w:rPr>
  </w:style>
  <w:style w:type="character" w:customStyle="1" w:styleId="WW-Textonoproporcional1111111111111111111111111111111111111111111111111111111">
    <w:name w:val="WW-Texto no proporcional1111111111111111111111111111111111111111111111111111111"/>
    <w:rsid w:val="004629EA"/>
    <w:rPr>
      <w:rFonts w:ascii="Cumberland" w:eastAsia="Cumberland" w:hAnsi="Cumberland" w:cs="Cumberland"/>
    </w:rPr>
  </w:style>
  <w:style w:type="paragraph" w:customStyle="1" w:styleId="BodyText21">
    <w:name w:val="Body Text 21"/>
    <w:basedOn w:val="Normal"/>
    <w:uiPriority w:val="99"/>
    <w:rsid w:val="004629EA"/>
    <w:pPr>
      <w:widowControl w:val="0"/>
      <w:autoSpaceDN w:val="0"/>
      <w:spacing w:after="0" w:line="240" w:lineRule="auto"/>
      <w:jc w:val="both"/>
    </w:pPr>
    <w:rPr>
      <w:rFonts w:ascii="Times New Roman" w:eastAsia="Times New Roman" w:hAnsi="Times New Roman" w:cs="Times New Roman"/>
      <w:szCs w:val="20"/>
      <w:lang w:eastAsia="es-ES"/>
    </w:rPr>
  </w:style>
  <w:style w:type="paragraph" w:customStyle="1" w:styleId="western">
    <w:name w:val="western"/>
    <w:basedOn w:val="Normal"/>
    <w:rsid w:val="004629EA"/>
    <w:pPr>
      <w:autoSpaceDN w:val="0"/>
      <w:spacing w:before="100" w:after="100" w:line="240" w:lineRule="auto"/>
    </w:pPr>
    <w:rPr>
      <w:rFonts w:ascii="Times New Roman" w:eastAsia="Times New Roman" w:hAnsi="Times New Roman" w:cs="Times New Roman"/>
      <w:szCs w:val="24"/>
      <w:lang w:eastAsia="es-CO"/>
    </w:rPr>
  </w:style>
  <w:style w:type="character" w:customStyle="1" w:styleId="apple-converted-space">
    <w:name w:val="apple-converted-space"/>
    <w:rsid w:val="004629EA"/>
  </w:style>
  <w:style w:type="character" w:customStyle="1" w:styleId="gralsubtitulos">
    <w:name w:val="gralsubtitulos"/>
    <w:rsid w:val="004629EA"/>
  </w:style>
  <w:style w:type="paragraph" w:styleId="Revisin">
    <w:name w:val="Revision"/>
    <w:hidden/>
    <w:uiPriority w:val="99"/>
    <w:semiHidden/>
    <w:rsid w:val="004629EA"/>
    <w:pPr>
      <w:spacing w:after="0" w:line="240" w:lineRule="auto"/>
    </w:pPr>
    <w:rPr>
      <w:rFonts w:ascii="Calibri" w:eastAsia="Calibri" w:hAnsi="Calibri" w:cs="Calibri"/>
      <w:lang w:eastAsia="es-CO"/>
    </w:rPr>
  </w:style>
  <w:style w:type="character" w:customStyle="1" w:styleId="Ttulo2Car1">
    <w:name w:val="Título 2 Car1"/>
    <w:uiPriority w:val="9"/>
    <w:rsid w:val="004629EA"/>
    <w:rPr>
      <w:rFonts w:ascii="Cambria" w:eastAsia="Times New Roman" w:hAnsi="Cambria"/>
      <w:b/>
      <w:bCs/>
      <w:i/>
      <w:iCs/>
      <w:sz w:val="28"/>
      <w:szCs w:val="28"/>
      <w:lang w:val="x-none" w:eastAsia="x-none"/>
    </w:rPr>
  </w:style>
  <w:style w:type="paragraph" w:customStyle="1" w:styleId="xl65">
    <w:name w:val="xl65"/>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6">
    <w:name w:val="xl6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7">
    <w:name w:val="xl6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8">
    <w:name w:val="xl6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69">
    <w:name w:val="xl6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0">
    <w:name w:val="xl70"/>
    <w:basedOn w:val="Normal"/>
    <w:uiPriority w:val="99"/>
    <w:rsid w:val="004629EA"/>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71">
    <w:name w:val="xl71"/>
    <w:basedOn w:val="Normal"/>
    <w:uiPriority w:val="99"/>
    <w:rsid w:val="004629E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Cs w:val="24"/>
      <w:lang w:val="es-ES" w:eastAsia="es-ES"/>
    </w:rPr>
  </w:style>
  <w:style w:type="paragraph" w:customStyle="1" w:styleId="xl72">
    <w:name w:val="xl72"/>
    <w:basedOn w:val="Normal"/>
    <w:uiPriority w:val="99"/>
    <w:rsid w:val="004629E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3">
    <w:name w:val="xl73"/>
    <w:basedOn w:val="Normal"/>
    <w:uiPriority w:val="99"/>
    <w:rsid w:val="004629EA"/>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4">
    <w:name w:val="xl74"/>
    <w:basedOn w:val="Normal"/>
    <w:uiPriority w:val="99"/>
    <w:rsid w:val="004629EA"/>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75">
    <w:name w:val="xl75"/>
    <w:basedOn w:val="Normal"/>
    <w:uiPriority w:val="99"/>
    <w:rsid w:val="004629EA"/>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6">
    <w:name w:val="xl76"/>
    <w:basedOn w:val="Normal"/>
    <w:uiPriority w:val="99"/>
    <w:rsid w:val="004629EA"/>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7">
    <w:name w:val="xl77"/>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78">
    <w:name w:val="xl78"/>
    <w:basedOn w:val="Normal"/>
    <w:uiPriority w:val="99"/>
    <w:rsid w:val="004629E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79">
    <w:name w:val="xl79"/>
    <w:basedOn w:val="Normal"/>
    <w:uiPriority w:val="99"/>
    <w:rsid w:val="004629E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0">
    <w:name w:val="xl80"/>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1">
    <w:name w:val="xl81"/>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2">
    <w:name w:val="xl82"/>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83">
    <w:name w:val="xl83"/>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4">
    <w:name w:val="xl84"/>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85">
    <w:name w:val="xl85"/>
    <w:basedOn w:val="Normal"/>
    <w:uiPriority w:val="99"/>
    <w:rsid w:val="004629E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6">
    <w:name w:val="xl86"/>
    <w:basedOn w:val="Normal"/>
    <w:uiPriority w:val="99"/>
    <w:rsid w:val="004629E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7">
    <w:name w:val="xl87"/>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Cs w:val="24"/>
      <w:lang w:val="es-ES" w:eastAsia="es-ES"/>
    </w:rPr>
  </w:style>
  <w:style w:type="paragraph" w:customStyle="1" w:styleId="xl88">
    <w:name w:val="xl88"/>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89">
    <w:name w:val="xl89"/>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90">
    <w:name w:val="xl90"/>
    <w:basedOn w:val="Normal"/>
    <w:uiPriority w:val="99"/>
    <w:rsid w:val="004629EA"/>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1">
    <w:name w:val="xl91"/>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2">
    <w:name w:val="xl92"/>
    <w:basedOn w:val="Normal"/>
    <w:uiPriority w:val="99"/>
    <w:rsid w:val="004629E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3">
    <w:name w:val="xl93"/>
    <w:basedOn w:val="Normal"/>
    <w:uiPriority w:val="99"/>
    <w:rsid w:val="004629E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4">
    <w:name w:val="xl94"/>
    <w:basedOn w:val="Normal"/>
    <w:uiPriority w:val="99"/>
    <w:rsid w:val="004629E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5">
    <w:name w:val="xl95"/>
    <w:basedOn w:val="Normal"/>
    <w:uiPriority w:val="99"/>
    <w:rsid w:val="004629EA"/>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6">
    <w:name w:val="xl96"/>
    <w:basedOn w:val="Normal"/>
    <w:uiPriority w:val="99"/>
    <w:rsid w:val="004629EA"/>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7">
    <w:name w:val="xl97"/>
    <w:basedOn w:val="Normal"/>
    <w:uiPriority w:val="99"/>
    <w:rsid w:val="004629EA"/>
    <w:pPr>
      <w:pBdr>
        <w:top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98">
    <w:name w:val="xl98"/>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99">
    <w:name w:val="xl99"/>
    <w:basedOn w:val="Normal"/>
    <w:uiPriority w:val="99"/>
    <w:rsid w:val="004629EA"/>
    <w:pP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0">
    <w:name w:val="xl100"/>
    <w:basedOn w:val="Normal"/>
    <w:uiPriority w:val="99"/>
    <w:rsid w:val="004629EA"/>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1">
    <w:name w:val="xl101"/>
    <w:basedOn w:val="Normal"/>
    <w:uiPriority w:val="99"/>
    <w:rsid w:val="004629E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2">
    <w:name w:val="xl102"/>
    <w:basedOn w:val="Normal"/>
    <w:uiPriority w:val="99"/>
    <w:rsid w:val="004629E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3">
    <w:name w:val="xl103"/>
    <w:basedOn w:val="Normal"/>
    <w:uiPriority w:val="99"/>
    <w:rsid w:val="004629EA"/>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04">
    <w:name w:val="xl104"/>
    <w:basedOn w:val="Normal"/>
    <w:uiPriority w:val="99"/>
    <w:rsid w:val="004629EA"/>
    <w:pPr>
      <w:pBdr>
        <w:top w:val="single" w:sz="4"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5">
    <w:name w:val="xl105"/>
    <w:basedOn w:val="Normal"/>
    <w:uiPriority w:val="99"/>
    <w:rsid w:val="004629EA"/>
    <w:pPr>
      <w:pBdr>
        <w:top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6">
    <w:name w:val="xl106"/>
    <w:basedOn w:val="Normal"/>
    <w:uiPriority w:val="99"/>
    <w:rsid w:val="004629EA"/>
    <w:pPr>
      <w:pBdr>
        <w:top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07">
    <w:name w:val="xl107"/>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08">
    <w:name w:val="xl108"/>
    <w:basedOn w:val="Normal"/>
    <w:uiPriority w:val="99"/>
    <w:rsid w:val="004629EA"/>
    <w:pP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09">
    <w:name w:val="xl10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Cs w:val="24"/>
      <w:lang w:val="es-ES" w:eastAsia="es-ES"/>
    </w:rPr>
  </w:style>
  <w:style w:type="paragraph" w:customStyle="1" w:styleId="xl110">
    <w:name w:val="xl110"/>
    <w:basedOn w:val="Normal"/>
    <w:uiPriority w:val="99"/>
    <w:rsid w:val="004629EA"/>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1">
    <w:name w:val="xl111"/>
    <w:basedOn w:val="Normal"/>
    <w:uiPriority w:val="99"/>
    <w:rsid w:val="004629E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2">
    <w:name w:val="xl112"/>
    <w:basedOn w:val="Normal"/>
    <w:uiPriority w:val="99"/>
    <w:rsid w:val="004629EA"/>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3">
    <w:name w:val="xl113"/>
    <w:basedOn w:val="Normal"/>
    <w:uiPriority w:val="99"/>
    <w:rsid w:val="004629EA"/>
    <w:pPr>
      <w:spacing w:before="100" w:beforeAutospacing="1" w:after="100" w:afterAutospacing="1" w:line="240" w:lineRule="auto"/>
      <w:jc w:val="center"/>
    </w:pPr>
    <w:rPr>
      <w:rFonts w:ascii="Times New Roman" w:eastAsia="Times New Roman" w:hAnsi="Times New Roman" w:cs="Times New Roman"/>
      <w:b/>
      <w:bCs/>
      <w:i/>
      <w:iCs/>
      <w:szCs w:val="24"/>
      <w:u w:val="single"/>
      <w:lang w:val="es-ES" w:eastAsia="es-ES"/>
    </w:rPr>
  </w:style>
  <w:style w:type="paragraph" w:customStyle="1" w:styleId="xl114">
    <w:name w:val="xl114"/>
    <w:basedOn w:val="Normal"/>
    <w:uiPriority w:val="99"/>
    <w:rsid w:val="004629EA"/>
    <w:pPr>
      <w:spacing w:before="100" w:beforeAutospacing="1" w:after="100" w:afterAutospacing="1" w:line="240" w:lineRule="auto"/>
    </w:pPr>
    <w:rPr>
      <w:rFonts w:ascii="Times New Roman" w:eastAsia="Times New Roman" w:hAnsi="Times New Roman" w:cs="Times New Roman"/>
      <w:b/>
      <w:bCs/>
      <w:i/>
      <w:iCs/>
      <w:szCs w:val="24"/>
      <w:u w:val="single"/>
      <w:lang w:val="es-ES" w:eastAsia="es-ES"/>
    </w:rPr>
  </w:style>
  <w:style w:type="paragraph" w:customStyle="1" w:styleId="xl115">
    <w:name w:val="xl115"/>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Cs w:val="24"/>
      <w:lang w:val="es-ES" w:eastAsia="es-ES"/>
    </w:rPr>
  </w:style>
  <w:style w:type="paragraph" w:customStyle="1" w:styleId="xl116">
    <w:name w:val="xl116"/>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7">
    <w:name w:val="xl117"/>
    <w:basedOn w:val="Normal"/>
    <w:uiPriority w:val="99"/>
    <w:rsid w:val="004629E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8">
    <w:name w:val="xl118"/>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19">
    <w:name w:val="xl119"/>
    <w:basedOn w:val="Normal"/>
    <w:uiPriority w:val="99"/>
    <w:rsid w:val="004629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val="es-ES" w:eastAsia="es-ES"/>
    </w:rPr>
  </w:style>
  <w:style w:type="paragraph" w:customStyle="1" w:styleId="xl120">
    <w:name w:val="xl120"/>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Cs w:val="24"/>
      <w:lang w:val="es-ES" w:eastAsia="es-ES"/>
    </w:rPr>
  </w:style>
  <w:style w:type="paragraph" w:customStyle="1" w:styleId="xl121">
    <w:name w:val="xl121"/>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Cs w:val="24"/>
      <w:lang w:val="es-ES" w:eastAsia="es-ES"/>
    </w:rPr>
  </w:style>
  <w:style w:type="paragraph" w:customStyle="1" w:styleId="xl122">
    <w:name w:val="xl122"/>
    <w:basedOn w:val="Normal"/>
    <w:uiPriority w:val="99"/>
    <w:rsid w:val="004629E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3">
    <w:name w:val="xl123"/>
    <w:basedOn w:val="Normal"/>
    <w:uiPriority w:val="99"/>
    <w:rsid w:val="004629E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4">
    <w:name w:val="xl124"/>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i/>
      <w:iCs/>
      <w:sz w:val="16"/>
      <w:szCs w:val="16"/>
      <w:u w:val="single"/>
      <w:lang w:val="es-ES" w:eastAsia="es-ES"/>
    </w:rPr>
  </w:style>
  <w:style w:type="paragraph" w:customStyle="1" w:styleId="xl125">
    <w:name w:val="xl125"/>
    <w:basedOn w:val="Normal"/>
    <w:uiPriority w:val="99"/>
    <w:rsid w:val="004629E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6">
    <w:name w:val="xl126"/>
    <w:basedOn w:val="Normal"/>
    <w:uiPriority w:val="99"/>
    <w:rsid w:val="004629E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s-ES" w:eastAsia="es-ES"/>
    </w:rPr>
  </w:style>
  <w:style w:type="paragraph" w:customStyle="1" w:styleId="xl127">
    <w:name w:val="xl127"/>
    <w:basedOn w:val="Normal"/>
    <w:uiPriority w:val="99"/>
    <w:rsid w:val="004629E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8">
    <w:name w:val="xl128"/>
    <w:basedOn w:val="Normal"/>
    <w:uiPriority w:val="99"/>
    <w:rsid w:val="004629E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129">
    <w:name w:val="xl129"/>
    <w:basedOn w:val="Normal"/>
    <w:uiPriority w:val="99"/>
    <w:rsid w:val="004629EA"/>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i/>
      <w:iCs/>
      <w:sz w:val="16"/>
      <w:szCs w:val="16"/>
      <w:u w:val="single"/>
      <w:lang w:val="es-ES" w:eastAsia="es-ES"/>
    </w:rPr>
  </w:style>
  <w:style w:type="character" w:styleId="Fuerte">
    <w:name w:val="Strong"/>
    <w:basedOn w:val="Fuentedeprrafopredeter"/>
    <w:uiPriority w:val="22"/>
    <w:qFormat/>
    <w:rsid w:val="004D0DFB"/>
    <w:rPr>
      <w:b/>
      <w:bCs/>
    </w:rPr>
  </w:style>
  <w:style w:type="character" w:styleId="nfasis">
    <w:name w:val="Emphasis"/>
    <w:basedOn w:val="Fuentedeprrafopredeter"/>
    <w:uiPriority w:val="20"/>
    <w:qFormat/>
    <w:rsid w:val="004D0DFB"/>
    <w:rPr>
      <w:i/>
      <w:iCs/>
    </w:rPr>
  </w:style>
  <w:style w:type="character" w:styleId="Textodelmarcadordeposicin">
    <w:name w:val="Placeholder Text"/>
    <w:basedOn w:val="Fuentedeprrafopredeter"/>
    <w:uiPriority w:val="99"/>
    <w:semiHidden/>
    <w:rsid w:val="009814F8"/>
    <w:rPr>
      <w:color w:val="808080"/>
    </w:rPr>
  </w:style>
  <w:style w:type="character" w:customStyle="1" w:styleId="Cuerpodeltexto">
    <w:name w:val="Cuerpo del texto_"/>
    <w:link w:val="Cuerpodeltexto0"/>
    <w:rsid w:val="00110966"/>
    <w:rPr>
      <w:rFonts w:ascii="Arial Unicode MS" w:eastAsia="Arial Unicode MS" w:hAnsi="Arial Unicode MS" w:cs="Arial Unicode MS"/>
      <w:shd w:val="clear" w:color="auto" w:fill="FFFFFF"/>
    </w:rPr>
  </w:style>
  <w:style w:type="paragraph" w:customStyle="1" w:styleId="Cuerpodeltexto0">
    <w:name w:val="Cuerpo del texto"/>
    <w:basedOn w:val="Normal"/>
    <w:link w:val="Cuerpodeltexto"/>
    <w:rsid w:val="00110966"/>
    <w:pPr>
      <w:widowControl w:val="0"/>
      <w:shd w:val="clear" w:color="auto" w:fill="FFFFFF"/>
      <w:spacing w:before="180" w:after="0" w:line="274" w:lineRule="exact"/>
      <w:jc w:val="both"/>
    </w:pPr>
    <w:rPr>
      <w:rFonts w:ascii="Arial Unicode MS" w:eastAsia="Arial Unicode MS" w:hAnsi="Arial Unicode MS" w:cs="Arial Unicode MS"/>
      <w:sz w:val="22"/>
    </w:rPr>
  </w:style>
  <w:style w:type="character" w:customStyle="1" w:styleId="Cuerpodeltexto85pto">
    <w:name w:val="Cuerpo del texto + 8.5 pto"/>
    <w:rsid w:val="00110966"/>
    <w:rPr>
      <w:rFonts w:ascii="Arial Unicode MS" w:eastAsia="Arial Unicode MS" w:hAnsi="Arial Unicode MS" w:cs="Arial Unicode MS"/>
      <w:b w:val="0"/>
      <w:bCs w:val="0"/>
      <w:i w:val="0"/>
      <w:iCs w:val="0"/>
      <w:smallCaps w:val="0"/>
      <w:strike w:val="0"/>
      <w:color w:val="000000"/>
      <w:spacing w:val="0"/>
      <w:w w:val="100"/>
      <w:position w:val="0"/>
      <w:sz w:val="17"/>
      <w:szCs w:val="17"/>
      <w:u w:val="none"/>
      <w:shd w:val="clear" w:color="auto" w:fill="FFFFFF"/>
      <w:lang w:val="es-ES"/>
    </w:rPr>
  </w:style>
  <w:style w:type="paragraph" w:customStyle="1" w:styleId="TableParagraph">
    <w:name w:val="Table Paragraph"/>
    <w:basedOn w:val="Normal"/>
    <w:uiPriority w:val="1"/>
    <w:qFormat/>
    <w:rsid w:val="00110966"/>
    <w:pPr>
      <w:widowControl w:val="0"/>
      <w:autoSpaceDE w:val="0"/>
      <w:autoSpaceDN w:val="0"/>
      <w:adjustRightInd w:val="0"/>
      <w:spacing w:after="0" w:line="240" w:lineRule="auto"/>
    </w:pPr>
    <w:rPr>
      <w:rFonts w:ascii="Times New Roman" w:eastAsia="Times New Roman" w:hAnsi="Times New Roman" w:cs="Times New Roman"/>
      <w:szCs w:val="24"/>
      <w:lang w:val="es-ES" w:eastAsia="es-CO"/>
    </w:rPr>
  </w:style>
  <w:style w:type="paragraph" w:customStyle="1" w:styleId="Invias-TextoCuadros">
    <w:name w:val="Invias-Texto Cuadros"/>
    <w:autoRedefine/>
    <w:uiPriority w:val="99"/>
    <w:qFormat/>
    <w:rsid w:val="00110966"/>
    <w:pPr>
      <w:spacing w:after="0" w:line="240" w:lineRule="auto"/>
      <w:jc w:val="center"/>
    </w:pPr>
    <w:rPr>
      <w:rFonts w:ascii="Arial" w:eastAsia="Times New Roman" w:hAnsi="Arial" w:cs="Arial"/>
      <w:b/>
      <w:caps/>
      <w:lang w:val="es-ES" w:eastAsia="es-CO"/>
    </w:rPr>
  </w:style>
  <w:style w:type="paragraph" w:customStyle="1" w:styleId="Estilo">
    <w:name w:val="Estilo"/>
    <w:rsid w:val="00110966"/>
    <w:pPr>
      <w:widowControl w:val="0"/>
      <w:suppressAutoHyphens/>
      <w:autoSpaceDE w:val="0"/>
      <w:spacing w:after="0" w:line="240" w:lineRule="auto"/>
    </w:pPr>
    <w:rPr>
      <w:rFonts w:ascii="Arial" w:eastAsia="Times New Roman" w:hAnsi="Arial" w:cs="Arial"/>
      <w:sz w:val="24"/>
      <w:szCs w:val="24"/>
      <w:lang w:eastAsia="ar-SA"/>
    </w:rPr>
  </w:style>
  <w:style w:type="paragraph" w:customStyle="1" w:styleId="p2">
    <w:name w:val="p2"/>
    <w:basedOn w:val="Normal"/>
    <w:rsid w:val="00110966"/>
    <w:pPr>
      <w:widowControl w:val="0"/>
      <w:tabs>
        <w:tab w:val="left" w:pos="204"/>
      </w:tabs>
      <w:autoSpaceDE w:val="0"/>
      <w:autoSpaceDN w:val="0"/>
      <w:adjustRightInd w:val="0"/>
      <w:spacing w:after="0" w:line="317" w:lineRule="atLeast"/>
      <w:jc w:val="both"/>
    </w:pPr>
    <w:rPr>
      <w:rFonts w:ascii="Times New Roman" w:eastAsia="Times New Roman" w:hAnsi="Times New Roman" w:cs="Times New Roman"/>
      <w:szCs w:val="24"/>
      <w:lang w:val="es-ES" w:eastAsia="es-ES"/>
    </w:rPr>
  </w:style>
  <w:style w:type="paragraph" w:customStyle="1" w:styleId="Prrafo">
    <w:name w:val="Párrafo"/>
    <w:basedOn w:val="Normal"/>
    <w:qFormat/>
    <w:rsid w:val="00110966"/>
    <w:pPr>
      <w:spacing w:after="0" w:line="240" w:lineRule="auto"/>
      <w:jc w:val="both"/>
    </w:pPr>
    <w:rPr>
      <w:rFonts w:eastAsia="Calibri" w:cs="Times New Roman"/>
      <w:sz w:val="20"/>
      <w:lang w:val="es-ES"/>
    </w:rPr>
  </w:style>
  <w:style w:type="paragraph" w:customStyle="1" w:styleId="pARRAFO">
    <w:name w:val="pARRAFO"/>
    <w:basedOn w:val="Normal"/>
    <w:link w:val="pARRAFOCar"/>
    <w:rsid w:val="00110966"/>
    <w:pPr>
      <w:pBdr>
        <w:bottom w:val="single" w:sz="12" w:space="1" w:color="auto"/>
      </w:pBd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Car">
    <w:name w:val="pARRAFO Car"/>
    <w:basedOn w:val="Fuentedeprrafopredeter"/>
    <w:link w:val="pARRAFO"/>
    <w:rsid w:val="00110966"/>
    <w:rPr>
      <w:rFonts w:ascii="Arial Narrow" w:eastAsia="Calibri" w:hAnsi="Arial Narrow" w:cs="Arial"/>
      <w:sz w:val="20"/>
      <w:szCs w:val="20"/>
      <w:lang w:val="es-ES"/>
    </w:rPr>
  </w:style>
  <w:style w:type="paragraph" w:customStyle="1" w:styleId="ParrafoFuente">
    <w:name w:val="Parrafo Fuente"/>
    <w:basedOn w:val="Normal"/>
    <w:link w:val="ParrafoFuenteCar"/>
    <w:qFormat/>
    <w:rsid w:val="00110966"/>
    <w:pPr>
      <w:tabs>
        <w:tab w:val="left" w:pos="2149"/>
        <w:tab w:val="center" w:pos="4532"/>
      </w:tabs>
      <w:spacing w:after="0" w:line="276" w:lineRule="auto"/>
      <w:jc w:val="both"/>
    </w:pPr>
    <w:rPr>
      <w:rFonts w:ascii="Arial Narrow" w:eastAsia="Calibri" w:hAnsi="Arial Narrow" w:cs="Arial"/>
      <w:sz w:val="20"/>
      <w:szCs w:val="20"/>
      <w:lang w:val="es-ES"/>
    </w:rPr>
  </w:style>
  <w:style w:type="character" w:customStyle="1" w:styleId="ParrafoFuenteCar">
    <w:name w:val="Parrafo Fuente Car"/>
    <w:basedOn w:val="Fuentedeprrafopredeter"/>
    <w:link w:val="ParrafoFuente"/>
    <w:rsid w:val="00110966"/>
    <w:rPr>
      <w:rFonts w:ascii="Arial Narrow" w:eastAsia="Calibri" w:hAnsi="Arial Narrow" w:cs="Arial"/>
      <w:sz w:val="20"/>
      <w:szCs w:val="20"/>
      <w:lang w:val="es-ES"/>
    </w:rPr>
  </w:style>
  <w:style w:type="character" w:customStyle="1" w:styleId="FontStyle84">
    <w:name w:val="Font Style84"/>
    <w:uiPriority w:val="99"/>
    <w:rsid w:val="00110966"/>
    <w:rPr>
      <w:rFonts w:ascii="Angsana New" w:hAnsi="Angsana New" w:cs="Angsana New" w:hint="default"/>
      <w:color w:val="000000"/>
      <w:sz w:val="30"/>
      <w:szCs w:val="30"/>
    </w:rPr>
  </w:style>
  <w:style w:type="character" w:customStyle="1" w:styleId="FontStyle85">
    <w:name w:val="Font Style85"/>
    <w:uiPriority w:val="99"/>
    <w:rsid w:val="00110966"/>
    <w:rPr>
      <w:rFonts w:ascii="Angsana New" w:hAnsi="Angsana New" w:cs="Angsana New" w:hint="default"/>
      <w:b/>
      <w:bCs/>
      <w:color w:val="000000"/>
      <w:sz w:val="30"/>
      <w:szCs w:val="30"/>
    </w:rPr>
  </w:style>
  <w:style w:type="paragraph" w:customStyle="1" w:styleId="Captulo7">
    <w:name w:val="Capítulo 7"/>
    <w:basedOn w:val="Prrafodelista"/>
    <w:qFormat/>
    <w:rsid w:val="00110966"/>
    <w:pPr>
      <w:numPr>
        <w:numId w:val="11"/>
      </w:numPr>
    </w:pPr>
    <w:rPr>
      <w:rFonts w:cs="Arial"/>
      <w:bCs/>
      <w:color w:val="1C1C1C"/>
      <w:sz w:val="20"/>
      <w:szCs w:val="20"/>
      <w:lang w:val="es-CO"/>
    </w:rPr>
  </w:style>
  <w:style w:type="character" w:styleId="Nmerodepgina">
    <w:name w:val="page number"/>
    <w:basedOn w:val="Fuentedeprrafopredeter"/>
    <w:rsid w:val="00110966"/>
  </w:style>
  <w:style w:type="paragraph" w:customStyle="1" w:styleId="bodytext210">
    <w:name w:val="bodytext21"/>
    <w:basedOn w:val="Normal"/>
    <w:rsid w:val="00110966"/>
    <w:pPr>
      <w:spacing w:before="100" w:beforeAutospacing="1" w:after="100" w:afterAutospacing="1" w:line="240" w:lineRule="auto"/>
    </w:pPr>
    <w:rPr>
      <w:rFonts w:ascii="Times New Roman" w:eastAsia="Times New Roman" w:hAnsi="Times New Roman" w:cs="Times New Roman"/>
      <w:noProof/>
      <w:szCs w:val="24"/>
      <w:lang w:eastAsia="es-CO"/>
    </w:rPr>
  </w:style>
  <w:style w:type="paragraph" w:customStyle="1" w:styleId="xl130">
    <w:name w:val="xl130"/>
    <w:basedOn w:val="Normal"/>
    <w:uiPriority w:val="99"/>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1">
    <w:name w:val="xl131"/>
    <w:basedOn w:val="Normal"/>
    <w:uiPriority w:val="99"/>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2">
    <w:name w:val="xl132"/>
    <w:basedOn w:val="Normal"/>
    <w:uiPriority w:val="99"/>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3">
    <w:name w:val="xl133"/>
    <w:basedOn w:val="Normal"/>
    <w:uiPriority w:val="99"/>
    <w:rsid w:val="00110966"/>
    <w:pPr>
      <w:pBdr>
        <w:top w:val="single" w:sz="8" w:space="0" w:color="auto"/>
        <w:bottom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4">
    <w:name w:val="xl134"/>
    <w:basedOn w:val="Normal"/>
    <w:uiPriority w:val="99"/>
    <w:rsid w:val="00110966"/>
    <w:pPr>
      <w:pBdr>
        <w:top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noProof/>
      <w:sz w:val="18"/>
      <w:szCs w:val="18"/>
      <w:lang w:eastAsia="es-ES"/>
    </w:rPr>
  </w:style>
  <w:style w:type="paragraph" w:customStyle="1" w:styleId="xl135">
    <w:name w:val="xl135"/>
    <w:basedOn w:val="Normal"/>
    <w:uiPriority w:val="99"/>
    <w:rsid w:val="00110966"/>
    <w:pPr>
      <w:pBdr>
        <w:top w:val="single" w:sz="8"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6">
    <w:name w:val="xl136"/>
    <w:basedOn w:val="Normal"/>
    <w:uiPriority w:val="99"/>
    <w:rsid w:val="00110966"/>
    <w:pPr>
      <w:pBdr>
        <w:top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7">
    <w:name w:val="xl137"/>
    <w:basedOn w:val="Normal"/>
    <w:uiPriority w:val="99"/>
    <w:rsid w:val="00110966"/>
    <w:pPr>
      <w:pBdr>
        <w:top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8">
    <w:name w:val="xl138"/>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39">
    <w:name w:val="xl139"/>
    <w:basedOn w:val="Normal"/>
    <w:uiPriority w:val="99"/>
    <w:rsid w:val="00110966"/>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0">
    <w:name w:val="xl140"/>
    <w:basedOn w:val="Normal"/>
    <w:uiPriority w:val="99"/>
    <w:rsid w:val="00110966"/>
    <w:pPr>
      <w:pBdr>
        <w:top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1">
    <w:name w:val="xl141"/>
    <w:basedOn w:val="Normal"/>
    <w:uiPriority w:val="99"/>
    <w:rsid w:val="00110966"/>
    <w:pPr>
      <w:pBdr>
        <w:top w:val="single" w:sz="4" w:space="0" w:color="auto"/>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2">
    <w:name w:val="xl142"/>
    <w:basedOn w:val="Normal"/>
    <w:uiPriority w:val="99"/>
    <w:rsid w:val="00110966"/>
    <w:pPr>
      <w:pBdr>
        <w:top w:val="single" w:sz="4"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3">
    <w:name w:val="xl143"/>
    <w:basedOn w:val="Normal"/>
    <w:uiPriority w:val="99"/>
    <w:rsid w:val="00110966"/>
    <w:pPr>
      <w:pBdr>
        <w:top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noProof/>
      <w:sz w:val="18"/>
      <w:szCs w:val="18"/>
      <w:lang w:eastAsia="es-ES"/>
    </w:rPr>
  </w:style>
  <w:style w:type="paragraph" w:customStyle="1" w:styleId="xl144">
    <w:name w:val="xl144"/>
    <w:basedOn w:val="Normal"/>
    <w:uiPriority w:val="99"/>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xl145">
    <w:name w:val="xl145"/>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18"/>
      <w:szCs w:val="18"/>
      <w:lang w:eastAsia="es-ES"/>
    </w:rPr>
  </w:style>
  <w:style w:type="paragraph" w:customStyle="1" w:styleId="font5">
    <w:name w:val="font5"/>
    <w:basedOn w:val="Normal"/>
    <w:uiPriority w:val="99"/>
    <w:rsid w:val="00110966"/>
    <w:pPr>
      <w:spacing w:before="100" w:beforeAutospacing="1" w:after="100" w:afterAutospacing="1" w:line="240" w:lineRule="auto"/>
    </w:pPr>
    <w:rPr>
      <w:rFonts w:ascii="Tahoma" w:eastAsia="Times New Roman" w:hAnsi="Tahoma" w:cs="Tahoma"/>
      <w:noProof/>
      <w:color w:val="000000"/>
      <w:sz w:val="18"/>
      <w:szCs w:val="18"/>
      <w:lang w:eastAsia="es-CO"/>
    </w:rPr>
  </w:style>
  <w:style w:type="paragraph" w:customStyle="1" w:styleId="font6">
    <w:name w:val="font6"/>
    <w:basedOn w:val="Normal"/>
    <w:uiPriority w:val="99"/>
    <w:rsid w:val="00110966"/>
    <w:pPr>
      <w:spacing w:before="100" w:beforeAutospacing="1" w:after="100" w:afterAutospacing="1" w:line="240" w:lineRule="auto"/>
    </w:pPr>
    <w:rPr>
      <w:rFonts w:ascii="Tahoma" w:eastAsia="Times New Roman" w:hAnsi="Tahoma" w:cs="Tahoma"/>
      <w:b/>
      <w:bCs/>
      <w:noProof/>
      <w:color w:val="000000"/>
      <w:sz w:val="18"/>
      <w:szCs w:val="18"/>
      <w:lang w:eastAsia="es-CO"/>
    </w:rPr>
  </w:style>
  <w:style w:type="paragraph" w:customStyle="1" w:styleId="xl63">
    <w:name w:val="xl63"/>
    <w:basedOn w:val="Normal"/>
    <w:rsid w:val="0011096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64">
    <w:name w:val="xl64"/>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46">
    <w:name w:val="xl146"/>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7">
    <w:name w:val="xl147"/>
    <w:basedOn w:val="Normal"/>
    <w:uiPriority w:val="99"/>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8">
    <w:name w:val="xl148"/>
    <w:basedOn w:val="Normal"/>
    <w:uiPriority w:val="99"/>
    <w:rsid w:val="0011096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49">
    <w:name w:val="xl149"/>
    <w:basedOn w:val="Normal"/>
    <w:uiPriority w:val="99"/>
    <w:rsid w:val="0011096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50">
    <w:name w:val="xl150"/>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1">
    <w:name w:val="xl151"/>
    <w:basedOn w:val="Normal"/>
    <w:uiPriority w:val="99"/>
    <w:rsid w:val="0011096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2">
    <w:name w:val="xl152"/>
    <w:basedOn w:val="Normal"/>
    <w:uiPriority w:val="99"/>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3">
    <w:name w:val="xl153"/>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4">
    <w:name w:val="xl154"/>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5">
    <w:name w:val="xl155"/>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6">
    <w:name w:val="xl156"/>
    <w:basedOn w:val="Normal"/>
    <w:uiPriority w:val="99"/>
    <w:rsid w:val="001109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7">
    <w:name w:val="xl157"/>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8">
    <w:name w:val="xl158"/>
    <w:basedOn w:val="Normal"/>
    <w:uiPriority w:val="99"/>
    <w:rsid w:val="001109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59">
    <w:name w:val="xl159"/>
    <w:basedOn w:val="Normal"/>
    <w:uiPriority w:val="99"/>
    <w:rsid w:val="0011096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0">
    <w:name w:val="xl160"/>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1">
    <w:name w:val="xl161"/>
    <w:basedOn w:val="Normal"/>
    <w:uiPriority w:val="99"/>
    <w:rsid w:val="0011096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2">
    <w:name w:val="xl162"/>
    <w:basedOn w:val="Normal"/>
    <w:uiPriority w:val="99"/>
    <w:rsid w:val="0011096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3">
    <w:name w:val="xl163"/>
    <w:basedOn w:val="Normal"/>
    <w:uiPriority w:val="99"/>
    <w:rsid w:val="0011096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4">
    <w:name w:val="xl164"/>
    <w:basedOn w:val="Normal"/>
    <w:uiPriority w:val="99"/>
    <w:rsid w:val="00110966"/>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65">
    <w:name w:val="xl165"/>
    <w:basedOn w:val="Normal"/>
    <w:uiPriority w:val="99"/>
    <w:rsid w:val="0011096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66">
    <w:name w:val="xl166"/>
    <w:basedOn w:val="Normal"/>
    <w:uiPriority w:val="99"/>
    <w:rsid w:val="00110966"/>
    <w:pPr>
      <w:pBdr>
        <w:top w:val="single" w:sz="8" w:space="0" w:color="auto"/>
        <w:left w:val="single" w:sz="8"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b/>
      <w:bCs/>
      <w:noProof/>
      <w:color w:val="000000"/>
      <w:sz w:val="20"/>
      <w:szCs w:val="20"/>
      <w:lang w:eastAsia="es-CO"/>
    </w:rPr>
  </w:style>
  <w:style w:type="paragraph" w:customStyle="1" w:styleId="xl167">
    <w:name w:val="xl167"/>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68">
    <w:name w:val="xl168"/>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69">
    <w:name w:val="xl169"/>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70">
    <w:name w:val="xl170"/>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1">
    <w:name w:val="xl171"/>
    <w:basedOn w:val="Normal"/>
    <w:uiPriority w:val="99"/>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2">
    <w:name w:val="xl172"/>
    <w:basedOn w:val="Normal"/>
    <w:uiPriority w:val="99"/>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173">
    <w:name w:val="xl173"/>
    <w:basedOn w:val="Normal"/>
    <w:uiPriority w:val="99"/>
    <w:rsid w:val="00110966"/>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4">
    <w:name w:val="xl174"/>
    <w:basedOn w:val="Normal"/>
    <w:uiPriority w:val="99"/>
    <w:rsid w:val="00110966"/>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5">
    <w:name w:val="xl175"/>
    <w:basedOn w:val="Normal"/>
    <w:uiPriority w:val="99"/>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6">
    <w:name w:val="xl176"/>
    <w:basedOn w:val="Normal"/>
    <w:uiPriority w:val="99"/>
    <w:rsid w:val="001109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177">
    <w:name w:val="xl177"/>
    <w:basedOn w:val="Normal"/>
    <w:uiPriority w:val="99"/>
    <w:rsid w:val="00110966"/>
    <w:pP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78">
    <w:name w:val="xl178"/>
    <w:basedOn w:val="Normal"/>
    <w:uiPriority w:val="99"/>
    <w:rsid w:val="0011096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79">
    <w:name w:val="xl179"/>
    <w:basedOn w:val="Normal"/>
    <w:uiPriority w:val="99"/>
    <w:rsid w:val="0011096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noProof/>
      <w:sz w:val="20"/>
      <w:szCs w:val="20"/>
      <w:lang w:eastAsia="es-CO"/>
    </w:rPr>
  </w:style>
  <w:style w:type="paragraph" w:customStyle="1" w:styleId="xl180">
    <w:name w:val="xl180"/>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1">
    <w:name w:val="xl181"/>
    <w:basedOn w:val="Normal"/>
    <w:uiPriority w:val="99"/>
    <w:rsid w:val="0011096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2">
    <w:name w:val="xl182"/>
    <w:basedOn w:val="Normal"/>
    <w:uiPriority w:val="99"/>
    <w:rsid w:val="0011096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3">
    <w:name w:val="xl183"/>
    <w:basedOn w:val="Normal"/>
    <w:rsid w:val="0011096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4">
    <w:name w:val="xl184"/>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5">
    <w:name w:val="xl185"/>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6">
    <w:name w:val="xl186"/>
    <w:basedOn w:val="Normal"/>
    <w:rsid w:val="0011096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187">
    <w:name w:val="xl187"/>
    <w:basedOn w:val="Normal"/>
    <w:rsid w:val="0011096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8">
    <w:name w:val="xl188"/>
    <w:basedOn w:val="Normal"/>
    <w:rsid w:val="0011096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89">
    <w:name w:val="xl189"/>
    <w:basedOn w:val="Normal"/>
    <w:rsid w:val="00110966"/>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0">
    <w:name w:val="xl190"/>
    <w:basedOn w:val="Normal"/>
    <w:rsid w:val="00110966"/>
    <w:pPr>
      <w:pBdr>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1">
    <w:name w:val="xl191"/>
    <w:basedOn w:val="Normal"/>
    <w:rsid w:val="0011096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2">
    <w:name w:val="xl192"/>
    <w:basedOn w:val="Normal"/>
    <w:rsid w:val="0011096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3">
    <w:name w:val="xl193"/>
    <w:basedOn w:val="Normal"/>
    <w:rsid w:val="0011096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4">
    <w:name w:val="xl194"/>
    <w:basedOn w:val="Normal"/>
    <w:rsid w:val="001109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5">
    <w:name w:val="xl195"/>
    <w:basedOn w:val="Normal"/>
    <w:rsid w:val="00110966"/>
    <w:pPr>
      <w:pBdr>
        <w:top w:val="single" w:sz="4"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6">
    <w:name w:val="xl196"/>
    <w:basedOn w:val="Normal"/>
    <w:rsid w:val="00110966"/>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197">
    <w:name w:val="xl197"/>
    <w:basedOn w:val="Normal"/>
    <w:rsid w:val="001109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8">
    <w:name w:val="xl198"/>
    <w:basedOn w:val="Normal"/>
    <w:rsid w:val="0011096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199">
    <w:name w:val="xl199"/>
    <w:basedOn w:val="Normal"/>
    <w:rsid w:val="0011096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0">
    <w:name w:val="xl20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noProof/>
      <w:sz w:val="20"/>
      <w:szCs w:val="20"/>
      <w:lang w:eastAsia="es-CO"/>
    </w:rPr>
  </w:style>
  <w:style w:type="paragraph" w:customStyle="1" w:styleId="xl201">
    <w:name w:val="xl20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2">
    <w:name w:val="xl20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3">
    <w:name w:val="xl20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4">
    <w:name w:val="xl20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5">
    <w:name w:val="xl20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6">
    <w:name w:val="xl20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7">
    <w:name w:val="xl207"/>
    <w:basedOn w:val="Normal"/>
    <w:rsid w:val="0011096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8">
    <w:name w:val="xl208"/>
    <w:basedOn w:val="Normal"/>
    <w:rsid w:val="00110966"/>
    <w:pPr>
      <w:pBdr>
        <w:top w:val="single" w:sz="8"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09">
    <w:name w:val="xl209"/>
    <w:basedOn w:val="Normal"/>
    <w:rsid w:val="0011096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0">
    <w:name w:val="xl210"/>
    <w:basedOn w:val="Normal"/>
    <w:rsid w:val="0011096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1">
    <w:name w:val="xl211"/>
    <w:basedOn w:val="Normal"/>
    <w:rsid w:val="00110966"/>
    <w:pPr>
      <w:pBdr>
        <w:top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2">
    <w:name w:val="xl212"/>
    <w:basedOn w:val="Normal"/>
    <w:rsid w:val="0011096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13">
    <w:name w:val="xl213"/>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4">
    <w:name w:val="xl214"/>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5">
    <w:name w:val="xl215"/>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16">
    <w:name w:val="xl216"/>
    <w:basedOn w:val="Normal"/>
    <w:rsid w:val="0011096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7">
    <w:name w:val="xl217"/>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8">
    <w:name w:val="xl218"/>
    <w:basedOn w:val="Normal"/>
    <w:rsid w:val="0011096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noProof/>
      <w:sz w:val="20"/>
      <w:szCs w:val="20"/>
      <w:lang w:eastAsia="es-CO"/>
    </w:rPr>
  </w:style>
  <w:style w:type="paragraph" w:customStyle="1" w:styleId="xl219">
    <w:name w:val="xl219"/>
    <w:basedOn w:val="Normal"/>
    <w:rsid w:val="001109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0">
    <w:name w:val="xl220"/>
    <w:basedOn w:val="Normal"/>
    <w:rsid w:val="0011096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1">
    <w:name w:val="xl221"/>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2">
    <w:name w:val="xl222"/>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3">
    <w:name w:val="xl223"/>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4">
    <w:name w:val="xl224"/>
    <w:basedOn w:val="Normal"/>
    <w:rsid w:val="00110966"/>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5">
    <w:name w:val="xl225"/>
    <w:basedOn w:val="Normal"/>
    <w:rsid w:val="00110966"/>
    <w:pPr>
      <w:pBdr>
        <w:top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6">
    <w:name w:val="xl226"/>
    <w:basedOn w:val="Normal"/>
    <w:rsid w:val="00110966"/>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7">
    <w:name w:val="xl22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8">
    <w:name w:val="xl22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29">
    <w:name w:val="xl22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0">
    <w:name w:val="xl230"/>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1">
    <w:name w:val="xl231"/>
    <w:basedOn w:val="Normal"/>
    <w:rsid w:val="00110966"/>
    <w:pP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32">
    <w:name w:val="xl232"/>
    <w:basedOn w:val="Normal"/>
    <w:rsid w:val="00110966"/>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3">
    <w:name w:val="xl233"/>
    <w:basedOn w:val="Normal"/>
    <w:rsid w:val="0011096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noProof/>
      <w:color w:val="000000"/>
      <w:sz w:val="20"/>
      <w:szCs w:val="20"/>
      <w:lang w:eastAsia="es-CO"/>
    </w:rPr>
  </w:style>
  <w:style w:type="paragraph" w:customStyle="1" w:styleId="xl234">
    <w:name w:val="xl234"/>
    <w:basedOn w:val="Normal"/>
    <w:rsid w:val="0011096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5">
    <w:name w:val="xl235"/>
    <w:basedOn w:val="Normal"/>
    <w:rsid w:val="00110966"/>
    <w:pPr>
      <w:pBdr>
        <w:top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36">
    <w:name w:val="xl236"/>
    <w:basedOn w:val="Normal"/>
    <w:rsid w:val="00110966"/>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7">
    <w:name w:val="xl237"/>
    <w:basedOn w:val="Normal"/>
    <w:rsid w:val="00110966"/>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8">
    <w:name w:val="xl238"/>
    <w:basedOn w:val="Normal"/>
    <w:rsid w:val="0011096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39">
    <w:name w:val="xl239"/>
    <w:basedOn w:val="Normal"/>
    <w:rsid w:val="0011096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0">
    <w:name w:val="xl240"/>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1">
    <w:name w:val="xl241"/>
    <w:basedOn w:val="Normal"/>
    <w:rsid w:val="0011096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2">
    <w:name w:val="xl242"/>
    <w:basedOn w:val="Normal"/>
    <w:rsid w:val="00110966"/>
    <w:pPr>
      <w:pBdr>
        <w:bottom w:val="single" w:sz="8" w:space="0" w:color="auto"/>
      </w:pBdr>
      <w:spacing w:before="100" w:beforeAutospacing="1" w:after="100" w:afterAutospacing="1" w:line="240" w:lineRule="auto"/>
      <w:jc w:val="center"/>
    </w:pPr>
    <w:rPr>
      <w:rFonts w:ascii="Times New Roman" w:eastAsia="Times New Roman" w:hAnsi="Times New Roman" w:cs="Times New Roman"/>
      <w:noProof/>
      <w:sz w:val="20"/>
      <w:szCs w:val="20"/>
      <w:lang w:eastAsia="es-CO"/>
    </w:rPr>
  </w:style>
  <w:style w:type="paragraph" w:customStyle="1" w:styleId="xl243">
    <w:name w:val="xl243"/>
    <w:basedOn w:val="Normal"/>
    <w:rsid w:val="0011096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44">
    <w:name w:val="xl244"/>
    <w:basedOn w:val="Normal"/>
    <w:rsid w:val="00110966"/>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5">
    <w:name w:val="xl245"/>
    <w:basedOn w:val="Normal"/>
    <w:rsid w:val="00110966"/>
    <w:pPr>
      <w:pBdr>
        <w:top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6">
    <w:name w:val="xl246"/>
    <w:basedOn w:val="Normal"/>
    <w:rsid w:val="00110966"/>
    <w:pPr>
      <w:pBdr>
        <w:top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47">
    <w:name w:val="xl247"/>
    <w:basedOn w:val="Normal"/>
    <w:rsid w:val="0011096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8">
    <w:name w:val="xl248"/>
    <w:basedOn w:val="Normal"/>
    <w:rsid w:val="0011096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49">
    <w:name w:val="xl249"/>
    <w:basedOn w:val="Normal"/>
    <w:rsid w:val="0011096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0">
    <w:name w:val="xl250"/>
    <w:basedOn w:val="Normal"/>
    <w:rsid w:val="00110966"/>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1">
    <w:name w:val="xl251"/>
    <w:basedOn w:val="Normal"/>
    <w:rsid w:val="00110966"/>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2">
    <w:name w:val="xl252"/>
    <w:basedOn w:val="Normal"/>
    <w:rsid w:val="00110966"/>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3">
    <w:name w:val="xl253"/>
    <w:basedOn w:val="Normal"/>
    <w:rsid w:val="0011096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54">
    <w:name w:val="xl254"/>
    <w:basedOn w:val="Normal"/>
    <w:rsid w:val="0011096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5">
    <w:name w:val="xl255"/>
    <w:basedOn w:val="Normal"/>
    <w:rsid w:val="0011096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6">
    <w:name w:val="xl256"/>
    <w:basedOn w:val="Normal"/>
    <w:rsid w:val="0011096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57">
    <w:name w:val="xl257"/>
    <w:basedOn w:val="Normal"/>
    <w:rsid w:val="0011096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8">
    <w:name w:val="xl258"/>
    <w:basedOn w:val="Normal"/>
    <w:rsid w:val="0011096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59">
    <w:name w:val="xl259"/>
    <w:basedOn w:val="Normal"/>
    <w:rsid w:val="00110966"/>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0">
    <w:name w:val="xl260"/>
    <w:basedOn w:val="Normal"/>
    <w:rsid w:val="0011096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1">
    <w:name w:val="xl261"/>
    <w:basedOn w:val="Normal"/>
    <w:rsid w:val="0011096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sz w:val="20"/>
      <w:szCs w:val="20"/>
      <w:lang w:eastAsia="es-CO"/>
    </w:rPr>
  </w:style>
  <w:style w:type="paragraph" w:customStyle="1" w:styleId="xl262">
    <w:name w:val="xl262"/>
    <w:basedOn w:val="Normal"/>
    <w:rsid w:val="00110966"/>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3">
    <w:name w:val="xl263"/>
    <w:basedOn w:val="Normal"/>
    <w:rsid w:val="00110966"/>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4">
    <w:name w:val="xl264"/>
    <w:basedOn w:val="Normal"/>
    <w:rsid w:val="00110966"/>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5">
    <w:name w:val="xl265"/>
    <w:basedOn w:val="Normal"/>
    <w:rsid w:val="00110966"/>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6">
    <w:name w:val="xl266"/>
    <w:basedOn w:val="Normal"/>
    <w:rsid w:val="00110966"/>
    <w:pPr>
      <w:pBdr>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7">
    <w:name w:val="xl267"/>
    <w:basedOn w:val="Normal"/>
    <w:rsid w:val="00110966"/>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68">
    <w:name w:val="xl268"/>
    <w:basedOn w:val="Normal"/>
    <w:rsid w:val="0011096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69">
    <w:name w:val="xl269"/>
    <w:basedOn w:val="Normal"/>
    <w:rsid w:val="0011096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0">
    <w:name w:val="xl270"/>
    <w:basedOn w:val="Normal"/>
    <w:rsid w:val="0011096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noProof/>
      <w:color w:val="000000"/>
      <w:sz w:val="20"/>
      <w:szCs w:val="20"/>
      <w:lang w:eastAsia="es-CO"/>
    </w:rPr>
  </w:style>
  <w:style w:type="paragraph" w:customStyle="1" w:styleId="xl271">
    <w:name w:val="xl271"/>
    <w:basedOn w:val="Normal"/>
    <w:rsid w:val="00110966"/>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2">
    <w:name w:val="xl272"/>
    <w:basedOn w:val="Normal"/>
    <w:rsid w:val="0011096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paragraph" w:customStyle="1" w:styleId="xl273">
    <w:name w:val="xl273"/>
    <w:basedOn w:val="Normal"/>
    <w:rsid w:val="00110966"/>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noProof/>
      <w:color w:val="000000"/>
      <w:sz w:val="20"/>
      <w:szCs w:val="20"/>
      <w:lang w:eastAsia="es-CO"/>
    </w:rPr>
  </w:style>
  <w:style w:type="table" w:customStyle="1" w:styleId="TableNormal">
    <w:name w:val="Table Normal"/>
    <w:uiPriority w:val="2"/>
    <w:semiHidden/>
    <w:unhideWhenUsed/>
    <w:qFormat/>
    <w:rsid w:val="00110966"/>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ont7">
    <w:name w:val="font7"/>
    <w:basedOn w:val="Normal"/>
    <w:uiPriority w:val="99"/>
    <w:rsid w:val="00110966"/>
    <w:pPr>
      <w:spacing w:before="100" w:beforeAutospacing="1" w:after="100" w:afterAutospacing="1" w:line="240" w:lineRule="auto"/>
    </w:pPr>
    <w:rPr>
      <w:rFonts w:eastAsia="Times New Roman" w:cs="Arial"/>
      <w:color w:val="FF0000"/>
      <w:szCs w:val="24"/>
      <w:lang w:eastAsia="es-CO"/>
    </w:rPr>
  </w:style>
  <w:style w:type="paragraph" w:customStyle="1" w:styleId="font8">
    <w:name w:val="font8"/>
    <w:basedOn w:val="Normal"/>
    <w:uiPriority w:val="99"/>
    <w:rsid w:val="00110966"/>
    <w:pPr>
      <w:spacing w:before="100" w:beforeAutospacing="1" w:after="100" w:afterAutospacing="1" w:line="240" w:lineRule="auto"/>
    </w:pPr>
    <w:rPr>
      <w:rFonts w:eastAsia="Times New Roman" w:cs="Arial"/>
      <w:color w:val="FF0000"/>
      <w:sz w:val="22"/>
      <w:lang w:eastAsia="es-CO"/>
    </w:rPr>
  </w:style>
  <w:style w:type="paragraph" w:customStyle="1" w:styleId="1">
    <w:name w:val="1"/>
    <w:basedOn w:val="Normal"/>
    <w:next w:val="Subttulo"/>
    <w:uiPriority w:val="99"/>
    <w:qFormat/>
    <w:rsid w:val="00110966"/>
    <w:pPr>
      <w:tabs>
        <w:tab w:val="left" w:pos="2400"/>
      </w:tabs>
      <w:suppressAutoHyphens/>
      <w:spacing w:after="0" w:line="240" w:lineRule="auto"/>
      <w:jc w:val="center"/>
    </w:pPr>
    <w:rPr>
      <w:rFonts w:eastAsia="Times New Roman" w:cs="Arial"/>
      <w:b/>
      <w:bCs/>
      <w:i/>
      <w:iCs/>
      <w:szCs w:val="24"/>
      <w:lang w:val="es-ES" w:eastAsia="ar-SA"/>
    </w:rPr>
  </w:style>
  <w:style w:type="character" w:customStyle="1" w:styleId="PuestoCar1">
    <w:name w:val="Puesto Car1"/>
    <w:locked/>
    <w:rsid w:val="00110966"/>
    <w:rPr>
      <w:rFonts w:ascii="Arial" w:hAnsi="Arial" w:cs="Arial" w:hint="default"/>
      <w:b/>
      <w:bCs/>
      <w:i/>
      <w:iCs/>
      <w:sz w:val="24"/>
      <w:szCs w:val="24"/>
      <w:lang w:val="es-ES" w:eastAsia="ar-SA"/>
    </w:rPr>
  </w:style>
  <w:style w:type="character" w:customStyle="1" w:styleId="Mencinsinresolver2">
    <w:name w:val="Mención sin resolver2"/>
    <w:basedOn w:val="Fuentedeprrafopredeter"/>
    <w:uiPriority w:val="99"/>
    <w:semiHidden/>
    <w:unhideWhenUsed/>
    <w:rsid w:val="00990384"/>
    <w:rPr>
      <w:color w:val="605E5C"/>
      <w:shd w:val="clear" w:color="auto" w:fill="E1DFDD"/>
    </w:rPr>
  </w:style>
  <w:style w:type="paragraph" w:customStyle="1" w:styleId="Capitulo1">
    <w:name w:val="Capitulo 1"/>
    <w:basedOn w:val="Normal"/>
    <w:qFormat/>
    <w:rsid w:val="00683AF5"/>
    <w:pPr>
      <w:keepNext/>
      <w:numPr>
        <w:numId w:val="13"/>
      </w:numPr>
      <w:spacing w:before="120" w:after="200" w:line="276" w:lineRule="auto"/>
      <w:outlineLvl w:val="1"/>
    </w:pPr>
    <w:rPr>
      <w:rFonts w:eastAsia="Times New Roman" w:cs="Arial"/>
      <w:b/>
      <w:color w:val="000000"/>
      <w:sz w:val="20"/>
      <w:szCs w:val="20"/>
      <w:lang w:eastAsia="es-CO"/>
    </w:rPr>
  </w:style>
  <w:style w:type="character" w:styleId="Mencinsinresolver">
    <w:name w:val="Unresolved Mention"/>
    <w:basedOn w:val="Fuentedeprrafopredeter"/>
    <w:uiPriority w:val="99"/>
    <w:semiHidden/>
    <w:unhideWhenUsed/>
    <w:rsid w:val="00003D24"/>
    <w:rPr>
      <w:color w:val="605E5C"/>
      <w:shd w:val="clear" w:color="auto" w:fill="E1DFDD"/>
    </w:rPr>
  </w:style>
  <w:style w:type="table" w:styleId="Tabladecuadrcula4">
    <w:name w:val="Grid Table 4"/>
    <w:basedOn w:val="Tablanormal"/>
    <w:uiPriority w:val="49"/>
    <w:rsid w:val="00793EB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3">
    <w:name w:val="List Table 3"/>
    <w:basedOn w:val="Tablanormal"/>
    <w:uiPriority w:val="48"/>
    <w:rsid w:val="003D47B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772693">
      <w:bodyDiv w:val="1"/>
      <w:marLeft w:val="0"/>
      <w:marRight w:val="0"/>
      <w:marTop w:val="0"/>
      <w:marBottom w:val="0"/>
      <w:divBdr>
        <w:top w:val="none" w:sz="0" w:space="0" w:color="auto"/>
        <w:left w:val="none" w:sz="0" w:space="0" w:color="auto"/>
        <w:bottom w:val="none" w:sz="0" w:space="0" w:color="auto"/>
        <w:right w:val="none" w:sz="0" w:space="0" w:color="auto"/>
      </w:divBdr>
    </w:div>
    <w:div w:id="197088763">
      <w:bodyDiv w:val="1"/>
      <w:marLeft w:val="0"/>
      <w:marRight w:val="0"/>
      <w:marTop w:val="0"/>
      <w:marBottom w:val="0"/>
      <w:divBdr>
        <w:top w:val="none" w:sz="0" w:space="0" w:color="auto"/>
        <w:left w:val="none" w:sz="0" w:space="0" w:color="auto"/>
        <w:bottom w:val="none" w:sz="0" w:space="0" w:color="auto"/>
        <w:right w:val="none" w:sz="0" w:space="0" w:color="auto"/>
      </w:divBdr>
    </w:div>
    <w:div w:id="218178060">
      <w:bodyDiv w:val="1"/>
      <w:marLeft w:val="0"/>
      <w:marRight w:val="0"/>
      <w:marTop w:val="0"/>
      <w:marBottom w:val="0"/>
      <w:divBdr>
        <w:top w:val="none" w:sz="0" w:space="0" w:color="auto"/>
        <w:left w:val="none" w:sz="0" w:space="0" w:color="auto"/>
        <w:bottom w:val="none" w:sz="0" w:space="0" w:color="auto"/>
        <w:right w:val="none" w:sz="0" w:space="0" w:color="auto"/>
      </w:divBdr>
    </w:div>
    <w:div w:id="249512094">
      <w:bodyDiv w:val="1"/>
      <w:marLeft w:val="0"/>
      <w:marRight w:val="0"/>
      <w:marTop w:val="0"/>
      <w:marBottom w:val="0"/>
      <w:divBdr>
        <w:top w:val="none" w:sz="0" w:space="0" w:color="auto"/>
        <w:left w:val="none" w:sz="0" w:space="0" w:color="auto"/>
        <w:bottom w:val="none" w:sz="0" w:space="0" w:color="auto"/>
        <w:right w:val="none" w:sz="0" w:space="0" w:color="auto"/>
      </w:divBdr>
    </w:div>
    <w:div w:id="357436018">
      <w:bodyDiv w:val="1"/>
      <w:marLeft w:val="0"/>
      <w:marRight w:val="0"/>
      <w:marTop w:val="0"/>
      <w:marBottom w:val="0"/>
      <w:divBdr>
        <w:top w:val="none" w:sz="0" w:space="0" w:color="auto"/>
        <w:left w:val="none" w:sz="0" w:space="0" w:color="auto"/>
        <w:bottom w:val="none" w:sz="0" w:space="0" w:color="auto"/>
        <w:right w:val="none" w:sz="0" w:space="0" w:color="auto"/>
      </w:divBdr>
    </w:div>
    <w:div w:id="440683149">
      <w:bodyDiv w:val="1"/>
      <w:marLeft w:val="0"/>
      <w:marRight w:val="0"/>
      <w:marTop w:val="0"/>
      <w:marBottom w:val="0"/>
      <w:divBdr>
        <w:top w:val="none" w:sz="0" w:space="0" w:color="auto"/>
        <w:left w:val="none" w:sz="0" w:space="0" w:color="auto"/>
        <w:bottom w:val="none" w:sz="0" w:space="0" w:color="auto"/>
        <w:right w:val="none" w:sz="0" w:space="0" w:color="auto"/>
      </w:divBdr>
    </w:div>
    <w:div w:id="525407543">
      <w:bodyDiv w:val="1"/>
      <w:marLeft w:val="0"/>
      <w:marRight w:val="0"/>
      <w:marTop w:val="0"/>
      <w:marBottom w:val="0"/>
      <w:divBdr>
        <w:top w:val="none" w:sz="0" w:space="0" w:color="auto"/>
        <w:left w:val="none" w:sz="0" w:space="0" w:color="auto"/>
        <w:bottom w:val="none" w:sz="0" w:space="0" w:color="auto"/>
        <w:right w:val="none" w:sz="0" w:space="0" w:color="auto"/>
      </w:divBdr>
    </w:div>
    <w:div w:id="581522458">
      <w:bodyDiv w:val="1"/>
      <w:marLeft w:val="0"/>
      <w:marRight w:val="0"/>
      <w:marTop w:val="0"/>
      <w:marBottom w:val="0"/>
      <w:divBdr>
        <w:top w:val="none" w:sz="0" w:space="0" w:color="auto"/>
        <w:left w:val="none" w:sz="0" w:space="0" w:color="auto"/>
        <w:bottom w:val="none" w:sz="0" w:space="0" w:color="auto"/>
        <w:right w:val="none" w:sz="0" w:space="0" w:color="auto"/>
      </w:divBdr>
    </w:div>
    <w:div w:id="605309933">
      <w:bodyDiv w:val="1"/>
      <w:marLeft w:val="0"/>
      <w:marRight w:val="0"/>
      <w:marTop w:val="0"/>
      <w:marBottom w:val="0"/>
      <w:divBdr>
        <w:top w:val="none" w:sz="0" w:space="0" w:color="auto"/>
        <w:left w:val="none" w:sz="0" w:space="0" w:color="auto"/>
        <w:bottom w:val="none" w:sz="0" w:space="0" w:color="auto"/>
        <w:right w:val="none" w:sz="0" w:space="0" w:color="auto"/>
      </w:divBdr>
    </w:div>
    <w:div w:id="674841354">
      <w:bodyDiv w:val="1"/>
      <w:marLeft w:val="0"/>
      <w:marRight w:val="0"/>
      <w:marTop w:val="0"/>
      <w:marBottom w:val="0"/>
      <w:divBdr>
        <w:top w:val="none" w:sz="0" w:space="0" w:color="auto"/>
        <w:left w:val="none" w:sz="0" w:space="0" w:color="auto"/>
        <w:bottom w:val="none" w:sz="0" w:space="0" w:color="auto"/>
        <w:right w:val="none" w:sz="0" w:space="0" w:color="auto"/>
      </w:divBdr>
    </w:div>
    <w:div w:id="681787803">
      <w:bodyDiv w:val="1"/>
      <w:marLeft w:val="0"/>
      <w:marRight w:val="0"/>
      <w:marTop w:val="0"/>
      <w:marBottom w:val="0"/>
      <w:divBdr>
        <w:top w:val="none" w:sz="0" w:space="0" w:color="auto"/>
        <w:left w:val="none" w:sz="0" w:space="0" w:color="auto"/>
        <w:bottom w:val="none" w:sz="0" w:space="0" w:color="auto"/>
        <w:right w:val="none" w:sz="0" w:space="0" w:color="auto"/>
      </w:divBdr>
    </w:div>
    <w:div w:id="747580452">
      <w:bodyDiv w:val="1"/>
      <w:marLeft w:val="0"/>
      <w:marRight w:val="0"/>
      <w:marTop w:val="0"/>
      <w:marBottom w:val="0"/>
      <w:divBdr>
        <w:top w:val="none" w:sz="0" w:space="0" w:color="auto"/>
        <w:left w:val="none" w:sz="0" w:space="0" w:color="auto"/>
        <w:bottom w:val="none" w:sz="0" w:space="0" w:color="auto"/>
        <w:right w:val="none" w:sz="0" w:space="0" w:color="auto"/>
      </w:divBdr>
    </w:div>
    <w:div w:id="934946380">
      <w:bodyDiv w:val="1"/>
      <w:marLeft w:val="0"/>
      <w:marRight w:val="0"/>
      <w:marTop w:val="0"/>
      <w:marBottom w:val="0"/>
      <w:divBdr>
        <w:top w:val="none" w:sz="0" w:space="0" w:color="auto"/>
        <w:left w:val="none" w:sz="0" w:space="0" w:color="auto"/>
        <w:bottom w:val="none" w:sz="0" w:space="0" w:color="auto"/>
        <w:right w:val="none" w:sz="0" w:space="0" w:color="auto"/>
      </w:divBdr>
    </w:div>
    <w:div w:id="1132333574">
      <w:bodyDiv w:val="1"/>
      <w:marLeft w:val="0"/>
      <w:marRight w:val="0"/>
      <w:marTop w:val="0"/>
      <w:marBottom w:val="0"/>
      <w:divBdr>
        <w:top w:val="none" w:sz="0" w:space="0" w:color="auto"/>
        <w:left w:val="none" w:sz="0" w:space="0" w:color="auto"/>
        <w:bottom w:val="none" w:sz="0" w:space="0" w:color="auto"/>
        <w:right w:val="none" w:sz="0" w:space="0" w:color="auto"/>
      </w:divBdr>
    </w:div>
    <w:div w:id="1218709920">
      <w:bodyDiv w:val="1"/>
      <w:marLeft w:val="0"/>
      <w:marRight w:val="0"/>
      <w:marTop w:val="0"/>
      <w:marBottom w:val="0"/>
      <w:divBdr>
        <w:top w:val="none" w:sz="0" w:space="0" w:color="auto"/>
        <w:left w:val="none" w:sz="0" w:space="0" w:color="auto"/>
        <w:bottom w:val="none" w:sz="0" w:space="0" w:color="auto"/>
        <w:right w:val="none" w:sz="0" w:space="0" w:color="auto"/>
      </w:divBdr>
    </w:div>
    <w:div w:id="1240142661">
      <w:bodyDiv w:val="1"/>
      <w:marLeft w:val="0"/>
      <w:marRight w:val="0"/>
      <w:marTop w:val="0"/>
      <w:marBottom w:val="0"/>
      <w:divBdr>
        <w:top w:val="none" w:sz="0" w:space="0" w:color="auto"/>
        <w:left w:val="none" w:sz="0" w:space="0" w:color="auto"/>
        <w:bottom w:val="none" w:sz="0" w:space="0" w:color="auto"/>
        <w:right w:val="none" w:sz="0" w:space="0" w:color="auto"/>
      </w:divBdr>
    </w:div>
    <w:div w:id="1293251765">
      <w:bodyDiv w:val="1"/>
      <w:marLeft w:val="0"/>
      <w:marRight w:val="0"/>
      <w:marTop w:val="0"/>
      <w:marBottom w:val="0"/>
      <w:divBdr>
        <w:top w:val="none" w:sz="0" w:space="0" w:color="auto"/>
        <w:left w:val="none" w:sz="0" w:space="0" w:color="auto"/>
        <w:bottom w:val="none" w:sz="0" w:space="0" w:color="auto"/>
        <w:right w:val="none" w:sz="0" w:space="0" w:color="auto"/>
      </w:divBdr>
    </w:div>
    <w:div w:id="1457865843">
      <w:bodyDiv w:val="1"/>
      <w:marLeft w:val="0"/>
      <w:marRight w:val="0"/>
      <w:marTop w:val="0"/>
      <w:marBottom w:val="0"/>
      <w:divBdr>
        <w:top w:val="none" w:sz="0" w:space="0" w:color="auto"/>
        <w:left w:val="none" w:sz="0" w:space="0" w:color="auto"/>
        <w:bottom w:val="none" w:sz="0" w:space="0" w:color="auto"/>
        <w:right w:val="none" w:sz="0" w:space="0" w:color="auto"/>
      </w:divBdr>
    </w:div>
    <w:div w:id="1495609449">
      <w:bodyDiv w:val="1"/>
      <w:marLeft w:val="0"/>
      <w:marRight w:val="0"/>
      <w:marTop w:val="0"/>
      <w:marBottom w:val="0"/>
      <w:divBdr>
        <w:top w:val="none" w:sz="0" w:space="0" w:color="auto"/>
        <w:left w:val="none" w:sz="0" w:space="0" w:color="auto"/>
        <w:bottom w:val="none" w:sz="0" w:space="0" w:color="auto"/>
        <w:right w:val="none" w:sz="0" w:space="0" w:color="auto"/>
      </w:divBdr>
    </w:div>
    <w:div w:id="1522431430">
      <w:bodyDiv w:val="1"/>
      <w:marLeft w:val="0"/>
      <w:marRight w:val="0"/>
      <w:marTop w:val="0"/>
      <w:marBottom w:val="0"/>
      <w:divBdr>
        <w:top w:val="none" w:sz="0" w:space="0" w:color="auto"/>
        <w:left w:val="none" w:sz="0" w:space="0" w:color="auto"/>
        <w:bottom w:val="none" w:sz="0" w:space="0" w:color="auto"/>
        <w:right w:val="none" w:sz="0" w:space="0" w:color="auto"/>
      </w:divBdr>
    </w:div>
    <w:div w:id="1641306407">
      <w:bodyDiv w:val="1"/>
      <w:marLeft w:val="0"/>
      <w:marRight w:val="0"/>
      <w:marTop w:val="0"/>
      <w:marBottom w:val="0"/>
      <w:divBdr>
        <w:top w:val="none" w:sz="0" w:space="0" w:color="auto"/>
        <w:left w:val="none" w:sz="0" w:space="0" w:color="auto"/>
        <w:bottom w:val="none" w:sz="0" w:space="0" w:color="auto"/>
        <w:right w:val="none" w:sz="0" w:space="0" w:color="auto"/>
      </w:divBdr>
    </w:div>
    <w:div w:id="1650475051">
      <w:bodyDiv w:val="1"/>
      <w:marLeft w:val="0"/>
      <w:marRight w:val="0"/>
      <w:marTop w:val="0"/>
      <w:marBottom w:val="0"/>
      <w:divBdr>
        <w:top w:val="none" w:sz="0" w:space="0" w:color="auto"/>
        <w:left w:val="none" w:sz="0" w:space="0" w:color="auto"/>
        <w:bottom w:val="none" w:sz="0" w:space="0" w:color="auto"/>
        <w:right w:val="none" w:sz="0" w:space="0" w:color="auto"/>
      </w:divBdr>
    </w:div>
    <w:div w:id="1675380045">
      <w:bodyDiv w:val="1"/>
      <w:marLeft w:val="0"/>
      <w:marRight w:val="0"/>
      <w:marTop w:val="0"/>
      <w:marBottom w:val="0"/>
      <w:divBdr>
        <w:top w:val="none" w:sz="0" w:space="0" w:color="auto"/>
        <w:left w:val="none" w:sz="0" w:space="0" w:color="auto"/>
        <w:bottom w:val="none" w:sz="0" w:space="0" w:color="auto"/>
        <w:right w:val="none" w:sz="0" w:space="0" w:color="auto"/>
      </w:divBdr>
    </w:div>
    <w:div w:id="1693216434">
      <w:bodyDiv w:val="1"/>
      <w:marLeft w:val="0"/>
      <w:marRight w:val="0"/>
      <w:marTop w:val="0"/>
      <w:marBottom w:val="0"/>
      <w:divBdr>
        <w:top w:val="none" w:sz="0" w:space="0" w:color="auto"/>
        <w:left w:val="none" w:sz="0" w:space="0" w:color="auto"/>
        <w:bottom w:val="none" w:sz="0" w:space="0" w:color="auto"/>
        <w:right w:val="none" w:sz="0" w:space="0" w:color="auto"/>
      </w:divBdr>
    </w:div>
    <w:div w:id="1768310037">
      <w:bodyDiv w:val="1"/>
      <w:marLeft w:val="0"/>
      <w:marRight w:val="0"/>
      <w:marTop w:val="0"/>
      <w:marBottom w:val="0"/>
      <w:divBdr>
        <w:top w:val="none" w:sz="0" w:space="0" w:color="auto"/>
        <w:left w:val="none" w:sz="0" w:space="0" w:color="auto"/>
        <w:bottom w:val="none" w:sz="0" w:space="0" w:color="auto"/>
        <w:right w:val="none" w:sz="0" w:space="0" w:color="auto"/>
      </w:divBdr>
    </w:div>
    <w:div w:id="1841314388">
      <w:bodyDiv w:val="1"/>
      <w:marLeft w:val="0"/>
      <w:marRight w:val="0"/>
      <w:marTop w:val="0"/>
      <w:marBottom w:val="0"/>
      <w:divBdr>
        <w:top w:val="none" w:sz="0" w:space="0" w:color="auto"/>
        <w:left w:val="none" w:sz="0" w:space="0" w:color="auto"/>
        <w:bottom w:val="none" w:sz="0" w:space="0" w:color="auto"/>
        <w:right w:val="none" w:sz="0" w:space="0" w:color="auto"/>
      </w:divBdr>
    </w:div>
    <w:div w:id="1852335849">
      <w:bodyDiv w:val="1"/>
      <w:marLeft w:val="0"/>
      <w:marRight w:val="0"/>
      <w:marTop w:val="0"/>
      <w:marBottom w:val="0"/>
      <w:divBdr>
        <w:top w:val="none" w:sz="0" w:space="0" w:color="auto"/>
        <w:left w:val="none" w:sz="0" w:space="0" w:color="auto"/>
        <w:bottom w:val="none" w:sz="0" w:space="0" w:color="auto"/>
        <w:right w:val="none" w:sz="0" w:space="0" w:color="auto"/>
      </w:divBdr>
    </w:div>
    <w:div w:id="1896118556">
      <w:bodyDiv w:val="1"/>
      <w:marLeft w:val="0"/>
      <w:marRight w:val="0"/>
      <w:marTop w:val="0"/>
      <w:marBottom w:val="0"/>
      <w:divBdr>
        <w:top w:val="none" w:sz="0" w:space="0" w:color="auto"/>
        <w:left w:val="none" w:sz="0" w:space="0" w:color="auto"/>
        <w:bottom w:val="none" w:sz="0" w:space="0" w:color="auto"/>
        <w:right w:val="none" w:sz="0" w:space="0" w:color="auto"/>
      </w:divBdr>
    </w:div>
    <w:div w:id="2107118864">
      <w:bodyDiv w:val="1"/>
      <w:marLeft w:val="0"/>
      <w:marRight w:val="0"/>
      <w:marTop w:val="0"/>
      <w:marBottom w:val="0"/>
      <w:divBdr>
        <w:top w:val="none" w:sz="0" w:space="0" w:color="auto"/>
        <w:left w:val="none" w:sz="0" w:space="0" w:color="auto"/>
        <w:bottom w:val="none" w:sz="0" w:space="0" w:color="auto"/>
        <w:right w:val="none" w:sz="0" w:space="0" w:color="auto"/>
      </w:divBdr>
      <w:divsChild>
        <w:div w:id="10613690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og0\OneDrive\5.%20Trabajo%20Estado\00.%20Creador%20Personal\01.%20Plantillas\Formatos\FMTO-01-CPO-00.00.00.0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D70CAD921134294BBC4D19D3A344A68"/>
        <w:category>
          <w:name w:val="General"/>
          <w:gallery w:val="placeholder"/>
        </w:category>
        <w:types>
          <w:type w:val="bbPlcHdr"/>
        </w:types>
        <w:behaviors>
          <w:behavior w:val="content"/>
        </w:behaviors>
        <w:guid w:val="{BBD8F1B1-027F-4EFC-B6F3-A2A56E664C52}"/>
      </w:docPartPr>
      <w:docPartBody>
        <w:p w:rsidR="00086ADE" w:rsidRDefault="00972FBD" w:rsidP="00972FBD">
          <w:pPr>
            <w:pStyle w:val="3D70CAD921134294BBC4D19D3A344A68"/>
          </w:pPr>
          <w:r>
            <w:rPr>
              <w:rStyle w:val="Textodelmarcadordeposicin"/>
            </w:rPr>
            <w:t>[Dirección de la compañía]</w:t>
          </w:r>
        </w:p>
      </w:docPartBody>
    </w:docPart>
    <w:docPart>
      <w:docPartPr>
        <w:name w:val="C284A163EDA9445F8EB3E47217AF2255"/>
        <w:category>
          <w:name w:val="General"/>
          <w:gallery w:val="placeholder"/>
        </w:category>
        <w:types>
          <w:type w:val="bbPlcHdr"/>
        </w:types>
        <w:behaviors>
          <w:behavior w:val="content"/>
        </w:behaviors>
        <w:guid w:val="{A7066CF6-D857-4AFD-9C2B-AA79FCB7F485}"/>
      </w:docPartPr>
      <w:docPartBody>
        <w:p w:rsidR="00086ADE" w:rsidRDefault="00972FBD" w:rsidP="00972FBD">
          <w:pPr>
            <w:pStyle w:val="C284A163EDA9445F8EB3E47217AF2255"/>
          </w:pPr>
          <w:r>
            <w:rPr>
              <w:rStyle w:val="Textodelmarcadordeposicin"/>
            </w:rPr>
            <w:t>[Teléfono de la compañía]</w:t>
          </w:r>
        </w:p>
      </w:docPartBody>
    </w:docPart>
    <w:docPart>
      <w:docPartPr>
        <w:name w:val="A7DCFA95FA544798A034358FB76C3854"/>
        <w:category>
          <w:name w:val="General"/>
          <w:gallery w:val="placeholder"/>
        </w:category>
        <w:types>
          <w:type w:val="bbPlcHdr"/>
        </w:types>
        <w:behaviors>
          <w:behavior w:val="content"/>
        </w:behaviors>
        <w:guid w:val="{FAD33F5E-B1A0-4A5B-ACBA-63ED4E56539B}"/>
      </w:docPartPr>
      <w:docPartBody>
        <w:p w:rsidR="00086ADE" w:rsidRDefault="00972FBD" w:rsidP="00972FBD">
          <w:pPr>
            <w:pStyle w:val="A7DCFA95FA544798A034358FB76C3854"/>
          </w:pPr>
          <w:r>
            <w:rPr>
              <w:rStyle w:val="Textodelmarcadordeposicin"/>
            </w:rPr>
            <w:t>[Teléfono de la compañía]</w:t>
          </w:r>
        </w:p>
      </w:docPartBody>
    </w:docPart>
    <w:docPart>
      <w:docPartPr>
        <w:name w:val="058714BED1634E01939844FB4F9F123A"/>
        <w:category>
          <w:name w:val="General"/>
          <w:gallery w:val="placeholder"/>
        </w:category>
        <w:types>
          <w:type w:val="bbPlcHdr"/>
        </w:types>
        <w:behaviors>
          <w:behavior w:val="content"/>
        </w:behaviors>
        <w:guid w:val="{32A7D010-7D14-44E8-8ACF-4E00C66A463F}"/>
      </w:docPartPr>
      <w:docPartBody>
        <w:p w:rsidR="00086ADE" w:rsidRDefault="00972FBD" w:rsidP="00972FBD">
          <w:pPr>
            <w:pStyle w:val="058714BED1634E01939844FB4F9F123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Bitstream Vera Sans">
    <w:charset w:val="00"/>
    <w:family w:val="swiss"/>
    <w:pitch w:val="variable"/>
    <w:sig w:usb0="800000AF" w:usb1="1000204A" w:usb2="00000000" w:usb3="00000000" w:csb0="00000001" w:csb1="00000000"/>
  </w:font>
  <w:font w:name="Swis721 Md BT">
    <w:charset w:val="00"/>
    <w:family w:val="roman"/>
    <w:pitch w:val="default"/>
  </w:font>
  <w:font w:name="Cumberland">
    <w:charset w:val="00"/>
    <w:family w:val="modern"/>
    <w:pitch w:val="default"/>
  </w:font>
  <w:font w:name="Angsana New">
    <w:panose1 w:val="02020603050405020304"/>
    <w:charset w:val="DE"/>
    <w:family w:val="roman"/>
    <w:pitch w:val="variable"/>
    <w:sig w:usb0="81000003" w:usb1="00000000" w:usb2="00000000" w:usb3="00000000" w:csb0="00010001"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FBD"/>
    <w:rsid w:val="00086ADE"/>
    <w:rsid w:val="000B511A"/>
    <w:rsid w:val="00325536"/>
    <w:rsid w:val="00843EB7"/>
    <w:rsid w:val="00972FBD"/>
    <w:rsid w:val="00AE3A8F"/>
    <w:rsid w:val="00B835D0"/>
    <w:rsid w:val="00ED145B"/>
    <w:rsid w:val="00EF01EB"/>
  </w:rsids>
  <m:mathPr>
    <m:mathFont m:val="Cambria Math"/>
    <m:brkBin m:val="before"/>
    <m:brkBinSub m:val="--"/>
    <m:smallFrac m:val="0"/>
    <m:dispDef/>
    <m:lMargin m:val="0"/>
    <m:rMargin m:val="0"/>
    <m:defJc m:val="centerGroup"/>
    <m:wrapIndent m:val="1440"/>
    <m:intLim m:val="subSup"/>
    <m:naryLim m:val="undOvr"/>
  </m:mathPr>
  <w:themeFontLang w:val="es-CO"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2FBD"/>
  </w:style>
  <w:style w:type="paragraph" w:customStyle="1" w:styleId="3D70CAD921134294BBC4D19D3A344A68">
    <w:name w:val="3D70CAD921134294BBC4D19D3A344A68"/>
    <w:rsid w:val="00972FBD"/>
  </w:style>
  <w:style w:type="paragraph" w:customStyle="1" w:styleId="C284A163EDA9445F8EB3E47217AF2255">
    <w:name w:val="C284A163EDA9445F8EB3E47217AF2255"/>
    <w:rsid w:val="00972FBD"/>
  </w:style>
  <w:style w:type="paragraph" w:customStyle="1" w:styleId="A7DCFA95FA544798A034358FB76C3854">
    <w:name w:val="A7DCFA95FA544798A034358FB76C3854"/>
    <w:rsid w:val="00972FBD"/>
  </w:style>
  <w:style w:type="paragraph" w:customStyle="1" w:styleId="058714BED1634E01939844FB4F9F123A">
    <w:name w:val="058714BED1634E01939844FB4F9F123A"/>
    <w:rsid w:val="00972F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FD1A83-8251-425D-83F9-6D8C786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FMTO-01-CPO-00.00.00.00</Template>
  <TotalTime>0</TotalTime>
  <Pages>4</Pages>
  <Words>1296</Words>
  <Characters>7129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2021-04-28T18:12:00Z</cp:lastPrinted>
  <dcterms:created xsi:type="dcterms:W3CDTF">2026-04-25T21:51:00Z</dcterms:created>
  <dcterms:modified xsi:type="dcterms:W3CDTF">2026-10-15T02:15:00Z</dcterms:modified>
</cp:coreProperties>
</file>