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17B94" w14:textId="286745FB" w:rsidR="00E620A4" w:rsidRDefault="00E620A4" w:rsidP="00E620A4">
      <w:pPr>
        <w:autoSpaceDE w:val="0"/>
        <w:autoSpaceDN w:val="0"/>
        <w:adjustRightInd w:val="0"/>
        <w:spacing w:after="0" w:line="240" w:lineRule="auto"/>
        <w:rPr>
          <w:rFonts w:ascii="Arial Narrow" w:hAnsi="Arial Narrow" w:cs="Tahoma"/>
          <w:b/>
          <w:noProof/>
        </w:rPr>
      </w:pPr>
      <w:r w:rsidRPr="00E620A4">
        <w:rPr>
          <w:rFonts w:ascii="Arial Narrow" w:hAnsi="Arial Narrow" w:cs="Tahoma"/>
          <w:b/>
          <w:noProof/>
        </w:rPr>
        <w:t>FDLSUBA-SA-MC-00</w:t>
      </w:r>
      <w:r w:rsidR="002665C4">
        <w:rPr>
          <w:rFonts w:ascii="Arial Narrow" w:hAnsi="Arial Narrow" w:cs="Tahoma"/>
          <w:b/>
          <w:noProof/>
        </w:rPr>
        <w:t>9</w:t>
      </w:r>
      <w:r w:rsidRPr="00E620A4">
        <w:rPr>
          <w:rFonts w:ascii="Arial Narrow" w:hAnsi="Arial Narrow" w:cs="Tahoma"/>
          <w:b/>
          <w:noProof/>
        </w:rPr>
        <w:t>-2026 (1</w:t>
      </w:r>
      <w:r w:rsidR="002665C4">
        <w:rPr>
          <w:rFonts w:ascii="Arial Narrow" w:hAnsi="Arial Narrow" w:cs="Tahoma"/>
          <w:b/>
          <w:noProof/>
        </w:rPr>
        <w:t>66970</w:t>
      </w:r>
      <w:r w:rsidRPr="00E620A4">
        <w:rPr>
          <w:rFonts w:ascii="Arial Narrow" w:hAnsi="Arial Narrow" w:cs="Tahoma"/>
          <w:b/>
          <w:noProof/>
        </w:rPr>
        <w:t>)</w:t>
      </w:r>
    </w:p>
    <w:p w14:paraId="572547FC" w14:textId="77777777" w:rsidR="00E620A4" w:rsidRDefault="00E620A4" w:rsidP="00E3737B">
      <w:pPr>
        <w:autoSpaceDE w:val="0"/>
        <w:autoSpaceDN w:val="0"/>
        <w:adjustRightInd w:val="0"/>
        <w:spacing w:after="0" w:line="240" w:lineRule="auto"/>
        <w:jc w:val="center"/>
        <w:rPr>
          <w:rFonts w:ascii="Arial Narrow" w:hAnsi="Arial Narrow" w:cs="Tahoma"/>
          <w:b/>
          <w:noProof/>
        </w:rPr>
      </w:pPr>
    </w:p>
    <w:p w14:paraId="5A4FDA77" w14:textId="0F4EA539" w:rsidR="00F4213E" w:rsidRDefault="00F4213E" w:rsidP="00E3737B">
      <w:pPr>
        <w:autoSpaceDE w:val="0"/>
        <w:autoSpaceDN w:val="0"/>
        <w:adjustRightInd w:val="0"/>
        <w:spacing w:after="0" w:line="240" w:lineRule="auto"/>
        <w:jc w:val="center"/>
        <w:rPr>
          <w:rFonts w:ascii="Arial Narrow" w:hAnsi="Arial Narrow" w:cs="Tahoma"/>
          <w:b/>
        </w:rPr>
      </w:pPr>
      <w:r>
        <w:rPr>
          <w:rFonts w:ascii="Arial Narrow" w:hAnsi="Arial Narrow" w:cs="Tahoma"/>
          <w:b/>
        </w:rPr>
        <w:t>FORMATO 3</w:t>
      </w:r>
    </w:p>
    <w:p w14:paraId="447D0051" w14:textId="77777777" w:rsidR="00F4213E" w:rsidRPr="00E3737B" w:rsidRDefault="00F4213E" w:rsidP="00E3737B">
      <w:pPr>
        <w:autoSpaceDE w:val="0"/>
        <w:autoSpaceDN w:val="0"/>
        <w:adjustRightInd w:val="0"/>
        <w:spacing w:after="0" w:line="240" w:lineRule="auto"/>
        <w:jc w:val="center"/>
        <w:rPr>
          <w:rFonts w:ascii="Arial Narrow" w:hAnsi="Arial Narrow" w:cs="Tahoma"/>
          <w:b/>
        </w:rPr>
      </w:pPr>
      <w:r w:rsidRPr="00E3737B">
        <w:rPr>
          <w:rFonts w:ascii="Arial Narrow" w:hAnsi="Arial Narrow" w:cs="Tahoma"/>
          <w:b/>
        </w:rPr>
        <w:t>EXPERIENCIA DEL PROPONENTE</w:t>
      </w:r>
    </w:p>
    <w:p w14:paraId="0A81EB49" w14:textId="77777777" w:rsidR="00F4213E" w:rsidRDefault="00F4213E" w:rsidP="008E3784">
      <w:pPr>
        <w:autoSpaceDE w:val="0"/>
        <w:autoSpaceDN w:val="0"/>
        <w:adjustRightInd w:val="0"/>
        <w:spacing w:after="0" w:line="240" w:lineRule="auto"/>
        <w:jc w:val="both"/>
        <w:rPr>
          <w:rFonts w:ascii="Arial Narrow" w:hAnsi="Arial Narrow" w:cs="Tahoma"/>
        </w:rPr>
      </w:pPr>
    </w:p>
    <w:p w14:paraId="352C0A6A" w14:textId="77777777" w:rsidR="00F4213E" w:rsidRPr="00311259" w:rsidRDefault="00F4213E" w:rsidP="008E3784">
      <w:pPr>
        <w:autoSpaceDE w:val="0"/>
        <w:autoSpaceDN w:val="0"/>
        <w:adjustRightInd w:val="0"/>
        <w:spacing w:after="0" w:line="240" w:lineRule="auto"/>
        <w:jc w:val="both"/>
        <w:rPr>
          <w:rFonts w:ascii="Arial Narrow" w:hAnsi="Arial Narrow" w:cs="Tahoma"/>
          <w:bCs/>
          <w:highlight w:val="lightGray"/>
        </w:rPr>
      </w:pPr>
      <w:r w:rsidRPr="00311259">
        <w:rPr>
          <w:rFonts w:ascii="Arial Narrow" w:hAnsi="Arial Narrow" w:cs="Tahoma"/>
          <w:bCs/>
          <w:highlight w:val="lightGray"/>
        </w:rPr>
        <w:t>[Ciudad y fecha]</w:t>
      </w:r>
    </w:p>
    <w:p w14:paraId="75985581" w14:textId="77777777" w:rsidR="00F4213E" w:rsidRPr="00655E6E" w:rsidRDefault="00F4213E" w:rsidP="008E3784">
      <w:pPr>
        <w:autoSpaceDE w:val="0"/>
        <w:autoSpaceDN w:val="0"/>
        <w:adjustRightInd w:val="0"/>
        <w:spacing w:after="0" w:line="240" w:lineRule="auto"/>
        <w:jc w:val="both"/>
        <w:rPr>
          <w:rFonts w:ascii="Arial Narrow" w:hAnsi="Arial Narrow" w:cs="Tahoma"/>
          <w:bCs/>
        </w:rPr>
      </w:pPr>
    </w:p>
    <w:p w14:paraId="70151D43" w14:textId="77777777" w:rsidR="00F4213E" w:rsidRPr="00C36591" w:rsidRDefault="00F4213E" w:rsidP="006C71A8">
      <w:pPr>
        <w:autoSpaceDE w:val="0"/>
        <w:autoSpaceDN w:val="0"/>
        <w:adjustRightInd w:val="0"/>
        <w:spacing w:after="0" w:line="240" w:lineRule="auto"/>
        <w:jc w:val="both"/>
        <w:rPr>
          <w:rFonts w:ascii="Arial Narrow" w:hAnsi="Arial Narrow" w:cs="Tahoma"/>
          <w:bCs/>
          <w:szCs w:val="24"/>
        </w:rPr>
      </w:pPr>
      <w:r w:rsidRPr="00C36591">
        <w:rPr>
          <w:rFonts w:ascii="Arial Narrow" w:hAnsi="Arial Narrow" w:cs="Tahoma"/>
          <w:bCs/>
          <w:szCs w:val="24"/>
        </w:rPr>
        <w:t>Señores</w:t>
      </w:r>
    </w:p>
    <w:p w14:paraId="751086A7" w14:textId="77777777" w:rsidR="00F4213E" w:rsidRPr="00C36591" w:rsidRDefault="00F4213E" w:rsidP="006C71A8">
      <w:pPr>
        <w:autoSpaceDE w:val="0"/>
        <w:autoSpaceDN w:val="0"/>
        <w:adjustRightInd w:val="0"/>
        <w:spacing w:after="0" w:line="240" w:lineRule="auto"/>
        <w:jc w:val="both"/>
        <w:rPr>
          <w:rFonts w:ascii="Arial Narrow" w:hAnsi="Arial Narrow" w:cs="Tahoma"/>
          <w:b/>
          <w:bCs/>
          <w:szCs w:val="24"/>
        </w:rPr>
      </w:pPr>
      <w:r w:rsidRPr="00327167">
        <w:rPr>
          <w:rFonts w:ascii="Arial Narrow" w:hAnsi="Arial Narrow" w:cs="Tahoma"/>
          <w:b/>
          <w:bCs/>
          <w:noProof/>
          <w:szCs w:val="24"/>
        </w:rPr>
        <w:t>Fondo Desarrollo Local de Suba</w:t>
      </w:r>
    </w:p>
    <w:p w14:paraId="160AA37D" w14:textId="77777777" w:rsidR="00F4213E" w:rsidRPr="00655E6E" w:rsidRDefault="00F4213E" w:rsidP="006C71A8">
      <w:pPr>
        <w:autoSpaceDE w:val="0"/>
        <w:autoSpaceDN w:val="0"/>
        <w:adjustRightInd w:val="0"/>
        <w:spacing w:after="0" w:line="240" w:lineRule="auto"/>
        <w:jc w:val="both"/>
        <w:rPr>
          <w:rFonts w:ascii="Arial Narrow" w:hAnsi="Arial Narrow" w:cs="Tahoma"/>
          <w:bCs/>
        </w:rPr>
      </w:pPr>
      <w:r w:rsidRPr="00327167">
        <w:rPr>
          <w:rFonts w:ascii="Arial Narrow" w:hAnsi="Arial Narrow" w:cs="Tahoma"/>
          <w:bCs/>
          <w:noProof/>
        </w:rPr>
        <w:t>Bogotá D. C.</w:t>
      </w:r>
    </w:p>
    <w:p w14:paraId="312EBEC3" w14:textId="77777777" w:rsidR="00F4213E" w:rsidRPr="00655E6E" w:rsidRDefault="00F4213E" w:rsidP="006C71A8">
      <w:pPr>
        <w:autoSpaceDE w:val="0"/>
        <w:autoSpaceDN w:val="0"/>
        <w:adjustRightInd w:val="0"/>
        <w:spacing w:after="0" w:line="240" w:lineRule="auto"/>
        <w:jc w:val="both"/>
        <w:rPr>
          <w:rFonts w:ascii="Arial Narrow" w:hAnsi="Arial Narrow" w:cs="Tahoma"/>
          <w:bCs/>
        </w:rPr>
      </w:pPr>
    </w:p>
    <w:p w14:paraId="69591C33" w14:textId="2DB01145" w:rsidR="00F4213E" w:rsidRPr="000C7295" w:rsidRDefault="00F4213E" w:rsidP="006C71A8">
      <w:pPr>
        <w:autoSpaceDE w:val="0"/>
        <w:autoSpaceDN w:val="0"/>
        <w:adjustRightInd w:val="0"/>
        <w:spacing w:after="0" w:line="240" w:lineRule="auto"/>
        <w:jc w:val="both"/>
        <w:rPr>
          <w:rFonts w:ascii="Arial Narrow" w:hAnsi="Arial Narrow" w:cs="Tahoma"/>
          <w:b/>
        </w:rPr>
      </w:pPr>
      <w:r w:rsidRPr="00B1025B">
        <w:rPr>
          <w:rFonts w:ascii="Arial Narrow" w:hAnsi="Arial Narrow"/>
          <w:b/>
        </w:rPr>
        <w:t>REFERENCIA:</w:t>
      </w:r>
      <w:r w:rsidRPr="00B1025B">
        <w:rPr>
          <w:rFonts w:ascii="Arial Narrow" w:hAnsi="Arial Narrow"/>
        </w:rPr>
        <w:tab/>
        <w:t>Proceso de contratación</w:t>
      </w:r>
      <w:r>
        <w:rPr>
          <w:rFonts w:ascii="Arial Narrow" w:hAnsi="Arial Narrow"/>
        </w:rPr>
        <w:t xml:space="preserve"> </w:t>
      </w:r>
      <w:r w:rsidR="00E620A4" w:rsidRPr="00E620A4">
        <w:rPr>
          <w:rFonts w:ascii="Arial Narrow" w:hAnsi="Arial Narrow" w:cs="Tahoma"/>
          <w:b/>
          <w:bCs/>
          <w:noProof/>
        </w:rPr>
        <w:t>FDLSUBA-SA-MC-00</w:t>
      </w:r>
      <w:r w:rsidR="002665C4">
        <w:rPr>
          <w:rFonts w:ascii="Arial Narrow" w:hAnsi="Arial Narrow" w:cs="Tahoma"/>
          <w:b/>
          <w:bCs/>
          <w:noProof/>
        </w:rPr>
        <w:t>9</w:t>
      </w:r>
      <w:r w:rsidR="00E620A4" w:rsidRPr="00E620A4">
        <w:rPr>
          <w:rFonts w:ascii="Arial Narrow" w:hAnsi="Arial Narrow" w:cs="Tahoma"/>
          <w:b/>
          <w:bCs/>
          <w:noProof/>
        </w:rPr>
        <w:t>-2026 (1</w:t>
      </w:r>
      <w:r w:rsidR="002665C4">
        <w:rPr>
          <w:rFonts w:ascii="Arial Narrow" w:hAnsi="Arial Narrow" w:cs="Tahoma"/>
          <w:b/>
          <w:bCs/>
          <w:noProof/>
        </w:rPr>
        <w:t>66970</w:t>
      </w:r>
      <w:r w:rsidR="00E620A4" w:rsidRPr="00E620A4">
        <w:rPr>
          <w:rFonts w:ascii="Arial Narrow" w:hAnsi="Arial Narrow" w:cs="Tahoma"/>
          <w:b/>
          <w:bCs/>
          <w:noProof/>
        </w:rPr>
        <w:t>)</w:t>
      </w:r>
      <w:r w:rsidRPr="00B1025B">
        <w:rPr>
          <w:rFonts w:ascii="Arial Narrow" w:hAnsi="Arial Narrow"/>
        </w:rPr>
        <w:t>, en adelante el «proceso de contratación»</w:t>
      </w:r>
      <w:r>
        <w:rPr>
          <w:rFonts w:ascii="Arial Narrow" w:hAnsi="Arial Narrow"/>
        </w:rPr>
        <w:t>.</w:t>
      </w:r>
    </w:p>
    <w:p w14:paraId="1A9BB6CF" w14:textId="77777777" w:rsidR="00F4213E" w:rsidRDefault="00F4213E" w:rsidP="008E3784">
      <w:pPr>
        <w:pStyle w:val="Sinespaciado"/>
      </w:pPr>
    </w:p>
    <w:p w14:paraId="62C0D45A" w14:textId="77777777" w:rsidR="00F4213E" w:rsidRPr="00655E6E" w:rsidRDefault="00F4213E" w:rsidP="008E3784">
      <w:pPr>
        <w:spacing w:after="0" w:line="240" w:lineRule="auto"/>
        <w:jc w:val="both"/>
        <w:rPr>
          <w:rFonts w:ascii="Arial Narrow" w:hAnsi="Arial Narrow" w:cs="Tahoma"/>
        </w:rPr>
      </w:pPr>
      <w:r w:rsidRPr="00B506BC">
        <w:rPr>
          <w:rFonts w:ascii="Arial Narrow" w:hAnsi="Arial Narrow" w:cs="Tahoma"/>
          <w:b/>
          <w:bCs/>
        </w:rPr>
        <w:t>PROPONENTE:</w:t>
      </w:r>
      <w:r>
        <w:rPr>
          <w:rFonts w:ascii="Arial Narrow" w:hAnsi="Arial Narrow" w:cs="Tahoma"/>
        </w:rPr>
        <w:t xml:space="preserve"> </w:t>
      </w:r>
      <w:r w:rsidRPr="00311259">
        <w:rPr>
          <w:rFonts w:ascii="Arial Narrow" w:hAnsi="Arial Narrow" w:cs="Tahoma"/>
          <w:highlight w:val="lightGray"/>
        </w:rPr>
        <w:t>[NOMBRE DEL PROPONENTE]</w:t>
      </w:r>
    </w:p>
    <w:p w14:paraId="1A9F6088" w14:textId="77777777" w:rsidR="00F4213E" w:rsidRPr="007873EC" w:rsidRDefault="00F4213E" w:rsidP="008E3784">
      <w:pPr>
        <w:pStyle w:val="Sinespaciad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3"/>
        <w:gridCol w:w="1084"/>
        <w:gridCol w:w="896"/>
        <w:gridCol w:w="714"/>
        <w:gridCol w:w="1128"/>
        <w:gridCol w:w="856"/>
        <w:gridCol w:w="684"/>
        <w:gridCol w:w="818"/>
        <w:gridCol w:w="1231"/>
        <w:gridCol w:w="1162"/>
      </w:tblGrid>
      <w:tr w:rsidR="00F4213E" w:rsidRPr="0039586D" w14:paraId="2C6DB6A5" w14:textId="77777777" w:rsidTr="00142164">
        <w:trPr>
          <w:trHeight w:val="20"/>
        </w:trPr>
        <w:tc>
          <w:tcPr>
            <w:tcW w:w="0" w:type="auto"/>
            <w:tcBorders>
              <w:top w:val="double" w:sz="4" w:space="0" w:color="auto"/>
              <w:left w:val="double" w:sz="4" w:space="0" w:color="auto"/>
              <w:right w:val="single" w:sz="2" w:space="0" w:color="BFBFBF" w:themeColor="background1" w:themeShade="BF"/>
            </w:tcBorders>
            <w:shd w:val="clear" w:color="auto" w:fill="404040"/>
            <w:vAlign w:val="center"/>
          </w:tcPr>
          <w:p w14:paraId="6F470118" w14:textId="77777777" w:rsidR="00F4213E" w:rsidRPr="0039586D" w:rsidRDefault="00F4213E" w:rsidP="008E3784">
            <w:pPr>
              <w:autoSpaceDE w:val="0"/>
              <w:autoSpaceDN w:val="0"/>
              <w:adjustRightInd w:val="0"/>
              <w:spacing w:after="0" w:line="240" w:lineRule="auto"/>
              <w:jc w:val="center"/>
              <w:rPr>
                <w:rFonts w:ascii="Arial Narrow" w:hAnsi="Arial Narrow" w:cs="Tahoma"/>
                <w:b/>
                <w:color w:val="FFFFFF" w:themeColor="background1"/>
                <w:sz w:val="18"/>
                <w:szCs w:val="18"/>
              </w:rPr>
            </w:pPr>
            <w:r w:rsidRPr="0039586D">
              <w:rPr>
                <w:rFonts w:ascii="Arial Narrow" w:hAnsi="Arial Narrow" w:cs="Tahoma"/>
                <w:b/>
                <w:color w:val="FFFFFF" w:themeColor="background1"/>
                <w:sz w:val="18"/>
                <w:szCs w:val="18"/>
              </w:rPr>
              <w:t>No</w:t>
            </w:r>
          </w:p>
        </w:tc>
        <w:tc>
          <w:tcPr>
            <w:tcW w:w="0" w:type="auto"/>
            <w:tcBorders>
              <w:top w:val="double" w:sz="4" w:space="0" w:color="auto"/>
              <w:left w:val="single" w:sz="2" w:space="0" w:color="BFBFBF" w:themeColor="background1" w:themeShade="BF"/>
              <w:right w:val="single" w:sz="2" w:space="0" w:color="BFBFBF" w:themeColor="background1" w:themeShade="BF"/>
            </w:tcBorders>
            <w:shd w:val="clear" w:color="auto" w:fill="404040"/>
            <w:vAlign w:val="center"/>
          </w:tcPr>
          <w:p w14:paraId="1201DEB2" w14:textId="77777777" w:rsidR="00F4213E" w:rsidRPr="0039586D" w:rsidRDefault="00F4213E" w:rsidP="008E3784">
            <w:pPr>
              <w:autoSpaceDE w:val="0"/>
              <w:autoSpaceDN w:val="0"/>
              <w:adjustRightInd w:val="0"/>
              <w:spacing w:after="0" w:line="240" w:lineRule="auto"/>
              <w:jc w:val="center"/>
              <w:rPr>
                <w:rFonts w:ascii="Arial Narrow" w:hAnsi="Arial Narrow" w:cs="Tahoma"/>
                <w:b/>
                <w:color w:val="FFFFFF" w:themeColor="background1"/>
                <w:sz w:val="18"/>
                <w:szCs w:val="18"/>
              </w:rPr>
            </w:pPr>
            <w:r w:rsidRPr="0039586D">
              <w:rPr>
                <w:rFonts w:ascii="Arial Narrow" w:hAnsi="Arial Narrow" w:cs="Tahoma"/>
                <w:b/>
                <w:color w:val="FFFFFF" w:themeColor="background1"/>
                <w:sz w:val="18"/>
                <w:szCs w:val="18"/>
              </w:rPr>
              <w:t>Entidad contratante</w:t>
            </w:r>
          </w:p>
        </w:tc>
        <w:tc>
          <w:tcPr>
            <w:tcW w:w="0" w:type="auto"/>
            <w:tcBorders>
              <w:top w:val="double" w:sz="4" w:space="0" w:color="auto"/>
              <w:left w:val="single" w:sz="2" w:space="0" w:color="BFBFBF" w:themeColor="background1" w:themeShade="BF"/>
              <w:right w:val="single" w:sz="2" w:space="0" w:color="BFBFBF" w:themeColor="background1" w:themeShade="BF"/>
            </w:tcBorders>
            <w:shd w:val="clear" w:color="auto" w:fill="404040"/>
            <w:vAlign w:val="center"/>
          </w:tcPr>
          <w:p w14:paraId="6CC91892" w14:textId="77777777" w:rsidR="00F4213E" w:rsidRPr="0039586D" w:rsidRDefault="00F4213E" w:rsidP="008E3784">
            <w:pPr>
              <w:autoSpaceDE w:val="0"/>
              <w:autoSpaceDN w:val="0"/>
              <w:adjustRightInd w:val="0"/>
              <w:spacing w:after="0" w:line="240" w:lineRule="auto"/>
              <w:jc w:val="center"/>
              <w:rPr>
                <w:rFonts w:ascii="Arial Narrow" w:hAnsi="Arial Narrow" w:cs="Tahoma"/>
                <w:b/>
                <w:color w:val="FFFFFF" w:themeColor="background1"/>
                <w:sz w:val="18"/>
                <w:szCs w:val="18"/>
              </w:rPr>
            </w:pPr>
            <w:r w:rsidRPr="0039586D">
              <w:rPr>
                <w:rFonts w:ascii="Arial Narrow" w:hAnsi="Arial Narrow" w:cs="Tahoma"/>
                <w:b/>
                <w:color w:val="FFFFFF" w:themeColor="background1"/>
                <w:sz w:val="18"/>
                <w:szCs w:val="18"/>
              </w:rPr>
              <w:t>No contrato en RUP</w:t>
            </w:r>
          </w:p>
        </w:tc>
        <w:tc>
          <w:tcPr>
            <w:tcW w:w="0" w:type="auto"/>
            <w:tcBorders>
              <w:top w:val="double" w:sz="4" w:space="0" w:color="auto"/>
              <w:left w:val="single" w:sz="2" w:space="0" w:color="BFBFBF" w:themeColor="background1" w:themeShade="BF"/>
              <w:right w:val="single" w:sz="2" w:space="0" w:color="BFBFBF" w:themeColor="background1" w:themeShade="BF"/>
            </w:tcBorders>
            <w:shd w:val="clear" w:color="auto" w:fill="404040"/>
            <w:vAlign w:val="center"/>
          </w:tcPr>
          <w:p w14:paraId="79C084EF" w14:textId="77777777" w:rsidR="00F4213E" w:rsidRPr="0039586D" w:rsidRDefault="00F4213E" w:rsidP="008E3784">
            <w:pPr>
              <w:autoSpaceDE w:val="0"/>
              <w:autoSpaceDN w:val="0"/>
              <w:adjustRightInd w:val="0"/>
              <w:spacing w:after="0" w:line="240" w:lineRule="auto"/>
              <w:jc w:val="center"/>
              <w:rPr>
                <w:rFonts w:ascii="Arial Narrow" w:hAnsi="Arial Narrow" w:cs="Tahoma"/>
                <w:b/>
                <w:color w:val="FFFFFF" w:themeColor="background1"/>
                <w:sz w:val="18"/>
                <w:szCs w:val="18"/>
              </w:rPr>
            </w:pPr>
            <w:r w:rsidRPr="0039586D">
              <w:rPr>
                <w:rFonts w:ascii="Arial Narrow" w:hAnsi="Arial Narrow" w:cs="Tahoma"/>
                <w:b/>
                <w:color w:val="FFFFFF" w:themeColor="background1"/>
                <w:sz w:val="18"/>
                <w:szCs w:val="18"/>
              </w:rPr>
              <w:t>Fecha de Inicio</w:t>
            </w:r>
          </w:p>
        </w:tc>
        <w:tc>
          <w:tcPr>
            <w:tcW w:w="0" w:type="auto"/>
            <w:tcBorders>
              <w:top w:val="double" w:sz="4" w:space="0" w:color="auto"/>
              <w:left w:val="single" w:sz="2" w:space="0" w:color="BFBFBF" w:themeColor="background1" w:themeShade="BF"/>
              <w:right w:val="single" w:sz="2" w:space="0" w:color="BFBFBF" w:themeColor="background1" w:themeShade="BF"/>
            </w:tcBorders>
            <w:shd w:val="clear" w:color="auto" w:fill="404040"/>
            <w:vAlign w:val="center"/>
          </w:tcPr>
          <w:p w14:paraId="69B8B43E" w14:textId="77777777" w:rsidR="00F4213E" w:rsidRPr="0039586D" w:rsidRDefault="00F4213E" w:rsidP="008E3784">
            <w:pPr>
              <w:autoSpaceDE w:val="0"/>
              <w:autoSpaceDN w:val="0"/>
              <w:adjustRightInd w:val="0"/>
              <w:spacing w:after="0" w:line="240" w:lineRule="auto"/>
              <w:jc w:val="center"/>
              <w:rPr>
                <w:rFonts w:ascii="Arial Narrow" w:hAnsi="Arial Narrow" w:cs="Tahoma"/>
                <w:b/>
                <w:color w:val="FFFFFF" w:themeColor="background1"/>
                <w:sz w:val="18"/>
                <w:szCs w:val="18"/>
              </w:rPr>
            </w:pPr>
            <w:r w:rsidRPr="0039586D">
              <w:rPr>
                <w:rFonts w:ascii="Arial Narrow" w:hAnsi="Arial Narrow" w:cs="Tahoma"/>
                <w:b/>
                <w:color w:val="FFFFFF" w:themeColor="background1"/>
                <w:sz w:val="18"/>
                <w:szCs w:val="18"/>
              </w:rPr>
              <w:t>Fecha de terminación</w:t>
            </w:r>
          </w:p>
        </w:tc>
        <w:tc>
          <w:tcPr>
            <w:tcW w:w="0" w:type="auto"/>
            <w:tcBorders>
              <w:top w:val="double" w:sz="4" w:space="0" w:color="auto"/>
              <w:left w:val="single" w:sz="2" w:space="0" w:color="BFBFBF" w:themeColor="background1" w:themeShade="BF"/>
              <w:right w:val="single" w:sz="2" w:space="0" w:color="BFBFBF" w:themeColor="background1" w:themeShade="BF"/>
            </w:tcBorders>
            <w:shd w:val="clear" w:color="auto" w:fill="404040"/>
            <w:vAlign w:val="center"/>
          </w:tcPr>
          <w:p w14:paraId="6DE78C42" w14:textId="77777777" w:rsidR="00F4213E" w:rsidRPr="0039586D" w:rsidRDefault="00F4213E" w:rsidP="008E3784">
            <w:pPr>
              <w:autoSpaceDE w:val="0"/>
              <w:autoSpaceDN w:val="0"/>
              <w:adjustRightInd w:val="0"/>
              <w:spacing w:after="0" w:line="240" w:lineRule="auto"/>
              <w:jc w:val="center"/>
              <w:rPr>
                <w:rFonts w:ascii="Arial Narrow" w:hAnsi="Arial Narrow" w:cs="Tahoma"/>
                <w:b/>
                <w:color w:val="FFFFFF" w:themeColor="background1"/>
                <w:sz w:val="18"/>
                <w:szCs w:val="18"/>
              </w:rPr>
            </w:pPr>
            <w:r w:rsidRPr="0039586D">
              <w:rPr>
                <w:rFonts w:ascii="Arial Narrow" w:hAnsi="Arial Narrow" w:cs="Tahoma"/>
                <w:b/>
                <w:color w:val="FFFFFF" w:themeColor="background1"/>
                <w:sz w:val="18"/>
                <w:szCs w:val="18"/>
              </w:rPr>
              <w:t>Duración</w:t>
            </w:r>
          </w:p>
        </w:tc>
        <w:tc>
          <w:tcPr>
            <w:tcW w:w="0" w:type="auto"/>
            <w:tcBorders>
              <w:top w:val="double" w:sz="4" w:space="0" w:color="auto"/>
              <w:left w:val="single" w:sz="2" w:space="0" w:color="BFBFBF" w:themeColor="background1" w:themeShade="BF"/>
              <w:right w:val="single" w:sz="2" w:space="0" w:color="BFBFBF" w:themeColor="background1" w:themeShade="BF"/>
            </w:tcBorders>
            <w:shd w:val="clear" w:color="auto" w:fill="404040"/>
            <w:vAlign w:val="center"/>
          </w:tcPr>
          <w:p w14:paraId="66FCA2BB" w14:textId="77777777" w:rsidR="00F4213E" w:rsidRPr="0039586D" w:rsidRDefault="00F4213E" w:rsidP="008E3784">
            <w:pPr>
              <w:autoSpaceDE w:val="0"/>
              <w:autoSpaceDN w:val="0"/>
              <w:adjustRightInd w:val="0"/>
              <w:spacing w:after="0" w:line="240" w:lineRule="auto"/>
              <w:jc w:val="center"/>
              <w:rPr>
                <w:rFonts w:ascii="Arial Narrow" w:hAnsi="Arial Narrow" w:cs="Tahoma"/>
                <w:b/>
                <w:color w:val="FFFFFF" w:themeColor="background1"/>
                <w:sz w:val="18"/>
                <w:szCs w:val="18"/>
              </w:rPr>
            </w:pPr>
            <w:r w:rsidRPr="0039586D">
              <w:rPr>
                <w:rFonts w:ascii="Arial Narrow" w:hAnsi="Arial Narrow" w:cs="Tahoma"/>
                <w:b/>
                <w:color w:val="FFFFFF" w:themeColor="background1"/>
                <w:sz w:val="18"/>
                <w:szCs w:val="18"/>
              </w:rPr>
              <w:t>Objeto</w:t>
            </w:r>
          </w:p>
        </w:tc>
        <w:tc>
          <w:tcPr>
            <w:tcW w:w="0" w:type="auto"/>
            <w:tcBorders>
              <w:top w:val="double" w:sz="4" w:space="0" w:color="auto"/>
              <w:left w:val="single" w:sz="2" w:space="0" w:color="BFBFBF" w:themeColor="background1" w:themeShade="BF"/>
              <w:right w:val="single" w:sz="2" w:space="0" w:color="BFBFBF" w:themeColor="background1" w:themeShade="BF"/>
            </w:tcBorders>
            <w:shd w:val="clear" w:color="auto" w:fill="404040"/>
            <w:vAlign w:val="center"/>
          </w:tcPr>
          <w:p w14:paraId="04FBC95D" w14:textId="77777777" w:rsidR="00F4213E" w:rsidRPr="0039586D" w:rsidRDefault="00F4213E" w:rsidP="008E3784">
            <w:pPr>
              <w:autoSpaceDE w:val="0"/>
              <w:autoSpaceDN w:val="0"/>
              <w:adjustRightInd w:val="0"/>
              <w:spacing w:after="0" w:line="240" w:lineRule="auto"/>
              <w:jc w:val="center"/>
              <w:rPr>
                <w:rFonts w:ascii="Arial Narrow" w:hAnsi="Arial Narrow" w:cs="Tahoma"/>
                <w:b/>
                <w:color w:val="FFFFFF" w:themeColor="background1"/>
                <w:sz w:val="18"/>
                <w:szCs w:val="18"/>
              </w:rPr>
            </w:pPr>
            <w:r w:rsidRPr="0039586D">
              <w:rPr>
                <w:rFonts w:ascii="Arial Narrow" w:hAnsi="Arial Narrow" w:cs="Tahoma"/>
                <w:b/>
                <w:color w:val="FFFFFF" w:themeColor="background1"/>
                <w:sz w:val="18"/>
                <w:szCs w:val="18"/>
              </w:rPr>
              <w:t>Valor en SMMLV</w:t>
            </w:r>
          </w:p>
        </w:tc>
        <w:tc>
          <w:tcPr>
            <w:tcW w:w="0" w:type="auto"/>
            <w:tcBorders>
              <w:top w:val="double" w:sz="4" w:space="0" w:color="auto"/>
              <w:left w:val="single" w:sz="2" w:space="0" w:color="BFBFBF" w:themeColor="background1" w:themeShade="BF"/>
              <w:right w:val="single" w:sz="2" w:space="0" w:color="BFBFBF" w:themeColor="background1" w:themeShade="BF"/>
            </w:tcBorders>
            <w:shd w:val="clear" w:color="auto" w:fill="404040"/>
            <w:vAlign w:val="center"/>
          </w:tcPr>
          <w:p w14:paraId="4A6897B4" w14:textId="77777777" w:rsidR="00F4213E" w:rsidRPr="0039586D" w:rsidRDefault="00F4213E" w:rsidP="008E3784">
            <w:pPr>
              <w:autoSpaceDE w:val="0"/>
              <w:autoSpaceDN w:val="0"/>
              <w:adjustRightInd w:val="0"/>
              <w:spacing w:after="0" w:line="240" w:lineRule="auto"/>
              <w:jc w:val="center"/>
              <w:rPr>
                <w:rFonts w:ascii="Arial Narrow" w:hAnsi="Arial Narrow" w:cs="Tahoma"/>
                <w:b/>
                <w:color w:val="FFFFFF" w:themeColor="background1"/>
                <w:sz w:val="18"/>
                <w:szCs w:val="18"/>
              </w:rPr>
            </w:pPr>
            <w:r w:rsidRPr="0039586D">
              <w:rPr>
                <w:rFonts w:ascii="Arial Narrow" w:hAnsi="Arial Narrow" w:cs="Tahoma"/>
                <w:b/>
                <w:color w:val="FFFFFF" w:themeColor="background1"/>
                <w:sz w:val="18"/>
                <w:szCs w:val="18"/>
              </w:rPr>
              <w:t>Descripción experiencia relevante</w:t>
            </w:r>
          </w:p>
        </w:tc>
        <w:tc>
          <w:tcPr>
            <w:tcW w:w="0" w:type="auto"/>
            <w:tcBorders>
              <w:top w:val="double" w:sz="4" w:space="0" w:color="auto"/>
              <w:left w:val="single" w:sz="2" w:space="0" w:color="BFBFBF" w:themeColor="background1" w:themeShade="BF"/>
              <w:right w:val="double" w:sz="4" w:space="0" w:color="auto"/>
            </w:tcBorders>
            <w:shd w:val="clear" w:color="auto" w:fill="404040"/>
            <w:vAlign w:val="center"/>
          </w:tcPr>
          <w:p w14:paraId="2990A098" w14:textId="77777777" w:rsidR="00F4213E" w:rsidRPr="0039586D" w:rsidRDefault="00F4213E" w:rsidP="008E3784">
            <w:pPr>
              <w:autoSpaceDE w:val="0"/>
              <w:autoSpaceDN w:val="0"/>
              <w:adjustRightInd w:val="0"/>
              <w:spacing w:after="0" w:line="240" w:lineRule="auto"/>
              <w:jc w:val="center"/>
              <w:rPr>
                <w:rFonts w:ascii="Arial Narrow" w:hAnsi="Arial Narrow" w:cs="Tahoma"/>
                <w:b/>
                <w:color w:val="FFFFFF" w:themeColor="background1"/>
                <w:sz w:val="18"/>
                <w:szCs w:val="18"/>
              </w:rPr>
            </w:pPr>
            <w:r w:rsidRPr="0039586D">
              <w:rPr>
                <w:rFonts w:ascii="Arial Narrow" w:hAnsi="Arial Narrow" w:cs="Tahoma"/>
                <w:b/>
                <w:color w:val="FFFFFF" w:themeColor="background1"/>
                <w:sz w:val="18"/>
                <w:szCs w:val="18"/>
              </w:rPr>
              <w:t>% Participación</w:t>
            </w:r>
          </w:p>
        </w:tc>
      </w:tr>
      <w:tr w:rsidR="00F4213E" w:rsidRPr="007873EC" w14:paraId="7EBB0091" w14:textId="77777777" w:rsidTr="00142164">
        <w:trPr>
          <w:trHeight w:val="20"/>
        </w:trPr>
        <w:tc>
          <w:tcPr>
            <w:tcW w:w="0" w:type="auto"/>
            <w:tcBorders>
              <w:left w:val="double" w:sz="4" w:space="0" w:color="auto"/>
            </w:tcBorders>
            <w:vAlign w:val="center"/>
          </w:tcPr>
          <w:p w14:paraId="0804A01A"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r w:rsidRPr="007873EC">
              <w:rPr>
                <w:rFonts w:ascii="Arial Narrow" w:hAnsi="Arial Narrow" w:cs="Tahoma"/>
                <w:b/>
                <w:bCs/>
                <w:sz w:val="18"/>
                <w:szCs w:val="18"/>
              </w:rPr>
              <w:t>1</w:t>
            </w:r>
          </w:p>
        </w:tc>
        <w:tc>
          <w:tcPr>
            <w:tcW w:w="0" w:type="auto"/>
            <w:vAlign w:val="center"/>
          </w:tcPr>
          <w:p w14:paraId="347EB5DA"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7C132CB5"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06A704A8"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506A5FE5"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1BEDBD3E"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0A81C054"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2EBC10F6"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7FE37AEA"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tcBorders>
              <w:right w:val="double" w:sz="4" w:space="0" w:color="auto"/>
            </w:tcBorders>
            <w:vAlign w:val="center"/>
          </w:tcPr>
          <w:p w14:paraId="54EF6322"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r>
      <w:tr w:rsidR="00F4213E" w:rsidRPr="007873EC" w14:paraId="210CCE60" w14:textId="77777777" w:rsidTr="00142164">
        <w:trPr>
          <w:trHeight w:val="20"/>
        </w:trPr>
        <w:tc>
          <w:tcPr>
            <w:tcW w:w="0" w:type="auto"/>
            <w:tcBorders>
              <w:left w:val="double" w:sz="4" w:space="0" w:color="auto"/>
            </w:tcBorders>
            <w:vAlign w:val="center"/>
          </w:tcPr>
          <w:p w14:paraId="6711A61F"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r w:rsidRPr="007873EC">
              <w:rPr>
                <w:rFonts w:ascii="Arial Narrow" w:hAnsi="Arial Narrow" w:cs="Tahoma"/>
                <w:b/>
                <w:bCs/>
                <w:sz w:val="18"/>
                <w:szCs w:val="18"/>
              </w:rPr>
              <w:t>2</w:t>
            </w:r>
          </w:p>
        </w:tc>
        <w:tc>
          <w:tcPr>
            <w:tcW w:w="0" w:type="auto"/>
            <w:vAlign w:val="center"/>
          </w:tcPr>
          <w:p w14:paraId="2B1EDF63"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5A6C908F"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11F2B59D"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272DFE96"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2A8C7CF6"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6AA2B33F"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7EC35578"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26B2D7C7"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tcBorders>
              <w:right w:val="double" w:sz="4" w:space="0" w:color="auto"/>
            </w:tcBorders>
            <w:vAlign w:val="center"/>
          </w:tcPr>
          <w:p w14:paraId="360CB872"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r>
      <w:tr w:rsidR="00F4213E" w:rsidRPr="007873EC" w14:paraId="4A3DD032" w14:textId="77777777" w:rsidTr="00142164">
        <w:trPr>
          <w:trHeight w:val="20"/>
        </w:trPr>
        <w:tc>
          <w:tcPr>
            <w:tcW w:w="0" w:type="auto"/>
            <w:tcBorders>
              <w:left w:val="double" w:sz="4" w:space="0" w:color="auto"/>
            </w:tcBorders>
            <w:vAlign w:val="center"/>
          </w:tcPr>
          <w:p w14:paraId="0355EE01"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r w:rsidRPr="007873EC">
              <w:rPr>
                <w:rFonts w:ascii="Arial Narrow" w:hAnsi="Arial Narrow" w:cs="Tahoma"/>
                <w:b/>
                <w:bCs/>
                <w:sz w:val="18"/>
                <w:szCs w:val="18"/>
              </w:rPr>
              <w:t>3</w:t>
            </w:r>
          </w:p>
        </w:tc>
        <w:tc>
          <w:tcPr>
            <w:tcW w:w="0" w:type="auto"/>
            <w:vAlign w:val="center"/>
          </w:tcPr>
          <w:p w14:paraId="12984786"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76FCAB21"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563E0DD1"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25A4FC72"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45755C02"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42579437"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34DDD381"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3D07C751"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tcBorders>
              <w:right w:val="double" w:sz="4" w:space="0" w:color="auto"/>
            </w:tcBorders>
            <w:vAlign w:val="center"/>
          </w:tcPr>
          <w:p w14:paraId="6E7644E4"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r>
      <w:tr w:rsidR="00F4213E" w:rsidRPr="007873EC" w14:paraId="0B6E1BB3" w14:textId="77777777" w:rsidTr="00142164">
        <w:trPr>
          <w:trHeight w:val="20"/>
        </w:trPr>
        <w:tc>
          <w:tcPr>
            <w:tcW w:w="0" w:type="auto"/>
            <w:tcBorders>
              <w:left w:val="double" w:sz="4" w:space="0" w:color="auto"/>
            </w:tcBorders>
            <w:vAlign w:val="center"/>
          </w:tcPr>
          <w:p w14:paraId="4068E143"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r w:rsidRPr="007873EC">
              <w:rPr>
                <w:rFonts w:ascii="Arial Narrow" w:hAnsi="Arial Narrow" w:cs="Tahoma"/>
                <w:b/>
                <w:bCs/>
                <w:sz w:val="18"/>
                <w:szCs w:val="18"/>
              </w:rPr>
              <w:t>4</w:t>
            </w:r>
          </w:p>
        </w:tc>
        <w:tc>
          <w:tcPr>
            <w:tcW w:w="0" w:type="auto"/>
            <w:vAlign w:val="center"/>
          </w:tcPr>
          <w:p w14:paraId="12968BAD"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34793880"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2979595F"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2F66674E"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0695F45B"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41CBF271"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4820B969"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2A75BB40"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tcBorders>
              <w:right w:val="double" w:sz="4" w:space="0" w:color="auto"/>
            </w:tcBorders>
            <w:vAlign w:val="center"/>
          </w:tcPr>
          <w:p w14:paraId="019D5262"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r>
      <w:tr w:rsidR="00F4213E" w:rsidRPr="007873EC" w14:paraId="3B34690F" w14:textId="77777777" w:rsidTr="00142164">
        <w:trPr>
          <w:trHeight w:val="20"/>
        </w:trPr>
        <w:tc>
          <w:tcPr>
            <w:tcW w:w="0" w:type="auto"/>
            <w:tcBorders>
              <w:left w:val="double" w:sz="4" w:space="0" w:color="auto"/>
              <w:bottom w:val="double" w:sz="4" w:space="0" w:color="auto"/>
            </w:tcBorders>
            <w:vAlign w:val="center"/>
          </w:tcPr>
          <w:p w14:paraId="1A2947F2"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r w:rsidRPr="007873EC">
              <w:rPr>
                <w:rFonts w:ascii="Arial Narrow" w:hAnsi="Arial Narrow" w:cs="Tahoma"/>
                <w:b/>
                <w:bCs/>
                <w:sz w:val="18"/>
                <w:szCs w:val="18"/>
              </w:rPr>
              <w:t>5</w:t>
            </w:r>
          </w:p>
        </w:tc>
        <w:tc>
          <w:tcPr>
            <w:tcW w:w="0" w:type="auto"/>
            <w:tcBorders>
              <w:bottom w:val="double" w:sz="4" w:space="0" w:color="auto"/>
            </w:tcBorders>
            <w:vAlign w:val="center"/>
          </w:tcPr>
          <w:p w14:paraId="3CB9CA72"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tcBorders>
              <w:bottom w:val="double" w:sz="4" w:space="0" w:color="auto"/>
            </w:tcBorders>
            <w:vAlign w:val="center"/>
          </w:tcPr>
          <w:p w14:paraId="3E984A19"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tcBorders>
              <w:bottom w:val="double" w:sz="4" w:space="0" w:color="auto"/>
            </w:tcBorders>
            <w:vAlign w:val="center"/>
          </w:tcPr>
          <w:p w14:paraId="735F7898"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tcBorders>
              <w:bottom w:val="double" w:sz="4" w:space="0" w:color="auto"/>
            </w:tcBorders>
            <w:vAlign w:val="center"/>
          </w:tcPr>
          <w:p w14:paraId="30A2656B"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tcBorders>
              <w:bottom w:val="double" w:sz="4" w:space="0" w:color="auto"/>
            </w:tcBorders>
            <w:vAlign w:val="center"/>
          </w:tcPr>
          <w:p w14:paraId="611979A2"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tcBorders>
              <w:bottom w:val="double" w:sz="4" w:space="0" w:color="auto"/>
            </w:tcBorders>
            <w:vAlign w:val="center"/>
          </w:tcPr>
          <w:p w14:paraId="295C2BCC"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tcBorders>
              <w:bottom w:val="double" w:sz="4" w:space="0" w:color="auto"/>
            </w:tcBorders>
            <w:vAlign w:val="center"/>
          </w:tcPr>
          <w:p w14:paraId="5008F2D2"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tcBorders>
              <w:bottom w:val="double" w:sz="4" w:space="0" w:color="auto"/>
            </w:tcBorders>
            <w:vAlign w:val="center"/>
          </w:tcPr>
          <w:p w14:paraId="02584799"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c>
          <w:tcPr>
            <w:tcW w:w="0" w:type="auto"/>
            <w:tcBorders>
              <w:bottom w:val="double" w:sz="4" w:space="0" w:color="auto"/>
              <w:right w:val="double" w:sz="4" w:space="0" w:color="auto"/>
            </w:tcBorders>
            <w:vAlign w:val="center"/>
          </w:tcPr>
          <w:p w14:paraId="0FBF5BE0" w14:textId="77777777" w:rsidR="00F4213E" w:rsidRPr="007873EC" w:rsidRDefault="00F4213E" w:rsidP="008E3784">
            <w:pPr>
              <w:autoSpaceDE w:val="0"/>
              <w:autoSpaceDN w:val="0"/>
              <w:adjustRightInd w:val="0"/>
              <w:spacing w:after="0" w:line="240" w:lineRule="auto"/>
              <w:jc w:val="center"/>
              <w:rPr>
                <w:rFonts w:ascii="Arial Narrow" w:hAnsi="Arial Narrow" w:cs="Tahoma"/>
                <w:sz w:val="18"/>
                <w:szCs w:val="18"/>
              </w:rPr>
            </w:pPr>
          </w:p>
        </w:tc>
      </w:tr>
    </w:tbl>
    <w:p w14:paraId="64AF3645" w14:textId="77777777" w:rsidR="00F4213E" w:rsidRDefault="00F4213E" w:rsidP="008E3784">
      <w:pPr>
        <w:spacing w:after="0" w:line="240" w:lineRule="auto"/>
        <w:jc w:val="both"/>
        <w:rPr>
          <w:rFonts w:ascii="Arial Narrow" w:hAnsi="Arial Narrow" w:cs="Tahoma"/>
          <w:lang w:eastAsia="es-CO"/>
        </w:rPr>
      </w:pPr>
    </w:p>
    <w:p w14:paraId="30C1DC65" w14:textId="77777777" w:rsidR="00F4213E" w:rsidRPr="00655E6E" w:rsidRDefault="00F4213E" w:rsidP="008E3784">
      <w:pPr>
        <w:autoSpaceDE w:val="0"/>
        <w:autoSpaceDN w:val="0"/>
        <w:adjustRightInd w:val="0"/>
        <w:spacing w:after="0" w:line="240" w:lineRule="auto"/>
        <w:jc w:val="both"/>
        <w:rPr>
          <w:rFonts w:ascii="Arial Narrow" w:hAnsi="Arial Narrow" w:cs="Tahoma"/>
          <w:bCs/>
        </w:rPr>
      </w:pPr>
      <w:r w:rsidRPr="00655E6E">
        <w:rPr>
          <w:rFonts w:ascii="Arial Narrow" w:hAnsi="Arial Narrow" w:cs="Tahoma"/>
          <w:bCs/>
        </w:rPr>
        <w:t>Si la propuesta es presentada a nombre de una persona natural, diligenciar los siguientes datos:</w:t>
      </w:r>
    </w:p>
    <w:p w14:paraId="1830D4AD" w14:textId="77777777" w:rsidR="00F4213E" w:rsidRDefault="00F4213E" w:rsidP="008E3784">
      <w:pPr>
        <w:autoSpaceDE w:val="0"/>
        <w:autoSpaceDN w:val="0"/>
        <w:adjustRightInd w:val="0"/>
        <w:spacing w:after="0" w:line="240" w:lineRule="auto"/>
        <w:jc w:val="both"/>
        <w:rPr>
          <w:rFonts w:ascii="Arial Narrow" w:hAnsi="Arial Narrow" w:cs="Tahoma"/>
          <w:bCs/>
        </w:rPr>
      </w:pPr>
    </w:p>
    <w:tbl>
      <w:tblPr>
        <w:tblStyle w:val="Tablaconcuadrcula"/>
        <w:tblW w:w="0" w:type="auto"/>
        <w:tblLook w:val="04A0" w:firstRow="1" w:lastRow="0" w:firstColumn="1" w:lastColumn="0" w:noHBand="0" w:noVBand="1"/>
      </w:tblPr>
      <w:tblGrid>
        <w:gridCol w:w="3114"/>
        <w:gridCol w:w="850"/>
        <w:gridCol w:w="2268"/>
        <w:gridCol w:w="2882"/>
      </w:tblGrid>
      <w:tr w:rsidR="00F4213E" w14:paraId="22E50087" w14:textId="77777777" w:rsidTr="001251C1">
        <w:tc>
          <w:tcPr>
            <w:tcW w:w="3114" w:type="dxa"/>
          </w:tcPr>
          <w:p w14:paraId="245BBD5A" w14:textId="77777777" w:rsidR="00F4213E" w:rsidRPr="0004402F" w:rsidRDefault="00F4213E" w:rsidP="008E3784">
            <w:pPr>
              <w:pStyle w:val="Sinespaciado"/>
              <w:rPr>
                <w:b/>
              </w:rPr>
            </w:pPr>
            <w:r w:rsidRPr="0004402F">
              <w:rPr>
                <w:rFonts w:ascii="Arial Narrow" w:hAnsi="Arial Narrow" w:cs="Tahoma"/>
                <w:b/>
              </w:rPr>
              <w:t>Nombre del proponente</w:t>
            </w:r>
            <w:r>
              <w:rPr>
                <w:rFonts w:ascii="Arial Narrow" w:hAnsi="Arial Narrow" w:cs="Tahoma"/>
                <w:b/>
              </w:rPr>
              <w:t>:</w:t>
            </w:r>
          </w:p>
        </w:tc>
        <w:tc>
          <w:tcPr>
            <w:tcW w:w="6000" w:type="dxa"/>
            <w:gridSpan w:val="3"/>
          </w:tcPr>
          <w:p w14:paraId="6E7BEAA0" w14:textId="77777777" w:rsidR="00F4213E" w:rsidRDefault="00F4213E" w:rsidP="008E3784">
            <w:pPr>
              <w:pStyle w:val="Sinespaciado"/>
            </w:pPr>
          </w:p>
        </w:tc>
      </w:tr>
      <w:tr w:rsidR="00F4213E" w14:paraId="79FBBE7C" w14:textId="77777777" w:rsidTr="001251C1">
        <w:tc>
          <w:tcPr>
            <w:tcW w:w="3114" w:type="dxa"/>
          </w:tcPr>
          <w:p w14:paraId="4651ED05" w14:textId="77777777" w:rsidR="00F4213E" w:rsidRPr="0004402F" w:rsidRDefault="00F4213E" w:rsidP="008E3784">
            <w:pPr>
              <w:pStyle w:val="Sinespaciado"/>
              <w:rPr>
                <w:rFonts w:ascii="Arial Narrow" w:hAnsi="Arial Narrow" w:cs="Tahoma"/>
                <w:b/>
              </w:rPr>
            </w:pPr>
            <w:r w:rsidRPr="0004402F">
              <w:rPr>
                <w:rFonts w:ascii="Arial Narrow" w:hAnsi="Arial Narrow" w:cs="Tahoma"/>
                <w:b/>
              </w:rPr>
              <w:t>Dirección del proponente</w:t>
            </w:r>
            <w:r>
              <w:rPr>
                <w:rFonts w:ascii="Arial Narrow" w:hAnsi="Arial Narrow" w:cs="Tahoma"/>
                <w:b/>
              </w:rPr>
              <w:t>:</w:t>
            </w:r>
          </w:p>
        </w:tc>
        <w:tc>
          <w:tcPr>
            <w:tcW w:w="6000" w:type="dxa"/>
            <w:gridSpan w:val="3"/>
          </w:tcPr>
          <w:p w14:paraId="4FFEB893" w14:textId="77777777" w:rsidR="00F4213E" w:rsidRDefault="00F4213E" w:rsidP="008E3784">
            <w:pPr>
              <w:pStyle w:val="Sinespaciado"/>
            </w:pPr>
          </w:p>
        </w:tc>
      </w:tr>
      <w:tr w:rsidR="00F4213E" w14:paraId="198A46DB" w14:textId="77777777" w:rsidTr="001251C1">
        <w:trPr>
          <w:trHeight w:val="70"/>
        </w:trPr>
        <w:tc>
          <w:tcPr>
            <w:tcW w:w="3114" w:type="dxa"/>
          </w:tcPr>
          <w:p w14:paraId="49C78824" w14:textId="77777777" w:rsidR="00F4213E" w:rsidRPr="0004402F" w:rsidRDefault="00F4213E" w:rsidP="008E3784">
            <w:pPr>
              <w:pStyle w:val="Sinespaciado"/>
              <w:rPr>
                <w:rFonts w:ascii="Arial Narrow" w:hAnsi="Arial Narrow" w:cs="Tahoma"/>
                <w:b/>
              </w:rPr>
            </w:pPr>
            <w:r w:rsidRPr="0004402F">
              <w:rPr>
                <w:rFonts w:ascii="Arial Narrow" w:hAnsi="Arial Narrow" w:cs="Tahoma"/>
                <w:b/>
              </w:rPr>
              <w:t>Tipo de identificación</w:t>
            </w:r>
            <w:r>
              <w:rPr>
                <w:rFonts w:ascii="Arial Narrow" w:hAnsi="Arial Narrow" w:cs="Tahoma"/>
                <w:b/>
              </w:rPr>
              <w:t>:</w:t>
            </w:r>
          </w:p>
        </w:tc>
        <w:tc>
          <w:tcPr>
            <w:tcW w:w="850" w:type="dxa"/>
          </w:tcPr>
          <w:p w14:paraId="06BEB8E7" w14:textId="77777777" w:rsidR="00F4213E" w:rsidRDefault="00F4213E" w:rsidP="008E3784">
            <w:pPr>
              <w:pStyle w:val="Sinespaciado"/>
            </w:pPr>
          </w:p>
        </w:tc>
        <w:tc>
          <w:tcPr>
            <w:tcW w:w="2268" w:type="dxa"/>
          </w:tcPr>
          <w:p w14:paraId="5DC83801" w14:textId="77777777" w:rsidR="00F4213E" w:rsidRPr="0004402F" w:rsidRDefault="00F4213E" w:rsidP="008E3784">
            <w:pPr>
              <w:pStyle w:val="Sinespaciado"/>
              <w:rPr>
                <w:b/>
              </w:rPr>
            </w:pPr>
            <w:r w:rsidRPr="0004402F">
              <w:rPr>
                <w:rFonts w:ascii="Arial Narrow" w:hAnsi="Arial Narrow" w:cs="Tahoma"/>
                <w:b/>
              </w:rPr>
              <w:t>No de identificación</w:t>
            </w:r>
            <w:r>
              <w:rPr>
                <w:rFonts w:ascii="Arial Narrow" w:hAnsi="Arial Narrow" w:cs="Tahoma"/>
                <w:b/>
              </w:rPr>
              <w:t>:</w:t>
            </w:r>
          </w:p>
        </w:tc>
        <w:tc>
          <w:tcPr>
            <w:tcW w:w="2882" w:type="dxa"/>
          </w:tcPr>
          <w:p w14:paraId="65196025" w14:textId="77777777" w:rsidR="00F4213E" w:rsidRDefault="00F4213E" w:rsidP="008E3784">
            <w:pPr>
              <w:pStyle w:val="Sinespaciado"/>
            </w:pPr>
          </w:p>
        </w:tc>
      </w:tr>
      <w:tr w:rsidR="00F4213E" w14:paraId="1B9B6A44" w14:textId="77777777" w:rsidTr="001251C1">
        <w:tc>
          <w:tcPr>
            <w:tcW w:w="3114" w:type="dxa"/>
          </w:tcPr>
          <w:p w14:paraId="68CD0A1C" w14:textId="77777777" w:rsidR="00F4213E" w:rsidRPr="0004402F" w:rsidRDefault="00F4213E" w:rsidP="008E3784">
            <w:pPr>
              <w:pStyle w:val="Sinespaciado"/>
              <w:rPr>
                <w:rFonts w:ascii="Arial Narrow" w:hAnsi="Arial Narrow" w:cs="Tahoma"/>
                <w:b/>
              </w:rPr>
            </w:pPr>
            <w:r w:rsidRPr="0004402F">
              <w:rPr>
                <w:rFonts w:ascii="Arial Narrow" w:hAnsi="Arial Narrow" w:cs="Tahoma"/>
                <w:b/>
              </w:rPr>
              <w:t>Teléfono</w:t>
            </w:r>
            <w:r>
              <w:rPr>
                <w:rFonts w:ascii="Arial Narrow" w:hAnsi="Arial Narrow" w:cs="Tahoma"/>
                <w:b/>
              </w:rPr>
              <w:t>:</w:t>
            </w:r>
          </w:p>
        </w:tc>
        <w:tc>
          <w:tcPr>
            <w:tcW w:w="6000" w:type="dxa"/>
            <w:gridSpan w:val="3"/>
          </w:tcPr>
          <w:p w14:paraId="1D09CA1D" w14:textId="77777777" w:rsidR="00F4213E" w:rsidRDefault="00F4213E" w:rsidP="008E3784">
            <w:pPr>
              <w:pStyle w:val="Sinespaciado"/>
            </w:pPr>
          </w:p>
        </w:tc>
      </w:tr>
      <w:tr w:rsidR="00F4213E" w14:paraId="79BA0F84" w14:textId="77777777" w:rsidTr="001251C1">
        <w:tc>
          <w:tcPr>
            <w:tcW w:w="3114" w:type="dxa"/>
          </w:tcPr>
          <w:p w14:paraId="3448813B" w14:textId="77777777" w:rsidR="00F4213E" w:rsidRPr="0004402F" w:rsidRDefault="00F4213E" w:rsidP="008E3784">
            <w:pPr>
              <w:pStyle w:val="Sinespaciado"/>
              <w:rPr>
                <w:rFonts w:ascii="Arial Narrow" w:hAnsi="Arial Narrow" w:cs="Tahoma"/>
                <w:b/>
              </w:rPr>
            </w:pPr>
            <w:r w:rsidRPr="0004402F">
              <w:rPr>
                <w:rFonts w:ascii="Arial Narrow" w:hAnsi="Arial Narrow" w:cs="Tahoma"/>
                <w:b/>
              </w:rPr>
              <w:t>Fax</w:t>
            </w:r>
            <w:r>
              <w:rPr>
                <w:rFonts w:ascii="Arial Narrow" w:hAnsi="Arial Narrow" w:cs="Tahoma"/>
                <w:b/>
              </w:rPr>
              <w:t>:</w:t>
            </w:r>
          </w:p>
        </w:tc>
        <w:tc>
          <w:tcPr>
            <w:tcW w:w="6000" w:type="dxa"/>
            <w:gridSpan w:val="3"/>
          </w:tcPr>
          <w:p w14:paraId="5C9275B2" w14:textId="77777777" w:rsidR="00F4213E" w:rsidRDefault="00F4213E" w:rsidP="008E3784">
            <w:pPr>
              <w:pStyle w:val="Sinespaciado"/>
            </w:pPr>
          </w:p>
        </w:tc>
      </w:tr>
      <w:tr w:rsidR="00F4213E" w14:paraId="28E78EC3" w14:textId="77777777" w:rsidTr="001251C1">
        <w:tc>
          <w:tcPr>
            <w:tcW w:w="3114" w:type="dxa"/>
          </w:tcPr>
          <w:p w14:paraId="71F243B2" w14:textId="77777777" w:rsidR="00F4213E" w:rsidRPr="0004402F" w:rsidRDefault="00F4213E" w:rsidP="008E3784">
            <w:pPr>
              <w:pStyle w:val="Sinespaciado"/>
              <w:rPr>
                <w:rFonts w:ascii="Arial Narrow" w:hAnsi="Arial Narrow" w:cs="Tahoma"/>
                <w:b/>
              </w:rPr>
            </w:pPr>
            <w:r w:rsidRPr="0004402F">
              <w:rPr>
                <w:rFonts w:ascii="Arial Narrow" w:hAnsi="Arial Narrow" w:cs="Tahoma"/>
                <w:b/>
              </w:rPr>
              <w:t>Correo electrónico</w:t>
            </w:r>
            <w:r>
              <w:rPr>
                <w:rFonts w:ascii="Arial Narrow" w:hAnsi="Arial Narrow" w:cs="Tahoma"/>
                <w:b/>
              </w:rPr>
              <w:t>:</w:t>
            </w:r>
          </w:p>
        </w:tc>
        <w:tc>
          <w:tcPr>
            <w:tcW w:w="6000" w:type="dxa"/>
            <w:gridSpan w:val="3"/>
          </w:tcPr>
          <w:p w14:paraId="761BF088" w14:textId="77777777" w:rsidR="00F4213E" w:rsidRDefault="00F4213E" w:rsidP="008E3784">
            <w:pPr>
              <w:pStyle w:val="Sinespaciado"/>
            </w:pPr>
          </w:p>
        </w:tc>
      </w:tr>
      <w:tr w:rsidR="00F4213E" w14:paraId="50FB75D5" w14:textId="77777777" w:rsidTr="001251C1">
        <w:trPr>
          <w:trHeight w:val="633"/>
        </w:trPr>
        <w:tc>
          <w:tcPr>
            <w:tcW w:w="3114" w:type="dxa"/>
            <w:vAlign w:val="center"/>
          </w:tcPr>
          <w:p w14:paraId="565CA455" w14:textId="77777777" w:rsidR="00F4213E" w:rsidRPr="00195E98" w:rsidRDefault="00F4213E" w:rsidP="008E3784">
            <w:pPr>
              <w:autoSpaceDE w:val="0"/>
              <w:autoSpaceDN w:val="0"/>
              <w:adjustRightInd w:val="0"/>
              <w:jc w:val="both"/>
              <w:rPr>
                <w:rFonts w:ascii="Arial Narrow" w:hAnsi="Arial Narrow" w:cs="Tahoma"/>
                <w:b/>
              </w:rPr>
            </w:pPr>
            <w:r w:rsidRPr="00195E98">
              <w:rPr>
                <w:rFonts w:ascii="Arial Narrow" w:hAnsi="Arial Narrow" w:cs="Tahoma"/>
                <w:b/>
              </w:rPr>
              <w:t>Firma</w:t>
            </w:r>
          </w:p>
        </w:tc>
        <w:tc>
          <w:tcPr>
            <w:tcW w:w="6000" w:type="dxa"/>
            <w:gridSpan w:val="3"/>
          </w:tcPr>
          <w:p w14:paraId="3B193462" w14:textId="77777777" w:rsidR="00F4213E" w:rsidRDefault="00F4213E" w:rsidP="008E3784">
            <w:pPr>
              <w:pStyle w:val="Sinespaciado"/>
            </w:pPr>
          </w:p>
        </w:tc>
      </w:tr>
    </w:tbl>
    <w:p w14:paraId="59E44B3D" w14:textId="77777777" w:rsidR="00F4213E" w:rsidRDefault="00F4213E" w:rsidP="008E3784">
      <w:pPr>
        <w:pStyle w:val="Sinespaciado"/>
      </w:pPr>
    </w:p>
    <w:p w14:paraId="26273B5A" w14:textId="77777777" w:rsidR="00F4213E" w:rsidRPr="00195E98" w:rsidRDefault="00F4213E" w:rsidP="008E3784">
      <w:pPr>
        <w:autoSpaceDE w:val="0"/>
        <w:autoSpaceDN w:val="0"/>
        <w:adjustRightInd w:val="0"/>
        <w:spacing w:after="0" w:line="240" w:lineRule="auto"/>
        <w:jc w:val="both"/>
        <w:rPr>
          <w:rFonts w:ascii="Arial Narrow" w:hAnsi="Arial Narrow" w:cs="Tahoma"/>
          <w:bCs/>
        </w:rPr>
      </w:pPr>
      <w:r w:rsidRPr="00655E6E">
        <w:rPr>
          <w:rFonts w:ascii="Arial Narrow" w:hAnsi="Arial Narrow" w:cs="Tahoma"/>
          <w:bCs/>
        </w:rPr>
        <w:t>Si la propuesta es presentada a nombre de una persona jurídica, diligenciar los siguientes datos:</w:t>
      </w:r>
    </w:p>
    <w:p w14:paraId="4A1CBD84" w14:textId="77777777" w:rsidR="00F4213E" w:rsidRDefault="00F4213E" w:rsidP="008E3784">
      <w:pPr>
        <w:pStyle w:val="Sinespaciado"/>
      </w:pPr>
    </w:p>
    <w:tbl>
      <w:tblPr>
        <w:tblStyle w:val="Tablaconcuadrcula"/>
        <w:tblW w:w="0" w:type="auto"/>
        <w:tblLook w:val="04A0" w:firstRow="1" w:lastRow="0" w:firstColumn="1" w:lastColumn="0" w:noHBand="0" w:noVBand="1"/>
      </w:tblPr>
      <w:tblGrid>
        <w:gridCol w:w="3114"/>
        <w:gridCol w:w="850"/>
        <w:gridCol w:w="2268"/>
        <w:gridCol w:w="2882"/>
      </w:tblGrid>
      <w:tr w:rsidR="00F4213E" w14:paraId="1E159995" w14:textId="77777777" w:rsidTr="001251C1">
        <w:tc>
          <w:tcPr>
            <w:tcW w:w="3114" w:type="dxa"/>
          </w:tcPr>
          <w:p w14:paraId="4B9F5847" w14:textId="77777777" w:rsidR="00F4213E" w:rsidRPr="00B623FE" w:rsidRDefault="00F4213E" w:rsidP="008E3784">
            <w:pPr>
              <w:pStyle w:val="Sinespaciado"/>
              <w:rPr>
                <w:b/>
              </w:rPr>
            </w:pPr>
            <w:r w:rsidRPr="00B623FE">
              <w:rPr>
                <w:rFonts w:ascii="Arial Narrow" w:hAnsi="Arial Narrow" w:cs="Tahoma"/>
                <w:b/>
              </w:rPr>
              <w:t>Razón Social:</w:t>
            </w:r>
          </w:p>
        </w:tc>
        <w:tc>
          <w:tcPr>
            <w:tcW w:w="6000" w:type="dxa"/>
            <w:gridSpan w:val="3"/>
          </w:tcPr>
          <w:p w14:paraId="3B0A8824" w14:textId="77777777" w:rsidR="00F4213E" w:rsidRDefault="00F4213E" w:rsidP="008E3784">
            <w:pPr>
              <w:pStyle w:val="Sinespaciado"/>
            </w:pPr>
          </w:p>
        </w:tc>
      </w:tr>
      <w:tr w:rsidR="00F4213E" w14:paraId="659B8B37" w14:textId="77777777" w:rsidTr="001251C1">
        <w:trPr>
          <w:trHeight w:val="70"/>
        </w:trPr>
        <w:tc>
          <w:tcPr>
            <w:tcW w:w="3114" w:type="dxa"/>
          </w:tcPr>
          <w:p w14:paraId="3DB1AE10" w14:textId="77777777" w:rsidR="00F4213E" w:rsidRPr="0004402F" w:rsidRDefault="00F4213E" w:rsidP="008E3784">
            <w:pPr>
              <w:pStyle w:val="Sinespaciado"/>
              <w:rPr>
                <w:rFonts w:ascii="Arial Narrow" w:hAnsi="Arial Narrow" w:cs="Tahoma"/>
                <w:b/>
              </w:rPr>
            </w:pPr>
            <w:r w:rsidRPr="0004402F">
              <w:rPr>
                <w:rFonts w:ascii="Arial Narrow" w:hAnsi="Arial Narrow" w:cs="Tahoma"/>
                <w:b/>
              </w:rPr>
              <w:t>Tipo de identificación</w:t>
            </w:r>
            <w:r>
              <w:rPr>
                <w:rFonts w:ascii="Arial Narrow" w:hAnsi="Arial Narrow" w:cs="Tahoma"/>
                <w:b/>
              </w:rPr>
              <w:t>:</w:t>
            </w:r>
          </w:p>
        </w:tc>
        <w:tc>
          <w:tcPr>
            <w:tcW w:w="850" w:type="dxa"/>
          </w:tcPr>
          <w:p w14:paraId="646F79D8" w14:textId="77777777" w:rsidR="00F4213E" w:rsidRDefault="00F4213E" w:rsidP="008E3784">
            <w:pPr>
              <w:pStyle w:val="Sinespaciado"/>
            </w:pPr>
          </w:p>
        </w:tc>
        <w:tc>
          <w:tcPr>
            <w:tcW w:w="2268" w:type="dxa"/>
          </w:tcPr>
          <w:p w14:paraId="23A2521A" w14:textId="77777777" w:rsidR="00F4213E" w:rsidRPr="0004402F" w:rsidRDefault="00F4213E" w:rsidP="008E3784">
            <w:pPr>
              <w:pStyle w:val="Sinespaciado"/>
              <w:rPr>
                <w:b/>
              </w:rPr>
            </w:pPr>
            <w:r w:rsidRPr="0004402F">
              <w:rPr>
                <w:rFonts w:ascii="Arial Narrow" w:hAnsi="Arial Narrow" w:cs="Tahoma"/>
                <w:b/>
              </w:rPr>
              <w:t>No de identificación</w:t>
            </w:r>
            <w:r>
              <w:rPr>
                <w:rFonts w:ascii="Arial Narrow" w:hAnsi="Arial Narrow" w:cs="Tahoma"/>
                <w:b/>
              </w:rPr>
              <w:t>:</w:t>
            </w:r>
          </w:p>
        </w:tc>
        <w:tc>
          <w:tcPr>
            <w:tcW w:w="2882" w:type="dxa"/>
          </w:tcPr>
          <w:p w14:paraId="253461E0" w14:textId="77777777" w:rsidR="00F4213E" w:rsidRDefault="00F4213E" w:rsidP="008E3784">
            <w:pPr>
              <w:pStyle w:val="Sinespaciado"/>
            </w:pPr>
          </w:p>
        </w:tc>
      </w:tr>
      <w:tr w:rsidR="00F4213E" w14:paraId="2A9A3E35" w14:textId="77777777" w:rsidTr="001251C1">
        <w:tc>
          <w:tcPr>
            <w:tcW w:w="3114" w:type="dxa"/>
          </w:tcPr>
          <w:p w14:paraId="1B38A9B4" w14:textId="77777777" w:rsidR="00F4213E" w:rsidRPr="00486258" w:rsidRDefault="00F4213E" w:rsidP="008E3784">
            <w:pPr>
              <w:pStyle w:val="Sinespaciado"/>
              <w:rPr>
                <w:rFonts w:ascii="Arial Narrow" w:hAnsi="Arial Narrow" w:cs="Tahoma"/>
                <w:b/>
              </w:rPr>
            </w:pPr>
            <w:r w:rsidRPr="00486258">
              <w:rPr>
                <w:rFonts w:ascii="Arial Narrow" w:hAnsi="Arial Narrow" w:cs="Tahoma"/>
                <w:b/>
              </w:rPr>
              <w:t>País del Proponente:</w:t>
            </w:r>
          </w:p>
        </w:tc>
        <w:tc>
          <w:tcPr>
            <w:tcW w:w="6000" w:type="dxa"/>
            <w:gridSpan w:val="3"/>
          </w:tcPr>
          <w:p w14:paraId="67D3275E" w14:textId="77777777" w:rsidR="00F4213E" w:rsidRDefault="00F4213E" w:rsidP="008E3784">
            <w:pPr>
              <w:pStyle w:val="Sinespaciado"/>
            </w:pPr>
          </w:p>
        </w:tc>
      </w:tr>
      <w:tr w:rsidR="00F4213E" w14:paraId="38E7A9EB" w14:textId="77777777" w:rsidTr="001251C1">
        <w:tc>
          <w:tcPr>
            <w:tcW w:w="3114" w:type="dxa"/>
          </w:tcPr>
          <w:p w14:paraId="7A5130CC" w14:textId="77777777" w:rsidR="00F4213E" w:rsidRPr="00486258" w:rsidRDefault="00F4213E" w:rsidP="008E3784">
            <w:pPr>
              <w:pStyle w:val="Sinespaciado"/>
              <w:rPr>
                <w:rFonts w:ascii="Arial Narrow" w:hAnsi="Arial Narrow" w:cs="Tahoma"/>
                <w:b/>
              </w:rPr>
            </w:pPr>
            <w:r w:rsidRPr="00486258">
              <w:rPr>
                <w:rFonts w:ascii="Arial Narrow" w:hAnsi="Arial Narrow" w:cs="Tahoma"/>
                <w:b/>
              </w:rPr>
              <w:t>Departamento del Proponente:</w:t>
            </w:r>
          </w:p>
        </w:tc>
        <w:tc>
          <w:tcPr>
            <w:tcW w:w="6000" w:type="dxa"/>
            <w:gridSpan w:val="3"/>
          </w:tcPr>
          <w:p w14:paraId="17C9EF22" w14:textId="77777777" w:rsidR="00F4213E" w:rsidRDefault="00F4213E" w:rsidP="008E3784">
            <w:pPr>
              <w:pStyle w:val="Sinespaciado"/>
            </w:pPr>
          </w:p>
        </w:tc>
      </w:tr>
      <w:tr w:rsidR="00F4213E" w14:paraId="27A353C1" w14:textId="77777777" w:rsidTr="001251C1">
        <w:tc>
          <w:tcPr>
            <w:tcW w:w="3114" w:type="dxa"/>
          </w:tcPr>
          <w:p w14:paraId="2A6E698D" w14:textId="77777777" w:rsidR="00F4213E" w:rsidRPr="0004402F" w:rsidRDefault="00F4213E" w:rsidP="008E3784">
            <w:pPr>
              <w:pStyle w:val="Sinespaciado"/>
              <w:rPr>
                <w:rFonts w:ascii="Arial Narrow" w:hAnsi="Arial Narrow" w:cs="Tahoma"/>
                <w:b/>
              </w:rPr>
            </w:pPr>
            <w:r w:rsidRPr="0004402F">
              <w:rPr>
                <w:rFonts w:ascii="Arial Narrow" w:hAnsi="Arial Narrow" w:cs="Tahoma"/>
                <w:b/>
              </w:rPr>
              <w:t>Dirección del proponente</w:t>
            </w:r>
            <w:r>
              <w:rPr>
                <w:rFonts w:ascii="Arial Narrow" w:hAnsi="Arial Narrow" w:cs="Tahoma"/>
                <w:b/>
              </w:rPr>
              <w:t>:</w:t>
            </w:r>
          </w:p>
        </w:tc>
        <w:tc>
          <w:tcPr>
            <w:tcW w:w="6000" w:type="dxa"/>
            <w:gridSpan w:val="3"/>
          </w:tcPr>
          <w:p w14:paraId="68D3FD25" w14:textId="77777777" w:rsidR="00F4213E" w:rsidRDefault="00F4213E" w:rsidP="008E3784">
            <w:pPr>
              <w:pStyle w:val="Sinespaciado"/>
            </w:pPr>
          </w:p>
        </w:tc>
      </w:tr>
      <w:tr w:rsidR="00F4213E" w14:paraId="07A0E1D0" w14:textId="77777777" w:rsidTr="001251C1">
        <w:tc>
          <w:tcPr>
            <w:tcW w:w="3114" w:type="dxa"/>
          </w:tcPr>
          <w:p w14:paraId="3FD0C863" w14:textId="77777777" w:rsidR="00F4213E" w:rsidRPr="00FF5878" w:rsidRDefault="00F4213E" w:rsidP="008E3784">
            <w:pPr>
              <w:pStyle w:val="Sinespaciado"/>
              <w:rPr>
                <w:rFonts w:ascii="Arial Narrow" w:hAnsi="Arial Narrow" w:cs="Tahoma"/>
                <w:b/>
              </w:rPr>
            </w:pPr>
            <w:r w:rsidRPr="00FF5878">
              <w:rPr>
                <w:rFonts w:ascii="Arial Narrow" w:hAnsi="Arial Narrow" w:cs="Tahoma"/>
                <w:b/>
              </w:rPr>
              <w:t>Nombre del Representante Legal</w:t>
            </w:r>
          </w:p>
        </w:tc>
        <w:tc>
          <w:tcPr>
            <w:tcW w:w="6000" w:type="dxa"/>
            <w:gridSpan w:val="3"/>
          </w:tcPr>
          <w:p w14:paraId="47A45D6C" w14:textId="77777777" w:rsidR="00F4213E" w:rsidRDefault="00F4213E" w:rsidP="008E3784">
            <w:pPr>
              <w:pStyle w:val="Sinespaciado"/>
            </w:pPr>
          </w:p>
        </w:tc>
      </w:tr>
      <w:tr w:rsidR="00F4213E" w14:paraId="075146F3" w14:textId="77777777" w:rsidTr="001251C1">
        <w:trPr>
          <w:trHeight w:val="70"/>
        </w:trPr>
        <w:tc>
          <w:tcPr>
            <w:tcW w:w="3114" w:type="dxa"/>
          </w:tcPr>
          <w:p w14:paraId="4203996A" w14:textId="77777777" w:rsidR="00F4213E" w:rsidRPr="0004402F" w:rsidRDefault="00F4213E" w:rsidP="008E3784">
            <w:pPr>
              <w:pStyle w:val="Sinespaciado"/>
              <w:rPr>
                <w:rFonts w:ascii="Arial Narrow" w:hAnsi="Arial Narrow" w:cs="Tahoma"/>
                <w:b/>
              </w:rPr>
            </w:pPr>
            <w:r w:rsidRPr="0004402F">
              <w:rPr>
                <w:rFonts w:ascii="Arial Narrow" w:hAnsi="Arial Narrow" w:cs="Tahoma"/>
                <w:b/>
              </w:rPr>
              <w:t>Tipo de identificación</w:t>
            </w:r>
            <w:r>
              <w:rPr>
                <w:rFonts w:ascii="Arial Narrow" w:hAnsi="Arial Narrow" w:cs="Tahoma"/>
                <w:b/>
              </w:rPr>
              <w:t>:</w:t>
            </w:r>
          </w:p>
        </w:tc>
        <w:tc>
          <w:tcPr>
            <w:tcW w:w="850" w:type="dxa"/>
          </w:tcPr>
          <w:p w14:paraId="1F2161D5" w14:textId="77777777" w:rsidR="00F4213E" w:rsidRDefault="00F4213E" w:rsidP="008E3784">
            <w:pPr>
              <w:pStyle w:val="Sinespaciado"/>
            </w:pPr>
          </w:p>
        </w:tc>
        <w:tc>
          <w:tcPr>
            <w:tcW w:w="2268" w:type="dxa"/>
          </w:tcPr>
          <w:p w14:paraId="5EB2F88D" w14:textId="77777777" w:rsidR="00F4213E" w:rsidRPr="0004402F" w:rsidRDefault="00F4213E" w:rsidP="008E3784">
            <w:pPr>
              <w:pStyle w:val="Sinespaciado"/>
              <w:rPr>
                <w:b/>
              </w:rPr>
            </w:pPr>
            <w:r w:rsidRPr="0004402F">
              <w:rPr>
                <w:rFonts w:ascii="Arial Narrow" w:hAnsi="Arial Narrow" w:cs="Tahoma"/>
                <w:b/>
              </w:rPr>
              <w:t>No de identificación</w:t>
            </w:r>
            <w:r>
              <w:rPr>
                <w:rFonts w:ascii="Arial Narrow" w:hAnsi="Arial Narrow" w:cs="Tahoma"/>
                <w:b/>
              </w:rPr>
              <w:t>:</w:t>
            </w:r>
          </w:p>
        </w:tc>
        <w:tc>
          <w:tcPr>
            <w:tcW w:w="2882" w:type="dxa"/>
          </w:tcPr>
          <w:p w14:paraId="12F620B4" w14:textId="77777777" w:rsidR="00F4213E" w:rsidRDefault="00F4213E" w:rsidP="008E3784">
            <w:pPr>
              <w:pStyle w:val="Sinespaciado"/>
            </w:pPr>
          </w:p>
        </w:tc>
      </w:tr>
      <w:tr w:rsidR="00F4213E" w14:paraId="3D3E6BEB" w14:textId="77777777" w:rsidTr="001251C1">
        <w:tc>
          <w:tcPr>
            <w:tcW w:w="3114" w:type="dxa"/>
          </w:tcPr>
          <w:p w14:paraId="541B9C89" w14:textId="77777777" w:rsidR="00F4213E" w:rsidRPr="0004402F" w:rsidRDefault="00F4213E" w:rsidP="008E3784">
            <w:pPr>
              <w:pStyle w:val="Sinespaciado"/>
              <w:rPr>
                <w:rFonts w:ascii="Arial Narrow" w:hAnsi="Arial Narrow" w:cs="Tahoma"/>
                <w:b/>
              </w:rPr>
            </w:pPr>
            <w:r w:rsidRPr="0004402F">
              <w:rPr>
                <w:rFonts w:ascii="Arial Narrow" w:hAnsi="Arial Narrow" w:cs="Tahoma"/>
                <w:b/>
              </w:rPr>
              <w:t>Teléfono</w:t>
            </w:r>
            <w:r>
              <w:rPr>
                <w:rFonts w:ascii="Arial Narrow" w:hAnsi="Arial Narrow" w:cs="Tahoma"/>
                <w:b/>
              </w:rPr>
              <w:t>:</w:t>
            </w:r>
          </w:p>
        </w:tc>
        <w:tc>
          <w:tcPr>
            <w:tcW w:w="6000" w:type="dxa"/>
            <w:gridSpan w:val="3"/>
          </w:tcPr>
          <w:p w14:paraId="42511FD1" w14:textId="77777777" w:rsidR="00F4213E" w:rsidRDefault="00F4213E" w:rsidP="008E3784">
            <w:pPr>
              <w:pStyle w:val="Sinespaciado"/>
            </w:pPr>
          </w:p>
        </w:tc>
      </w:tr>
      <w:tr w:rsidR="00F4213E" w14:paraId="4D269DB9" w14:textId="77777777" w:rsidTr="001251C1">
        <w:tc>
          <w:tcPr>
            <w:tcW w:w="3114" w:type="dxa"/>
          </w:tcPr>
          <w:p w14:paraId="1EBEEBCB" w14:textId="77777777" w:rsidR="00F4213E" w:rsidRPr="0004402F" w:rsidRDefault="00F4213E" w:rsidP="008E3784">
            <w:pPr>
              <w:pStyle w:val="Sinespaciado"/>
              <w:rPr>
                <w:rFonts w:ascii="Arial Narrow" w:hAnsi="Arial Narrow" w:cs="Tahoma"/>
                <w:b/>
              </w:rPr>
            </w:pPr>
            <w:r w:rsidRPr="0004402F">
              <w:rPr>
                <w:rFonts w:ascii="Arial Narrow" w:hAnsi="Arial Narrow" w:cs="Tahoma"/>
                <w:b/>
              </w:rPr>
              <w:t>Fax</w:t>
            </w:r>
            <w:r>
              <w:rPr>
                <w:rFonts w:ascii="Arial Narrow" w:hAnsi="Arial Narrow" w:cs="Tahoma"/>
                <w:b/>
              </w:rPr>
              <w:t>:</w:t>
            </w:r>
          </w:p>
        </w:tc>
        <w:tc>
          <w:tcPr>
            <w:tcW w:w="6000" w:type="dxa"/>
            <w:gridSpan w:val="3"/>
          </w:tcPr>
          <w:p w14:paraId="1D6880EC" w14:textId="77777777" w:rsidR="00F4213E" w:rsidRDefault="00F4213E" w:rsidP="008E3784">
            <w:pPr>
              <w:pStyle w:val="Sinespaciado"/>
            </w:pPr>
          </w:p>
        </w:tc>
      </w:tr>
      <w:tr w:rsidR="00F4213E" w14:paraId="57AA9384" w14:textId="77777777" w:rsidTr="001251C1">
        <w:tc>
          <w:tcPr>
            <w:tcW w:w="3114" w:type="dxa"/>
          </w:tcPr>
          <w:p w14:paraId="5D7DA0B1" w14:textId="77777777" w:rsidR="00F4213E" w:rsidRPr="0004402F" w:rsidRDefault="00F4213E" w:rsidP="008E3784">
            <w:pPr>
              <w:pStyle w:val="Sinespaciado"/>
              <w:rPr>
                <w:rFonts w:ascii="Arial Narrow" w:hAnsi="Arial Narrow" w:cs="Tahoma"/>
                <w:b/>
              </w:rPr>
            </w:pPr>
            <w:r w:rsidRPr="0004402F">
              <w:rPr>
                <w:rFonts w:ascii="Arial Narrow" w:hAnsi="Arial Narrow" w:cs="Tahoma"/>
                <w:b/>
              </w:rPr>
              <w:t>Correo electrónico</w:t>
            </w:r>
            <w:r>
              <w:rPr>
                <w:rFonts w:ascii="Arial Narrow" w:hAnsi="Arial Narrow" w:cs="Tahoma"/>
                <w:b/>
              </w:rPr>
              <w:t>:</w:t>
            </w:r>
          </w:p>
        </w:tc>
        <w:tc>
          <w:tcPr>
            <w:tcW w:w="6000" w:type="dxa"/>
            <w:gridSpan w:val="3"/>
          </w:tcPr>
          <w:p w14:paraId="378A8204" w14:textId="77777777" w:rsidR="00F4213E" w:rsidRDefault="00F4213E" w:rsidP="008E3784">
            <w:pPr>
              <w:pStyle w:val="Sinespaciado"/>
            </w:pPr>
          </w:p>
        </w:tc>
      </w:tr>
      <w:tr w:rsidR="00F4213E" w14:paraId="4E2A7050" w14:textId="77777777" w:rsidTr="001251C1">
        <w:trPr>
          <w:trHeight w:val="685"/>
        </w:trPr>
        <w:tc>
          <w:tcPr>
            <w:tcW w:w="3114" w:type="dxa"/>
            <w:vAlign w:val="center"/>
          </w:tcPr>
          <w:p w14:paraId="45EA1468" w14:textId="77777777" w:rsidR="00F4213E" w:rsidRPr="00195E98" w:rsidRDefault="00F4213E" w:rsidP="008E3784">
            <w:pPr>
              <w:autoSpaceDE w:val="0"/>
              <w:autoSpaceDN w:val="0"/>
              <w:adjustRightInd w:val="0"/>
              <w:jc w:val="both"/>
              <w:rPr>
                <w:rFonts w:ascii="Arial Narrow" w:hAnsi="Arial Narrow" w:cs="Tahoma"/>
                <w:b/>
              </w:rPr>
            </w:pPr>
            <w:r w:rsidRPr="00195E98">
              <w:rPr>
                <w:rFonts w:ascii="Arial Narrow" w:hAnsi="Arial Narrow" w:cs="Tahoma"/>
                <w:b/>
              </w:rPr>
              <w:t>Firma</w:t>
            </w:r>
            <w:r>
              <w:rPr>
                <w:rFonts w:ascii="Arial Narrow" w:hAnsi="Arial Narrow" w:cs="Tahoma"/>
                <w:b/>
              </w:rPr>
              <w:t xml:space="preserve"> Representante Legal</w:t>
            </w:r>
          </w:p>
        </w:tc>
        <w:tc>
          <w:tcPr>
            <w:tcW w:w="6000" w:type="dxa"/>
            <w:gridSpan w:val="3"/>
          </w:tcPr>
          <w:p w14:paraId="401DB15F" w14:textId="77777777" w:rsidR="00F4213E" w:rsidRDefault="00F4213E" w:rsidP="008E3784">
            <w:pPr>
              <w:pStyle w:val="Sinespaciado"/>
            </w:pPr>
          </w:p>
        </w:tc>
      </w:tr>
    </w:tbl>
    <w:p w14:paraId="4D238EFE" w14:textId="77777777" w:rsidR="00F4213E" w:rsidRDefault="00F4213E" w:rsidP="002838BE">
      <w:pPr>
        <w:autoSpaceDE w:val="0"/>
        <w:autoSpaceDN w:val="0"/>
        <w:adjustRightInd w:val="0"/>
        <w:spacing w:after="0" w:line="240" w:lineRule="auto"/>
        <w:rPr>
          <w:sz w:val="2"/>
          <w:szCs w:val="2"/>
        </w:rPr>
        <w:sectPr w:rsidR="00F4213E" w:rsidSect="00F4213E">
          <w:headerReference w:type="default" r:id="rId8"/>
          <w:footerReference w:type="default" r:id="rId9"/>
          <w:pgSz w:w="12242" w:h="18726"/>
          <w:pgMar w:top="2268" w:right="1417" w:bottom="2268" w:left="1701" w:header="850" w:footer="1701" w:gutter="0"/>
          <w:pgNumType w:start="1"/>
          <w:cols w:space="708"/>
          <w:docGrid w:linePitch="360"/>
        </w:sectPr>
      </w:pPr>
    </w:p>
    <w:p w14:paraId="68318F9F" w14:textId="77777777" w:rsidR="00F4213E" w:rsidRPr="002838BE" w:rsidRDefault="00F4213E" w:rsidP="002838BE">
      <w:pPr>
        <w:autoSpaceDE w:val="0"/>
        <w:autoSpaceDN w:val="0"/>
        <w:adjustRightInd w:val="0"/>
        <w:spacing w:after="0" w:line="240" w:lineRule="auto"/>
        <w:rPr>
          <w:sz w:val="2"/>
          <w:szCs w:val="2"/>
        </w:rPr>
      </w:pPr>
    </w:p>
    <w:sectPr w:rsidR="00F4213E" w:rsidRPr="002838BE" w:rsidSect="00F4213E">
      <w:headerReference w:type="default" r:id="rId10"/>
      <w:footerReference w:type="default" r:id="rId11"/>
      <w:type w:val="continuous"/>
      <w:pgSz w:w="12242" w:h="18726"/>
      <w:pgMar w:top="2268" w:right="1417" w:bottom="2268" w:left="1701" w:header="850"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499AE" w14:textId="77777777" w:rsidR="009F2E9E" w:rsidRDefault="009F2E9E" w:rsidP="001B1392">
      <w:pPr>
        <w:spacing w:after="0" w:line="240" w:lineRule="auto"/>
      </w:pPr>
      <w:r>
        <w:separator/>
      </w:r>
    </w:p>
  </w:endnote>
  <w:endnote w:type="continuationSeparator" w:id="0">
    <w:p w14:paraId="6332852D" w14:textId="77777777" w:rsidR="009F2E9E" w:rsidRDefault="009F2E9E" w:rsidP="001B13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
    <w:panose1 w:val="02030600000101010101"/>
    <w:charset w:val="81"/>
    <w:family w:val="roman"/>
    <w:pitch w:val="variable"/>
    <w:sig w:usb0="B00002AF" w:usb1="69D77CFB" w:usb2="00000030" w:usb3="00000000" w:csb0="0008009F" w:csb1="00000000"/>
  </w:font>
  <w:font w:name="Bitstream Vera Sans">
    <w:charset w:val="00"/>
    <w:family w:val="swiss"/>
    <w:pitch w:val="variable"/>
    <w:sig w:usb0="800000AF" w:usb1="1000204A" w:usb2="00000000" w:usb3="00000000" w:csb0="00000001" w:csb1="00000000"/>
  </w:font>
  <w:font w:name="Swis721 Md BT">
    <w:charset w:val="00"/>
    <w:family w:val="roman"/>
    <w:pitch w:val="default"/>
  </w:font>
  <w:font w:name="Cumberland">
    <w:charset w:val="00"/>
    <w:family w:val="modern"/>
    <w:pitch w:val="default"/>
  </w:font>
  <w:font w:name="Angsana New">
    <w:panose1 w:val="02020603050405020304"/>
    <w:charset w:val="DE"/>
    <w:family w:val="roman"/>
    <w:pitch w:val="variable"/>
    <w:sig w:usb0="81000003" w:usb1="00000000" w:usb2="00000000" w:usb3="00000000" w:csb0="0001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53066" w14:textId="77777777" w:rsidR="00F4213E" w:rsidRPr="00CF1F72" w:rsidRDefault="00F4213E" w:rsidP="00CF1F72">
    <w:pPr>
      <w:pStyle w:val="Piedepgina"/>
      <w:rPr>
        <w:rFonts w:ascii="Arial Narrow" w:hAnsi="Arial Narrow"/>
        <w:sz w:val="2"/>
      </w:rPr>
    </w:pPr>
    <w:r w:rsidRPr="00CF1F72">
      <w:rPr>
        <w:rFonts w:ascii="Arial Narrow" w:hAnsi="Arial Narrow"/>
        <w:noProof/>
        <w:sz w:val="2"/>
      </w:rPr>
      <mc:AlternateContent>
        <mc:Choice Requires="wpg">
          <w:drawing>
            <wp:anchor distT="0" distB="0" distL="114300" distR="114300" simplePos="0" relativeHeight="251661312" behindDoc="0" locked="0" layoutInCell="1" allowOverlap="1" wp14:anchorId="4B8316F0" wp14:editId="0F84ADCC">
              <wp:simplePos x="0" y="0"/>
              <wp:positionH relativeFrom="column">
                <wp:posOffset>0</wp:posOffset>
              </wp:positionH>
              <wp:positionV relativeFrom="paragraph">
                <wp:posOffset>-635</wp:posOffset>
              </wp:positionV>
              <wp:extent cx="6012180" cy="1388110"/>
              <wp:effectExtent l="0" t="0" r="7620" b="2540"/>
              <wp:wrapNone/>
              <wp:docPr id="529003466"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1463194278" name="Rectangle 1"/>
                      <wps:cNvSpPr>
                        <a:spLocks noChangeArrowheads="1"/>
                      </wps:cNvSpPr>
                      <wps:spPr bwMode="auto">
                        <a:xfrm>
                          <a:off x="0" y="53340"/>
                          <a:ext cx="1828800" cy="1238250"/>
                        </a:xfrm>
                        <a:prstGeom prst="rect">
                          <a:avLst/>
                        </a:prstGeom>
                        <a:solidFill>
                          <a:srgbClr val="FFFFFF"/>
                        </a:solidFill>
                        <a:ln>
                          <a:noFill/>
                        </a:ln>
                      </wps:spPr>
                      <wps:txbx>
                        <w:txbxContent>
                          <w:p w14:paraId="0B462619" w14:textId="77777777" w:rsidR="00F4213E" w:rsidRPr="00B4759C" w:rsidRDefault="00F4213E" w:rsidP="008A776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1D304189" w14:textId="77777777" w:rsidR="00F4213E" w:rsidRPr="00B4759C" w:rsidRDefault="00F4213E" w:rsidP="008A776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5F4EDDF0" w14:textId="77777777" w:rsidR="00F4213E" w:rsidRPr="00B4759C" w:rsidRDefault="00F4213E" w:rsidP="008A776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6FA530BA" w14:textId="77777777" w:rsidR="00F4213E" w:rsidRPr="00B4759C" w:rsidRDefault="00F4213E" w:rsidP="008A776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2F4B4908" w14:textId="77777777" w:rsidR="00F4213E" w:rsidRPr="00B4759C" w:rsidRDefault="00F4213E" w:rsidP="008A776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763D7C50" w14:textId="77777777" w:rsidR="00F4213E" w:rsidRPr="00B4759C" w:rsidRDefault="00F4213E" w:rsidP="008A776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2FD7030C" w14:textId="77777777" w:rsidR="00F4213E" w:rsidRDefault="00F4213E" w:rsidP="008A7761">
                            <w:pPr>
                              <w:spacing w:line="240" w:lineRule="auto"/>
                              <w:rPr>
                                <w:szCs w:val="16"/>
                              </w:rPr>
                            </w:pPr>
                          </w:p>
                        </w:txbxContent>
                      </wps:txbx>
                      <wps:bodyPr rot="0" vert="horz" wrap="square" lIns="92075" tIns="46355" rIns="92075" bIns="46355" anchor="t" anchorCtr="0" upright="1">
                        <a:noAutofit/>
                      </wps:bodyPr>
                    </wps:wsp>
                    <wps:wsp>
                      <wps:cNvPr id="2081689861"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276529069"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69B257" w14:textId="77777777" w:rsidR="00F4213E" w:rsidRDefault="00F4213E" w:rsidP="008A7761">
                            <w:pPr>
                              <w:spacing w:after="0"/>
                              <w:rPr>
                                <w:sz w:val="16"/>
                                <w:szCs w:val="16"/>
                                <w:lang w:val="es-MX"/>
                              </w:rPr>
                            </w:pPr>
                          </w:p>
                          <w:p w14:paraId="05EB891A" w14:textId="77777777" w:rsidR="00F4213E" w:rsidRPr="00B4759C" w:rsidRDefault="00F4213E"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37F76796" w14:textId="77777777" w:rsidR="00F4213E" w:rsidRPr="00264B7C" w:rsidRDefault="00F4213E"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294DC7BA" w14:textId="77777777" w:rsidR="00F4213E" w:rsidRPr="00B4759C" w:rsidRDefault="00F4213E"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27F3E311" w14:textId="77777777" w:rsidR="00F4213E" w:rsidRPr="00B4759C" w:rsidRDefault="00F4213E"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867277285"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w:pict>
            <v:group w14:anchorId="4B8316F0" id="Grupo 11" o:spid="_x0000_s1026" style="position:absolute;margin-left:0;margin-top:-.05pt;width:473.4pt;height:109.3pt;z-index:251661312;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">
              <v:rect id="Rectangle 1" o:spid="_x0000_s1027"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" stroked="f">
                <v:textbox inset="7.25pt,3.65pt,7.25pt,3.65pt">
                  <w:txbxContent>
                    <w:p w14:paraId="0B462619" w14:textId="77777777" w:rsidR="00F4213E" w:rsidRPr="00B4759C" w:rsidRDefault="00F4213E" w:rsidP="008A776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1D304189" w14:textId="77777777" w:rsidR="00F4213E" w:rsidRPr="00B4759C" w:rsidRDefault="00F4213E" w:rsidP="008A776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5F4EDDF0" w14:textId="77777777" w:rsidR="00F4213E" w:rsidRPr="00B4759C" w:rsidRDefault="00F4213E" w:rsidP="008A776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6FA530BA" w14:textId="77777777" w:rsidR="00F4213E" w:rsidRPr="00B4759C" w:rsidRDefault="00F4213E" w:rsidP="008A776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2F4B4908" w14:textId="77777777" w:rsidR="00F4213E" w:rsidRPr="00B4759C" w:rsidRDefault="00F4213E" w:rsidP="008A776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763D7C50" w14:textId="77777777" w:rsidR="00F4213E" w:rsidRPr="00B4759C" w:rsidRDefault="00F4213E" w:rsidP="008A776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2FD7030C" w14:textId="77777777" w:rsidR="00F4213E" w:rsidRDefault="00F4213E" w:rsidP="008A7761">
                      <w:pPr>
                        <w:spacing w:line="240" w:lineRule="auto"/>
                        <w:rPr>
                          <w:szCs w:val="16"/>
                        </w:rPr>
                      </w:pPr>
                    </w:p>
                  </w:txbxContent>
                </v:textbox>
              </v:rect>
              <v:shapetype id="_x0000_t32" coordsize="21600,21600" o:spt="32" o:oned="t" path="m,l21600,21600e" filled="f">
                <v:path arrowok="t" fillok="f" o:connecttype="none"/>
                <o:lock v:ext="edit" shapetype="t"/>
              </v:shapetype>
              <v:shape id="AutoShape 6" o:spid="_x0000_s1028"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"/>
              <v:rect id="Rectangle 1" o:spid="_x0000_s1029"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" stroked="f">
                <v:textbox inset="2.5575mm,1.2875mm,2.5575mm,1.2875mm">
                  <w:txbxContent>
                    <w:p w14:paraId="2469B257" w14:textId="77777777" w:rsidR="00F4213E" w:rsidRDefault="00F4213E" w:rsidP="008A7761">
                      <w:pPr>
                        <w:spacing w:after="0"/>
                        <w:rPr>
                          <w:sz w:val="16"/>
                          <w:szCs w:val="16"/>
                          <w:lang w:val="es-MX"/>
                        </w:rPr>
                      </w:pPr>
                    </w:p>
                    <w:p w14:paraId="05EB891A" w14:textId="77777777" w:rsidR="00F4213E" w:rsidRPr="00B4759C" w:rsidRDefault="00F4213E"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37F76796" w14:textId="77777777" w:rsidR="00F4213E" w:rsidRPr="00264B7C" w:rsidRDefault="00F4213E"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294DC7BA" w14:textId="77777777" w:rsidR="00F4213E" w:rsidRPr="00B4759C" w:rsidRDefault="00F4213E"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27F3E311" w14:textId="77777777" w:rsidR="00F4213E" w:rsidRPr="00B4759C" w:rsidRDefault="00F4213E"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0"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">
                <v:imagedata r:id="rId2" o:title=""/>
              </v:shap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57704" w14:textId="77777777" w:rsidR="00CA353D" w:rsidRPr="00CF1F72" w:rsidRDefault="00CF1F72" w:rsidP="00CF1F72">
    <w:pPr>
      <w:pStyle w:val="Piedepgina"/>
      <w:rPr>
        <w:rFonts w:ascii="Arial Narrow" w:hAnsi="Arial Narrow"/>
        <w:sz w:val="2"/>
      </w:rPr>
    </w:pPr>
    <w:r w:rsidRPr="00CF1F72">
      <w:rPr>
        <w:rFonts w:ascii="Arial Narrow" w:hAnsi="Arial Narrow"/>
        <w:noProof/>
        <w:sz w:val="2"/>
      </w:rPr>
      <mc:AlternateContent>
        <mc:Choice Requires="wpg">
          <w:drawing>
            <wp:anchor distT="0" distB="0" distL="114300" distR="114300" simplePos="0" relativeHeight="251659264" behindDoc="0" locked="0" layoutInCell="1" allowOverlap="1" wp14:anchorId="4B8316F0" wp14:editId="0F84ADCC">
              <wp:simplePos x="0" y="0"/>
              <wp:positionH relativeFrom="column">
                <wp:posOffset>0</wp:posOffset>
              </wp:positionH>
              <wp:positionV relativeFrom="paragraph">
                <wp:posOffset>-635</wp:posOffset>
              </wp:positionV>
              <wp:extent cx="6012180" cy="1388110"/>
              <wp:effectExtent l="0" t="0" r="7620" b="2540"/>
              <wp:wrapNone/>
              <wp:docPr id="1544539863"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213910978" name="Rectangle 1"/>
                      <wps:cNvSpPr>
                        <a:spLocks noChangeArrowheads="1"/>
                      </wps:cNvSpPr>
                      <wps:spPr bwMode="auto">
                        <a:xfrm>
                          <a:off x="0" y="53340"/>
                          <a:ext cx="1828800" cy="1238250"/>
                        </a:xfrm>
                        <a:prstGeom prst="rect">
                          <a:avLst/>
                        </a:prstGeom>
                        <a:solidFill>
                          <a:srgbClr val="FFFFFF"/>
                        </a:solidFill>
                        <a:ln>
                          <a:noFill/>
                        </a:ln>
                      </wps:spPr>
                      <wps:txbx>
                        <w:txbxContent>
                          <w:p w14:paraId="5E4CB6D1" w14:textId="77777777" w:rsidR="00CF1F72" w:rsidRPr="00B4759C" w:rsidRDefault="00CF1F72" w:rsidP="008A776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400E6869" w14:textId="77777777" w:rsidR="00CF1F72" w:rsidRPr="00B4759C" w:rsidRDefault="00CF1F72" w:rsidP="008A776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03C860FC" w14:textId="77777777" w:rsidR="00CF1F72" w:rsidRPr="00B4759C" w:rsidRDefault="00CF1F72" w:rsidP="008A776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393D590C" w14:textId="77777777" w:rsidR="00CF1F72" w:rsidRPr="00B4759C" w:rsidRDefault="00CF1F72" w:rsidP="008A776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018DEF5D" w14:textId="77777777" w:rsidR="00CF1F72" w:rsidRPr="00B4759C" w:rsidRDefault="00CF1F72" w:rsidP="008A776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3D2479A2" w14:textId="77777777" w:rsidR="00CF1F72" w:rsidRPr="00B4759C" w:rsidRDefault="00CF1F72" w:rsidP="008A776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3B5B1432" w14:textId="77777777" w:rsidR="00CF1F72" w:rsidRDefault="00CF1F72" w:rsidP="008A7761">
                            <w:pPr>
                              <w:spacing w:line="240" w:lineRule="auto"/>
                              <w:rPr>
                                <w:szCs w:val="16"/>
                              </w:rPr>
                            </w:pPr>
                          </w:p>
                        </w:txbxContent>
                      </wps:txbx>
                      <wps:bodyPr rot="0" vert="horz" wrap="square" lIns="92075" tIns="46355" rIns="92075" bIns="46355" anchor="t" anchorCtr="0" upright="1">
                        <a:noAutofit/>
                      </wps:bodyPr>
                    </wps:wsp>
                    <wps:wsp>
                      <wps:cNvPr id="205375430"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1427010576"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A2C83F" w14:textId="77777777" w:rsidR="00CF1F72" w:rsidRDefault="00CF1F72" w:rsidP="008A7761">
                            <w:pPr>
                              <w:spacing w:after="0"/>
                              <w:rPr>
                                <w:sz w:val="16"/>
                                <w:szCs w:val="16"/>
                                <w:lang w:val="es-MX"/>
                              </w:rPr>
                            </w:pPr>
                          </w:p>
                          <w:p w14:paraId="7AE8F545" w14:textId="77777777" w:rsidR="00CF1F72" w:rsidRPr="00B4759C" w:rsidRDefault="00CF1F72"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561656D8" w14:textId="77777777" w:rsidR="00CF1F72" w:rsidRPr="00264B7C" w:rsidRDefault="00CF1F72"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320E8332" w14:textId="77777777" w:rsidR="00CF1F72" w:rsidRPr="00B4759C" w:rsidRDefault="00CF1F72"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71CBF020" w14:textId="77777777" w:rsidR="00CF1F72" w:rsidRPr="00B4759C" w:rsidRDefault="00CF1F72"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2026358082"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w:pict>
            <v:group w14:anchorId="4B8316F0" id="_x0000_s1031" style="position:absolute;margin-left:0;margin-top:-.05pt;width:473.4pt;height:109.3pt;z-index:251659264;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">
              <v:rect id="Rectangle 1" o:spid="_x0000_s1032"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" stroked="f">
                <v:textbox inset="7.25pt,3.65pt,7.25pt,3.65pt">
                  <w:txbxContent>
                    <w:p w14:paraId="5E4CB6D1" w14:textId="77777777" w:rsidR="00CF1F72" w:rsidRPr="00B4759C" w:rsidRDefault="00CF1F72" w:rsidP="008A776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400E6869" w14:textId="77777777" w:rsidR="00CF1F72" w:rsidRPr="00B4759C" w:rsidRDefault="00CF1F72" w:rsidP="008A776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03C860FC" w14:textId="77777777" w:rsidR="00CF1F72" w:rsidRPr="00B4759C" w:rsidRDefault="00CF1F72" w:rsidP="008A776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393D590C" w14:textId="77777777" w:rsidR="00CF1F72" w:rsidRPr="00B4759C" w:rsidRDefault="00CF1F72" w:rsidP="008A776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018DEF5D" w14:textId="77777777" w:rsidR="00CF1F72" w:rsidRPr="00B4759C" w:rsidRDefault="00CF1F72" w:rsidP="008A776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3D2479A2" w14:textId="77777777" w:rsidR="00CF1F72" w:rsidRPr="00B4759C" w:rsidRDefault="00CF1F72" w:rsidP="008A776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3B5B1432" w14:textId="77777777" w:rsidR="00CF1F72" w:rsidRDefault="00CF1F72" w:rsidP="008A7761">
                      <w:pPr>
                        <w:spacing w:line="240" w:lineRule="auto"/>
                        <w:rPr>
                          <w:szCs w:val="16"/>
                        </w:rPr>
                      </w:pPr>
                    </w:p>
                  </w:txbxContent>
                </v:textbox>
              </v:rect>
              <v:shapetype id="_x0000_t32" coordsize="21600,21600" o:spt="32" o:oned="t" path="m,l21600,21600e" filled="f">
                <v:path arrowok="t" fillok="f" o:connecttype="none"/>
                <o:lock v:ext="edit" shapetype="t"/>
              </v:shapetype>
              <v:shape id="AutoShape 6" o:spid="_x0000_s1033"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"/>
              <v:rect id="Rectangle 1" o:spid="_x0000_s1034"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" stroked="f">
                <v:textbox inset="2.5575mm,1.2875mm,2.5575mm,1.2875mm">
                  <w:txbxContent>
                    <w:p w14:paraId="37A2C83F" w14:textId="77777777" w:rsidR="00CF1F72" w:rsidRDefault="00CF1F72" w:rsidP="008A7761">
                      <w:pPr>
                        <w:spacing w:after="0"/>
                        <w:rPr>
                          <w:sz w:val="16"/>
                          <w:szCs w:val="16"/>
                          <w:lang w:val="es-MX"/>
                        </w:rPr>
                      </w:pPr>
                    </w:p>
                    <w:p w14:paraId="7AE8F545" w14:textId="77777777" w:rsidR="00CF1F72" w:rsidRPr="00B4759C" w:rsidRDefault="00CF1F72"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561656D8" w14:textId="77777777" w:rsidR="00CF1F72" w:rsidRPr="00264B7C" w:rsidRDefault="00CF1F72"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320E8332" w14:textId="77777777" w:rsidR="00CF1F72" w:rsidRPr="00B4759C" w:rsidRDefault="00CF1F72"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71CBF020" w14:textId="77777777" w:rsidR="00CF1F72" w:rsidRPr="00B4759C" w:rsidRDefault="00CF1F72"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5"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">
                <v:imagedata r:id="rId2" o:title=""/>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93B4E" w14:textId="77777777" w:rsidR="009F2E9E" w:rsidRDefault="009F2E9E" w:rsidP="001B1392">
      <w:pPr>
        <w:spacing w:after="0" w:line="240" w:lineRule="auto"/>
      </w:pPr>
      <w:r>
        <w:separator/>
      </w:r>
    </w:p>
  </w:footnote>
  <w:footnote w:type="continuationSeparator" w:id="0">
    <w:p w14:paraId="089B5D05" w14:textId="77777777" w:rsidR="009F2E9E" w:rsidRDefault="009F2E9E" w:rsidP="001B13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4A0" w:firstRow="1" w:lastRow="0" w:firstColumn="1" w:lastColumn="0" w:noHBand="0" w:noVBand="1"/>
    </w:tblPr>
    <w:tblGrid>
      <w:gridCol w:w="3476"/>
      <w:gridCol w:w="5648"/>
    </w:tblGrid>
    <w:tr w:rsidR="00F4213E" w:rsidRPr="00CF1F72" w14:paraId="40C7BB59" w14:textId="77777777" w:rsidTr="001E1D59">
      <w:tc>
        <w:tcPr>
          <w:tcW w:w="1905" w:type="pct"/>
        </w:tcPr>
        <w:p w14:paraId="09F5C561" w14:textId="77777777" w:rsidR="00F4213E" w:rsidRPr="00CF1F72" w:rsidRDefault="00F4213E" w:rsidP="00CF1F72">
          <w:pPr>
            <w:spacing w:after="0" w:line="240" w:lineRule="auto"/>
            <w:rPr>
              <w:rFonts w:ascii="Arial Narrow" w:hAnsi="Arial Narrow"/>
              <w:sz w:val="20"/>
              <w:szCs w:val="20"/>
              <w:lang w:val="es-ES_tradnl"/>
            </w:rPr>
          </w:pPr>
          <w:r w:rsidRPr="00CF1F72">
            <w:rPr>
              <w:rFonts w:ascii="Arial Narrow" w:hAnsi="Arial Narrow"/>
              <w:noProof/>
              <w:sz w:val="20"/>
              <w:szCs w:val="20"/>
            </w:rPr>
            <w:drawing>
              <wp:inline distT="0" distB="0" distL="0" distR="0" wp14:anchorId="737C7786" wp14:editId="0902324A">
                <wp:extent cx="2009775" cy="619125"/>
                <wp:effectExtent l="0" t="0" r="9525" b="9525"/>
                <wp:docPr id="975853592"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vAlign w:val="center"/>
        </w:tcPr>
        <w:p w14:paraId="34A1DDD3" w14:textId="77777777" w:rsidR="00F4213E" w:rsidRPr="00CF1F72" w:rsidRDefault="00F4213E" w:rsidP="00CF1F72">
          <w:pPr>
            <w:spacing w:after="0" w:line="240" w:lineRule="auto"/>
            <w:jc w:val="center"/>
            <w:rPr>
              <w:rFonts w:ascii="Arial Narrow" w:hAnsi="Arial Narrow"/>
              <w:sz w:val="20"/>
              <w:szCs w:val="20"/>
              <w:lang w:val="es-ES"/>
            </w:rPr>
          </w:pPr>
          <w:r>
            <w:rPr>
              <w:rFonts w:ascii="Arial Narrow" w:hAnsi="Arial Narrow"/>
              <w:b/>
              <w:bCs/>
              <w:szCs w:val="24"/>
            </w:rPr>
            <w:t>FORMATO – 03 – EXPERIENCIA DEL PROPONENTE</w:t>
          </w:r>
        </w:p>
      </w:tc>
    </w:tr>
    <w:tr w:rsidR="00F4213E" w:rsidRPr="00CF1F72" w14:paraId="2CF993C5" w14:textId="77777777" w:rsidTr="001E1D59">
      <w:tc>
        <w:tcPr>
          <w:tcW w:w="5000" w:type="pct"/>
          <w:gridSpan w:val="2"/>
        </w:tcPr>
        <w:sdt>
          <w:sdtPr>
            <w:rPr>
              <w:rFonts w:ascii="Arial Narrow" w:hAnsi="Arial Narrow"/>
              <w:b/>
              <w:bCs/>
              <w:sz w:val="20"/>
              <w:szCs w:val="20"/>
            </w:rPr>
            <w:id w:val="1245688987"/>
            <w:docPartObj>
              <w:docPartGallery w:val="Page Numbers (Top of Page)"/>
              <w:docPartUnique/>
            </w:docPartObj>
          </w:sdtPr>
          <w:sdtContent>
            <w:p w14:paraId="496B1B0D" w14:textId="77777777" w:rsidR="00F4213E" w:rsidRPr="00CF1F72" w:rsidRDefault="00F4213E" w:rsidP="00CF1F72">
              <w:pPr>
                <w:spacing w:after="0" w:line="240" w:lineRule="auto"/>
                <w:jc w:val="right"/>
                <w:rPr>
                  <w:rFonts w:ascii="Arial Narrow" w:hAnsi="Arial Narrow"/>
                  <w:b/>
                  <w:bCs/>
                  <w:sz w:val="20"/>
                  <w:szCs w:val="20"/>
                </w:rPr>
              </w:pPr>
              <w:r w:rsidRPr="00CF1F72">
                <w:rPr>
                  <w:rFonts w:ascii="Arial Narrow" w:hAnsi="Arial Narrow"/>
                  <w:sz w:val="20"/>
                  <w:szCs w:val="20"/>
                  <w:lang w:val="es-ES"/>
                </w:rPr>
                <w:t xml:space="preserve">Página </w:t>
              </w:r>
              <w:r w:rsidRPr="00CF1F72">
                <w:rPr>
                  <w:rFonts w:ascii="Arial Narrow" w:hAnsi="Arial Narrow"/>
                  <w:b/>
                  <w:bCs/>
                  <w:sz w:val="20"/>
                  <w:szCs w:val="20"/>
                </w:rPr>
                <w:fldChar w:fldCharType="begin"/>
              </w:r>
              <w:r w:rsidRPr="00CF1F72">
                <w:rPr>
                  <w:rFonts w:ascii="Arial Narrow" w:hAnsi="Arial Narrow"/>
                  <w:b/>
                  <w:bCs/>
                  <w:sz w:val="20"/>
                  <w:szCs w:val="20"/>
                </w:rPr>
                <w:instrText>PAGE</w:instrText>
              </w:r>
              <w:r w:rsidRPr="00CF1F72">
                <w:rPr>
                  <w:rFonts w:ascii="Arial Narrow" w:hAnsi="Arial Narrow"/>
                  <w:b/>
                  <w:bCs/>
                  <w:sz w:val="20"/>
                  <w:szCs w:val="20"/>
                </w:rPr>
                <w:fldChar w:fldCharType="separate"/>
              </w:r>
              <w:r w:rsidRPr="00CF1F72">
                <w:rPr>
                  <w:rFonts w:ascii="Arial Narrow" w:hAnsi="Arial Narrow"/>
                  <w:b/>
                  <w:bCs/>
                  <w:noProof/>
                  <w:sz w:val="20"/>
                  <w:szCs w:val="20"/>
                </w:rPr>
                <w:t>1</w:t>
              </w:r>
              <w:r w:rsidRPr="00CF1F72">
                <w:rPr>
                  <w:rFonts w:ascii="Arial Narrow" w:hAnsi="Arial Narrow"/>
                  <w:b/>
                  <w:bCs/>
                  <w:sz w:val="20"/>
                  <w:szCs w:val="20"/>
                </w:rPr>
                <w:fldChar w:fldCharType="end"/>
              </w:r>
              <w:r w:rsidRPr="00CF1F72">
                <w:rPr>
                  <w:rFonts w:ascii="Arial Narrow" w:hAnsi="Arial Narrow"/>
                  <w:sz w:val="20"/>
                  <w:szCs w:val="20"/>
                  <w:lang w:val="es-ES"/>
                </w:rPr>
                <w:t xml:space="preserve"> de </w:t>
              </w:r>
              <w:r w:rsidRPr="00CF1F72">
                <w:rPr>
                  <w:rFonts w:ascii="Arial Narrow" w:hAnsi="Arial Narrow"/>
                  <w:b/>
                  <w:bCs/>
                  <w:sz w:val="20"/>
                  <w:szCs w:val="20"/>
                </w:rPr>
                <w:fldChar w:fldCharType="begin"/>
              </w:r>
              <w:r w:rsidRPr="00CF1F72">
                <w:rPr>
                  <w:rFonts w:ascii="Arial Narrow" w:hAnsi="Arial Narrow"/>
                  <w:b/>
                  <w:bCs/>
                  <w:sz w:val="20"/>
                  <w:szCs w:val="20"/>
                </w:rPr>
                <w:instrText>NUMPAGES</w:instrText>
              </w:r>
              <w:r w:rsidRPr="00CF1F72">
                <w:rPr>
                  <w:rFonts w:ascii="Arial Narrow" w:hAnsi="Arial Narrow"/>
                  <w:b/>
                  <w:bCs/>
                  <w:sz w:val="20"/>
                  <w:szCs w:val="20"/>
                </w:rPr>
                <w:fldChar w:fldCharType="separate"/>
              </w:r>
              <w:r w:rsidRPr="00CF1F72">
                <w:rPr>
                  <w:rFonts w:ascii="Arial Narrow" w:hAnsi="Arial Narrow"/>
                  <w:b/>
                  <w:bCs/>
                  <w:noProof/>
                  <w:sz w:val="20"/>
                  <w:szCs w:val="20"/>
                </w:rPr>
                <w:t>1</w:t>
              </w:r>
              <w:r w:rsidRPr="00CF1F72">
                <w:rPr>
                  <w:rFonts w:ascii="Arial Narrow" w:hAnsi="Arial Narrow"/>
                  <w:b/>
                  <w:bCs/>
                  <w:sz w:val="20"/>
                  <w:szCs w:val="20"/>
                </w:rPr>
                <w:fldChar w:fldCharType="end"/>
              </w:r>
            </w:p>
          </w:sdtContent>
        </w:sdt>
      </w:tc>
    </w:tr>
  </w:tbl>
  <w:p w14:paraId="7DA6C26E" w14:textId="77777777" w:rsidR="00F4213E" w:rsidRPr="00CF1F72" w:rsidRDefault="00F4213E" w:rsidP="00CF1F72">
    <w:pPr>
      <w:pStyle w:val="Encabezado"/>
      <w:rPr>
        <w:rFonts w:ascii="Arial Narrow" w:hAnsi="Arial Narrow"/>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4A0" w:firstRow="1" w:lastRow="0" w:firstColumn="1" w:lastColumn="0" w:noHBand="0" w:noVBand="1"/>
    </w:tblPr>
    <w:tblGrid>
      <w:gridCol w:w="3476"/>
      <w:gridCol w:w="5648"/>
    </w:tblGrid>
    <w:tr w:rsidR="00CF1F72" w:rsidRPr="00CF1F72" w14:paraId="59C340DB" w14:textId="77777777" w:rsidTr="001E1D59">
      <w:tc>
        <w:tcPr>
          <w:tcW w:w="1905" w:type="pct"/>
        </w:tcPr>
        <w:p w14:paraId="1F4A0068" w14:textId="77777777" w:rsidR="00CF1F72" w:rsidRPr="00CF1F72" w:rsidRDefault="00CF1F72" w:rsidP="00CF1F72">
          <w:pPr>
            <w:spacing w:after="0" w:line="240" w:lineRule="auto"/>
            <w:rPr>
              <w:rFonts w:ascii="Arial Narrow" w:hAnsi="Arial Narrow"/>
              <w:sz w:val="20"/>
              <w:szCs w:val="20"/>
              <w:lang w:val="es-ES_tradnl"/>
            </w:rPr>
          </w:pPr>
          <w:bookmarkStart w:id="0" w:name="FDL_Suba"/>
          <w:r w:rsidRPr="00CF1F72">
            <w:rPr>
              <w:rFonts w:ascii="Arial Narrow" w:hAnsi="Arial Narrow"/>
              <w:noProof/>
              <w:sz w:val="20"/>
              <w:szCs w:val="20"/>
            </w:rPr>
            <w:drawing>
              <wp:inline distT="0" distB="0" distL="0" distR="0" wp14:anchorId="737C7786" wp14:editId="0902324A">
                <wp:extent cx="2009775" cy="619125"/>
                <wp:effectExtent l="0" t="0" r="9525" b="9525"/>
                <wp:docPr id="553254860"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vAlign w:val="center"/>
        </w:tcPr>
        <w:p w14:paraId="74FE45A8" w14:textId="77777777" w:rsidR="00CF1F72" w:rsidRPr="00CF1F72" w:rsidRDefault="00CF1F72" w:rsidP="00CF1F72">
          <w:pPr>
            <w:spacing w:after="0" w:line="240" w:lineRule="auto"/>
            <w:jc w:val="center"/>
            <w:rPr>
              <w:rFonts w:ascii="Arial Narrow" w:hAnsi="Arial Narrow"/>
              <w:sz w:val="20"/>
              <w:szCs w:val="20"/>
              <w:lang w:val="es-ES"/>
            </w:rPr>
          </w:pPr>
          <w:r w:rsidRPr="00CF1F72">
            <w:rPr>
              <w:rFonts w:ascii="Arial Narrow" w:hAnsi="Arial Narrow"/>
              <w:b/>
              <w:bCs/>
              <w:szCs w:val="24"/>
            </w:rPr>
            <w:t>[Nombre_Formato]</w:t>
          </w:r>
        </w:p>
      </w:tc>
    </w:tr>
    <w:tr w:rsidR="00CF1F72" w:rsidRPr="00CF1F72" w14:paraId="237CEFE6" w14:textId="77777777" w:rsidTr="001E1D59">
      <w:tc>
        <w:tcPr>
          <w:tcW w:w="5000" w:type="pct"/>
          <w:gridSpan w:val="2"/>
        </w:tcPr>
        <w:sdt>
          <w:sdtPr>
            <w:rPr>
              <w:rFonts w:ascii="Arial Narrow" w:hAnsi="Arial Narrow"/>
              <w:b/>
              <w:bCs/>
              <w:sz w:val="20"/>
              <w:szCs w:val="20"/>
            </w:rPr>
            <w:id w:val="1893528467"/>
            <w:docPartObj>
              <w:docPartGallery w:val="Page Numbers (Top of Page)"/>
              <w:docPartUnique/>
            </w:docPartObj>
          </w:sdtPr>
          <w:sdtContent>
            <w:p w14:paraId="329BF118" w14:textId="77777777" w:rsidR="00CF1F72" w:rsidRPr="00CF1F72" w:rsidRDefault="00CF1F72" w:rsidP="00CF1F72">
              <w:pPr>
                <w:spacing w:after="0" w:line="240" w:lineRule="auto"/>
                <w:jc w:val="right"/>
                <w:rPr>
                  <w:rFonts w:ascii="Arial Narrow" w:hAnsi="Arial Narrow"/>
                  <w:b/>
                  <w:bCs/>
                  <w:sz w:val="20"/>
                  <w:szCs w:val="20"/>
                </w:rPr>
              </w:pPr>
              <w:r w:rsidRPr="00CF1F72">
                <w:rPr>
                  <w:rFonts w:ascii="Arial Narrow" w:hAnsi="Arial Narrow"/>
                  <w:sz w:val="20"/>
                  <w:szCs w:val="20"/>
                  <w:lang w:val="es-ES"/>
                </w:rPr>
                <w:t xml:space="preserve">Página </w:t>
              </w:r>
              <w:r w:rsidRPr="00CF1F72">
                <w:rPr>
                  <w:rFonts w:ascii="Arial Narrow" w:hAnsi="Arial Narrow"/>
                  <w:b/>
                  <w:bCs/>
                  <w:sz w:val="20"/>
                  <w:szCs w:val="20"/>
                </w:rPr>
                <w:fldChar w:fldCharType="begin"/>
              </w:r>
              <w:r w:rsidRPr="00CF1F72">
                <w:rPr>
                  <w:rFonts w:ascii="Arial Narrow" w:hAnsi="Arial Narrow"/>
                  <w:b/>
                  <w:bCs/>
                  <w:sz w:val="20"/>
                  <w:szCs w:val="20"/>
                </w:rPr>
                <w:instrText>PAGE</w:instrText>
              </w:r>
              <w:r w:rsidRPr="00CF1F72">
                <w:rPr>
                  <w:rFonts w:ascii="Arial Narrow" w:hAnsi="Arial Narrow"/>
                  <w:b/>
                  <w:bCs/>
                  <w:sz w:val="20"/>
                  <w:szCs w:val="20"/>
                </w:rPr>
                <w:fldChar w:fldCharType="separate"/>
              </w:r>
              <w:r w:rsidRPr="00CF1F72">
                <w:rPr>
                  <w:rFonts w:ascii="Arial Narrow" w:hAnsi="Arial Narrow"/>
                  <w:b/>
                  <w:bCs/>
                  <w:noProof/>
                  <w:sz w:val="20"/>
                  <w:szCs w:val="20"/>
                </w:rPr>
                <w:t>1</w:t>
              </w:r>
              <w:r w:rsidRPr="00CF1F72">
                <w:rPr>
                  <w:rFonts w:ascii="Arial Narrow" w:hAnsi="Arial Narrow"/>
                  <w:b/>
                  <w:bCs/>
                  <w:sz w:val="20"/>
                  <w:szCs w:val="20"/>
                </w:rPr>
                <w:fldChar w:fldCharType="end"/>
              </w:r>
              <w:r w:rsidRPr="00CF1F72">
                <w:rPr>
                  <w:rFonts w:ascii="Arial Narrow" w:hAnsi="Arial Narrow"/>
                  <w:sz w:val="20"/>
                  <w:szCs w:val="20"/>
                  <w:lang w:val="es-ES"/>
                </w:rPr>
                <w:t xml:space="preserve"> de </w:t>
              </w:r>
              <w:r w:rsidRPr="00CF1F72">
                <w:rPr>
                  <w:rFonts w:ascii="Arial Narrow" w:hAnsi="Arial Narrow"/>
                  <w:b/>
                  <w:bCs/>
                  <w:sz w:val="20"/>
                  <w:szCs w:val="20"/>
                </w:rPr>
                <w:fldChar w:fldCharType="begin"/>
              </w:r>
              <w:r w:rsidRPr="00CF1F72">
                <w:rPr>
                  <w:rFonts w:ascii="Arial Narrow" w:hAnsi="Arial Narrow"/>
                  <w:b/>
                  <w:bCs/>
                  <w:sz w:val="20"/>
                  <w:szCs w:val="20"/>
                </w:rPr>
                <w:instrText>NUMPAGES</w:instrText>
              </w:r>
              <w:r w:rsidRPr="00CF1F72">
                <w:rPr>
                  <w:rFonts w:ascii="Arial Narrow" w:hAnsi="Arial Narrow"/>
                  <w:b/>
                  <w:bCs/>
                  <w:sz w:val="20"/>
                  <w:szCs w:val="20"/>
                </w:rPr>
                <w:fldChar w:fldCharType="separate"/>
              </w:r>
              <w:r w:rsidRPr="00CF1F72">
                <w:rPr>
                  <w:rFonts w:ascii="Arial Narrow" w:hAnsi="Arial Narrow"/>
                  <w:b/>
                  <w:bCs/>
                  <w:noProof/>
                  <w:sz w:val="20"/>
                  <w:szCs w:val="20"/>
                </w:rPr>
                <w:t>1</w:t>
              </w:r>
              <w:r w:rsidRPr="00CF1F72">
                <w:rPr>
                  <w:rFonts w:ascii="Arial Narrow" w:hAnsi="Arial Narrow"/>
                  <w:b/>
                  <w:bCs/>
                  <w:sz w:val="20"/>
                  <w:szCs w:val="20"/>
                </w:rPr>
                <w:fldChar w:fldCharType="end"/>
              </w:r>
            </w:p>
          </w:sdtContent>
        </w:sdt>
      </w:tc>
    </w:tr>
    <w:bookmarkEnd w:id="0"/>
  </w:tbl>
  <w:p w14:paraId="0B0C1DA7" w14:textId="77777777" w:rsidR="00CF1F72" w:rsidRPr="00CF1F72" w:rsidRDefault="00CF1F72" w:rsidP="00CF1F72">
    <w:pPr>
      <w:pStyle w:val="Encabezado"/>
      <w:rPr>
        <w:rFonts w:ascii="Arial Narrow" w:hAnsi="Arial Narrow"/>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83"/>
    <w:multiLevelType w:val="singleLevel"/>
    <w:tmpl w:val="C3E858C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1">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1">
    <w:nsid w:val="049B6211"/>
    <w:multiLevelType w:val="hybridMultilevel"/>
    <w:tmpl w:val="BFC809A6"/>
    <w:lvl w:ilvl="0" w:tplc="FC0A8DCA">
      <w:start w:val="1"/>
      <w:numFmt w:val="decimal"/>
      <w:lvlText w:val="%1."/>
      <w:lvlJc w:val="left"/>
      <w:pPr>
        <w:ind w:left="720" w:hanging="360"/>
      </w:pPr>
      <w:rPr>
        <w:rFonts w:ascii="Arial" w:hAnsi="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098D14E3"/>
    <w:multiLevelType w:val="hybridMultilevel"/>
    <w:tmpl w:val="62F6FF3A"/>
    <w:lvl w:ilvl="0" w:tplc="F89AEF0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09A35B80"/>
    <w:multiLevelType w:val="hybridMultilevel"/>
    <w:tmpl w:val="6D0E220A"/>
    <w:lvl w:ilvl="0" w:tplc="75E450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09EB3681"/>
    <w:multiLevelType w:val="hybridMultilevel"/>
    <w:tmpl w:val="D18C869E"/>
    <w:lvl w:ilvl="0" w:tplc="C9E4B56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0D522EB5"/>
    <w:multiLevelType w:val="hybridMultilevel"/>
    <w:tmpl w:val="C562E70A"/>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1">
    <w:nsid w:val="0F6B2705"/>
    <w:multiLevelType w:val="hybridMultilevel"/>
    <w:tmpl w:val="F924892C"/>
    <w:lvl w:ilvl="0" w:tplc="C5641048">
      <w:start w:val="1"/>
      <w:numFmt w:val="decimal"/>
      <w:lvlText w:val="[OFERENTE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109131FE"/>
    <w:multiLevelType w:val="hybridMultilevel"/>
    <w:tmpl w:val="D0B40B2E"/>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1">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1">
    <w:nsid w:val="156F6D58"/>
    <w:multiLevelType w:val="hybridMultilevel"/>
    <w:tmpl w:val="4506481C"/>
    <w:lvl w:ilvl="0" w:tplc="60FE694C">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1781557E"/>
    <w:multiLevelType w:val="multilevel"/>
    <w:tmpl w:val="AE9E78B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1">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3" w15:restartNumberingAfterBreak="1">
    <w:nsid w:val="1D904FAF"/>
    <w:multiLevelType w:val="hybridMultilevel"/>
    <w:tmpl w:val="230846F0"/>
    <w:lvl w:ilvl="0" w:tplc="BE9CDA74">
      <w:start w:val="1"/>
      <w:numFmt w:val="decimal"/>
      <w:lvlText w:val="ANEX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1">
    <w:nsid w:val="226114B5"/>
    <w:multiLevelType w:val="hybridMultilevel"/>
    <w:tmpl w:val="30EC4E5A"/>
    <w:lvl w:ilvl="0" w:tplc="B7B06104">
      <w:start w:val="3"/>
      <w:numFmt w:val="decimal"/>
      <w:lvlText w:val="ANEX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239B33A0"/>
    <w:multiLevelType w:val="hybridMultilevel"/>
    <w:tmpl w:val="A558BD78"/>
    <w:lvl w:ilvl="0" w:tplc="1F461904">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28CE1BBE"/>
    <w:multiLevelType w:val="multilevel"/>
    <w:tmpl w:val="F500CC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1">
    <w:nsid w:val="35803F24"/>
    <w:multiLevelType w:val="hybridMultilevel"/>
    <w:tmpl w:val="198C95AE"/>
    <w:lvl w:ilvl="0" w:tplc="9906FE6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1">
    <w:nsid w:val="3835109E"/>
    <w:multiLevelType w:val="hybridMultilevel"/>
    <w:tmpl w:val="610C7FCE"/>
    <w:lvl w:ilvl="0" w:tplc="BD90B3E4">
      <w:start w:val="1"/>
      <w:numFmt w:val="decimal"/>
      <w:lvlText w:val="CLÁUSULA %1. "/>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1">
    <w:nsid w:val="3CA67903"/>
    <w:multiLevelType w:val="hybridMultilevel"/>
    <w:tmpl w:val="30D6F1CA"/>
    <w:lvl w:ilvl="0" w:tplc="240A000F">
      <w:start w:val="1"/>
      <w:numFmt w:val="decimal"/>
      <w:lvlText w:val="%1."/>
      <w:lvlJc w:val="left"/>
      <w:pPr>
        <w:ind w:left="720" w:hanging="360"/>
      </w:pPr>
    </w:lvl>
    <w:lvl w:ilvl="1" w:tplc="0C0A0017">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1">
    <w:nsid w:val="3F9D3B5B"/>
    <w:multiLevelType w:val="hybridMultilevel"/>
    <w:tmpl w:val="D88ADBC0"/>
    <w:lvl w:ilvl="0" w:tplc="9B1E32A8">
      <w:start w:val="1"/>
      <w:numFmt w:val="decimal"/>
      <w:lvlText w:val="CAPÍTUL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1">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Capitulo"/>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1">
    <w:nsid w:val="47605F8E"/>
    <w:multiLevelType w:val="hybridMultilevel"/>
    <w:tmpl w:val="D18C869E"/>
    <w:lvl w:ilvl="0" w:tplc="C9E4B56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1">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1">
    <w:nsid w:val="4DA73DAD"/>
    <w:multiLevelType w:val="hybridMultilevel"/>
    <w:tmpl w:val="F924892C"/>
    <w:lvl w:ilvl="0" w:tplc="C5641048">
      <w:start w:val="1"/>
      <w:numFmt w:val="decimal"/>
      <w:lvlText w:val="[OFERENTE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1">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1">
    <w:nsid w:val="58481B36"/>
    <w:multiLevelType w:val="hybridMultilevel"/>
    <w:tmpl w:val="45BE04D0"/>
    <w:lvl w:ilvl="0" w:tplc="240A000F">
      <w:start w:val="1"/>
      <w:numFmt w:val="decimal"/>
      <w:lvlText w:val="%1."/>
      <w:lvlJc w:val="left"/>
      <w:pPr>
        <w:ind w:left="144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1">
    <w:nsid w:val="5F685733"/>
    <w:multiLevelType w:val="hybridMultilevel"/>
    <w:tmpl w:val="D18C869E"/>
    <w:lvl w:ilvl="0" w:tplc="C9E4B568">
      <w:start w:val="1"/>
      <w:numFmt w:val="decimal"/>
      <w:lvlText w:val="%1."/>
      <w:lvlJc w:val="left"/>
      <w:pPr>
        <w:ind w:left="720" w:hanging="360"/>
      </w:pPr>
      <w:rPr>
        <w:rFonts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1">
    <w:nsid w:val="636D09FA"/>
    <w:multiLevelType w:val="hybridMultilevel"/>
    <w:tmpl w:val="F364CF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1">
    <w:nsid w:val="63A27D61"/>
    <w:multiLevelType w:val="hybridMultilevel"/>
    <w:tmpl w:val="212CF19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1">
    <w:nsid w:val="64A84FB8"/>
    <w:multiLevelType w:val="hybridMultilevel"/>
    <w:tmpl w:val="311EBF78"/>
    <w:lvl w:ilvl="0" w:tplc="26E805A4">
      <w:start w:val="1"/>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1">
    <w:nsid w:val="64AF6CF4"/>
    <w:multiLevelType w:val="hybridMultilevel"/>
    <w:tmpl w:val="D730CE46"/>
    <w:lvl w:ilvl="0" w:tplc="F02C4B3A">
      <w:start w:val="1"/>
      <w:numFmt w:val="decimal"/>
      <w:lvlText w:val="CLÁUSULA %1."/>
      <w:lvlJc w:val="left"/>
      <w:pPr>
        <w:ind w:left="720" w:hanging="360"/>
      </w:pPr>
      <w:rPr>
        <w:rFonts w:hint="default"/>
        <w:b/>
        <w:bCs w:val="0"/>
      </w:rPr>
    </w:lvl>
    <w:lvl w:ilvl="1" w:tplc="702CD9E6">
      <w:start w:val="1"/>
      <w:numFmt w:val="decimal"/>
      <w:lvlText w:val="PARÁGRAFO %2."/>
      <w:lvlJc w:val="left"/>
      <w:pPr>
        <w:ind w:left="1440" w:hanging="360"/>
      </w:pPr>
      <w:rPr>
        <w:rFonts w:hint="default"/>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1">
    <w:nsid w:val="66B86CD0"/>
    <w:multiLevelType w:val="hybridMultilevel"/>
    <w:tmpl w:val="B83C89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1">
    <w:nsid w:val="68CE7549"/>
    <w:multiLevelType w:val="hybridMultilevel"/>
    <w:tmpl w:val="81A2A1E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1">
    <w:nsid w:val="69E36FFE"/>
    <w:multiLevelType w:val="hybridMultilevel"/>
    <w:tmpl w:val="B83C89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1">
    <w:nsid w:val="6BD04B6E"/>
    <w:multiLevelType w:val="hybridMultilevel"/>
    <w:tmpl w:val="4506481C"/>
    <w:lvl w:ilvl="0" w:tplc="60FE694C">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1">
    <w:nsid w:val="6DFE02AC"/>
    <w:multiLevelType w:val="hybridMultilevel"/>
    <w:tmpl w:val="D18C869E"/>
    <w:lvl w:ilvl="0" w:tplc="C9E4B56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1">
    <w:nsid w:val="710B09A1"/>
    <w:multiLevelType w:val="hybridMultilevel"/>
    <w:tmpl w:val="A5C629FE"/>
    <w:lvl w:ilvl="0" w:tplc="44C6B776">
      <w:start w:val="1"/>
      <w:numFmt w:val="decimal"/>
      <w:lvlText w:val="FORMAT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1">
    <w:nsid w:val="71C573CC"/>
    <w:multiLevelType w:val="multilevel"/>
    <w:tmpl w:val="6D248BE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0" w15:restartNumberingAfterBreak="1">
    <w:nsid w:val="726E2A4F"/>
    <w:multiLevelType w:val="multilevel"/>
    <w:tmpl w:val="95A20F5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1">
    <w:nsid w:val="73030DBD"/>
    <w:multiLevelType w:val="hybridMultilevel"/>
    <w:tmpl w:val="B70E3B9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1">
    <w:nsid w:val="77F537C0"/>
    <w:multiLevelType w:val="multilevel"/>
    <w:tmpl w:val="65447C80"/>
    <w:lvl w:ilvl="0">
      <w:start w:val="1"/>
      <w:numFmt w:val="decimal"/>
      <w:lvlText w:val="Cláusula %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1">
    <w:nsid w:val="78D54CDC"/>
    <w:multiLevelType w:val="multilevel"/>
    <w:tmpl w:val="1844386E"/>
    <w:lvl w:ilvl="0">
      <w:start w:val="1"/>
      <w:numFmt w:val="decimal"/>
      <w:lvlText w:val="%1."/>
      <w:lvlJc w:val="left"/>
      <w:pPr>
        <w:ind w:left="720" w:hanging="360"/>
      </w:pPr>
      <w:rPr>
        <w:rFonts w:cs="Times New Roman" w:hint="default"/>
        <w:b/>
        <w:bCs/>
      </w:rPr>
    </w:lvl>
    <w:lvl w:ilvl="1">
      <w:start w:val="1"/>
      <w:numFmt w:val="decimal"/>
      <w:isLgl/>
      <w:lvlText w:val="%1.%2."/>
      <w:lvlJc w:val="left"/>
      <w:pPr>
        <w:ind w:left="1080" w:hanging="72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4" w15:restartNumberingAfterBreak="1">
    <w:nsid w:val="7EB421F4"/>
    <w:multiLevelType w:val="hybridMultilevel"/>
    <w:tmpl w:val="814EEC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12877410">
    <w:abstractNumId w:val="17"/>
  </w:num>
  <w:num w:numId="2" w16cid:durableId="1405834243">
    <w:abstractNumId w:val="11"/>
  </w:num>
  <w:num w:numId="3" w16cid:durableId="1014724482">
    <w:abstractNumId w:val="21"/>
  </w:num>
  <w:num w:numId="4" w16cid:durableId="894241155">
    <w:abstractNumId w:val="39"/>
  </w:num>
  <w:num w:numId="5" w16cid:durableId="321742486">
    <w:abstractNumId w:val="0"/>
  </w:num>
  <w:num w:numId="6" w16cid:durableId="839545887">
    <w:abstractNumId w:val="22"/>
  </w:num>
  <w:num w:numId="7" w16cid:durableId="1028869348">
    <w:abstractNumId w:val="20"/>
  </w:num>
  <w:num w:numId="8" w16cid:durableId="1418942125">
    <w:abstractNumId w:val="34"/>
  </w:num>
  <w:num w:numId="9" w16cid:durableId="643779403">
    <w:abstractNumId w:val="2"/>
  </w:num>
  <w:num w:numId="10" w16cid:durableId="199173851">
    <w:abstractNumId w:val="31"/>
  </w:num>
  <w:num w:numId="11" w16cid:durableId="778376991">
    <w:abstractNumId w:val="9"/>
  </w:num>
  <w:num w:numId="12" w16cid:durableId="1153066665">
    <w:abstractNumId w:val="44"/>
  </w:num>
  <w:num w:numId="13" w16cid:durableId="2128742998">
    <w:abstractNumId w:val="16"/>
  </w:num>
  <w:num w:numId="14" w16cid:durableId="1462772426">
    <w:abstractNumId w:val="12"/>
  </w:num>
  <w:num w:numId="15" w16cid:durableId="944925660">
    <w:abstractNumId w:val="26"/>
  </w:num>
  <w:num w:numId="16" w16cid:durableId="314258084">
    <w:abstractNumId w:val="30"/>
  </w:num>
  <w:num w:numId="17" w16cid:durableId="1981113614">
    <w:abstractNumId w:val="6"/>
  </w:num>
  <w:num w:numId="18" w16cid:durableId="28726963">
    <w:abstractNumId w:val="8"/>
  </w:num>
  <w:num w:numId="19" w16cid:durableId="1084454723">
    <w:abstractNumId w:val="43"/>
  </w:num>
  <w:num w:numId="20" w16cid:durableId="1549874943">
    <w:abstractNumId w:val="29"/>
  </w:num>
  <w:num w:numId="21" w16cid:durableId="165638380">
    <w:abstractNumId w:val="40"/>
  </w:num>
  <w:num w:numId="22" w16cid:durableId="1419332076">
    <w:abstractNumId w:val="18"/>
  </w:num>
  <w:num w:numId="23" w16cid:durableId="803038320">
    <w:abstractNumId w:val="13"/>
  </w:num>
  <w:num w:numId="24" w16cid:durableId="1312636430">
    <w:abstractNumId w:val="14"/>
  </w:num>
  <w:num w:numId="25" w16cid:durableId="1720586781">
    <w:abstractNumId w:val="38"/>
  </w:num>
  <w:num w:numId="26" w16cid:durableId="1439064156">
    <w:abstractNumId w:val="19"/>
  </w:num>
  <w:num w:numId="27" w16cid:durableId="187069429">
    <w:abstractNumId w:val="4"/>
  </w:num>
  <w:num w:numId="28" w16cid:durableId="999230859">
    <w:abstractNumId w:val="41"/>
  </w:num>
  <w:num w:numId="29" w16cid:durableId="947616732">
    <w:abstractNumId w:val="25"/>
  </w:num>
  <w:num w:numId="30" w16cid:durableId="2069065813">
    <w:abstractNumId w:val="10"/>
  </w:num>
  <w:num w:numId="31" w16cid:durableId="667173499">
    <w:abstractNumId w:val="36"/>
  </w:num>
  <w:num w:numId="32" w16cid:durableId="1922985629">
    <w:abstractNumId w:val="7"/>
  </w:num>
  <w:num w:numId="33" w16cid:durableId="1862890750">
    <w:abstractNumId w:val="32"/>
  </w:num>
  <w:num w:numId="34" w16cid:durableId="716706676">
    <w:abstractNumId w:val="5"/>
  </w:num>
  <w:num w:numId="35" w16cid:durableId="1328709499">
    <w:abstractNumId w:val="23"/>
  </w:num>
  <w:num w:numId="36" w16cid:durableId="925530785">
    <w:abstractNumId w:val="37"/>
  </w:num>
  <w:num w:numId="37" w16cid:durableId="1614170201">
    <w:abstractNumId w:val="28"/>
  </w:num>
  <w:num w:numId="38" w16cid:durableId="30347868">
    <w:abstractNumId w:val="3"/>
  </w:num>
  <w:num w:numId="39" w16cid:durableId="926377900">
    <w:abstractNumId w:val="24"/>
  </w:num>
  <w:num w:numId="40" w16cid:durableId="194269704">
    <w:abstractNumId w:val="27"/>
  </w:num>
  <w:num w:numId="41" w16cid:durableId="505437454">
    <w:abstractNumId w:val="42"/>
  </w:num>
  <w:num w:numId="42" w16cid:durableId="1409158956">
    <w:abstractNumId w:val="33"/>
  </w:num>
  <w:num w:numId="43" w16cid:durableId="2088453344">
    <w:abstractNumId w:val="35"/>
  </w:num>
  <w:num w:numId="44" w16cid:durableId="149174433">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ttachedTemplate r:id="rId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1F72"/>
    <w:rsid w:val="00001019"/>
    <w:rsid w:val="00001302"/>
    <w:rsid w:val="0000273A"/>
    <w:rsid w:val="00002E51"/>
    <w:rsid w:val="00003BEE"/>
    <w:rsid w:val="00003D24"/>
    <w:rsid w:val="000044AF"/>
    <w:rsid w:val="00004806"/>
    <w:rsid w:val="00004B44"/>
    <w:rsid w:val="00006364"/>
    <w:rsid w:val="00006642"/>
    <w:rsid w:val="00007E21"/>
    <w:rsid w:val="0001023A"/>
    <w:rsid w:val="00010C29"/>
    <w:rsid w:val="00010E6C"/>
    <w:rsid w:val="0001368D"/>
    <w:rsid w:val="00013AB8"/>
    <w:rsid w:val="000208BA"/>
    <w:rsid w:val="00021A84"/>
    <w:rsid w:val="00021EED"/>
    <w:rsid w:val="00023CD8"/>
    <w:rsid w:val="00025233"/>
    <w:rsid w:val="0003053B"/>
    <w:rsid w:val="00030A7E"/>
    <w:rsid w:val="000323E4"/>
    <w:rsid w:val="000326B4"/>
    <w:rsid w:val="00032A68"/>
    <w:rsid w:val="00033587"/>
    <w:rsid w:val="00034F99"/>
    <w:rsid w:val="0003647B"/>
    <w:rsid w:val="000374E1"/>
    <w:rsid w:val="000407E8"/>
    <w:rsid w:val="0004159D"/>
    <w:rsid w:val="00042EF2"/>
    <w:rsid w:val="00043F48"/>
    <w:rsid w:val="0004402F"/>
    <w:rsid w:val="0004423C"/>
    <w:rsid w:val="0004484C"/>
    <w:rsid w:val="00045B25"/>
    <w:rsid w:val="000462B8"/>
    <w:rsid w:val="00047815"/>
    <w:rsid w:val="00050149"/>
    <w:rsid w:val="000539EF"/>
    <w:rsid w:val="00053A2F"/>
    <w:rsid w:val="000541E3"/>
    <w:rsid w:val="0005420E"/>
    <w:rsid w:val="00060CA2"/>
    <w:rsid w:val="000623E6"/>
    <w:rsid w:val="000629E9"/>
    <w:rsid w:val="0006353C"/>
    <w:rsid w:val="00063829"/>
    <w:rsid w:val="000647E2"/>
    <w:rsid w:val="000665EE"/>
    <w:rsid w:val="00066DEB"/>
    <w:rsid w:val="00067481"/>
    <w:rsid w:val="0007099C"/>
    <w:rsid w:val="000735D8"/>
    <w:rsid w:val="000754AF"/>
    <w:rsid w:val="0007556F"/>
    <w:rsid w:val="000755E3"/>
    <w:rsid w:val="00076216"/>
    <w:rsid w:val="000764E2"/>
    <w:rsid w:val="00077B23"/>
    <w:rsid w:val="00080E3A"/>
    <w:rsid w:val="000816FD"/>
    <w:rsid w:val="00081700"/>
    <w:rsid w:val="00083EA8"/>
    <w:rsid w:val="00090397"/>
    <w:rsid w:val="0009094B"/>
    <w:rsid w:val="00090C84"/>
    <w:rsid w:val="00090EDC"/>
    <w:rsid w:val="00092AF7"/>
    <w:rsid w:val="000936C9"/>
    <w:rsid w:val="00093B65"/>
    <w:rsid w:val="000944A7"/>
    <w:rsid w:val="00094C20"/>
    <w:rsid w:val="00097724"/>
    <w:rsid w:val="000A0A69"/>
    <w:rsid w:val="000A1811"/>
    <w:rsid w:val="000A1DBA"/>
    <w:rsid w:val="000A6B36"/>
    <w:rsid w:val="000A6B61"/>
    <w:rsid w:val="000A6BB0"/>
    <w:rsid w:val="000A7C86"/>
    <w:rsid w:val="000B2494"/>
    <w:rsid w:val="000B2935"/>
    <w:rsid w:val="000B364B"/>
    <w:rsid w:val="000B43BD"/>
    <w:rsid w:val="000B4673"/>
    <w:rsid w:val="000B546E"/>
    <w:rsid w:val="000B5B40"/>
    <w:rsid w:val="000B7548"/>
    <w:rsid w:val="000B7C77"/>
    <w:rsid w:val="000C036F"/>
    <w:rsid w:val="000C20B1"/>
    <w:rsid w:val="000C2226"/>
    <w:rsid w:val="000C268C"/>
    <w:rsid w:val="000C65E4"/>
    <w:rsid w:val="000C6948"/>
    <w:rsid w:val="000C6954"/>
    <w:rsid w:val="000C71A6"/>
    <w:rsid w:val="000C7295"/>
    <w:rsid w:val="000C7B8D"/>
    <w:rsid w:val="000C7D4E"/>
    <w:rsid w:val="000C7EF1"/>
    <w:rsid w:val="000D1915"/>
    <w:rsid w:val="000D259E"/>
    <w:rsid w:val="000D3AEA"/>
    <w:rsid w:val="000D4C89"/>
    <w:rsid w:val="000D68D7"/>
    <w:rsid w:val="000D6D30"/>
    <w:rsid w:val="000E03F6"/>
    <w:rsid w:val="000E1FD3"/>
    <w:rsid w:val="000E2DA7"/>
    <w:rsid w:val="000E38DA"/>
    <w:rsid w:val="000E3972"/>
    <w:rsid w:val="000E59D2"/>
    <w:rsid w:val="000E5A3D"/>
    <w:rsid w:val="000E5E22"/>
    <w:rsid w:val="000F064B"/>
    <w:rsid w:val="000F0E48"/>
    <w:rsid w:val="000F2537"/>
    <w:rsid w:val="000F3888"/>
    <w:rsid w:val="000F41CC"/>
    <w:rsid w:val="000F443A"/>
    <w:rsid w:val="000F5556"/>
    <w:rsid w:val="000F72B1"/>
    <w:rsid w:val="001001FF"/>
    <w:rsid w:val="00100D67"/>
    <w:rsid w:val="00104DE4"/>
    <w:rsid w:val="00110320"/>
    <w:rsid w:val="00110966"/>
    <w:rsid w:val="00112D43"/>
    <w:rsid w:val="00114483"/>
    <w:rsid w:val="00114ADE"/>
    <w:rsid w:val="0011653D"/>
    <w:rsid w:val="001171A4"/>
    <w:rsid w:val="00122078"/>
    <w:rsid w:val="0012712B"/>
    <w:rsid w:val="0012782E"/>
    <w:rsid w:val="00127968"/>
    <w:rsid w:val="00127B19"/>
    <w:rsid w:val="00130106"/>
    <w:rsid w:val="00131DDC"/>
    <w:rsid w:val="00131E9E"/>
    <w:rsid w:val="0013311B"/>
    <w:rsid w:val="00133192"/>
    <w:rsid w:val="001333E6"/>
    <w:rsid w:val="0013344F"/>
    <w:rsid w:val="001349A8"/>
    <w:rsid w:val="00135CD9"/>
    <w:rsid w:val="00136BC1"/>
    <w:rsid w:val="00137358"/>
    <w:rsid w:val="00137F8D"/>
    <w:rsid w:val="0014043B"/>
    <w:rsid w:val="00142164"/>
    <w:rsid w:val="001432EC"/>
    <w:rsid w:val="001441B6"/>
    <w:rsid w:val="00144792"/>
    <w:rsid w:val="00146F8A"/>
    <w:rsid w:val="00150521"/>
    <w:rsid w:val="00150D48"/>
    <w:rsid w:val="00152735"/>
    <w:rsid w:val="00152B80"/>
    <w:rsid w:val="00156E2C"/>
    <w:rsid w:val="001654E3"/>
    <w:rsid w:val="00167872"/>
    <w:rsid w:val="00170E54"/>
    <w:rsid w:val="00170F95"/>
    <w:rsid w:val="00173CFC"/>
    <w:rsid w:val="001765A0"/>
    <w:rsid w:val="001802B1"/>
    <w:rsid w:val="00180700"/>
    <w:rsid w:val="0018176A"/>
    <w:rsid w:val="00181FB9"/>
    <w:rsid w:val="00182916"/>
    <w:rsid w:val="001852D2"/>
    <w:rsid w:val="00190336"/>
    <w:rsid w:val="00190A3A"/>
    <w:rsid w:val="00190EFB"/>
    <w:rsid w:val="0019124B"/>
    <w:rsid w:val="00191B3E"/>
    <w:rsid w:val="00192080"/>
    <w:rsid w:val="00192CF7"/>
    <w:rsid w:val="00193C51"/>
    <w:rsid w:val="00194072"/>
    <w:rsid w:val="00195561"/>
    <w:rsid w:val="00195E98"/>
    <w:rsid w:val="001964C7"/>
    <w:rsid w:val="00196735"/>
    <w:rsid w:val="001A1884"/>
    <w:rsid w:val="001A262D"/>
    <w:rsid w:val="001A369F"/>
    <w:rsid w:val="001A45C0"/>
    <w:rsid w:val="001A4C6E"/>
    <w:rsid w:val="001A5925"/>
    <w:rsid w:val="001A6531"/>
    <w:rsid w:val="001A7C17"/>
    <w:rsid w:val="001A7FC7"/>
    <w:rsid w:val="001B1392"/>
    <w:rsid w:val="001B1CC8"/>
    <w:rsid w:val="001B4E31"/>
    <w:rsid w:val="001B5718"/>
    <w:rsid w:val="001B6024"/>
    <w:rsid w:val="001B704F"/>
    <w:rsid w:val="001C04C1"/>
    <w:rsid w:val="001C19E7"/>
    <w:rsid w:val="001C21F1"/>
    <w:rsid w:val="001C424E"/>
    <w:rsid w:val="001C7466"/>
    <w:rsid w:val="001C75F9"/>
    <w:rsid w:val="001C7BDC"/>
    <w:rsid w:val="001D041C"/>
    <w:rsid w:val="001D0E78"/>
    <w:rsid w:val="001D40F3"/>
    <w:rsid w:val="001D42A2"/>
    <w:rsid w:val="001D5092"/>
    <w:rsid w:val="001D6544"/>
    <w:rsid w:val="001D69E0"/>
    <w:rsid w:val="001D7365"/>
    <w:rsid w:val="001E082F"/>
    <w:rsid w:val="001E11EB"/>
    <w:rsid w:val="001E139E"/>
    <w:rsid w:val="001E5656"/>
    <w:rsid w:val="001E5BD8"/>
    <w:rsid w:val="001E6FD0"/>
    <w:rsid w:val="001F0D87"/>
    <w:rsid w:val="001F3241"/>
    <w:rsid w:val="001F3C64"/>
    <w:rsid w:val="00200298"/>
    <w:rsid w:val="00201FEC"/>
    <w:rsid w:val="00203237"/>
    <w:rsid w:val="0020408A"/>
    <w:rsid w:val="002051A2"/>
    <w:rsid w:val="00205638"/>
    <w:rsid w:val="00205D4E"/>
    <w:rsid w:val="00210488"/>
    <w:rsid w:val="00212E4B"/>
    <w:rsid w:val="002130CD"/>
    <w:rsid w:val="002157A5"/>
    <w:rsid w:val="00215F9A"/>
    <w:rsid w:val="0021710D"/>
    <w:rsid w:val="002175B2"/>
    <w:rsid w:val="00220745"/>
    <w:rsid w:val="00221026"/>
    <w:rsid w:val="00221876"/>
    <w:rsid w:val="00221FAA"/>
    <w:rsid w:val="0022204F"/>
    <w:rsid w:val="00222DB0"/>
    <w:rsid w:val="002245F5"/>
    <w:rsid w:val="00225377"/>
    <w:rsid w:val="0022600C"/>
    <w:rsid w:val="00231D07"/>
    <w:rsid w:val="002324A2"/>
    <w:rsid w:val="00234187"/>
    <w:rsid w:val="00234CCC"/>
    <w:rsid w:val="00234DB2"/>
    <w:rsid w:val="00235808"/>
    <w:rsid w:val="00237495"/>
    <w:rsid w:val="0024054F"/>
    <w:rsid w:val="00241417"/>
    <w:rsid w:val="00241E5D"/>
    <w:rsid w:val="0024281B"/>
    <w:rsid w:val="002433FE"/>
    <w:rsid w:val="00244636"/>
    <w:rsid w:val="00245511"/>
    <w:rsid w:val="00246F44"/>
    <w:rsid w:val="002479F6"/>
    <w:rsid w:val="0025133B"/>
    <w:rsid w:val="002534B3"/>
    <w:rsid w:val="002536A0"/>
    <w:rsid w:val="00253E37"/>
    <w:rsid w:val="00255153"/>
    <w:rsid w:val="00255EAD"/>
    <w:rsid w:val="002603BC"/>
    <w:rsid w:val="0026181F"/>
    <w:rsid w:val="002618BA"/>
    <w:rsid w:val="002619B1"/>
    <w:rsid w:val="00263028"/>
    <w:rsid w:val="0026551F"/>
    <w:rsid w:val="002665C4"/>
    <w:rsid w:val="002706E1"/>
    <w:rsid w:val="00272443"/>
    <w:rsid w:val="0027394D"/>
    <w:rsid w:val="0027794A"/>
    <w:rsid w:val="002779B1"/>
    <w:rsid w:val="0028107E"/>
    <w:rsid w:val="00281409"/>
    <w:rsid w:val="00281A1C"/>
    <w:rsid w:val="00281F72"/>
    <w:rsid w:val="00282C74"/>
    <w:rsid w:val="002838BE"/>
    <w:rsid w:val="0028415A"/>
    <w:rsid w:val="0028484D"/>
    <w:rsid w:val="00284B64"/>
    <w:rsid w:val="00284DD4"/>
    <w:rsid w:val="00287C5F"/>
    <w:rsid w:val="00290533"/>
    <w:rsid w:val="00291AF3"/>
    <w:rsid w:val="00292B29"/>
    <w:rsid w:val="0029373D"/>
    <w:rsid w:val="00294E75"/>
    <w:rsid w:val="00295112"/>
    <w:rsid w:val="0029519D"/>
    <w:rsid w:val="0029660D"/>
    <w:rsid w:val="002A011A"/>
    <w:rsid w:val="002A1F4D"/>
    <w:rsid w:val="002A2900"/>
    <w:rsid w:val="002A2B8B"/>
    <w:rsid w:val="002A2C30"/>
    <w:rsid w:val="002A6E88"/>
    <w:rsid w:val="002B1095"/>
    <w:rsid w:val="002B1AB7"/>
    <w:rsid w:val="002B1FE6"/>
    <w:rsid w:val="002B35CC"/>
    <w:rsid w:val="002B4A2A"/>
    <w:rsid w:val="002B5E6A"/>
    <w:rsid w:val="002B7493"/>
    <w:rsid w:val="002C196A"/>
    <w:rsid w:val="002C1991"/>
    <w:rsid w:val="002C1A42"/>
    <w:rsid w:val="002C1A51"/>
    <w:rsid w:val="002C3875"/>
    <w:rsid w:val="002C3D55"/>
    <w:rsid w:val="002C48F4"/>
    <w:rsid w:val="002C7795"/>
    <w:rsid w:val="002D0247"/>
    <w:rsid w:val="002D212F"/>
    <w:rsid w:val="002D22D8"/>
    <w:rsid w:val="002D2D96"/>
    <w:rsid w:val="002D4B58"/>
    <w:rsid w:val="002E0747"/>
    <w:rsid w:val="002E3DBF"/>
    <w:rsid w:val="002E4544"/>
    <w:rsid w:val="002E531F"/>
    <w:rsid w:val="002E6082"/>
    <w:rsid w:val="002E6134"/>
    <w:rsid w:val="002E7751"/>
    <w:rsid w:val="002F25A2"/>
    <w:rsid w:val="002F31BF"/>
    <w:rsid w:val="002F340A"/>
    <w:rsid w:val="002F3999"/>
    <w:rsid w:val="002F479A"/>
    <w:rsid w:val="002F4932"/>
    <w:rsid w:val="002F59AF"/>
    <w:rsid w:val="002F5E16"/>
    <w:rsid w:val="002F69C9"/>
    <w:rsid w:val="00301BA7"/>
    <w:rsid w:val="003020C2"/>
    <w:rsid w:val="003039D5"/>
    <w:rsid w:val="00304349"/>
    <w:rsid w:val="00305AD0"/>
    <w:rsid w:val="00305F2D"/>
    <w:rsid w:val="00306CF6"/>
    <w:rsid w:val="00307C0B"/>
    <w:rsid w:val="0031105B"/>
    <w:rsid w:val="00311259"/>
    <w:rsid w:val="00311E6F"/>
    <w:rsid w:val="00312A37"/>
    <w:rsid w:val="003130AB"/>
    <w:rsid w:val="003132C5"/>
    <w:rsid w:val="00314E40"/>
    <w:rsid w:val="003151AC"/>
    <w:rsid w:val="0031629B"/>
    <w:rsid w:val="00321404"/>
    <w:rsid w:val="00321BF9"/>
    <w:rsid w:val="00322404"/>
    <w:rsid w:val="003247A1"/>
    <w:rsid w:val="00325743"/>
    <w:rsid w:val="00326731"/>
    <w:rsid w:val="003309C4"/>
    <w:rsid w:val="00332EEE"/>
    <w:rsid w:val="00332EFA"/>
    <w:rsid w:val="00332F96"/>
    <w:rsid w:val="003339F5"/>
    <w:rsid w:val="003348D9"/>
    <w:rsid w:val="003358B8"/>
    <w:rsid w:val="00336E45"/>
    <w:rsid w:val="0033780E"/>
    <w:rsid w:val="003405A2"/>
    <w:rsid w:val="00340CF1"/>
    <w:rsid w:val="003422ED"/>
    <w:rsid w:val="00344C01"/>
    <w:rsid w:val="0034660B"/>
    <w:rsid w:val="003470D8"/>
    <w:rsid w:val="00351D4F"/>
    <w:rsid w:val="00352386"/>
    <w:rsid w:val="003527DC"/>
    <w:rsid w:val="0035281B"/>
    <w:rsid w:val="0035390E"/>
    <w:rsid w:val="00356874"/>
    <w:rsid w:val="003576DB"/>
    <w:rsid w:val="003602CB"/>
    <w:rsid w:val="00360587"/>
    <w:rsid w:val="00360F3D"/>
    <w:rsid w:val="00361EE0"/>
    <w:rsid w:val="003632E5"/>
    <w:rsid w:val="00363C55"/>
    <w:rsid w:val="00363E73"/>
    <w:rsid w:val="00365D97"/>
    <w:rsid w:val="003668C6"/>
    <w:rsid w:val="003676C4"/>
    <w:rsid w:val="00367BC7"/>
    <w:rsid w:val="00370A9C"/>
    <w:rsid w:val="00371184"/>
    <w:rsid w:val="003747A8"/>
    <w:rsid w:val="00374FAF"/>
    <w:rsid w:val="003774DC"/>
    <w:rsid w:val="0038275F"/>
    <w:rsid w:val="003832FE"/>
    <w:rsid w:val="003837FA"/>
    <w:rsid w:val="00383D68"/>
    <w:rsid w:val="00384575"/>
    <w:rsid w:val="00384807"/>
    <w:rsid w:val="00386C57"/>
    <w:rsid w:val="0038746A"/>
    <w:rsid w:val="003906D9"/>
    <w:rsid w:val="00391F54"/>
    <w:rsid w:val="00393DA6"/>
    <w:rsid w:val="00394F7F"/>
    <w:rsid w:val="0039556B"/>
    <w:rsid w:val="0039586D"/>
    <w:rsid w:val="00395BDF"/>
    <w:rsid w:val="003A0606"/>
    <w:rsid w:val="003A0F75"/>
    <w:rsid w:val="003A1B14"/>
    <w:rsid w:val="003A1EEB"/>
    <w:rsid w:val="003A44A6"/>
    <w:rsid w:val="003A4638"/>
    <w:rsid w:val="003A4FFB"/>
    <w:rsid w:val="003B1428"/>
    <w:rsid w:val="003B14F9"/>
    <w:rsid w:val="003B3348"/>
    <w:rsid w:val="003B391A"/>
    <w:rsid w:val="003B3D25"/>
    <w:rsid w:val="003B45B5"/>
    <w:rsid w:val="003B4A4F"/>
    <w:rsid w:val="003B5995"/>
    <w:rsid w:val="003B5F9B"/>
    <w:rsid w:val="003B63DF"/>
    <w:rsid w:val="003B64BC"/>
    <w:rsid w:val="003B79E1"/>
    <w:rsid w:val="003B7DD7"/>
    <w:rsid w:val="003C21F0"/>
    <w:rsid w:val="003C5CD1"/>
    <w:rsid w:val="003C60BC"/>
    <w:rsid w:val="003C6BBF"/>
    <w:rsid w:val="003D15D3"/>
    <w:rsid w:val="003D47BE"/>
    <w:rsid w:val="003D48F2"/>
    <w:rsid w:val="003D7D2A"/>
    <w:rsid w:val="003E3503"/>
    <w:rsid w:val="003E35C1"/>
    <w:rsid w:val="003E74C1"/>
    <w:rsid w:val="003F018A"/>
    <w:rsid w:val="003F0AAC"/>
    <w:rsid w:val="003F0CF7"/>
    <w:rsid w:val="003F10FE"/>
    <w:rsid w:val="003F1BE8"/>
    <w:rsid w:val="003F4687"/>
    <w:rsid w:val="003F616A"/>
    <w:rsid w:val="003F6241"/>
    <w:rsid w:val="003F710E"/>
    <w:rsid w:val="00400FDC"/>
    <w:rsid w:val="00401047"/>
    <w:rsid w:val="00401095"/>
    <w:rsid w:val="00402A45"/>
    <w:rsid w:val="00403E37"/>
    <w:rsid w:val="0040430B"/>
    <w:rsid w:val="0040496B"/>
    <w:rsid w:val="00406C03"/>
    <w:rsid w:val="004071FA"/>
    <w:rsid w:val="00407386"/>
    <w:rsid w:val="0041152F"/>
    <w:rsid w:val="0041154E"/>
    <w:rsid w:val="004118CB"/>
    <w:rsid w:val="00412074"/>
    <w:rsid w:val="004132B0"/>
    <w:rsid w:val="004135E3"/>
    <w:rsid w:val="00414656"/>
    <w:rsid w:val="00414992"/>
    <w:rsid w:val="00420EEE"/>
    <w:rsid w:val="00421586"/>
    <w:rsid w:val="004215F6"/>
    <w:rsid w:val="0042197F"/>
    <w:rsid w:val="004225B7"/>
    <w:rsid w:val="00422B81"/>
    <w:rsid w:val="00425654"/>
    <w:rsid w:val="004279A7"/>
    <w:rsid w:val="0043099E"/>
    <w:rsid w:val="004338FC"/>
    <w:rsid w:val="00433CB9"/>
    <w:rsid w:val="00433D7D"/>
    <w:rsid w:val="0043452F"/>
    <w:rsid w:val="004345CF"/>
    <w:rsid w:val="00434BAB"/>
    <w:rsid w:val="00435463"/>
    <w:rsid w:val="00435734"/>
    <w:rsid w:val="004369BA"/>
    <w:rsid w:val="004375FF"/>
    <w:rsid w:val="004412B1"/>
    <w:rsid w:val="0044434F"/>
    <w:rsid w:val="004443D0"/>
    <w:rsid w:val="00445172"/>
    <w:rsid w:val="0045236E"/>
    <w:rsid w:val="004530FD"/>
    <w:rsid w:val="004542B4"/>
    <w:rsid w:val="00456AB9"/>
    <w:rsid w:val="00460344"/>
    <w:rsid w:val="004629EA"/>
    <w:rsid w:val="00462E6C"/>
    <w:rsid w:val="00462ED6"/>
    <w:rsid w:val="00465B3A"/>
    <w:rsid w:val="0046685D"/>
    <w:rsid w:val="004678EE"/>
    <w:rsid w:val="00470242"/>
    <w:rsid w:val="004703EB"/>
    <w:rsid w:val="004706C5"/>
    <w:rsid w:val="0047194E"/>
    <w:rsid w:val="00473B94"/>
    <w:rsid w:val="004749A9"/>
    <w:rsid w:val="00475208"/>
    <w:rsid w:val="004764B9"/>
    <w:rsid w:val="00477CD1"/>
    <w:rsid w:val="004817CD"/>
    <w:rsid w:val="004831BB"/>
    <w:rsid w:val="00484248"/>
    <w:rsid w:val="004843E1"/>
    <w:rsid w:val="00485FDC"/>
    <w:rsid w:val="00486100"/>
    <w:rsid w:val="00486258"/>
    <w:rsid w:val="0048706B"/>
    <w:rsid w:val="00492E1F"/>
    <w:rsid w:val="00493C70"/>
    <w:rsid w:val="00495CE1"/>
    <w:rsid w:val="00496468"/>
    <w:rsid w:val="00497156"/>
    <w:rsid w:val="004A0604"/>
    <w:rsid w:val="004A13C6"/>
    <w:rsid w:val="004A2BCD"/>
    <w:rsid w:val="004A2F9A"/>
    <w:rsid w:val="004A4227"/>
    <w:rsid w:val="004A4646"/>
    <w:rsid w:val="004A4AFB"/>
    <w:rsid w:val="004A56B0"/>
    <w:rsid w:val="004A66CD"/>
    <w:rsid w:val="004B38BE"/>
    <w:rsid w:val="004B77BD"/>
    <w:rsid w:val="004C1F96"/>
    <w:rsid w:val="004C2278"/>
    <w:rsid w:val="004C4ED5"/>
    <w:rsid w:val="004C5828"/>
    <w:rsid w:val="004C5F96"/>
    <w:rsid w:val="004D0DFB"/>
    <w:rsid w:val="004D41CA"/>
    <w:rsid w:val="004D573A"/>
    <w:rsid w:val="004D6F4A"/>
    <w:rsid w:val="004D796D"/>
    <w:rsid w:val="004E03EA"/>
    <w:rsid w:val="004E0FB5"/>
    <w:rsid w:val="004E3085"/>
    <w:rsid w:val="004E6A75"/>
    <w:rsid w:val="004E7C1A"/>
    <w:rsid w:val="004E7DA3"/>
    <w:rsid w:val="004F027D"/>
    <w:rsid w:val="004F0307"/>
    <w:rsid w:val="004F0598"/>
    <w:rsid w:val="004F1698"/>
    <w:rsid w:val="004F1A81"/>
    <w:rsid w:val="004F5652"/>
    <w:rsid w:val="004F5778"/>
    <w:rsid w:val="004F57A5"/>
    <w:rsid w:val="004F6405"/>
    <w:rsid w:val="004F7C46"/>
    <w:rsid w:val="00500B62"/>
    <w:rsid w:val="0050179D"/>
    <w:rsid w:val="00501E11"/>
    <w:rsid w:val="00503E67"/>
    <w:rsid w:val="0050452D"/>
    <w:rsid w:val="00507DE8"/>
    <w:rsid w:val="00510836"/>
    <w:rsid w:val="00512355"/>
    <w:rsid w:val="00512B90"/>
    <w:rsid w:val="00514197"/>
    <w:rsid w:val="0051422F"/>
    <w:rsid w:val="005142A6"/>
    <w:rsid w:val="00514584"/>
    <w:rsid w:val="00514B70"/>
    <w:rsid w:val="005213BC"/>
    <w:rsid w:val="005218A2"/>
    <w:rsid w:val="005268A9"/>
    <w:rsid w:val="00527023"/>
    <w:rsid w:val="00527CC4"/>
    <w:rsid w:val="00531306"/>
    <w:rsid w:val="00532953"/>
    <w:rsid w:val="00536A25"/>
    <w:rsid w:val="00537F59"/>
    <w:rsid w:val="00540BA5"/>
    <w:rsid w:val="0054118C"/>
    <w:rsid w:val="00541DF6"/>
    <w:rsid w:val="0054626D"/>
    <w:rsid w:val="00547B7C"/>
    <w:rsid w:val="00550A32"/>
    <w:rsid w:val="00550C3E"/>
    <w:rsid w:val="00550FC3"/>
    <w:rsid w:val="00552433"/>
    <w:rsid w:val="005525A3"/>
    <w:rsid w:val="00552F92"/>
    <w:rsid w:val="00553C5F"/>
    <w:rsid w:val="00553D19"/>
    <w:rsid w:val="00553D21"/>
    <w:rsid w:val="00554008"/>
    <w:rsid w:val="00556685"/>
    <w:rsid w:val="00557B88"/>
    <w:rsid w:val="0056134C"/>
    <w:rsid w:val="00563410"/>
    <w:rsid w:val="00565382"/>
    <w:rsid w:val="00566251"/>
    <w:rsid w:val="00566875"/>
    <w:rsid w:val="005671E6"/>
    <w:rsid w:val="0057007B"/>
    <w:rsid w:val="005708B0"/>
    <w:rsid w:val="00570CDF"/>
    <w:rsid w:val="00571D1A"/>
    <w:rsid w:val="00571EE9"/>
    <w:rsid w:val="00572988"/>
    <w:rsid w:val="0057299B"/>
    <w:rsid w:val="00573103"/>
    <w:rsid w:val="00574F25"/>
    <w:rsid w:val="00575A74"/>
    <w:rsid w:val="00576633"/>
    <w:rsid w:val="00576F8F"/>
    <w:rsid w:val="00580EEF"/>
    <w:rsid w:val="005828DC"/>
    <w:rsid w:val="00582F36"/>
    <w:rsid w:val="0058300F"/>
    <w:rsid w:val="00585170"/>
    <w:rsid w:val="00585970"/>
    <w:rsid w:val="0058651B"/>
    <w:rsid w:val="0058658B"/>
    <w:rsid w:val="00587C64"/>
    <w:rsid w:val="00591FD6"/>
    <w:rsid w:val="00592023"/>
    <w:rsid w:val="005924DB"/>
    <w:rsid w:val="005938AE"/>
    <w:rsid w:val="00593C52"/>
    <w:rsid w:val="00594AF6"/>
    <w:rsid w:val="00595A28"/>
    <w:rsid w:val="00595B16"/>
    <w:rsid w:val="005A033F"/>
    <w:rsid w:val="005A1135"/>
    <w:rsid w:val="005A3D8D"/>
    <w:rsid w:val="005A676D"/>
    <w:rsid w:val="005A7409"/>
    <w:rsid w:val="005A7E7F"/>
    <w:rsid w:val="005B009D"/>
    <w:rsid w:val="005B1124"/>
    <w:rsid w:val="005B130B"/>
    <w:rsid w:val="005B1B96"/>
    <w:rsid w:val="005B563E"/>
    <w:rsid w:val="005B6793"/>
    <w:rsid w:val="005B7A88"/>
    <w:rsid w:val="005B7F85"/>
    <w:rsid w:val="005C156C"/>
    <w:rsid w:val="005C1C5C"/>
    <w:rsid w:val="005C248F"/>
    <w:rsid w:val="005C2818"/>
    <w:rsid w:val="005C2A27"/>
    <w:rsid w:val="005C3A6B"/>
    <w:rsid w:val="005C47E4"/>
    <w:rsid w:val="005C558C"/>
    <w:rsid w:val="005C5BB0"/>
    <w:rsid w:val="005C726B"/>
    <w:rsid w:val="005D022E"/>
    <w:rsid w:val="005D0D41"/>
    <w:rsid w:val="005D14B0"/>
    <w:rsid w:val="005D1B17"/>
    <w:rsid w:val="005D4812"/>
    <w:rsid w:val="005D7F75"/>
    <w:rsid w:val="005E026F"/>
    <w:rsid w:val="005E1E1A"/>
    <w:rsid w:val="005E6633"/>
    <w:rsid w:val="005E6860"/>
    <w:rsid w:val="005E7E9E"/>
    <w:rsid w:val="005F4D00"/>
    <w:rsid w:val="005F51AB"/>
    <w:rsid w:val="005F698A"/>
    <w:rsid w:val="005F72E3"/>
    <w:rsid w:val="005F7689"/>
    <w:rsid w:val="005F790D"/>
    <w:rsid w:val="00600A8E"/>
    <w:rsid w:val="006018B2"/>
    <w:rsid w:val="006024F5"/>
    <w:rsid w:val="00602742"/>
    <w:rsid w:val="006034A8"/>
    <w:rsid w:val="00604B82"/>
    <w:rsid w:val="0060594C"/>
    <w:rsid w:val="006060A8"/>
    <w:rsid w:val="0060647A"/>
    <w:rsid w:val="00606FB0"/>
    <w:rsid w:val="0061182E"/>
    <w:rsid w:val="006119AC"/>
    <w:rsid w:val="00612DB6"/>
    <w:rsid w:val="00614EE7"/>
    <w:rsid w:val="006157A7"/>
    <w:rsid w:val="00615AC3"/>
    <w:rsid w:val="00616B85"/>
    <w:rsid w:val="00622850"/>
    <w:rsid w:val="00622D82"/>
    <w:rsid w:val="00624653"/>
    <w:rsid w:val="00624CEC"/>
    <w:rsid w:val="00625C93"/>
    <w:rsid w:val="00626943"/>
    <w:rsid w:val="00626F1D"/>
    <w:rsid w:val="006332F7"/>
    <w:rsid w:val="00634140"/>
    <w:rsid w:val="0063432A"/>
    <w:rsid w:val="0063433F"/>
    <w:rsid w:val="00635902"/>
    <w:rsid w:val="00635BD1"/>
    <w:rsid w:val="006365F9"/>
    <w:rsid w:val="00636819"/>
    <w:rsid w:val="00636BA8"/>
    <w:rsid w:val="006373E7"/>
    <w:rsid w:val="006378F0"/>
    <w:rsid w:val="00642F48"/>
    <w:rsid w:val="006434CB"/>
    <w:rsid w:val="0064357D"/>
    <w:rsid w:val="00643F47"/>
    <w:rsid w:val="00645233"/>
    <w:rsid w:val="00647A26"/>
    <w:rsid w:val="00647CD9"/>
    <w:rsid w:val="00647CFF"/>
    <w:rsid w:val="0065073F"/>
    <w:rsid w:val="00650868"/>
    <w:rsid w:val="0065150E"/>
    <w:rsid w:val="00652A80"/>
    <w:rsid w:val="00653247"/>
    <w:rsid w:val="0065492C"/>
    <w:rsid w:val="00655E6E"/>
    <w:rsid w:val="00657512"/>
    <w:rsid w:val="00661942"/>
    <w:rsid w:val="00664886"/>
    <w:rsid w:val="006658CB"/>
    <w:rsid w:val="00666641"/>
    <w:rsid w:val="006672E6"/>
    <w:rsid w:val="00670241"/>
    <w:rsid w:val="006725E2"/>
    <w:rsid w:val="0067285A"/>
    <w:rsid w:val="0067295E"/>
    <w:rsid w:val="006736D2"/>
    <w:rsid w:val="0067370B"/>
    <w:rsid w:val="00676080"/>
    <w:rsid w:val="0067757D"/>
    <w:rsid w:val="006777EF"/>
    <w:rsid w:val="006801BF"/>
    <w:rsid w:val="00683AF5"/>
    <w:rsid w:val="00683EE3"/>
    <w:rsid w:val="00684920"/>
    <w:rsid w:val="00684EFA"/>
    <w:rsid w:val="006851DD"/>
    <w:rsid w:val="00686BD1"/>
    <w:rsid w:val="00690FAA"/>
    <w:rsid w:val="006A0D29"/>
    <w:rsid w:val="006A11F0"/>
    <w:rsid w:val="006A122D"/>
    <w:rsid w:val="006A2665"/>
    <w:rsid w:val="006A58EC"/>
    <w:rsid w:val="006A60D0"/>
    <w:rsid w:val="006B2CEA"/>
    <w:rsid w:val="006B3127"/>
    <w:rsid w:val="006B3CE9"/>
    <w:rsid w:val="006B4788"/>
    <w:rsid w:val="006B5CCD"/>
    <w:rsid w:val="006B6FD8"/>
    <w:rsid w:val="006B72C4"/>
    <w:rsid w:val="006B7D4E"/>
    <w:rsid w:val="006C1E70"/>
    <w:rsid w:val="006C3574"/>
    <w:rsid w:val="006C370F"/>
    <w:rsid w:val="006C38C8"/>
    <w:rsid w:val="006C564B"/>
    <w:rsid w:val="006C61A2"/>
    <w:rsid w:val="006C697D"/>
    <w:rsid w:val="006C6BDF"/>
    <w:rsid w:val="006C71A8"/>
    <w:rsid w:val="006C7833"/>
    <w:rsid w:val="006C7ECE"/>
    <w:rsid w:val="006C7F50"/>
    <w:rsid w:val="006D273A"/>
    <w:rsid w:val="006D6A3E"/>
    <w:rsid w:val="006D7C96"/>
    <w:rsid w:val="006E009F"/>
    <w:rsid w:val="006E2DE0"/>
    <w:rsid w:val="006E2FE4"/>
    <w:rsid w:val="006E374A"/>
    <w:rsid w:val="006E3FBB"/>
    <w:rsid w:val="006F0B4E"/>
    <w:rsid w:val="006F3063"/>
    <w:rsid w:val="006F364A"/>
    <w:rsid w:val="006F7344"/>
    <w:rsid w:val="00701BD5"/>
    <w:rsid w:val="00703F2C"/>
    <w:rsid w:val="007045C7"/>
    <w:rsid w:val="007055C2"/>
    <w:rsid w:val="00705E3F"/>
    <w:rsid w:val="007061DF"/>
    <w:rsid w:val="007065B7"/>
    <w:rsid w:val="0071379B"/>
    <w:rsid w:val="00714A2D"/>
    <w:rsid w:val="00714C63"/>
    <w:rsid w:val="0071640D"/>
    <w:rsid w:val="00717099"/>
    <w:rsid w:val="007175B8"/>
    <w:rsid w:val="007203B6"/>
    <w:rsid w:val="0072156E"/>
    <w:rsid w:val="00722625"/>
    <w:rsid w:val="00722C95"/>
    <w:rsid w:val="007236DB"/>
    <w:rsid w:val="00726CA9"/>
    <w:rsid w:val="007310B6"/>
    <w:rsid w:val="00731452"/>
    <w:rsid w:val="00731CD7"/>
    <w:rsid w:val="007322B6"/>
    <w:rsid w:val="00732933"/>
    <w:rsid w:val="00732A15"/>
    <w:rsid w:val="00732D39"/>
    <w:rsid w:val="00733380"/>
    <w:rsid w:val="00734B1B"/>
    <w:rsid w:val="007361B3"/>
    <w:rsid w:val="007402F1"/>
    <w:rsid w:val="007409FE"/>
    <w:rsid w:val="00744747"/>
    <w:rsid w:val="00744F19"/>
    <w:rsid w:val="00745137"/>
    <w:rsid w:val="00746102"/>
    <w:rsid w:val="0075044A"/>
    <w:rsid w:val="00750C83"/>
    <w:rsid w:val="007528F9"/>
    <w:rsid w:val="00753BAF"/>
    <w:rsid w:val="00754C5B"/>
    <w:rsid w:val="00754EFA"/>
    <w:rsid w:val="00755E1D"/>
    <w:rsid w:val="0075681A"/>
    <w:rsid w:val="00760458"/>
    <w:rsid w:val="007629A0"/>
    <w:rsid w:val="00763032"/>
    <w:rsid w:val="007633B1"/>
    <w:rsid w:val="00764FCF"/>
    <w:rsid w:val="007650E5"/>
    <w:rsid w:val="0076543A"/>
    <w:rsid w:val="0076547D"/>
    <w:rsid w:val="00765B63"/>
    <w:rsid w:val="00766DF2"/>
    <w:rsid w:val="00770D19"/>
    <w:rsid w:val="007713CB"/>
    <w:rsid w:val="00772816"/>
    <w:rsid w:val="00772868"/>
    <w:rsid w:val="00773F6A"/>
    <w:rsid w:val="007741E5"/>
    <w:rsid w:val="007775FA"/>
    <w:rsid w:val="007832AC"/>
    <w:rsid w:val="00784818"/>
    <w:rsid w:val="007870CA"/>
    <w:rsid w:val="007873EC"/>
    <w:rsid w:val="00790AD6"/>
    <w:rsid w:val="00791000"/>
    <w:rsid w:val="0079103D"/>
    <w:rsid w:val="00791396"/>
    <w:rsid w:val="0079263F"/>
    <w:rsid w:val="00792EA4"/>
    <w:rsid w:val="00793EB6"/>
    <w:rsid w:val="007941D9"/>
    <w:rsid w:val="007959C4"/>
    <w:rsid w:val="00797504"/>
    <w:rsid w:val="00797751"/>
    <w:rsid w:val="00797CC3"/>
    <w:rsid w:val="007A1C80"/>
    <w:rsid w:val="007A272F"/>
    <w:rsid w:val="007A36B4"/>
    <w:rsid w:val="007A3AD4"/>
    <w:rsid w:val="007A42D3"/>
    <w:rsid w:val="007A7C65"/>
    <w:rsid w:val="007A7D34"/>
    <w:rsid w:val="007B48AB"/>
    <w:rsid w:val="007B49F3"/>
    <w:rsid w:val="007B6FFE"/>
    <w:rsid w:val="007B79B6"/>
    <w:rsid w:val="007C04BB"/>
    <w:rsid w:val="007C0F1B"/>
    <w:rsid w:val="007C10F5"/>
    <w:rsid w:val="007C1EB9"/>
    <w:rsid w:val="007C58DA"/>
    <w:rsid w:val="007C699A"/>
    <w:rsid w:val="007D5DC6"/>
    <w:rsid w:val="007D5F75"/>
    <w:rsid w:val="007D6E3B"/>
    <w:rsid w:val="007D7153"/>
    <w:rsid w:val="007E0120"/>
    <w:rsid w:val="007E04BF"/>
    <w:rsid w:val="007E0AF7"/>
    <w:rsid w:val="007E0C7D"/>
    <w:rsid w:val="007E1DB8"/>
    <w:rsid w:val="007E20F5"/>
    <w:rsid w:val="007E30FE"/>
    <w:rsid w:val="007E3642"/>
    <w:rsid w:val="007E714C"/>
    <w:rsid w:val="007E7D39"/>
    <w:rsid w:val="007F076A"/>
    <w:rsid w:val="007F11CE"/>
    <w:rsid w:val="007F11D2"/>
    <w:rsid w:val="007F2280"/>
    <w:rsid w:val="007F4AB4"/>
    <w:rsid w:val="007F4EB4"/>
    <w:rsid w:val="007F6428"/>
    <w:rsid w:val="007F7062"/>
    <w:rsid w:val="008001AA"/>
    <w:rsid w:val="00800675"/>
    <w:rsid w:val="0080151B"/>
    <w:rsid w:val="00803865"/>
    <w:rsid w:val="00803CB3"/>
    <w:rsid w:val="008057B4"/>
    <w:rsid w:val="00810683"/>
    <w:rsid w:val="008123B9"/>
    <w:rsid w:val="00812BC0"/>
    <w:rsid w:val="00812BC5"/>
    <w:rsid w:val="00813BB7"/>
    <w:rsid w:val="008140E7"/>
    <w:rsid w:val="0082109F"/>
    <w:rsid w:val="00822270"/>
    <w:rsid w:val="0082400F"/>
    <w:rsid w:val="00824065"/>
    <w:rsid w:val="00826695"/>
    <w:rsid w:val="00826B1B"/>
    <w:rsid w:val="00827954"/>
    <w:rsid w:val="00830C19"/>
    <w:rsid w:val="008328FE"/>
    <w:rsid w:val="00833068"/>
    <w:rsid w:val="008354F9"/>
    <w:rsid w:val="00841687"/>
    <w:rsid w:val="00845C33"/>
    <w:rsid w:val="008465FD"/>
    <w:rsid w:val="0084674C"/>
    <w:rsid w:val="00847218"/>
    <w:rsid w:val="00847942"/>
    <w:rsid w:val="00850745"/>
    <w:rsid w:val="00850C76"/>
    <w:rsid w:val="00851882"/>
    <w:rsid w:val="00852460"/>
    <w:rsid w:val="00855447"/>
    <w:rsid w:val="00855E31"/>
    <w:rsid w:val="00861AD5"/>
    <w:rsid w:val="00862724"/>
    <w:rsid w:val="00864753"/>
    <w:rsid w:val="0086543A"/>
    <w:rsid w:val="00865A91"/>
    <w:rsid w:val="00865E82"/>
    <w:rsid w:val="008670DB"/>
    <w:rsid w:val="008739F2"/>
    <w:rsid w:val="00874E61"/>
    <w:rsid w:val="008810B6"/>
    <w:rsid w:val="00882B82"/>
    <w:rsid w:val="0088520E"/>
    <w:rsid w:val="00886270"/>
    <w:rsid w:val="0089094E"/>
    <w:rsid w:val="00890E09"/>
    <w:rsid w:val="0089130C"/>
    <w:rsid w:val="00892582"/>
    <w:rsid w:val="008931F4"/>
    <w:rsid w:val="00893D8E"/>
    <w:rsid w:val="0089588B"/>
    <w:rsid w:val="0089638F"/>
    <w:rsid w:val="0089675B"/>
    <w:rsid w:val="00897EED"/>
    <w:rsid w:val="008A135D"/>
    <w:rsid w:val="008A3699"/>
    <w:rsid w:val="008A43E0"/>
    <w:rsid w:val="008A4CEA"/>
    <w:rsid w:val="008A579A"/>
    <w:rsid w:val="008B074B"/>
    <w:rsid w:val="008B0FBE"/>
    <w:rsid w:val="008B147A"/>
    <w:rsid w:val="008B1E8B"/>
    <w:rsid w:val="008B2173"/>
    <w:rsid w:val="008B2DB6"/>
    <w:rsid w:val="008B2EC6"/>
    <w:rsid w:val="008B2F00"/>
    <w:rsid w:val="008B3C11"/>
    <w:rsid w:val="008B562B"/>
    <w:rsid w:val="008B5F4D"/>
    <w:rsid w:val="008B6265"/>
    <w:rsid w:val="008B6736"/>
    <w:rsid w:val="008B7F15"/>
    <w:rsid w:val="008C049A"/>
    <w:rsid w:val="008C059D"/>
    <w:rsid w:val="008C2784"/>
    <w:rsid w:val="008C2878"/>
    <w:rsid w:val="008C4424"/>
    <w:rsid w:val="008C4A0D"/>
    <w:rsid w:val="008D0473"/>
    <w:rsid w:val="008D14FC"/>
    <w:rsid w:val="008D166A"/>
    <w:rsid w:val="008D3C7A"/>
    <w:rsid w:val="008D3DE5"/>
    <w:rsid w:val="008D448B"/>
    <w:rsid w:val="008D5139"/>
    <w:rsid w:val="008D52AB"/>
    <w:rsid w:val="008D619A"/>
    <w:rsid w:val="008E1809"/>
    <w:rsid w:val="008E19D0"/>
    <w:rsid w:val="008E24F0"/>
    <w:rsid w:val="008E3784"/>
    <w:rsid w:val="008E47ED"/>
    <w:rsid w:val="008E4BA1"/>
    <w:rsid w:val="008E4F06"/>
    <w:rsid w:val="008E6702"/>
    <w:rsid w:val="008E6EC4"/>
    <w:rsid w:val="008E7F21"/>
    <w:rsid w:val="008F0F56"/>
    <w:rsid w:val="008F1659"/>
    <w:rsid w:val="008F3836"/>
    <w:rsid w:val="008F411C"/>
    <w:rsid w:val="008F5840"/>
    <w:rsid w:val="008F5D16"/>
    <w:rsid w:val="008F6EC8"/>
    <w:rsid w:val="00901428"/>
    <w:rsid w:val="00903DD3"/>
    <w:rsid w:val="0090621E"/>
    <w:rsid w:val="0090637F"/>
    <w:rsid w:val="00907582"/>
    <w:rsid w:val="009104FA"/>
    <w:rsid w:val="0091104B"/>
    <w:rsid w:val="009115AC"/>
    <w:rsid w:val="00911DC0"/>
    <w:rsid w:val="0091293F"/>
    <w:rsid w:val="009130B4"/>
    <w:rsid w:val="009151FC"/>
    <w:rsid w:val="0091541A"/>
    <w:rsid w:val="0091716D"/>
    <w:rsid w:val="009206A7"/>
    <w:rsid w:val="00920C06"/>
    <w:rsid w:val="00920DB1"/>
    <w:rsid w:val="009211BE"/>
    <w:rsid w:val="00925398"/>
    <w:rsid w:val="0092588A"/>
    <w:rsid w:val="00925EA3"/>
    <w:rsid w:val="0092698D"/>
    <w:rsid w:val="00930458"/>
    <w:rsid w:val="00930FFA"/>
    <w:rsid w:val="00931CD9"/>
    <w:rsid w:val="0093248F"/>
    <w:rsid w:val="009332C8"/>
    <w:rsid w:val="009338AC"/>
    <w:rsid w:val="009341A7"/>
    <w:rsid w:val="00935034"/>
    <w:rsid w:val="00935156"/>
    <w:rsid w:val="0093669E"/>
    <w:rsid w:val="009379FA"/>
    <w:rsid w:val="00937C59"/>
    <w:rsid w:val="009401A9"/>
    <w:rsid w:val="00943DBC"/>
    <w:rsid w:val="00945F66"/>
    <w:rsid w:val="00946190"/>
    <w:rsid w:val="00950252"/>
    <w:rsid w:val="0095156E"/>
    <w:rsid w:val="00951CCE"/>
    <w:rsid w:val="009536E3"/>
    <w:rsid w:val="00955A01"/>
    <w:rsid w:val="009606C2"/>
    <w:rsid w:val="0096092E"/>
    <w:rsid w:val="0096171E"/>
    <w:rsid w:val="00962CEE"/>
    <w:rsid w:val="00963EDA"/>
    <w:rsid w:val="0096499C"/>
    <w:rsid w:val="00964F46"/>
    <w:rsid w:val="009657E3"/>
    <w:rsid w:val="00966AB7"/>
    <w:rsid w:val="009702FA"/>
    <w:rsid w:val="00970DA6"/>
    <w:rsid w:val="00971B06"/>
    <w:rsid w:val="009741B1"/>
    <w:rsid w:val="00975C0C"/>
    <w:rsid w:val="00980307"/>
    <w:rsid w:val="00981241"/>
    <w:rsid w:val="009814F8"/>
    <w:rsid w:val="00981C77"/>
    <w:rsid w:val="00982BF8"/>
    <w:rsid w:val="00982DA4"/>
    <w:rsid w:val="00983CC4"/>
    <w:rsid w:val="00983DF3"/>
    <w:rsid w:val="00984270"/>
    <w:rsid w:val="0098591D"/>
    <w:rsid w:val="00985ED4"/>
    <w:rsid w:val="00986E1F"/>
    <w:rsid w:val="00990384"/>
    <w:rsid w:val="00991A63"/>
    <w:rsid w:val="009924EF"/>
    <w:rsid w:val="0099346E"/>
    <w:rsid w:val="009940D4"/>
    <w:rsid w:val="00995820"/>
    <w:rsid w:val="0099760D"/>
    <w:rsid w:val="00997680"/>
    <w:rsid w:val="009A01E5"/>
    <w:rsid w:val="009A064D"/>
    <w:rsid w:val="009A0E17"/>
    <w:rsid w:val="009A5E8D"/>
    <w:rsid w:val="009A6027"/>
    <w:rsid w:val="009A7E04"/>
    <w:rsid w:val="009B0858"/>
    <w:rsid w:val="009B16A7"/>
    <w:rsid w:val="009B1EF2"/>
    <w:rsid w:val="009B3CCE"/>
    <w:rsid w:val="009B4878"/>
    <w:rsid w:val="009B4FA6"/>
    <w:rsid w:val="009B5CC8"/>
    <w:rsid w:val="009B5ECF"/>
    <w:rsid w:val="009B6B2F"/>
    <w:rsid w:val="009B6CDB"/>
    <w:rsid w:val="009C0D2D"/>
    <w:rsid w:val="009C2265"/>
    <w:rsid w:val="009C3FEF"/>
    <w:rsid w:val="009C46B4"/>
    <w:rsid w:val="009C46E4"/>
    <w:rsid w:val="009C4A6E"/>
    <w:rsid w:val="009C4A9B"/>
    <w:rsid w:val="009C557A"/>
    <w:rsid w:val="009C588F"/>
    <w:rsid w:val="009C7312"/>
    <w:rsid w:val="009D078E"/>
    <w:rsid w:val="009D09B1"/>
    <w:rsid w:val="009D376B"/>
    <w:rsid w:val="009D70CB"/>
    <w:rsid w:val="009D743E"/>
    <w:rsid w:val="009D7A5D"/>
    <w:rsid w:val="009E0AA9"/>
    <w:rsid w:val="009E1EFC"/>
    <w:rsid w:val="009E233C"/>
    <w:rsid w:val="009E44F6"/>
    <w:rsid w:val="009E4997"/>
    <w:rsid w:val="009E68E9"/>
    <w:rsid w:val="009E69A5"/>
    <w:rsid w:val="009F05B3"/>
    <w:rsid w:val="009F2E9E"/>
    <w:rsid w:val="009F3396"/>
    <w:rsid w:val="009F70F2"/>
    <w:rsid w:val="00A00445"/>
    <w:rsid w:val="00A01B8B"/>
    <w:rsid w:val="00A02ED1"/>
    <w:rsid w:val="00A037AB"/>
    <w:rsid w:val="00A03BD3"/>
    <w:rsid w:val="00A05170"/>
    <w:rsid w:val="00A05543"/>
    <w:rsid w:val="00A05909"/>
    <w:rsid w:val="00A05B3B"/>
    <w:rsid w:val="00A05F1F"/>
    <w:rsid w:val="00A061D7"/>
    <w:rsid w:val="00A07DB9"/>
    <w:rsid w:val="00A110DA"/>
    <w:rsid w:val="00A119F4"/>
    <w:rsid w:val="00A11E4F"/>
    <w:rsid w:val="00A12909"/>
    <w:rsid w:val="00A12FDC"/>
    <w:rsid w:val="00A1414C"/>
    <w:rsid w:val="00A14B59"/>
    <w:rsid w:val="00A14BEC"/>
    <w:rsid w:val="00A1606C"/>
    <w:rsid w:val="00A16264"/>
    <w:rsid w:val="00A209E7"/>
    <w:rsid w:val="00A20E2F"/>
    <w:rsid w:val="00A21F68"/>
    <w:rsid w:val="00A22196"/>
    <w:rsid w:val="00A2224E"/>
    <w:rsid w:val="00A22540"/>
    <w:rsid w:val="00A22B6A"/>
    <w:rsid w:val="00A231B8"/>
    <w:rsid w:val="00A245B5"/>
    <w:rsid w:val="00A25385"/>
    <w:rsid w:val="00A2750B"/>
    <w:rsid w:val="00A30262"/>
    <w:rsid w:val="00A31F49"/>
    <w:rsid w:val="00A326F2"/>
    <w:rsid w:val="00A33A93"/>
    <w:rsid w:val="00A374F6"/>
    <w:rsid w:val="00A4017D"/>
    <w:rsid w:val="00A404E7"/>
    <w:rsid w:val="00A40D7E"/>
    <w:rsid w:val="00A41597"/>
    <w:rsid w:val="00A444ED"/>
    <w:rsid w:val="00A465B9"/>
    <w:rsid w:val="00A47B8F"/>
    <w:rsid w:val="00A47DC9"/>
    <w:rsid w:val="00A50357"/>
    <w:rsid w:val="00A562EB"/>
    <w:rsid w:val="00A57558"/>
    <w:rsid w:val="00A6243C"/>
    <w:rsid w:val="00A641E2"/>
    <w:rsid w:val="00A66037"/>
    <w:rsid w:val="00A705C9"/>
    <w:rsid w:val="00A70C5C"/>
    <w:rsid w:val="00A71F2C"/>
    <w:rsid w:val="00A720D1"/>
    <w:rsid w:val="00A725C2"/>
    <w:rsid w:val="00A73E01"/>
    <w:rsid w:val="00A74891"/>
    <w:rsid w:val="00A76053"/>
    <w:rsid w:val="00A76AF9"/>
    <w:rsid w:val="00A76B59"/>
    <w:rsid w:val="00A800A9"/>
    <w:rsid w:val="00A80873"/>
    <w:rsid w:val="00A813EF"/>
    <w:rsid w:val="00A81E81"/>
    <w:rsid w:val="00A825B1"/>
    <w:rsid w:val="00A83645"/>
    <w:rsid w:val="00A8464D"/>
    <w:rsid w:val="00A85945"/>
    <w:rsid w:val="00A85ACC"/>
    <w:rsid w:val="00A85DC0"/>
    <w:rsid w:val="00A86021"/>
    <w:rsid w:val="00A86701"/>
    <w:rsid w:val="00A86BAE"/>
    <w:rsid w:val="00A905E1"/>
    <w:rsid w:val="00A955CE"/>
    <w:rsid w:val="00A97BF8"/>
    <w:rsid w:val="00AA4127"/>
    <w:rsid w:val="00AA48BC"/>
    <w:rsid w:val="00AA5ADB"/>
    <w:rsid w:val="00AA5CA6"/>
    <w:rsid w:val="00AB1262"/>
    <w:rsid w:val="00AB2521"/>
    <w:rsid w:val="00AB31F3"/>
    <w:rsid w:val="00AB437A"/>
    <w:rsid w:val="00AB4F7C"/>
    <w:rsid w:val="00AB5248"/>
    <w:rsid w:val="00AB672A"/>
    <w:rsid w:val="00AB7CFB"/>
    <w:rsid w:val="00AB7EF6"/>
    <w:rsid w:val="00AC1299"/>
    <w:rsid w:val="00AC1B9B"/>
    <w:rsid w:val="00AC37E1"/>
    <w:rsid w:val="00AC3AA2"/>
    <w:rsid w:val="00AC4B83"/>
    <w:rsid w:val="00AC649B"/>
    <w:rsid w:val="00AC68D8"/>
    <w:rsid w:val="00AD0AB5"/>
    <w:rsid w:val="00AD11F4"/>
    <w:rsid w:val="00AD120D"/>
    <w:rsid w:val="00AD23ED"/>
    <w:rsid w:val="00AD434D"/>
    <w:rsid w:val="00AD5561"/>
    <w:rsid w:val="00AD63A6"/>
    <w:rsid w:val="00AD7592"/>
    <w:rsid w:val="00AE0472"/>
    <w:rsid w:val="00AE2086"/>
    <w:rsid w:val="00AE31B7"/>
    <w:rsid w:val="00AE3BB1"/>
    <w:rsid w:val="00AE43E6"/>
    <w:rsid w:val="00AE5529"/>
    <w:rsid w:val="00AE6276"/>
    <w:rsid w:val="00AF0970"/>
    <w:rsid w:val="00AF09F6"/>
    <w:rsid w:val="00AF0D66"/>
    <w:rsid w:val="00AF15CB"/>
    <w:rsid w:val="00AF1665"/>
    <w:rsid w:val="00AF2481"/>
    <w:rsid w:val="00AF4731"/>
    <w:rsid w:val="00AF6523"/>
    <w:rsid w:val="00B02D35"/>
    <w:rsid w:val="00B04057"/>
    <w:rsid w:val="00B04781"/>
    <w:rsid w:val="00B06CDD"/>
    <w:rsid w:val="00B06EF8"/>
    <w:rsid w:val="00B07C32"/>
    <w:rsid w:val="00B12DFE"/>
    <w:rsid w:val="00B13B5D"/>
    <w:rsid w:val="00B14ED1"/>
    <w:rsid w:val="00B163CE"/>
    <w:rsid w:val="00B16B21"/>
    <w:rsid w:val="00B16D4F"/>
    <w:rsid w:val="00B202B2"/>
    <w:rsid w:val="00B2116D"/>
    <w:rsid w:val="00B22EEE"/>
    <w:rsid w:val="00B3304F"/>
    <w:rsid w:val="00B342FC"/>
    <w:rsid w:val="00B35256"/>
    <w:rsid w:val="00B3598E"/>
    <w:rsid w:val="00B35ACA"/>
    <w:rsid w:val="00B35DFF"/>
    <w:rsid w:val="00B36A1E"/>
    <w:rsid w:val="00B36ABB"/>
    <w:rsid w:val="00B40D74"/>
    <w:rsid w:val="00B410AB"/>
    <w:rsid w:val="00B41A07"/>
    <w:rsid w:val="00B431CA"/>
    <w:rsid w:val="00B44265"/>
    <w:rsid w:val="00B462C3"/>
    <w:rsid w:val="00B46CBD"/>
    <w:rsid w:val="00B506BC"/>
    <w:rsid w:val="00B52A47"/>
    <w:rsid w:val="00B5413D"/>
    <w:rsid w:val="00B541A8"/>
    <w:rsid w:val="00B5447A"/>
    <w:rsid w:val="00B57F01"/>
    <w:rsid w:val="00B618C4"/>
    <w:rsid w:val="00B623FE"/>
    <w:rsid w:val="00B63A14"/>
    <w:rsid w:val="00B65E88"/>
    <w:rsid w:val="00B672C5"/>
    <w:rsid w:val="00B67B44"/>
    <w:rsid w:val="00B71C07"/>
    <w:rsid w:val="00B73B25"/>
    <w:rsid w:val="00B75DAF"/>
    <w:rsid w:val="00B76910"/>
    <w:rsid w:val="00B76D56"/>
    <w:rsid w:val="00B778E3"/>
    <w:rsid w:val="00B77B27"/>
    <w:rsid w:val="00B77E7B"/>
    <w:rsid w:val="00B81B06"/>
    <w:rsid w:val="00B824D7"/>
    <w:rsid w:val="00B84DA7"/>
    <w:rsid w:val="00B85044"/>
    <w:rsid w:val="00B85DAB"/>
    <w:rsid w:val="00B8616D"/>
    <w:rsid w:val="00B86434"/>
    <w:rsid w:val="00B864D5"/>
    <w:rsid w:val="00B86D32"/>
    <w:rsid w:val="00B90120"/>
    <w:rsid w:val="00B902BF"/>
    <w:rsid w:val="00B9242E"/>
    <w:rsid w:val="00B9277C"/>
    <w:rsid w:val="00B931D7"/>
    <w:rsid w:val="00B93795"/>
    <w:rsid w:val="00B940D8"/>
    <w:rsid w:val="00B94434"/>
    <w:rsid w:val="00B97B5D"/>
    <w:rsid w:val="00BA07DA"/>
    <w:rsid w:val="00BA77C8"/>
    <w:rsid w:val="00BB073C"/>
    <w:rsid w:val="00BB2BBC"/>
    <w:rsid w:val="00BB3173"/>
    <w:rsid w:val="00BB5711"/>
    <w:rsid w:val="00BC0083"/>
    <w:rsid w:val="00BC144F"/>
    <w:rsid w:val="00BC450E"/>
    <w:rsid w:val="00BC49B1"/>
    <w:rsid w:val="00BC50C0"/>
    <w:rsid w:val="00BC5189"/>
    <w:rsid w:val="00BC572A"/>
    <w:rsid w:val="00BC6B33"/>
    <w:rsid w:val="00BC6C0E"/>
    <w:rsid w:val="00BD0AE5"/>
    <w:rsid w:val="00BD0EA7"/>
    <w:rsid w:val="00BD12E3"/>
    <w:rsid w:val="00BD1FE5"/>
    <w:rsid w:val="00BD4151"/>
    <w:rsid w:val="00BD51BB"/>
    <w:rsid w:val="00BE00AE"/>
    <w:rsid w:val="00BE065F"/>
    <w:rsid w:val="00BE1406"/>
    <w:rsid w:val="00BE170F"/>
    <w:rsid w:val="00BE1BAA"/>
    <w:rsid w:val="00BE3561"/>
    <w:rsid w:val="00BE4466"/>
    <w:rsid w:val="00BF073F"/>
    <w:rsid w:val="00BF0E50"/>
    <w:rsid w:val="00BF18CB"/>
    <w:rsid w:val="00BF39E2"/>
    <w:rsid w:val="00BF3BF0"/>
    <w:rsid w:val="00BF3DFC"/>
    <w:rsid w:val="00BF538D"/>
    <w:rsid w:val="00BF6A6E"/>
    <w:rsid w:val="00BF6D83"/>
    <w:rsid w:val="00BF729A"/>
    <w:rsid w:val="00BF7730"/>
    <w:rsid w:val="00C00669"/>
    <w:rsid w:val="00C00706"/>
    <w:rsid w:val="00C009BF"/>
    <w:rsid w:val="00C01065"/>
    <w:rsid w:val="00C012F5"/>
    <w:rsid w:val="00C029EA"/>
    <w:rsid w:val="00C04B14"/>
    <w:rsid w:val="00C06B2B"/>
    <w:rsid w:val="00C073F0"/>
    <w:rsid w:val="00C106E6"/>
    <w:rsid w:val="00C10947"/>
    <w:rsid w:val="00C1350E"/>
    <w:rsid w:val="00C13F43"/>
    <w:rsid w:val="00C234F4"/>
    <w:rsid w:val="00C23C75"/>
    <w:rsid w:val="00C241C9"/>
    <w:rsid w:val="00C2455C"/>
    <w:rsid w:val="00C24E27"/>
    <w:rsid w:val="00C25C9E"/>
    <w:rsid w:val="00C262DC"/>
    <w:rsid w:val="00C27B38"/>
    <w:rsid w:val="00C32D92"/>
    <w:rsid w:val="00C32FDF"/>
    <w:rsid w:val="00C4044C"/>
    <w:rsid w:val="00C41DAD"/>
    <w:rsid w:val="00C429DD"/>
    <w:rsid w:val="00C4312B"/>
    <w:rsid w:val="00C43DF9"/>
    <w:rsid w:val="00C44DEF"/>
    <w:rsid w:val="00C4609E"/>
    <w:rsid w:val="00C461A5"/>
    <w:rsid w:val="00C464DB"/>
    <w:rsid w:val="00C50FFF"/>
    <w:rsid w:val="00C53B26"/>
    <w:rsid w:val="00C5403A"/>
    <w:rsid w:val="00C55916"/>
    <w:rsid w:val="00C5786C"/>
    <w:rsid w:val="00C6163C"/>
    <w:rsid w:val="00C62162"/>
    <w:rsid w:val="00C62B92"/>
    <w:rsid w:val="00C66268"/>
    <w:rsid w:val="00C66499"/>
    <w:rsid w:val="00C67B3A"/>
    <w:rsid w:val="00C70BE0"/>
    <w:rsid w:val="00C71E21"/>
    <w:rsid w:val="00C742B7"/>
    <w:rsid w:val="00C766E4"/>
    <w:rsid w:val="00C7672A"/>
    <w:rsid w:val="00C770D9"/>
    <w:rsid w:val="00C8129F"/>
    <w:rsid w:val="00C81305"/>
    <w:rsid w:val="00C82F61"/>
    <w:rsid w:val="00C8407E"/>
    <w:rsid w:val="00C847EF"/>
    <w:rsid w:val="00C84EC9"/>
    <w:rsid w:val="00C85DEE"/>
    <w:rsid w:val="00C90555"/>
    <w:rsid w:val="00C93A3D"/>
    <w:rsid w:val="00C9454B"/>
    <w:rsid w:val="00C94EAE"/>
    <w:rsid w:val="00C9543F"/>
    <w:rsid w:val="00C9547B"/>
    <w:rsid w:val="00C9770F"/>
    <w:rsid w:val="00CA12E6"/>
    <w:rsid w:val="00CA1BC6"/>
    <w:rsid w:val="00CA353D"/>
    <w:rsid w:val="00CA58F6"/>
    <w:rsid w:val="00CA6EE5"/>
    <w:rsid w:val="00CB0459"/>
    <w:rsid w:val="00CB055F"/>
    <w:rsid w:val="00CB0CB5"/>
    <w:rsid w:val="00CB146F"/>
    <w:rsid w:val="00CB24ED"/>
    <w:rsid w:val="00CB3118"/>
    <w:rsid w:val="00CB418F"/>
    <w:rsid w:val="00CB52FD"/>
    <w:rsid w:val="00CB662F"/>
    <w:rsid w:val="00CB7371"/>
    <w:rsid w:val="00CB7B80"/>
    <w:rsid w:val="00CB7E33"/>
    <w:rsid w:val="00CC111C"/>
    <w:rsid w:val="00CC2873"/>
    <w:rsid w:val="00CC5E79"/>
    <w:rsid w:val="00CC60BA"/>
    <w:rsid w:val="00CC6EED"/>
    <w:rsid w:val="00CC702D"/>
    <w:rsid w:val="00CC76DF"/>
    <w:rsid w:val="00CC7BB6"/>
    <w:rsid w:val="00CC7FD2"/>
    <w:rsid w:val="00CD11EF"/>
    <w:rsid w:val="00CD24F7"/>
    <w:rsid w:val="00CD3BC2"/>
    <w:rsid w:val="00CD3E46"/>
    <w:rsid w:val="00CD51EE"/>
    <w:rsid w:val="00CD55BA"/>
    <w:rsid w:val="00CD5C5E"/>
    <w:rsid w:val="00CD6914"/>
    <w:rsid w:val="00CE0806"/>
    <w:rsid w:val="00CE230B"/>
    <w:rsid w:val="00CE2AD7"/>
    <w:rsid w:val="00CE43B6"/>
    <w:rsid w:val="00CE4BA7"/>
    <w:rsid w:val="00CE4C7B"/>
    <w:rsid w:val="00CE500B"/>
    <w:rsid w:val="00CE51AA"/>
    <w:rsid w:val="00CE5770"/>
    <w:rsid w:val="00CE75C7"/>
    <w:rsid w:val="00CF0032"/>
    <w:rsid w:val="00CF01A4"/>
    <w:rsid w:val="00CF0AD6"/>
    <w:rsid w:val="00CF1F72"/>
    <w:rsid w:val="00CF30D8"/>
    <w:rsid w:val="00CF5D32"/>
    <w:rsid w:val="00CF5ED6"/>
    <w:rsid w:val="00CF6583"/>
    <w:rsid w:val="00CF67EE"/>
    <w:rsid w:val="00CF6B6E"/>
    <w:rsid w:val="00CF71A4"/>
    <w:rsid w:val="00CF735E"/>
    <w:rsid w:val="00D00220"/>
    <w:rsid w:val="00D04892"/>
    <w:rsid w:val="00D05B39"/>
    <w:rsid w:val="00D12138"/>
    <w:rsid w:val="00D13A39"/>
    <w:rsid w:val="00D147A1"/>
    <w:rsid w:val="00D1688D"/>
    <w:rsid w:val="00D170D7"/>
    <w:rsid w:val="00D17110"/>
    <w:rsid w:val="00D17260"/>
    <w:rsid w:val="00D174A1"/>
    <w:rsid w:val="00D17CD4"/>
    <w:rsid w:val="00D237AA"/>
    <w:rsid w:val="00D23F3C"/>
    <w:rsid w:val="00D24528"/>
    <w:rsid w:val="00D25F89"/>
    <w:rsid w:val="00D27A40"/>
    <w:rsid w:val="00D31E69"/>
    <w:rsid w:val="00D324E9"/>
    <w:rsid w:val="00D331E4"/>
    <w:rsid w:val="00D332E8"/>
    <w:rsid w:val="00D33B04"/>
    <w:rsid w:val="00D34D75"/>
    <w:rsid w:val="00D356B1"/>
    <w:rsid w:val="00D35738"/>
    <w:rsid w:val="00D35CEA"/>
    <w:rsid w:val="00D368C8"/>
    <w:rsid w:val="00D36A10"/>
    <w:rsid w:val="00D413E2"/>
    <w:rsid w:val="00D44280"/>
    <w:rsid w:val="00D447DD"/>
    <w:rsid w:val="00D463D9"/>
    <w:rsid w:val="00D46920"/>
    <w:rsid w:val="00D477CF"/>
    <w:rsid w:val="00D47C0C"/>
    <w:rsid w:val="00D539A2"/>
    <w:rsid w:val="00D53F05"/>
    <w:rsid w:val="00D56470"/>
    <w:rsid w:val="00D56814"/>
    <w:rsid w:val="00D60643"/>
    <w:rsid w:val="00D60F25"/>
    <w:rsid w:val="00D631CE"/>
    <w:rsid w:val="00D6363E"/>
    <w:rsid w:val="00D65DD6"/>
    <w:rsid w:val="00D6695C"/>
    <w:rsid w:val="00D672C4"/>
    <w:rsid w:val="00D70030"/>
    <w:rsid w:val="00D70B49"/>
    <w:rsid w:val="00D71800"/>
    <w:rsid w:val="00D72195"/>
    <w:rsid w:val="00D734B4"/>
    <w:rsid w:val="00D73523"/>
    <w:rsid w:val="00D74972"/>
    <w:rsid w:val="00D7673C"/>
    <w:rsid w:val="00D76914"/>
    <w:rsid w:val="00D77B8B"/>
    <w:rsid w:val="00D80D54"/>
    <w:rsid w:val="00D81C86"/>
    <w:rsid w:val="00D82989"/>
    <w:rsid w:val="00D82A2C"/>
    <w:rsid w:val="00D842C8"/>
    <w:rsid w:val="00D87203"/>
    <w:rsid w:val="00D90031"/>
    <w:rsid w:val="00D91366"/>
    <w:rsid w:val="00D92366"/>
    <w:rsid w:val="00D94C1F"/>
    <w:rsid w:val="00D9726F"/>
    <w:rsid w:val="00D979BE"/>
    <w:rsid w:val="00D97A35"/>
    <w:rsid w:val="00DA0B76"/>
    <w:rsid w:val="00DA13D2"/>
    <w:rsid w:val="00DA259D"/>
    <w:rsid w:val="00DA289C"/>
    <w:rsid w:val="00DA2D7D"/>
    <w:rsid w:val="00DA422B"/>
    <w:rsid w:val="00DA4E99"/>
    <w:rsid w:val="00DA681C"/>
    <w:rsid w:val="00DA6EFE"/>
    <w:rsid w:val="00DB192F"/>
    <w:rsid w:val="00DB231A"/>
    <w:rsid w:val="00DB4E63"/>
    <w:rsid w:val="00DB6B87"/>
    <w:rsid w:val="00DB7073"/>
    <w:rsid w:val="00DC10EC"/>
    <w:rsid w:val="00DC27E4"/>
    <w:rsid w:val="00DC2C95"/>
    <w:rsid w:val="00DC2F91"/>
    <w:rsid w:val="00DC398C"/>
    <w:rsid w:val="00DC5FEE"/>
    <w:rsid w:val="00DC6102"/>
    <w:rsid w:val="00DD3464"/>
    <w:rsid w:val="00DD39C5"/>
    <w:rsid w:val="00DD71CB"/>
    <w:rsid w:val="00DE136D"/>
    <w:rsid w:val="00DE301E"/>
    <w:rsid w:val="00DE3B1F"/>
    <w:rsid w:val="00DE4596"/>
    <w:rsid w:val="00DE5BA4"/>
    <w:rsid w:val="00DE7955"/>
    <w:rsid w:val="00DE7E57"/>
    <w:rsid w:val="00DE7F8E"/>
    <w:rsid w:val="00DF0642"/>
    <w:rsid w:val="00DF1EE4"/>
    <w:rsid w:val="00DF2521"/>
    <w:rsid w:val="00DF3A6A"/>
    <w:rsid w:val="00DF3BAF"/>
    <w:rsid w:val="00DF41F9"/>
    <w:rsid w:val="00DF44DF"/>
    <w:rsid w:val="00DF5065"/>
    <w:rsid w:val="00DF5781"/>
    <w:rsid w:val="00DF65C9"/>
    <w:rsid w:val="00E00A40"/>
    <w:rsid w:val="00E0151C"/>
    <w:rsid w:val="00E020D6"/>
    <w:rsid w:val="00E032EB"/>
    <w:rsid w:val="00E0375A"/>
    <w:rsid w:val="00E06075"/>
    <w:rsid w:val="00E06446"/>
    <w:rsid w:val="00E11AA9"/>
    <w:rsid w:val="00E129CB"/>
    <w:rsid w:val="00E13D43"/>
    <w:rsid w:val="00E141C6"/>
    <w:rsid w:val="00E15BEA"/>
    <w:rsid w:val="00E16CA2"/>
    <w:rsid w:val="00E204B9"/>
    <w:rsid w:val="00E21E59"/>
    <w:rsid w:val="00E239D7"/>
    <w:rsid w:val="00E243BF"/>
    <w:rsid w:val="00E24D86"/>
    <w:rsid w:val="00E2526E"/>
    <w:rsid w:val="00E26CE7"/>
    <w:rsid w:val="00E27D7F"/>
    <w:rsid w:val="00E30B62"/>
    <w:rsid w:val="00E310EA"/>
    <w:rsid w:val="00E32076"/>
    <w:rsid w:val="00E32331"/>
    <w:rsid w:val="00E3737B"/>
    <w:rsid w:val="00E375D9"/>
    <w:rsid w:val="00E37725"/>
    <w:rsid w:val="00E377EB"/>
    <w:rsid w:val="00E4015E"/>
    <w:rsid w:val="00E402A1"/>
    <w:rsid w:val="00E40F4B"/>
    <w:rsid w:val="00E42121"/>
    <w:rsid w:val="00E423C9"/>
    <w:rsid w:val="00E43335"/>
    <w:rsid w:val="00E44391"/>
    <w:rsid w:val="00E476C7"/>
    <w:rsid w:val="00E47D05"/>
    <w:rsid w:val="00E501C2"/>
    <w:rsid w:val="00E51B63"/>
    <w:rsid w:val="00E51DA8"/>
    <w:rsid w:val="00E553CB"/>
    <w:rsid w:val="00E57D5B"/>
    <w:rsid w:val="00E620A4"/>
    <w:rsid w:val="00E626FA"/>
    <w:rsid w:val="00E62AB2"/>
    <w:rsid w:val="00E65003"/>
    <w:rsid w:val="00E7263C"/>
    <w:rsid w:val="00E72B04"/>
    <w:rsid w:val="00E733CB"/>
    <w:rsid w:val="00E73A33"/>
    <w:rsid w:val="00E760F4"/>
    <w:rsid w:val="00E76CF4"/>
    <w:rsid w:val="00E86A27"/>
    <w:rsid w:val="00E87239"/>
    <w:rsid w:val="00E91DE1"/>
    <w:rsid w:val="00E92652"/>
    <w:rsid w:val="00E929AC"/>
    <w:rsid w:val="00E92CF1"/>
    <w:rsid w:val="00E9398D"/>
    <w:rsid w:val="00E94E4F"/>
    <w:rsid w:val="00E9502A"/>
    <w:rsid w:val="00E96678"/>
    <w:rsid w:val="00E974D8"/>
    <w:rsid w:val="00E97ABF"/>
    <w:rsid w:val="00EA0B03"/>
    <w:rsid w:val="00EA0C18"/>
    <w:rsid w:val="00EA7E29"/>
    <w:rsid w:val="00EA7F18"/>
    <w:rsid w:val="00EB0866"/>
    <w:rsid w:val="00EB0AF7"/>
    <w:rsid w:val="00EB0DBF"/>
    <w:rsid w:val="00EB1AEA"/>
    <w:rsid w:val="00EC030C"/>
    <w:rsid w:val="00EC040C"/>
    <w:rsid w:val="00EC10AF"/>
    <w:rsid w:val="00EC17E8"/>
    <w:rsid w:val="00EC2D47"/>
    <w:rsid w:val="00EC3561"/>
    <w:rsid w:val="00EC4904"/>
    <w:rsid w:val="00EC57E1"/>
    <w:rsid w:val="00ED1F5B"/>
    <w:rsid w:val="00ED2115"/>
    <w:rsid w:val="00ED30EB"/>
    <w:rsid w:val="00ED5CEB"/>
    <w:rsid w:val="00ED6DCA"/>
    <w:rsid w:val="00ED6F4B"/>
    <w:rsid w:val="00ED7807"/>
    <w:rsid w:val="00ED7BE0"/>
    <w:rsid w:val="00ED7D69"/>
    <w:rsid w:val="00EE0107"/>
    <w:rsid w:val="00EE04FC"/>
    <w:rsid w:val="00EE0D22"/>
    <w:rsid w:val="00EE136A"/>
    <w:rsid w:val="00EE2287"/>
    <w:rsid w:val="00EE26B5"/>
    <w:rsid w:val="00EE38F3"/>
    <w:rsid w:val="00EE6152"/>
    <w:rsid w:val="00EE6218"/>
    <w:rsid w:val="00EE744D"/>
    <w:rsid w:val="00EE7AAC"/>
    <w:rsid w:val="00EF0149"/>
    <w:rsid w:val="00EF01EB"/>
    <w:rsid w:val="00EF0660"/>
    <w:rsid w:val="00EF19DE"/>
    <w:rsid w:val="00EF2826"/>
    <w:rsid w:val="00EF33F6"/>
    <w:rsid w:val="00EF5603"/>
    <w:rsid w:val="00EF5868"/>
    <w:rsid w:val="00EF58FB"/>
    <w:rsid w:val="00EF5EBC"/>
    <w:rsid w:val="00EF6B04"/>
    <w:rsid w:val="00EF7D95"/>
    <w:rsid w:val="00F011C2"/>
    <w:rsid w:val="00F058CE"/>
    <w:rsid w:val="00F059C8"/>
    <w:rsid w:val="00F06C63"/>
    <w:rsid w:val="00F07617"/>
    <w:rsid w:val="00F10AD7"/>
    <w:rsid w:val="00F11212"/>
    <w:rsid w:val="00F11767"/>
    <w:rsid w:val="00F11949"/>
    <w:rsid w:val="00F13034"/>
    <w:rsid w:val="00F13C5C"/>
    <w:rsid w:val="00F16865"/>
    <w:rsid w:val="00F16FB9"/>
    <w:rsid w:val="00F172D3"/>
    <w:rsid w:val="00F20591"/>
    <w:rsid w:val="00F214FF"/>
    <w:rsid w:val="00F21DC1"/>
    <w:rsid w:val="00F23365"/>
    <w:rsid w:val="00F23E5D"/>
    <w:rsid w:val="00F24A95"/>
    <w:rsid w:val="00F251F9"/>
    <w:rsid w:val="00F26741"/>
    <w:rsid w:val="00F303BF"/>
    <w:rsid w:val="00F31283"/>
    <w:rsid w:val="00F324EC"/>
    <w:rsid w:val="00F3510A"/>
    <w:rsid w:val="00F3758A"/>
    <w:rsid w:val="00F41D5B"/>
    <w:rsid w:val="00F4213E"/>
    <w:rsid w:val="00F43083"/>
    <w:rsid w:val="00F4463D"/>
    <w:rsid w:val="00F449AF"/>
    <w:rsid w:val="00F44A60"/>
    <w:rsid w:val="00F44ADD"/>
    <w:rsid w:val="00F454FA"/>
    <w:rsid w:val="00F4681A"/>
    <w:rsid w:val="00F47BC4"/>
    <w:rsid w:val="00F500F1"/>
    <w:rsid w:val="00F511AA"/>
    <w:rsid w:val="00F519AA"/>
    <w:rsid w:val="00F52155"/>
    <w:rsid w:val="00F53147"/>
    <w:rsid w:val="00F540B6"/>
    <w:rsid w:val="00F54434"/>
    <w:rsid w:val="00F55A1A"/>
    <w:rsid w:val="00F56C73"/>
    <w:rsid w:val="00F5749D"/>
    <w:rsid w:val="00F602F9"/>
    <w:rsid w:val="00F60F1B"/>
    <w:rsid w:val="00F6131D"/>
    <w:rsid w:val="00F6261D"/>
    <w:rsid w:val="00F634E4"/>
    <w:rsid w:val="00F63DF4"/>
    <w:rsid w:val="00F64189"/>
    <w:rsid w:val="00F66F2C"/>
    <w:rsid w:val="00F710C6"/>
    <w:rsid w:val="00F713DE"/>
    <w:rsid w:val="00F73119"/>
    <w:rsid w:val="00F736B2"/>
    <w:rsid w:val="00F7466A"/>
    <w:rsid w:val="00F763D6"/>
    <w:rsid w:val="00F7719F"/>
    <w:rsid w:val="00F8015B"/>
    <w:rsid w:val="00F808B8"/>
    <w:rsid w:val="00F829DB"/>
    <w:rsid w:val="00F8347D"/>
    <w:rsid w:val="00F8375E"/>
    <w:rsid w:val="00F85E8F"/>
    <w:rsid w:val="00F87241"/>
    <w:rsid w:val="00F87DB9"/>
    <w:rsid w:val="00F92CF6"/>
    <w:rsid w:val="00F92D7F"/>
    <w:rsid w:val="00F92F9A"/>
    <w:rsid w:val="00F94A94"/>
    <w:rsid w:val="00F94AFA"/>
    <w:rsid w:val="00F94D24"/>
    <w:rsid w:val="00F95866"/>
    <w:rsid w:val="00FA09FD"/>
    <w:rsid w:val="00FA1220"/>
    <w:rsid w:val="00FA159C"/>
    <w:rsid w:val="00FA1B44"/>
    <w:rsid w:val="00FA36AB"/>
    <w:rsid w:val="00FA5AFC"/>
    <w:rsid w:val="00FA6D68"/>
    <w:rsid w:val="00FA79CB"/>
    <w:rsid w:val="00FB046E"/>
    <w:rsid w:val="00FB2362"/>
    <w:rsid w:val="00FB33E8"/>
    <w:rsid w:val="00FB42D5"/>
    <w:rsid w:val="00FB6A98"/>
    <w:rsid w:val="00FC1157"/>
    <w:rsid w:val="00FC13BD"/>
    <w:rsid w:val="00FC281A"/>
    <w:rsid w:val="00FC2AF3"/>
    <w:rsid w:val="00FC2DED"/>
    <w:rsid w:val="00FC2FBE"/>
    <w:rsid w:val="00FC39DF"/>
    <w:rsid w:val="00FC4A00"/>
    <w:rsid w:val="00FC5754"/>
    <w:rsid w:val="00FC5DFA"/>
    <w:rsid w:val="00FC657D"/>
    <w:rsid w:val="00FD0863"/>
    <w:rsid w:val="00FD09F9"/>
    <w:rsid w:val="00FD1886"/>
    <w:rsid w:val="00FD1A7E"/>
    <w:rsid w:val="00FD1E02"/>
    <w:rsid w:val="00FD2DFD"/>
    <w:rsid w:val="00FD4776"/>
    <w:rsid w:val="00FD5781"/>
    <w:rsid w:val="00FD7825"/>
    <w:rsid w:val="00FE032C"/>
    <w:rsid w:val="00FE1CBA"/>
    <w:rsid w:val="00FE42F1"/>
    <w:rsid w:val="00FE605C"/>
    <w:rsid w:val="00FE7067"/>
    <w:rsid w:val="00FE7288"/>
    <w:rsid w:val="00FF19BA"/>
    <w:rsid w:val="00FF1FDB"/>
    <w:rsid w:val="00FF2EA5"/>
    <w:rsid w:val="00FF4ABE"/>
    <w:rsid w:val="00FF5878"/>
    <w:rsid w:val="00FF6C42"/>
    <w:rsid w:val="00FF6CAF"/>
    <w:rsid w:val="00FF7877"/>
  </w:rsids>
  <m:mathPr>
    <m:mathFont m:val="Cambria Math"/>
    <m:brkBin m:val="before"/>
    <m:brkBinSub m:val="--"/>
    <m:smallFrac m:val="0"/>
    <m:dispDef/>
    <m:lMargin m:val="0"/>
    <m:rMargin m:val="0"/>
    <m:defJc m:val="centerGroup"/>
    <m:wrapIndent m:val="1440"/>
    <m:intLim m:val="subSup"/>
    <m:naryLim m:val="undOvr"/>
  </m:mathPr>
  <w:themeFontLang w:val="es-CO"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2A3A1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Sinespaciado"/>
    <w:qFormat/>
    <w:rsid w:val="00E3737B"/>
    <w:rPr>
      <w:rFonts w:ascii="Arial" w:hAnsi="Arial"/>
      <w:sz w:val="24"/>
    </w:rPr>
  </w:style>
  <w:style w:type="paragraph" w:styleId="Ttulo1">
    <w:name w:val="heading 1"/>
    <w:basedOn w:val="Normal"/>
    <w:next w:val="Normal"/>
    <w:link w:val="Ttulo1Car"/>
    <w:uiPriority w:val="9"/>
    <w:qFormat/>
    <w:rsid w:val="00C01065"/>
    <w:pPr>
      <w:keepNext/>
      <w:keepLines/>
      <w:spacing w:before="240" w:after="0"/>
      <w:jc w:val="both"/>
      <w:outlineLvl w:val="0"/>
    </w:pPr>
    <w:rPr>
      <w:rFonts w:eastAsiaTheme="majorEastAsia" w:cstheme="majorBidi"/>
      <w:b/>
      <w:sz w:val="20"/>
      <w:szCs w:val="32"/>
    </w:rPr>
  </w:style>
  <w:style w:type="paragraph" w:styleId="Ttulo2">
    <w:name w:val="heading 2"/>
    <w:basedOn w:val="Normal"/>
    <w:next w:val="Normal"/>
    <w:link w:val="Ttulo2Car"/>
    <w:uiPriority w:val="9"/>
    <w:unhideWhenUsed/>
    <w:qFormat/>
    <w:rsid w:val="00C01065"/>
    <w:pPr>
      <w:keepNext/>
      <w:keepLines/>
      <w:spacing w:before="40" w:after="0"/>
      <w:outlineLvl w:val="1"/>
    </w:pPr>
    <w:rPr>
      <w:rFonts w:eastAsiaTheme="majorEastAsia" w:cstheme="majorBidi"/>
      <w:b/>
      <w:sz w:val="20"/>
      <w:szCs w:val="26"/>
    </w:rPr>
  </w:style>
  <w:style w:type="paragraph" w:styleId="Ttulo3">
    <w:name w:val="heading 3"/>
    <w:basedOn w:val="Normal"/>
    <w:next w:val="Normal"/>
    <w:link w:val="Ttulo3Car"/>
    <w:uiPriority w:val="9"/>
    <w:unhideWhenUsed/>
    <w:qFormat/>
    <w:rsid w:val="00C01065"/>
    <w:pPr>
      <w:keepNext/>
      <w:keepLines/>
      <w:spacing w:before="40" w:after="0"/>
      <w:outlineLvl w:val="2"/>
    </w:pPr>
    <w:rPr>
      <w:rFonts w:eastAsiaTheme="majorEastAsia" w:cstheme="majorBidi"/>
      <w:b/>
      <w:sz w:val="20"/>
      <w:szCs w:val="24"/>
    </w:rPr>
  </w:style>
  <w:style w:type="paragraph" w:styleId="Ttulo4">
    <w:name w:val="heading 4"/>
    <w:basedOn w:val="Normal"/>
    <w:next w:val="Normal"/>
    <w:link w:val="Ttulo4Car"/>
    <w:uiPriority w:val="99"/>
    <w:unhideWhenUsed/>
    <w:qFormat/>
    <w:rsid w:val="00445172"/>
    <w:pPr>
      <w:keepNext/>
      <w:keepLines/>
      <w:spacing w:before="40" w:after="0"/>
      <w:jc w:val="both"/>
      <w:outlineLvl w:val="3"/>
    </w:pPr>
    <w:rPr>
      <w:rFonts w:eastAsiaTheme="majorEastAsia" w:cstheme="majorBidi"/>
      <w:b/>
      <w:iCs/>
      <w:sz w:val="20"/>
    </w:rPr>
  </w:style>
  <w:style w:type="paragraph" w:styleId="Ttulo5">
    <w:name w:val="heading 5"/>
    <w:basedOn w:val="Normal"/>
    <w:next w:val="Normal"/>
    <w:link w:val="Ttulo5Car"/>
    <w:qFormat/>
    <w:rsid w:val="004629EA"/>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uiPriority w:val="9"/>
    <w:qFormat/>
    <w:rsid w:val="004629EA"/>
    <w:pPr>
      <w:spacing w:before="240" w:after="60" w:line="240" w:lineRule="auto"/>
      <w:outlineLvl w:val="5"/>
    </w:pPr>
    <w:rPr>
      <w:rFonts w:ascii="Times New Roman" w:eastAsia="Times New Roman" w:hAnsi="Times New Roman" w:cs="Times New Roman"/>
      <w:b/>
      <w:bCs/>
      <w:sz w:val="22"/>
      <w:lang w:val="x-none" w:eastAsia="es-ES"/>
    </w:rPr>
  </w:style>
  <w:style w:type="paragraph" w:styleId="Ttulo7">
    <w:name w:val="heading 7"/>
    <w:basedOn w:val="Normal"/>
    <w:next w:val="Normal"/>
    <w:link w:val="Ttulo7Car"/>
    <w:qFormat/>
    <w:rsid w:val="004629EA"/>
    <w:pPr>
      <w:keepNext/>
      <w:overflowPunct w:val="0"/>
      <w:autoSpaceDE w:val="0"/>
      <w:autoSpaceDN w:val="0"/>
      <w:adjustRightInd w:val="0"/>
      <w:spacing w:after="0" w:line="360" w:lineRule="auto"/>
      <w:textAlignment w:val="baseline"/>
      <w:outlineLvl w:val="6"/>
    </w:pPr>
    <w:rPr>
      <w:rFonts w:eastAsia="Times New Roman" w:cs="Times New Roman"/>
      <w:b/>
      <w:szCs w:val="24"/>
      <w:lang w:val="es-ES_tradnl" w:eastAsia="es-ES"/>
    </w:rPr>
  </w:style>
  <w:style w:type="paragraph" w:styleId="Ttulo8">
    <w:name w:val="heading 8"/>
    <w:basedOn w:val="Normal"/>
    <w:next w:val="Normal"/>
    <w:link w:val="Ttulo8Car"/>
    <w:qFormat/>
    <w:rsid w:val="004629EA"/>
    <w:pPr>
      <w:keepNext/>
      <w:spacing w:after="0" w:line="240" w:lineRule="auto"/>
      <w:outlineLvl w:val="7"/>
    </w:pPr>
    <w:rPr>
      <w:rFonts w:eastAsia="Times New Roman" w:cs="Times New Roman"/>
      <w:b/>
      <w:bCs/>
      <w:i/>
      <w:iCs/>
      <w:sz w:val="18"/>
      <w:szCs w:val="18"/>
      <w:lang w:val="x-none" w:eastAsia="es-ES"/>
    </w:rPr>
  </w:style>
  <w:style w:type="paragraph" w:styleId="Ttulo9">
    <w:name w:val="heading 9"/>
    <w:basedOn w:val="Normal"/>
    <w:next w:val="Normal"/>
    <w:link w:val="Ttulo9Car"/>
    <w:qFormat/>
    <w:rsid w:val="004629EA"/>
    <w:pPr>
      <w:keepNext/>
      <w:spacing w:after="0" w:line="240" w:lineRule="auto"/>
      <w:jc w:val="both"/>
      <w:outlineLvl w:val="8"/>
    </w:pPr>
    <w:rPr>
      <w:rFonts w:ascii="Times New Roman" w:eastAsia="Times New Roman" w:hAnsi="Times New Roman" w:cs="Times New Roman"/>
      <w:b/>
      <w:bCs/>
      <w:sz w:val="22"/>
      <w:szCs w:val="24"/>
      <w:lang w:val="es-MX" w:eastAsia="es-E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tabimg,Nota al Pie,Encabezado CCE"/>
    <w:link w:val="SinespaciadoCar"/>
    <w:uiPriority w:val="1"/>
    <w:qFormat/>
    <w:rsid w:val="00B93795"/>
    <w:pPr>
      <w:spacing w:after="0" w:line="240" w:lineRule="auto"/>
    </w:pPr>
    <w:rPr>
      <w:rFonts w:ascii="Arial" w:hAnsi="Arial"/>
      <w:sz w:val="24"/>
    </w:rPr>
  </w:style>
  <w:style w:type="character" w:customStyle="1" w:styleId="SinespaciadoCar">
    <w:name w:val="Sin espaciado Car"/>
    <w:aliases w:val="tabimg Car,Nota al Pie Car,Encabezado CCE Car"/>
    <w:link w:val="Sinespaciado"/>
    <w:uiPriority w:val="1"/>
    <w:qFormat/>
    <w:rsid w:val="007F076A"/>
    <w:rPr>
      <w:rFonts w:ascii="Arial" w:hAnsi="Arial"/>
      <w:sz w:val="24"/>
    </w:rPr>
  </w:style>
  <w:style w:type="character" w:customStyle="1" w:styleId="Ttulo1Car">
    <w:name w:val="Título 1 Car"/>
    <w:basedOn w:val="Fuentedeprrafopredeter"/>
    <w:link w:val="Ttulo1"/>
    <w:uiPriority w:val="9"/>
    <w:rsid w:val="00C01065"/>
    <w:rPr>
      <w:rFonts w:ascii="Arial" w:eastAsiaTheme="majorEastAsia" w:hAnsi="Arial" w:cstheme="majorBidi"/>
      <w:b/>
      <w:sz w:val="20"/>
      <w:szCs w:val="32"/>
    </w:rPr>
  </w:style>
  <w:style w:type="character" w:customStyle="1" w:styleId="Ttulo2Car">
    <w:name w:val="Título 2 Car"/>
    <w:basedOn w:val="Fuentedeprrafopredeter"/>
    <w:link w:val="Ttulo2"/>
    <w:rsid w:val="00C01065"/>
    <w:rPr>
      <w:rFonts w:ascii="Arial" w:eastAsiaTheme="majorEastAsia" w:hAnsi="Arial" w:cstheme="majorBidi"/>
      <w:b/>
      <w:sz w:val="20"/>
      <w:szCs w:val="26"/>
    </w:rPr>
  </w:style>
  <w:style w:type="character" w:customStyle="1" w:styleId="Ttulo3Car">
    <w:name w:val="Título 3 Car"/>
    <w:basedOn w:val="Fuentedeprrafopredeter"/>
    <w:link w:val="Ttulo3"/>
    <w:uiPriority w:val="9"/>
    <w:rsid w:val="00C01065"/>
    <w:rPr>
      <w:rFonts w:ascii="Arial" w:eastAsiaTheme="majorEastAsia" w:hAnsi="Arial" w:cstheme="majorBidi"/>
      <w:b/>
      <w:sz w:val="20"/>
      <w:szCs w:val="24"/>
    </w:rPr>
  </w:style>
  <w:style w:type="character" w:customStyle="1" w:styleId="Ttulo4Car">
    <w:name w:val="Título 4 Car"/>
    <w:basedOn w:val="Fuentedeprrafopredeter"/>
    <w:link w:val="Ttulo4"/>
    <w:uiPriority w:val="99"/>
    <w:rsid w:val="00445172"/>
    <w:rPr>
      <w:rFonts w:ascii="Arial" w:eastAsiaTheme="majorEastAsia" w:hAnsi="Arial" w:cstheme="majorBidi"/>
      <w:b/>
      <w:iCs/>
      <w:sz w:val="20"/>
    </w:rPr>
  </w:style>
  <w:style w:type="character" w:customStyle="1" w:styleId="Ttulo5Car">
    <w:name w:val="Título 5 Car"/>
    <w:basedOn w:val="Fuentedeprrafopredeter"/>
    <w:link w:val="Ttulo5"/>
    <w:rsid w:val="004629EA"/>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uiPriority w:val="9"/>
    <w:rsid w:val="004629EA"/>
    <w:rPr>
      <w:rFonts w:ascii="Times New Roman" w:eastAsia="Times New Roman" w:hAnsi="Times New Roman" w:cs="Times New Roman"/>
      <w:b/>
      <w:bCs/>
      <w:lang w:val="x-none" w:eastAsia="es-ES"/>
    </w:rPr>
  </w:style>
  <w:style w:type="character" w:customStyle="1" w:styleId="Ttulo7Car">
    <w:name w:val="Título 7 Car"/>
    <w:basedOn w:val="Fuentedeprrafopredeter"/>
    <w:link w:val="Ttulo7"/>
    <w:rsid w:val="004629EA"/>
    <w:rPr>
      <w:rFonts w:ascii="Arial" w:eastAsia="Times New Roman" w:hAnsi="Arial" w:cs="Times New Roman"/>
      <w:b/>
      <w:sz w:val="24"/>
      <w:szCs w:val="24"/>
      <w:lang w:val="es-ES_tradnl" w:eastAsia="es-ES"/>
    </w:rPr>
  </w:style>
  <w:style w:type="character" w:customStyle="1" w:styleId="Ttulo8Car">
    <w:name w:val="Título 8 Car"/>
    <w:basedOn w:val="Fuentedeprrafopredeter"/>
    <w:link w:val="Ttulo8"/>
    <w:rsid w:val="004629EA"/>
    <w:rPr>
      <w:rFonts w:ascii="Arial" w:eastAsia="Times New Roman" w:hAnsi="Arial" w:cs="Times New Roman"/>
      <w:b/>
      <w:bCs/>
      <w:i/>
      <w:iCs/>
      <w:sz w:val="18"/>
      <w:szCs w:val="18"/>
      <w:lang w:val="x-none" w:eastAsia="es-ES"/>
    </w:rPr>
  </w:style>
  <w:style w:type="character" w:customStyle="1" w:styleId="Ttulo9Car">
    <w:name w:val="Título 9 Car"/>
    <w:basedOn w:val="Fuentedeprrafopredeter"/>
    <w:link w:val="Ttulo9"/>
    <w:rsid w:val="004629EA"/>
    <w:rPr>
      <w:rFonts w:ascii="Times New Roman" w:eastAsia="Times New Roman" w:hAnsi="Times New Roman" w:cs="Times New Roman"/>
      <w:b/>
      <w:bCs/>
      <w:szCs w:val="24"/>
      <w:lang w:val="es-MX" w:eastAsia="es-ES" w:bidi="he-IL"/>
    </w:rPr>
  </w:style>
  <w:style w:type="paragraph" w:styleId="Textodeglobo">
    <w:name w:val="Balloon Text"/>
    <w:basedOn w:val="Normal"/>
    <w:link w:val="TextodegloboCar"/>
    <w:uiPriority w:val="99"/>
    <w:unhideWhenUsed/>
    <w:rsid w:val="001B139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1B1392"/>
    <w:rPr>
      <w:rFonts w:ascii="Segoe UI" w:hAnsi="Segoe UI" w:cs="Segoe UI"/>
      <w:sz w:val="18"/>
      <w:szCs w:val="18"/>
    </w:rPr>
  </w:style>
  <w:style w:type="paragraph" w:styleId="Encabezado">
    <w:name w:val="header"/>
    <w:aliases w:val="h,h8,h9,h10,h18,Title,Car,Encabezado1,encabezado"/>
    <w:basedOn w:val="Normal"/>
    <w:link w:val="EncabezadoCar"/>
    <w:uiPriority w:val="99"/>
    <w:unhideWhenUsed/>
    <w:qFormat/>
    <w:rsid w:val="001B1392"/>
    <w:pPr>
      <w:tabs>
        <w:tab w:val="center" w:pos="4419"/>
        <w:tab w:val="right" w:pos="8838"/>
      </w:tabs>
      <w:spacing w:after="0" w:line="240" w:lineRule="auto"/>
    </w:pPr>
  </w:style>
  <w:style w:type="character" w:customStyle="1" w:styleId="EncabezadoCar">
    <w:name w:val="Encabezado Car"/>
    <w:aliases w:val="h Car,h8 Car,h9 Car,h10 Car,h18 Car,Title Car,Car Car,Encabezado1 Car,encabezado Car"/>
    <w:basedOn w:val="Fuentedeprrafopredeter"/>
    <w:link w:val="Encabezado"/>
    <w:uiPriority w:val="99"/>
    <w:rsid w:val="001B1392"/>
    <w:rPr>
      <w:rFonts w:ascii="Arial" w:hAnsi="Arial"/>
      <w:sz w:val="24"/>
    </w:rPr>
  </w:style>
  <w:style w:type="paragraph" w:styleId="Piedepgina">
    <w:name w:val="footer"/>
    <w:aliases w:val="pie de página"/>
    <w:basedOn w:val="Normal"/>
    <w:link w:val="PiedepginaCar"/>
    <w:uiPriority w:val="99"/>
    <w:unhideWhenUsed/>
    <w:rsid w:val="001B1392"/>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1B1392"/>
    <w:rPr>
      <w:rFonts w:ascii="Arial" w:hAnsi="Arial"/>
      <w:sz w:val="24"/>
    </w:rPr>
  </w:style>
  <w:style w:type="table" w:styleId="Tablaconcuadrcula">
    <w:name w:val="Table Grid"/>
    <w:basedOn w:val="Tablanormal"/>
    <w:uiPriority w:val="39"/>
    <w:rsid w:val="001B1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C01065"/>
    <w:rPr>
      <w:color w:val="0563C1" w:themeColor="hyperlink"/>
      <w:u w:val="single"/>
    </w:rPr>
  </w:style>
  <w:style w:type="character" w:customStyle="1" w:styleId="Mencinsinresolver1">
    <w:name w:val="Mención sin resolver1"/>
    <w:basedOn w:val="Fuentedeprrafopredeter"/>
    <w:uiPriority w:val="99"/>
    <w:semiHidden/>
    <w:unhideWhenUsed/>
    <w:rsid w:val="00C01065"/>
    <w:rPr>
      <w:color w:val="605E5C"/>
      <w:shd w:val="clear" w:color="auto" w:fill="E1DFDD"/>
    </w:rPr>
  </w:style>
  <w:style w:type="paragraph" w:styleId="Prrafodelista">
    <w:name w:val="List Paragraph"/>
    <w:aliases w:val="titulo 3,VIÑETA,VIÑETAS,Párrafo de lista2,Viñetas,List Paragraph1,Betulia Título 1,HOJA,Bolita,List Paragraph,Párrafo de lista4,BOLADEF,Párrafo de lista3,Párrafo de lista21,BOLA,Nivel 1 OS,Colorful List Accent 1,Ha,Guión,Titulo 8,NORMAL"/>
    <w:basedOn w:val="Normal"/>
    <w:link w:val="PrrafodelistaCar"/>
    <w:uiPriority w:val="34"/>
    <w:qFormat/>
    <w:rsid w:val="007E20F5"/>
    <w:pPr>
      <w:spacing w:after="200" w:line="276" w:lineRule="auto"/>
      <w:ind w:left="720"/>
      <w:contextualSpacing/>
    </w:pPr>
    <w:rPr>
      <w:rFonts w:eastAsia="Calibri" w:cs="Times New Roman"/>
      <w:b/>
      <w:sz w:val="22"/>
      <w:lang w:val="es-ES"/>
    </w:rPr>
  </w:style>
  <w:style w:type="character" w:customStyle="1" w:styleId="PrrafodelistaCar">
    <w:name w:val="Párrafo de lista Car"/>
    <w:aliases w:val="titulo 3 Car,VIÑETA Car,VIÑETAS Car,Párrafo de lista2 Car,Viñetas Car,List Paragraph1 Car,Betulia Título 1 Car,HOJA Car,Bolita Car,List Paragraph Car,Párrafo de lista4 Car,BOLADEF Car,Párrafo de lista3 Car,Párrafo de lista21 Car"/>
    <w:link w:val="Prrafodelista"/>
    <w:uiPriority w:val="34"/>
    <w:qFormat/>
    <w:rsid w:val="007E20F5"/>
    <w:rPr>
      <w:rFonts w:ascii="Arial" w:eastAsia="Calibri" w:hAnsi="Arial" w:cs="Times New Roman"/>
      <w:b/>
      <w:lang w:val="es-ES"/>
    </w:rPr>
  </w:style>
  <w:style w:type="table" w:customStyle="1" w:styleId="Tablaconcuadrcula2">
    <w:name w:val="Tabla con cuadrícula2"/>
    <w:basedOn w:val="Tablanormal"/>
    <w:next w:val="Tablaconcuadrcula"/>
    <w:uiPriority w:val="39"/>
    <w:rsid w:val="007F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7F076A"/>
    <w:rPr>
      <w:sz w:val="16"/>
      <w:szCs w:val="16"/>
    </w:rPr>
  </w:style>
  <w:style w:type="paragraph" w:styleId="Textocomentario">
    <w:name w:val="annotation text"/>
    <w:basedOn w:val="Normal"/>
    <w:link w:val="TextocomentarioCar"/>
    <w:uiPriority w:val="99"/>
    <w:unhideWhenUsed/>
    <w:rsid w:val="007F076A"/>
    <w:pPr>
      <w:spacing w:after="200" w:line="240" w:lineRule="auto"/>
    </w:pPr>
    <w:rPr>
      <w:rFonts w:ascii="Calibri" w:eastAsia="Calibri" w:hAnsi="Calibri" w:cs="Times New Roman"/>
      <w:sz w:val="20"/>
      <w:szCs w:val="20"/>
      <w:lang w:val="es-ES"/>
    </w:rPr>
  </w:style>
  <w:style w:type="character" w:customStyle="1" w:styleId="TextocomentarioCar">
    <w:name w:val="Texto comentario Car"/>
    <w:basedOn w:val="Fuentedeprrafopredeter"/>
    <w:link w:val="Textocomentario"/>
    <w:uiPriority w:val="99"/>
    <w:rsid w:val="007F076A"/>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830C19"/>
    <w:pPr>
      <w:spacing w:after="160"/>
    </w:pPr>
    <w:rPr>
      <w:rFonts w:ascii="Arial" w:eastAsiaTheme="minorHAnsi" w:hAnsi="Arial" w:cstheme="minorBidi"/>
      <w:b/>
      <w:bCs/>
      <w:lang w:val="es-CO"/>
    </w:rPr>
  </w:style>
  <w:style w:type="character" w:customStyle="1" w:styleId="AsuntodelcomentarioCar">
    <w:name w:val="Asunto del comentario Car"/>
    <w:basedOn w:val="TextocomentarioCar"/>
    <w:link w:val="Asuntodelcomentario"/>
    <w:uiPriority w:val="99"/>
    <w:semiHidden/>
    <w:rsid w:val="00830C19"/>
    <w:rPr>
      <w:rFonts w:ascii="Arial" w:eastAsia="Calibri" w:hAnsi="Arial" w:cs="Times New Roman"/>
      <w:b/>
      <w:bCs/>
      <w:sz w:val="20"/>
      <w:szCs w:val="20"/>
      <w:lang w:val="es-ES"/>
    </w:rPr>
  </w:style>
  <w:style w:type="paragraph" w:styleId="Textoindependiente">
    <w:name w:val="Body Text"/>
    <w:basedOn w:val="Normal"/>
    <w:link w:val="TextoindependienteCar"/>
    <w:uiPriority w:val="99"/>
    <w:qFormat/>
    <w:rsid w:val="00830C19"/>
    <w:pPr>
      <w:spacing w:after="120" w:line="240" w:lineRule="auto"/>
    </w:pPr>
    <w:rPr>
      <w:rFonts w:ascii="Times New Roman" w:eastAsia="Times New Roman" w:hAnsi="Times New Roman" w:cs="Times New Roman"/>
      <w:szCs w:val="24"/>
      <w:lang w:val="es-ES" w:eastAsia="es-ES"/>
    </w:rPr>
  </w:style>
  <w:style w:type="character" w:customStyle="1" w:styleId="TextoindependienteCar">
    <w:name w:val="Texto independiente Car"/>
    <w:basedOn w:val="Fuentedeprrafopredeter"/>
    <w:link w:val="Textoindependiente"/>
    <w:uiPriority w:val="99"/>
    <w:rsid w:val="00830C19"/>
    <w:rPr>
      <w:rFonts w:ascii="Times New Roman" w:eastAsia="Times New Roman" w:hAnsi="Times New Roman" w:cs="Times New Roman"/>
      <w:sz w:val="24"/>
      <w:szCs w:val="24"/>
      <w:lang w:val="es-ES" w:eastAsia="es-ES"/>
    </w:rPr>
  </w:style>
  <w:style w:type="paragraph" w:customStyle="1" w:styleId="Cuadrculamedia21">
    <w:name w:val="Cuadrícula media 21"/>
    <w:uiPriority w:val="1"/>
    <w:qFormat/>
    <w:rsid w:val="00032A68"/>
    <w:pPr>
      <w:spacing w:after="0" w:line="240" w:lineRule="auto"/>
    </w:pPr>
    <w:rPr>
      <w:rFonts w:ascii="Calibri" w:eastAsia="Calibri" w:hAnsi="Calibri" w:cs="Times New Roman"/>
    </w:rPr>
  </w:style>
  <w:style w:type="character" w:customStyle="1" w:styleId="HTMLMarkup">
    <w:name w:val="HTML Markup"/>
    <w:rsid w:val="00EE744D"/>
    <w:rPr>
      <w:vanish/>
      <w:color w:val="FF0000"/>
    </w:rPr>
  </w:style>
  <w:style w:type="paragraph" w:styleId="Subttulo">
    <w:name w:val="Subtitle"/>
    <w:basedOn w:val="Normal"/>
    <w:link w:val="SubttuloCar"/>
    <w:uiPriority w:val="11"/>
    <w:qFormat/>
    <w:rsid w:val="00571EE9"/>
    <w:pPr>
      <w:tabs>
        <w:tab w:val="left" w:pos="567"/>
      </w:tabs>
      <w:spacing w:after="0" w:line="240" w:lineRule="auto"/>
      <w:ind w:left="567" w:right="51" w:hanging="567"/>
      <w:jc w:val="both"/>
      <w:outlineLvl w:val="1"/>
    </w:pPr>
    <w:rPr>
      <w:rFonts w:eastAsia="Times New Roman" w:cs="Times New Roman"/>
      <w:b/>
      <w:color w:val="000000"/>
      <w:sz w:val="20"/>
      <w:szCs w:val="20"/>
      <w:lang w:val="x-none" w:eastAsia="zh-CN"/>
    </w:rPr>
  </w:style>
  <w:style w:type="character" w:customStyle="1" w:styleId="SubttuloCar">
    <w:name w:val="Subtítulo Car"/>
    <w:basedOn w:val="Fuentedeprrafopredeter"/>
    <w:link w:val="Subttulo"/>
    <w:uiPriority w:val="11"/>
    <w:rsid w:val="00571EE9"/>
    <w:rPr>
      <w:rFonts w:ascii="Arial" w:eastAsia="Times New Roman" w:hAnsi="Arial" w:cs="Times New Roman"/>
      <w:b/>
      <w:color w:val="000000"/>
      <w:sz w:val="20"/>
      <w:szCs w:val="20"/>
      <w:lang w:val="x-none" w:eastAsia="zh-CN"/>
    </w:rPr>
  </w:style>
  <w:style w:type="paragraph" w:customStyle="1" w:styleId="Default">
    <w:name w:val="Default"/>
    <w:link w:val="DefaultCar"/>
    <w:uiPriority w:val="99"/>
    <w:qFormat/>
    <w:rsid w:val="00F3510A"/>
    <w:pPr>
      <w:autoSpaceDE w:val="0"/>
      <w:autoSpaceDN w:val="0"/>
      <w:adjustRightInd w:val="0"/>
      <w:spacing w:after="0" w:line="240" w:lineRule="auto"/>
    </w:pPr>
    <w:rPr>
      <w:rFonts w:ascii="Arial" w:eastAsia="SimSun" w:hAnsi="Arial" w:cs="Arial"/>
      <w:color w:val="000000"/>
      <w:sz w:val="24"/>
      <w:szCs w:val="24"/>
      <w:lang w:val="es-ES" w:eastAsia="zh-CN"/>
    </w:rPr>
  </w:style>
  <w:style w:type="character" w:customStyle="1" w:styleId="DefaultCar">
    <w:name w:val="Default Car"/>
    <w:link w:val="Default"/>
    <w:uiPriority w:val="99"/>
    <w:rsid w:val="00370A9C"/>
    <w:rPr>
      <w:rFonts w:ascii="Arial" w:eastAsia="SimSun" w:hAnsi="Arial" w:cs="Arial"/>
      <w:color w:val="000000"/>
      <w:sz w:val="24"/>
      <w:szCs w:val="24"/>
      <w:lang w:val="es-ES" w:eastAsia="zh-CN"/>
    </w:rPr>
  </w:style>
  <w:style w:type="paragraph" w:styleId="Textonotapie">
    <w:name w:val="footnote text"/>
    <w:aliases w:val=" Car,Car3,Texto nota pie1,Texto nota pie Car1,Texto nota pie Car Car,Texto nota pie Car2 Car Car,Texto nota pie Car Car1 Car Car,Texto nota pie Car Car Car Car Car Car Car Car1 Car Car,Texto nota pie Car Car Car Car Car,Ca"/>
    <w:basedOn w:val="Normal"/>
    <w:link w:val="TextonotapieCar"/>
    <w:uiPriority w:val="99"/>
    <w:unhideWhenUsed/>
    <w:rsid w:val="00192CF7"/>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 Car Car,Car3 Car,Texto nota pie1 Car,Texto nota pie Car1 Car,Texto nota pie Car Car Car,Texto nota pie Car2 Car Car Car,Texto nota pie Car Car1 Car Car Car,Texto nota pie Car Car Car Car Car Car Car Car1 Car Car Car,Ca Car"/>
    <w:basedOn w:val="Fuentedeprrafopredeter"/>
    <w:link w:val="Textonotapie"/>
    <w:uiPriority w:val="99"/>
    <w:rsid w:val="00192CF7"/>
    <w:rPr>
      <w:rFonts w:ascii="Times New Roman" w:eastAsia="Times New Roman" w:hAnsi="Times New Roman" w:cs="Times New Roman"/>
      <w:sz w:val="20"/>
      <w:szCs w:val="20"/>
      <w:lang w:val="x-none" w:eastAsia="es-ES"/>
    </w:rPr>
  </w:style>
  <w:style w:type="character" w:styleId="Refdenotaalpie">
    <w:name w:val="footnote reference"/>
    <w:uiPriority w:val="99"/>
    <w:unhideWhenUsed/>
    <w:rsid w:val="00192CF7"/>
    <w:rPr>
      <w:vertAlign w:val="superscript"/>
    </w:rPr>
  </w:style>
  <w:style w:type="character" w:styleId="Hipervnculovisitado">
    <w:name w:val="FollowedHyperlink"/>
    <w:basedOn w:val="Fuentedeprrafopredeter"/>
    <w:uiPriority w:val="99"/>
    <w:semiHidden/>
    <w:unhideWhenUsed/>
    <w:rsid w:val="004D41CA"/>
    <w:rPr>
      <w:color w:val="954F72" w:themeColor="followedHyperlink"/>
      <w:u w:val="single"/>
    </w:rPr>
  </w:style>
  <w:style w:type="paragraph" w:styleId="TtuloTDC">
    <w:name w:val="TOC Heading"/>
    <w:basedOn w:val="Ttulo1"/>
    <w:next w:val="Normal"/>
    <w:uiPriority w:val="39"/>
    <w:unhideWhenUsed/>
    <w:qFormat/>
    <w:rsid w:val="009D376B"/>
    <w:pPr>
      <w:jc w:val="left"/>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qFormat/>
    <w:rsid w:val="00D46920"/>
    <w:pPr>
      <w:tabs>
        <w:tab w:val="left" w:pos="1418"/>
        <w:tab w:val="right" w:leader="dot" w:pos="8931"/>
      </w:tabs>
      <w:spacing w:after="0" w:line="240" w:lineRule="auto"/>
    </w:pPr>
  </w:style>
  <w:style w:type="paragraph" w:styleId="TDC2">
    <w:name w:val="toc 2"/>
    <w:basedOn w:val="Normal"/>
    <w:next w:val="Normal"/>
    <w:autoRedefine/>
    <w:uiPriority w:val="39"/>
    <w:unhideWhenUsed/>
    <w:qFormat/>
    <w:rsid w:val="00D46920"/>
    <w:pPr>
      <w:tabs>
        <w:tab w:val="left" w:pos="851"/>
        <w:tab w:val="right" w:leader="dot" w:pos="8931"/>
      </w:tabs>
      <w:spacing w:after="0" w:line="240" w:lineRule="auto"/>
      <w:ind w:left="240"/>
    </w:pPr>
  </w:style>
  <w:style w:type="paragraph" w:styleId="TDC3">
    <w:name w:val="toc 3"/>
    <w:basedOn w:val="Normal"/>
    <w:next w:val="Normal"/>
    <w:autoRedefine/>
    <w:uiPriority w:val="39"/>
    <w:unhideWhenUsed/>
    <w:qFormat/>
    <w:rsid w:val="00D46920"/>
    <w:pPr>
      <w:tabs>
        <w:tab w:val="left" w:pos="1134"/>
        <w:tab w:val="right" w:leader="dot" w:pos="8931"/>
      </w:tabs>
      <w:spacing w:after="0" w:line="240" w:lineRule="auto"/>
      <w:ind w:left="480"/>
    </w:pPr>
  </w:style>
  <w:style w:type="table" w:customStyle="1" w:styleId="Tablaconcuadrcula1">
    <w:name w:val="Tabla con cuadrícula1"/>
    <w:basedOn w:val="Tablanormal"/>
    <w:next w:val="Tablaconcuadrcula"/>
    <w:uiPriority w:val="59"/>
    <w:rsid w:val="00FC39DF"/>
    <w:pPr>
      <w:spacing w:after="0" w:line="240" w:lineRule="auto"/>
    </w:pPr>
    <w:rPr>
      <w:rFonts w:ascii="Calibri" w:eastAsia="Calibri" w:hAnsi="Calibri" w:cs="Times New Roman"/>
      <w:sz w:val="20"/>
      <w:szCs w:val="20"/>
      <w:lang w:val="es-ES_tradnl" w:eastAsia="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2">
    <w:name w:val="Body Text 2"/>
    <w:basedOn w:val="Normal"/>
    <w:link w:val="Textoindependiente2Car"/>
    <w:rsid w:val="004629EA"/>
    <w:pPr>
      <w:spacing w:after="0" w:line="240" w:lineRule="auto"/>
      <w:jc w:val="both"/>
    </w:pPr>
    <w:rPr>
      <w:rFonts w:eastAsia="Times New Roman" w:cs="Times New Roman"/>
      <w:sz w:val="20"/>
      <w:szCs w:val="24"/>
      <w:lang w:val="x-none" w:eastAsia="es-ES"/>
    </w:rPr>
  </w:style>
  <w:style w:type="character" w:customStyle="1" w:styleId="Textoindependiente2Car">
    <w:name w:val="Texto independiente 2 Car"/>
    <w:basedOn w:val="Fuentedeprrafopredeter"/>
    <w:link w:val="Textoindependiente2"/>
    <w:rsid w:val="004629EA"/>
    <w:rPr>
      <w:rFonts w:ascii="Arial" w:eastAsia="Times New Roman" w:hAnsi="Arial" w:cs="Times New Roman"/>
      <w:sz w:val="20"/>
      <w:szCs w:val="24"/>
      <w:lang w:val="x-none" w:eastAsia="es-ES"/>
    </w:rPr>
  </w:style>
  <w:style w:type="paragraph" w:styleId="Textoindependiente3">
    <w:name w:val="Body Text 3"/>
    <w:basedOn w:val="Normal"/>
    <w:link w:val="Textoindependiente3Car"/>
    <w:rsid w:val="004629EA"/>
    <w:pPr>
      <w:spacing w:after="0" w:line="240" w:lineRule="auto"/>
      <w:jc w:val="right"/>
    </w:pPr>
    <w:rPr>
      <w:rFonts w:eastAsia="Times New Roman" w:cs="Times New Roman"/>
      <w:sz w:val="22"/>
      <w:szCs w:val="24"/>
      <w:lang w:val="x-none" w:eastAsia="es-ES"/>
    </w:rPr>
  </w:style>
  <w:style w:type="character" w:customStyle="1" w:styleId="Textoindependiente3Car">
    <w:name w:val="Texto independiente 3 Car"/>
    <w:basedOn w:val="Fuentedeprrafopredeter"/>
    <w:link w:val="Textoindependiente3"/>
    <w:rsid w:val="004629EA"/>
    <w:rPr>
      <w:rFonts w:ascii="Arial" w:eastAsia="Times New Roman" w:hAnsi="Arial" w:cs="Times New Roman"/>
      <w:szCs w:val="24"/>
      <w:lang w:val="x-none" w:eastAsia="es-ES"/>
    </w:rPr>
  </w:style>
  <w:style w:type="paragraph" w:styleId="Lista">
    <w:name w:val="List"/>
    <w:basedOn w:val="Normal"/>
    <w:semiHidden/>
    <w:rsid w:val="004629EA"/>
    <w:pPr>
      <w:spacing w:after="0" w:line="240" w:lineRule="auto"/>
      <w:ind w:left="283" w:hanging="283"/>
    </w:pPr>
    <w:rPr>
      <w:rFonts w:ascii="Times New Roman" w:eastAsia="Times New Roman" w:hAnsi="Times New Roman" w:cs="Times New Roman"/>
      <w:szCs w:val="24"/>
      <w:lang w:eastAsia="es-ES"/>
    </w:rPr>
  </w:style>
  <w:style w:type="paragraph" w:styleId="Encabezadodemensaje">
    <w:name w:val="Message Header"/>
    <w:basedOn w:val="Normal"/>
    <w:link w:val="EncabezadodemensajeCar"/>
    <w:rsid w:val="004629E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eastAsia="Times New Roman" w:cs="Times New Roman"/>
      <w:szCs w:val="24"/>
      <w:lang w:val="x-none" w:eastAsia="es-ES"/>
    </w:rPr>
  </w:style>
  <w:style w:type="character" w:customStyle="1" w:styleId="EncabezadodemensajeCar">
    <w:name w:val="Encabezado de mensaje Car"/>
    <w:basedOn w:val="Fuentedeprrafopredeter"/>
    <w:link w:val="Encabezadodemensaje"/>
    <w:rsid w:val="004629EA"/>
    <w:rPr>
      <w:rFonts w:ascii="Arial" w:eastAsia="Times New Roman" w:hAnsi="Arial" w:cs="Times New Roman"/>
      <w:sz w:val="24"/>
      <w:szCs w:val="24"/>
      <w:shd w:val="pct20" w:color="auto" w:fill="auto"/>
      <w:lang w:val="x-none" w:eastAsia="es-ES"/>
    </w:rPr>
  </w:style>
  <w:style w:type="paragraph" w:styleId="Saludo">
    <w:name w:val="Salutation"/>
    <w:basedOn w:val="Normal"/>
    <w:next w:val="Normal"/>
    <w:link w:val="SaludoCar"/>
    <w:semiHidden/>
    <w:rsid w:val="004629EA"/>
    <w:pPr>
      <w:spacing w:after="0" w:line="240" w:lineRule="auto"/>
    </w:pPr>
    <w:rPr>
      <w:rFonts w:ascii="Times New Roman" w:eastAsia="Times New Roman" w:hAnsi="Times New Roman" w:cs="Times New Roman"/>
      <w:szCs w:val="24"/>
      <w:lang w:eastAsia="es-ES"/>
    </w:rPr>
  </w:style>
  <w:style w:type="character" w:customStyle="1" w:styleId="SaludoCar">
    <w:name w:val="Saludo Car"/>
    <w:basedOn w:val="Fuentedeprrafopredeter"/>
    <w:link w:val="Saludo"/>
    <w:semiHidden/>
    <w:rsid w:val="004629EA"/>
    <w:rPr>
      <w:rFonts w:ascii="Times New Roman" w:eastAsia="Times New Roman" w:hAnsi="Times New Roman" w:cs="Times New Roman"/>
      <w:sz w:val="24"/>
      <w:szCs w:val="24"/>
      <w:lang w:eastAsia="es-ES"/>
    </w:rPr>
  </w:style>
  <w:style w:type="paragraph" w:styleId="Cierre">
    <w:name w:val="Closing"/>
    <w:basedOn w:val="Normal"/>
    <w:link w:val="CierreCar"/>
    <w:rsid w:val="004629EA"/>
    <w:pPr>
      <w:spacing w:after="0" w:line="240" w:lineRule="auto"/>
      <w:ind w:left="4252"/>
    </w:pPr>
    <w:rPr>
      <w:rFonts w:ascii="Times New Roman" w:eastAsia="Times New Roman" w:hAnsi="Times New Roman" w:cs="Times New Roman"/>
      <w:szCs w:val="24"/>
      <w:lang w:val="x-none" w:eastAsia="es-ES"/>
    </w:rPr>
  </w:style>
  <w:style w:type="character" w:customStyle="1" w:styleId="CierreCar">
    <w:name w:val="Cierre Car"/>
    <w:basedOn w:val="Fuentedeprrafopredeter"/>
    <w:link w:val="Cierre"/>
    <w:rsid w:val="004629EA"/>
    <w:rPr>
      <w:rFonts w:ascii="Times New Roman" w:eastAsia="Times New Roman" w:hAnsi="Times New Roman" w:cs="Times New Roman"/>
      <w:sz w:val="24"/>
      <w:szCs w:val="24"/>
      <w:lang w:val="x-none" w:eastAsia="es-ES"/>
    </w:rPr>
  </w:style>
  <w:style w:type="paragraph" w:styleId="Listaconvietas2">
    <w:name w:val="List Bullet 2"/>
    <w:basedOn w:val="Normal"/>
    <w:autoRedefine/>
    <w:semiHidden/>
    <w:rsid w:val="004629EA"/>
    <w:pPr>
      <w:numPr>
        <w:numId w:val="5"/>
      </w:numPr>
      <w:spacing w:after="0" w:line="240" w:lineRule="auto"/>
    </w:pPr>
    <w:rPr>
      <w:rFonts w:ascii="Times New Roman" w:eastAsia="Times New Roman" w:hAnsi="Times New Roman" w:cs="Times New Roman"/>
      <w:szCs w:val="24"/>
      <w:lang w:eastAsia="es-ES"/>
    </w:rPr>
  </w:style>
  <w:style w:type="paragraph" w:customStyle="1" w:styleId="ListaCC">
    <w:name w:val="Lista CC."/>
    <w:basedOn w:val="Normal"/>
    <w:rsid w:val="004629EA"/>
    <w:pPr>
      <w:spacing w:after="0" w:line="240" w:lineRule="auto"/>
    </w:pPr>
    <w:rPr>
      <w:rFonts w:ascii="Times New Roman" w:eastAsia="Times New Roman" w:hAnsi="Times New Roman" w:cs="Times New Roman"/>
      <w:szCs w:val="24"/>
      <w:lang w:eastAsia="es-ES"/>
    </w:rPr>
  </w:style>
  <w:style w:type="paragraph" w:customStyle="1" w:styleId="a">
    <w:basedOn w:val="Ttulo1"/>
    <w:next w:val="Normal"/>
    <w:uiPriority w:val="39"/>
    <w:qFormat/>
    <w:rsid w:val="004629EA"/>
    <w:pPr>
      <w:spacing w:before="480" w:line="276" w:lineRule="auto"/>
      <w:jc w:val="left"/>
      <w:outlineLvl w:val="9"/>
    </w:pPr>
    <w:rPr>
      <w:rFonts w:ascii="Cambria" w:eastAsia="SimSun" w:hAnsi="Cambria" w:cs="Times New Roman"/>
      <w:b w:val="0"/>
      <w:bCs/>
      <w:color w:val="365F91"/>
      <w:sz w:val="28"/>
      <w:szCs w:val="28"/>
      <w:lang w:val="es-ES"/>
    </w:rPr>
  </w:style>
  <w:style w:type="paragraph" w:styleId="Firma">
    <w:name w:val="Signature"/>
    <w:basedOn w:val="Normal"/>
    <w:link w:val="FirmaCar"/>
    <w:semiHidden/>
    <w:rsid w:val="004629EA"/>
    <w:pPr>
      <w:spacing w:after="0" w:line="240" w:lineRule="auto"/>
      <w:ind w:left="4252"/>
    </w:pPr>
    <w:rPr>
      <w:rFonts w:ascii="Times New Roman" w:eastAsia="Times New Roman" w:hAnsi="Times New Roman" w:cs="Times New Roman"/>
      <w:szCs w:val="24"/>
      <w:lang w:eastAsia="es-ES"/>
    </w:rPr>
  </w:style>
  <w:style w:type="character" w:customStyle="1" w:styleId="FirmaCar">
    <w:name w:val="Firma Car"/>
    <w:basedOn w:val="Fuentedeprrafopredeter"/>
    <w:link w:val="Firma"/>
    <w:semiHidden/>
    <w:rsid w:val="004629EA"/>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rsid w:val="004629EA"/>
    <w:pPr>
      <w:spacing w:after="120" w:line="240" w:lineRule="auto"/>
      <w:ind w:left="283"/>
    </w:pPr>
    <w:rPr>
      <w:rFonts w:ascii="Times New Roman" w:eastAsia="Times New Roman" w:hAnsi="Times New Roman" w:cs="Times New Roman"/>
      <w:szCs w:val="24"/>
      <w:lang w:val="x-none" w:eastAsia="es-ES"/>
    </w:rPr>
  </w:style>
  <w:style w:type="character" w:customStyle="1" w:styleId="SangradetextonormalCar">
    <w:name w:val="Sangría de texto normal Car"/>
    <w:basedOn w:val="Fuentedeprrafopredeter"/>
    <w:link w:val="Sangradetextonormal"/>
    <w:rsid w:val="004629EA"/>
    <w:rPr>
      <w:rFonts w:ascii="Times New Roman" w:eastAsia="Times New Roman" w:hAnsi="Times New Roman" w:cs="Times New Roman"/>
      <w:sz w:val="24"/>
      <w:szCs w:val="24"/>
      <w:lang w:val="x-none" w:eastAsia="es-ES"/>
    </w:rPr>
  </w:style>
  <w:style w:type="paragraph" w:customStyle="1" w:styleId="Firmapuesto">
    <w:name w:val="Firma puesto"/>
    <w:basedOn w:val="Firma"/>
    <w:rsid w:val="004629EA"/>
  </w:style>
  <w:style w:type="paragraph" w:customStyle="1" w:styleId="Firmaorganizacin">
    <w:name w:val="Firma organización"/>
    <w:basedOn w:val="Firma"/>
    <w:rsid w:val="004629EA"/>
  </w:style>
  <w:style w:type="paragraph" w:customStyle="1" w:styleId="Infodocumentosadjuntos">
    <w:name w:val="Info documentos adjuntos"/>
    <w:basedOn w:val="Normal"/>
    <w:rsid w:val="004629EA"/>
    <w:pPr>
      <w:spacing w:after="0" w:line="240" w:lineRule="auto"/>
    </w:pPr>
    <w:rPr>
      <w:rFonts w:ascii="Times New Roman" w:eastAsia="Times New Roman" w:hAnsi="Times New Roman" w:cs="Times New Roman"/>
      <w:szCs w:val="24"/>
      <w:lang w:eastAsia="es-ES"/>
    </w:rPr>
  </w:style>
  <w:style w:type="paragraph" w:styleId="Mapadeldocumento">
    <w:name w:val="Document Map"/>
    <w:basedOn w:val="Normal"/>
    <w:link w:val="MapadeldocumentoCar"/>
    <w:semiHidden/>
    <w:rsid w:val="004629EA"/>
    <w:pPr>
      <w:shd w:val="clear" w:color="auto" w:fill="000080"/>
      <w:spacing w:after="0" w:line="240" w:lineRule="auto"/>
    </w:pPr>
    <w:rPr>
      <w:rFonts w:ascii="Tahoma" w:eastAsia="Times New Roman" w:hAnsi="Tahoma" w:cs="Tahoma"/>
      <w:szCs w:val="24"/>
      <w:lang w:eastAsia="es-ES"/>
    </w:rPr>
  </w:style>
  <w:style w:type="character" w:customStyle="1" w:styleId="MapadeldocumentoCar">
    <w:name w:val="Mapa del documento Car"/>
    <w:basedOn w:val="Fuentedeprrafopredeter"/>
    <w:link w:val="Mapadeldocumento"/>
    <w:semiHidden/>
    <w:rsid w:val="004629EA"/>
    <w:rPr>
      <w:rFonts w:ascii="Tahoma" w:eastAsia="Times New Roman" w:hAnsi="Tahoma" w:cs="Tahoma"/>
      <w:sz w:val="24"/>
      <w:szCs w:val="24"/>
      <w:shd w:val="clear" w:color="auto" w:fill="000080"/>
      <w:lang w:eastAsia="es-ES"/>
    </w:rPr>
  </w:style>
  <w:style w:type="paragraph" w:styleId="Lista2">
    <w:name w:val="List 2"/>
    <w:basedOn w:val="Normal"/>
    <w:rsid w:val="004629EA"/>
    <w:pPr>
      <w:spacing w:after="0" w:line="240" w:lineRule="auto"/>
      <w:ind w:left="720" w:hanging="360"/>
    </w:pPr>
    <w:rPr>
      <w:rFonts w:ascii="Times New Roman" w:eastAsia="Times New Roman" w:hAnsi="Times New Roman" w:cs="Times New Roman"/>
      <w:szCs w:val="24"/>
      <w:lang w:eastAsia="es-ES"/>
    </w:rPr>
  </w:style>
  <w:style w:type="paragraph" w:styleId="Continuarlista2">
    <w:name w:val="List Continue 2"/>
    <w:basedOn w:val="Normal"/>
    <w:rsid w:val="004629EA"/>
    <w:pPr>
      <w:spacing w:after="120" w:line="240" w:lineRule="auto"/>
      <w:ind w:left="720"/>
    </w:pPr>
    <w:rPr>
      <w:rFonts w:ascii="Times New Roman" w:eastAsia="Times New Roman" w:hAnsi="Times New Roman" w:cs="Times New Roman"/>
      <w:szCs w:val="24"/>
      <w:lang w:eastAsia="es-ES"/>
    </w:rPr>
  </w:style>
  <w:style w:type="paragraph" w:customStyle="1" w:styleId="Direccininterior">
    <w:name w:val="Dirección interior"/>
    <w:basedOn w:val="Normal"/>
    <w:rsid w:val="004629EA"/>
    <w:pPr>
      <w:spacing w:after="0" w:line="240" w:lineRule="auto"/>
    </w:pPr>
    <w:rPr>
      <w:rFonts w:ascii="Times New Roman" w:eastAsia="Times New Roman" w:hAnsi="Times New Roman" w:cs="Times New Roman"/>
      <w:szCs w:val="24"/>
      <w:lang w:eastAsia="es-ES"/>
    </w:rPr>
  </w:style>
  <w:style w:type="paragraph" w:customStyle="1" w:styleId="Lneadereferencia">
    <w:name w:val="Línea de referencia"/>
    <w:basedOn w:val="Textoindependiente"/>
    <w:rsid w:val="004629EA"/>
    <w:pPr>
      <w:spacing w:after="0"/>
      <w:jc w:val="both"/>
    </w:pPr>
    <w:rPr>
      <w:rFonts w:ascii="Arial" w:hAnsi="Arial"/>
      <w:lang w:val="x-none"/>
    </w:rPr>
  </w:style>
  <w:style w:type="paragraph" w:customStyle="1" w:styleId="xl24">
    <w:name w:val="xl24"/>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Arial Unicode MS" w:cs="Arial"/>
      <w:b/>
      <w:bCs/>
      <w:sz w:val="18"/>
      <w:szCs w:val="18"/>
      <w:lang w:val="es-ES" w:eastAsia="es-ES"/>
    </w:rPr>
  </w:style>
  <w:style w:type="paragraph" w:customStyle="1" w:styleId="xl25">
    <w:name w:val="xl25"/>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Arial Unicode MS" w:cs="Arial"/>
      <w:sz w:val="18"/>
      <w:szCs w:val="18"/>
      <w:lang w:val="es-ES" w:eastAsia="es-ES"/>
    </w:rPr>
  </w:style>
  <w:style w:type="paragraph" w:customStyle="1" w:styleId="xl26">
    <w:name w:val="xl26"/>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cs="Arial"/>
      <w:sz w:val="18"/>
      <w:szCs w:val="18"/>
      <w:lang w:val="es-ES" w:eastAsia="es-ES"/>
    </w:rPr>
  </w:style>
  <w:style w:type="paragraph" w:customStyle="1" w:styleId="xl27">
    <w:name w:val="xl27"/>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sz w:val="18"/>
      <w:szCs w:val="18"/>
      <w:lang w:val="es-ES" w:eastAsia="es-ES"/>
    </w:rPr>
  </w:style>
  <w:style w:type="paragraph" w:customStyle="1" w:styleId="xl28">
    <w:name w:val="xl28"/>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sz w:val="18"/>
      <w:szCs w:val="18"/>
      <w:lang w:val="es-ES" w:eastAsia="es-ES"/>
    </w:rPr>
  </w:style>
  <w:style w:type="paragraph" w:customStyle="1" w:styleId="xl29">
    <w:name w:val="xl29"/>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cs="Arial"/>
      <w:b/>
      <w:bCs/>
      <w:sz w:val="18"/>
      <w:szCs w:val="18"/>
      <w:lang w:val="es-ES" w:eastAsia="es-ES"/>
    </w:rPr>
  </w:style>
  <w:style w:type="paragraph" w:customStyle="1" w:styleId="xl30">
    <w:name w:val="xl30"/>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b/>
      <w:bCs/>
      <w:sz w:val="18"/>
      <w:szCs w:val="18"/>
      <w:lang w:val="es-ES" w:eastAsia="es-ES"/>
    </w:rPr>
  </w:style>
  <w:style w:type="paragraph" w:customStyle="1" w:styleId="xl31">
    <w:name w:val="xl31"/>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Arial Unicode MS" w:cs="Arial"/>
      <w:b/>
      <w:bCs/>
      <w:sz w:val="18"/>
      <w:szCs w:val="18"/>
      <w:lang w:val="es-ES" w:eastAsia="es-ES"/>
    </w:rPr>
  </w:style>
  <w:style w:type="paragraph" w:customStyle="1" w:styleId="xl32">
    <w:name w:val="xl32"/>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b/>
      <w:bCs/>
      <w:i/>
      <w:iCs/>
      <w:sz w:val="18"/>
      <w:szCs w:val="18"/>
      <w:lang w:val="es-ES" w:eastAsia="es-ES"/>
    </w:rPr>
  </w:style>
  <w:style w:type="paragraph" w:customStyle="1" w:styleId="xl33">
    <w:name w:val="xl33"/>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cs="Arial"/>
      <w:b/>
      <w:bCs/>
      <w:sz w:val="18"/>
      <w:szCs w:val="18"/>
      <w:lang w:val="es-ES" w:eastAsia="es-ES"/>
    </w:rPr>
  </w:style>
  <w:style w:type="paragraph" w:customStyle="1" w:styleId="xl34">
    <w:name w:val="xl34"/>
    <w:basedOn w:val="Normal"/>
    <w:rsid w:val="004629EA"/>
    <w:pPr>
      <w:spacing w:before="100" w:beforeAutospacing="1" w:after="100" w:afterAutospacing="1" w:line="240" w:lineRule="auto"/>
      <w:jc w:val="both"/>
    </w:pPr>
    <w:rPr>
      <w:rFonts w:eastAsia="Arial Unicode MS" w:cs="Arial"/>
      <w:b/>
      <w:bCs/>
      <w:sz w:val="18"/>
      <w:szCs w:val="18"/>
      <w:lang w:val="es-ES" w:eastAsia="es-ES"/>
    </w:rPr>
  </w:style>
  <w:style w:type="paragraph" w:customStyle="1" w:styleId="xl35">
    <w:name w:val="xl35"/>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cs="Arial"/>
      <w:szCs w:val="24"/>
      <w:lang w:val="es-ES" w:eastAsia="es-ES"/>
    </w:rPr>
  </w:style>
  <w:style w:type="paragraph" w:customStyle="1" w:styleId="xl36">
    <w:name w:val="xl36"/>
    <w:basedOn w:val="Normal"/>
    <w:rsid w:val="004629EA"/>
    <w:pPr>
      <w:spacing w:before="100" w:beforeAutospacing="1" w:after="100" w:afterAutospacing="1" w:line="240" w:lineRule="auto"/>
      <w:jc w:val="both"/>
    </w:pPr>
    <w:rPr>
      <w:rFonts w:eastAsia="Arial Unicode MS" w:cs="Arial"/>
      <w:sz w:val="18"/>
      <w:szCs w:val="18"/>
      <w:lang w:val="es-ES" w:eastAsia="es-ES"/>
    </w:rPr>
  </w:style>
  <w:style w:type="paragraph" w:customStyle="1" w:styleId="xl37">
    <w:name w:val="xl37"/>
    <w:basedOn w:val="Normal"/>
    <w:rsid w:val="004629EA"/>
    <w:pPr>
      <w:pBdr>
        <w:left w:val="single" w:sz="4" w:space="0" w:color="auto"/>
        <w:right w:val="single" w:sz="4" w:space="0" w:color="auto"/>
      </w:pBdr>
      <w:spacing w:before="100" w:beforeAutospacing="1" w:after="100" w:afterAutospacing="1" w:line="240" w:lineRule="auto"/>
      <w:jc w:val="both"/>
    </w:pPr>
    <w:rPr>
      <w:rFonts w:eastAsia="Arial Unicode MS" w:cs="Arial"/>
      <w:sz w:val="18"/>
      <w:szCs w:val="18"/>
      <w:lang w:val="es-ES" w:eastAsia="es-ES"/>
    </w:rPr>
  </w:style>
  <w:style w:type="paragraph" w:styleId="Ttulo">
    <w:name w:val="Title"/>
    <w:basedOn w:val="Normal"/>
    <w:link w:val="TtuloCar"/>
    <w:uiPriority w:val="99"/>
    <w:qFormat/>
    <w:rsid w:val="004629EA"/>
    <w:pPr>
      <w:spacing w:after="0" w:line="240" w:lineRule="auto"/>
      <w:jc w:val="center"/>
    </w:pPr>
    <w:rPr>
      <w:rFonts w:ascii="Tahoma" w:eastAsia="Times New Roman" w:hAnsi="Tahoma" w:cs="Times New Roman"/>
      <w:b/>
      <w:bCs/>
      <w:sz w:val="22"/>
      <w:szCs w:val="24"/>
      <w:lang w:val="es-MX" w:eastAsia="es-ES"/>
    </w:rPr>
  </w:style>
  <w:style w:type="character" w:customStyle="1" w:styleId="TtuloCar">
    <w:name w:val="Título Car"/>
    <w:basedOn w:val="Fuentedeprrafopredeter"/>
    <w:link w:val="Ttulo"/>
    <w:uiPriority w:val="99"/>
    <w:rsid w:val="004629EA"/>
    <w:rPr>
      <w:rFonts w:ascii="Tahoma" w:eastAsia="Times New Roman" w:hAnsi="Tahoma" w:cs="Times New Roman"/>
      <w:b/>
      <w:bCs/>
      <w:szCs w:val="24"/>
      <w:lang w:val="es-MX" w:eastAsia="es-ES"/>
    </w:rPr>
  </w:style>
  <w:style w:type="paragraph" w:styleId="Listaconvietas">
    <w:name w:val="List Bullet"/>
    <w:basedOn w:val="Normal"/>
    <w:autoRedefine/>
    <w:rsid w:val="004629EA"/>
    <w:pPr>
      <w:tabs>
        <w:tab w:val="num" w:pos="360"/>
      </w:tabs>
      <w:spacing w:after="0" w:line="240" w:lineRule="auto"/>
      <w:ind w:left="360" w:hanging="360"/>
    </w:pPr>
    <w:rPr>
      <w:rFonts w:ascii="Verdana" w:eastAsia="Times New Roman" w:hAnsi="Verdana" w:cs="Times New Roman"/>
      <w:szCs w:val="20"/>
      <w:lang w:val="es-ES" w:eastAsia="es-CO"/>
    </w:rPr>
  </w:style>
  <w:style w:type="paragraph" w:styleId="Sangra2detindependiente">
    <w:name w:val="Body Text Indent 2"/>
    <w:basedOn w:val="Normal"/>
    <w:link w:val="Sangra2detindependienteCar"/>
    <w:rsid w:val="004629EA"/>
    <w:pPr>
      <w:spacing w:after="0" w:line="240" w:lineRule="auto"/>
      <w:ind w:left="1080"/>
      <w:jc w:val="both"/>
    </w:pPr>
    <w:rPr>
      <w:rFonts w:ascii="Verdana" w:eastAsia="Times New Roman" w:hAnsi="Verdana" w:cs="Times New Roman"/>
      <w:szCs w:val="24"/>
      <w:lang w:val="x-none" w:eastAsia="x-none"/>
    </w:rPr>
  </w:style>
  <w:style w:type="character" w:customStyle="1" w:styleId="Sangra2detindependienteCar">
    <w:name w:val="Sangría 2 de t. independiente Car"/>
    <w:basedOn w:val="Fuentedeprrafopredeter"/>
    <w:link w:val="Sangra2detindependiente"/>
    <w:rsid w:val="004629EA"/>
    <w:rPr>
      <w:rFonts w:ascii="Verdana" w:eastAsia="Times New Roman" w:hAnsi="Verdana" w:cs="Times New Roman"/>
      <w:sz w:val="24"/>
      <w:szCs w:val="24"/>
      <w:lang w:val="x-none" w:eastAsia="x-none"/>
    </w:rPr>
  </w:style>
  <w:style w:type="paragraph" w:styleId="Lista3">
    <w:name w:val="List 3"/>
    <w:basedOn w:val="Normal"/>
    <w:rsid w:val="004629EA"/>
    <w:pPr>
      <w:spacing w:after="0" w:line="240" w:lineRule="auto"/>
      <w:ind w:left="849" w:hanging="283"/>
    </w:pPr>
    <w:rPr>
      <w:rFonts w:ascii="Bookman Old Style" w:eastAsia="Times New Roman" w:hAnsi="Bookman Old Style" w:cs="Arial"/>
      <w:color w:val="808080"/>
      <w:szCs w:val="24"/>
      <w:lang w:val="es-ES" w:eastAsia="es-ES"/>
    </w:rPr>
  </w:style>
  <w:style w:type="paragraph" w:styleId="Lista4">
    <w:name w:val="List 4"/>
    <w:basedOn w:val="Normal"/>
    <w:rsid w:val="004629EA"/>
    <w:pPr>
      <w:spacing w:after="0" w:line="240" w:lineRule="auto"/>
      <w:ind w:left="1132" w:hanging="283"/>
    </w:pPr>
    <w:rPr>
      <w:rFonts w:ascii="Bookman Old Style" w:eastAsia="Times New Roman" w:hAnsi="Bookman Old Style" w:cs="Arial"/>
      <w:color w:val="808080"/>
      <w:szCs w:val="24"/>
      <w:lang w:val="es-ES" w:eastAsia="es-ES"/>
    </w:rPr>
  </w:style>
  <w:style w:type="paragraph" w:styleId="Lista5">
    <w:name w:val="List 5"/>
    <w:basedOn w:val="Normal"/>
    <w:rsid w:val="004629EA"/>
    <w:pPr>
      <w:spacing w:after="0" w:line="240" w:lineRule="auto"/>
      <w:ind w:left="1415" w:hanging="283"/>
    </w:pPr>
    <w:rPr>
      <w:rFonts w:ascii="Bookman Old Style" w:eastAsia="Times New Roman" w:hAnsi="Bookman Old Style" w:cs="Arial"/>
      <w:color w:val="808080"/>
      <w:szCs w:val="24"/>
      <w:lang w:val="es-ES" w:eastAsia="es-ES"/>
    </w:rPr>
  </w:style>
  <w:style w:type="paragraph" w:customStyle="1" w:styleId="MARITZA3">
    <w:name w:val="MARITZA3"/>
    <w:rsid w:val="004629EA"/>
    <w:pPr>
      <w:tabs>
        <w:tab w:val="left" w:pos="-720"/>
        <w:tab w:val="left" w:pos="0"/>
      </w:tabs>
      <w:suppressAutoHyphens/>
      <w:spacing w:after="0" w:line="240" w:lineRule="auto"/>
      <w:jc w:val="both"/>
    </w:pPr>
    <w:rPr>
      <w:rFonts w:ascii="Arial" w:eastAsia="Times New Roman" w:hAnsi="Arial" w:cs="Times New Roman"/>
      <w:spacing w:val="-2"/>
      <w:sz w:val="20"/>
      <w:szCs w:val="20"/>
      <w:lang w:val="en-US" w:eastAsia="zh-CN"/>
    </w:rPr>
  </w:style>
  <w:style w:type="character" w:customStyle="1" w:styleId="TextocomentarioCar1">
    <w:name w:val="Texto comentario Car1"/>
    <w:basedOn w:val="Fuentedeprrafopredeter"/>
    <w:uiPriority w:val="99"/>
    <w:semiHidden/>
    <w:rsid w:val="004629EA"/>
    <w:rPr>
      <w:lang w:eastAsia="es-ES"/>
    </w:rPr>
  </w:style>
  <w:style w:type="paragraph" w:customStyle="1" w:styleId="BodyText22">
    <w:name w:val="Body Text 22"/>
    <w:basedOn w:val="Normal"/>
    <w:rsid w:val="004629EA"/>
    <w:pPr>
      <w:widowControl w:val="0"/>
      <w:tabs>
        <w:tab w:val="left" w:pos="0"/>
      </w:tabs>
      <w:suppressAutoHyphens/>
      <w:spacing w:after="0" w:line="240" w:lineRule="auto"/>
      <w:jc w:val="both"/>
    </w:pPr>
    <w:rPr>
      <w:rFonts w:eastAsia="Times New Roman" w:cs="Times New Roman"/>
      <w:spacing w:val="-2"/>
      <w:sz w:val="22"/>
      <w:szCs w:val="20"/>
      <w:lang w:eastAsia="zh-CN"/>
    </w:rPr>
  </w:style>
  <w:style w:type="paragraph" w:customStyle="1" w:styleId="Textoindependiente21">
    <w:name w:val="Texto independiente 21"/>
    <w:basedOn w:val="Normal"/>
    <w:uiPriority w:val="99"/>
    <w:rsid w:val="004629EA"/>
    <w:pPr>
      <w:suppressAutoHyphens/>
      <w:spacing w:after="0" w:line="240" w:lineRule="auto"/>
      <w:ind w:left="709" w:right="193" w:hanging="709"/>
      <w:jc w:val="both"/>
    </w:pPr>
    <w:rPr>
      <w:rFonts w:eastAsia="Times New Roman" w:cs="Times New Roman"/>
      <w:b/>
      <w:snapToGrid w:val="0"/>
      <w:color w:val="000000"/>
      <w:spacing w:val="-3"/>
      <w:sz w:val="22"/>
      <w:szCs w:val="20"/>
      <w:lang w:eastAsia="zh-CN"/>
    </w:rPr>
  </w:style>
  <w:style w:type="paragraph" w:customStyle="1" w:styleId="Subttulo2">
    <w:name w:val="Subtítulo 2"/>
    <w:basedOn w:val="Subttulo"/>
    <w:next w:val="Normal"/>
    <w:rsid w:val="004629EA"/>
    <w:pPr>
      <w:tabs>
        <w:tab w:val="num" w:pos="720"/>
      </w:tabs>
      <w:ind w:left="720" w:right="0" w:hanging="720"/>
    </w:pPr>
  </w:style>
  <w:style w:type="paragraph" w:styleId="Textosinformato">
    <w:name w:val="Plain Text"/>
    <w:basedOn w:val="Normal"/>
    <w:link w:val="TextosinformatoCar"/>
    <w:uiPriority w:val="99"/>
    <w:rsid w:val="004629EA"/>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basedOn w:val="Fuentedeprrafopredeter"/>
    <w:link w:val="Textosinformato"/>
    <w:uiPriority w:val="99"/>
    <w:rsid w:val="004629EA"/>
    <w:rPr>
      <w:rFonts w:ascii="Courier New" w:eastAsia="Times New Roman" w:hAnsi="Courier New" w:cs="Times New Roman"/>
      <w:sz w:val="20"/>
      <w:szCs w:val="20"/>
      <w:lang w:val="x-none" w:eastAsia="x-none"/>
    </w:rPr>
  </w:style>
  <w:style w:type="paragraph" w:customStyle="1" w:styleId="Tibitoc">
    <w:name w:val="Tibitoc"/>
    <w:basedOn w:val="Normal"/>
    <w:rsid w:val="004629EA"/>
    <w:pPr>
      <w:spacing w:after="0" w:line="240" w:lineRule="auto"/>
      <w:jc w:val="center"/>
    </w:pPr>
    <w:rPr>
      <w:rFonts w:eastAsia="Times New Roman" w:cs="Times New Roman"/>
      <w:b/>
      <w:sz w:val="22"/>
      <w:szCs w:val="20"/>
      <w:lang w:val="es-ES_tradnl" w:eastAsia="es-ES"/>
    </w:rPr>
  </w:style>
  <w:style w:type="paragraph" w:customStyle="1" w:styleId="CM39">
    <w:name w:val="CM39"/>
    <w:basedOn w:val="Default"/>
    <w:next w:val="Default"/>
    <w:rsid w:val="004629EA"/>
    <w:pPr>
      <w:widowControl w:val="0"/>
      <w:spacing w:after="205"/>
    </w:pPr>
    <w:rPr>
      <w:rFonts w:eastAsia="Times New Roman" w:cs="Times New Roman"/>
      <w:color w:val="auto"/>
      <w:lang w:eastAsia="es-ES"/>
    </w:rPr>
  </w:style>
  <w:style w:type="paragraph" w:customStyle="1" w:styleId="CM40">
    <w:name w:val="CM40"/>
    <w:basedOn w:val="Default"/>
    <w:next w:val="Default"/>
    <w:rsid w:val="004629EA"/>
    <w:pPr>
      <w:widowControl w:val="0"/>
      <w:spacing w:after="450"/>
    </w:pPr>
    <w:rPr>
      <w:rFonts w:eastAsia="Times New Roman" w:cs="Times New Roman"/>
      <w:color w:val="auto"/>
      <w:lang w:eastAsia="es-ES"/>
    </w:rPr>
  </w:style>
  <w:style w:type="paragraph" w:customStyle="1" w:styleId="CM41">
    <w:name w:val="CM41"/>
    <w:basedOn w:val="Default"/>
    <w:next w:val="Default"/>
    <w:rsid w:val="004629EA"/>
    <w:pPr>
      <w:widowControl w:val="0"/>
      <w:spacing w:after="280"/>
    </w:pPr>
    <w:rPr>
      <w:rFonts w:eastAsia="Times New Roman" w:cs="Times New Roman"/>
      <w:color w:val="auto"/>
      <w:lang w:eastAsia="es-ES"/>
    </w:rPr>
  </w:style>
  <w:style w:type="paragraph" w:customStyle="1" w:styleId="CM8">
    <w:name w:val="CM8"/>
    <w:basedOn w:val="Default"/>
    <w:next w:val="Default"/>
    <w:rsid w:val="004629EA"/>
    <w:pPr>
      <w:widowControl w:val="0"/>
      <w:spacing w:line="193" w:lineRule="atLeast"/>
    </w:pPr>
    <w:rPr>
      <w:rFonts w:eastAsia="Times New Roman" w:cs="Times New Roman"/>
      <w:color w:val="auto"/>
      <w:lang w:eastAsia="es-ES"/>
    </w:rPr>
  </w:style>
  <w:style w:type="paragraph" w:customStyle="1" w:styleId="CM42">
    <w:name w:val="CM42"/>
    <w:basedOn w:val="Default"/>
    <w:next w:val="Default"/>
    <w:rsid w:val="004629EA"/>
    <w:pPr>
      <w:widowControl w:val="0"/>
      <w:spacing w:after="385"/>
    </w:pPr>
    <w:rPr>
      <w:rFonts w:eastAsia="Times New Roman" w:cs="Times New Roman"/>
      <w:color w:val="auto"/>
      <w:lang w:eastAsia="es-ES"/>
    </w:rPr>
  </w:style>
  <w:style w:type="paragraph" w:customStyle="1" w:styleId="CM43">
    <w:name w:val="CM43"/>
    <w:basedOn w:val="Default"/>
    <w:next w:val="Default"/>
    <w:rsid w:val="004629EA"/>
    <w:pPr>
      <w:widowControl w:val="0"/>
      <w:spacing w:after="593"/>
    </w:pPr>
    <w:rPr>
      <w:rFonts w:eastAsia="Times New Roman" w:cs="Times New Roman"/>
      <w:color w:val="auto"/>
      <w:lang w:eastAsia="es-ES"/>
    </w:rPr>
  </w:style>
  <w:style w:type="paragraph" w:customStyle="1" w:styleId="CM12">
    <w:name w:val="CM12"/>
    <w:basedOn w:val="Default"/>
    <w:next w:val="Default"/>
    <w:rsid w:val="004629EA"/>
    <w:pPr>
      <w:widowControl w:val="0"/>
      <w:spacing w:line="196" w:lineRule="atLeast"/>
    </w:pPr>
    <w:rPr>
      <w:rFonts w:eastAsia="Times New Roman" w:cs="Times New Roman"/>
      <w:color w:val="auto"/>
      <w:lang w:eastAsia="es-ES"/>
    </w:rPr>
  </w:style>
  <w:style w:type="paragraph" w:customStyle="1" w:styleId="CM17">
    <w:name w:val="CM17"/>
    <w:basedOn w:val="Default"/>
    <w:next w:val="Default"/>
    <w:rsid w:val="004629EA"/>
    <w:pPr>
      <w:widowControl w:val="0"/>
      <w:spacing w:line="193" w:lineRule="atLeast"/>
    </w:pPr>
    <w:rPr>
      <w:rFonts w:eastAsia="Times New Roman" w:cs="Times New Roman"/>
      <w:color w:val="auto"/>
      <w:lang w:eastAsia="es-ES"/>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qFormat/>
    <w:rsid w:val="004629EA"/>
    <w:pPr>
      <w:spacing w:before="100" w:beforeAutospacing="1" w:after="100" w:afterAutospacing="1" w:line="240" w:lineRule="auto"/>
    </w:pPr>
    <w:rPr>
      <w:rFonts w:ascii="Times New Roman" w:eastAsia="Times New Roman" w:hAnsi="Times New Roman" w:cs="Times New Roman"/>
      <w:szCs w:val="24"/>
      <w:lang w:val="es-ES" w:eastAsia="zh-CN"/>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rsid w:val="00110966"/>
    <w:rPr>
      <w:rFonts w:ascii="Times New Roman" w:eastAsia="Times New Roman" w:hAnsi="Times New Roman" w:cs="Times New Roman"/>
      <w:sz w:val="24"/>
      <w:szCs w:val="24"/>
      <w:lang w:val="es-ES" w:eastAsia="zh-CN"/>
    </w:rPr>
  </w:style>
  <w:style w:type="paragraph" w:customStyle="1" w:styleId="Prrafodelista1">
    <w:name w:val="Párrafo de lista1"/>
    <w:basedOn w:val="Normal"/>
    <w:qFormat/>
    <w:rsid w:val="004629EA"/>
    <w:pPr>
      <w:tabs>
        <w:tab w:val="left" w:pos="567"/>
      </w:tabs>
      <w:spacing w:after="0" w:line="240" w:lineRule="auto"/>
      <w:ind w:left="708" w:right="51"/>
      <w:jc w:val="both"/>
      <w:outlineLvl w:val="0"/>
    </w:pPr>
    <w:rPr>
      <w:rFonts w:eastAsia="Times New Roman" w:cs="Times New Roman"/>
      <w:b/>
      <w:color w:val="000000"/>
      <w:sz w:val="20"/>
      <w:szCs w:val="20"/>
      <w:lang w:eastAsia="zh-CN"/>
    </w:rPr>
  </w:style>
  <w:style w:type="paragraph" w:customStyle="1" w:styleId="Textoindependiente32">
    <w:name w:val="Texto independiente 32"/>
    <w:basedOn w:val="Normal"/>
    <w:rsid w:val="004629EA"/>
    <w:pPr>
      <w:suppressAutoHyphens/>
      <w:spacing w:after="0" w:line="240" w:lineRule="auto"/>
      <w:jc w:val="both"/>
    </w:pPr>
    <w:rPr>
      <w:rFonts w:eastAsia="Times New Roman" w:cs="Calibri"/>
      <w:b/>
      <w:sz w:val="20"/>
      <w:szCs w:val="20"/>
      <w:lang w:val="es-ES_tradnl" w:eastAsia="ar-SA"/>
    </w:rPr>
  </w:style>
  <w:style w:type="paragraph" w:customStyle="1" w:styleId="NormalArial">
    <w:name w:val="Normal + Arial"/>
    <w:aliases w:val="12 pt"/>
    <w:basedOn w:val="Normal"/>
    <w:rsid w:val="004629EA"/>
    <w:pPr>
      <w:suppressAutoHyphens/>
      <w:spacing w:after="0" w:line="240" w:lineRule="auto"/>
      <w:jc w:val="both"/>
    </w:pPr>
    <w:rPr>
      <w:rFonts w:eastAsia="Times New Roman" w:cs="Arial"/>
      <w:szCs w:val="24"/>
      <w:lang w:val="es-ES" w:eastAsia="ar-SA"/>
    </w:rPr>
  </w:style>
  <w:style w:type="paragraph" w:customStyle="1" w:styleId="Textosinformato1">
    <w:name w:val="Texto sin formato1"/>
    <w:basedOn w:val="Normal"/>
    <w:rsid w:val="004629EA"/>
    <w:pPr>
      <w:suppressAutoHyphens/>
      <w:spacing w:after="0" w:line="240" w:lineRule="auto"/>
    </w:pPr>
    <w:rPr>
      <w:rFonts w:ascii="Courier New" w:eastAsia="Calibri" w:hAnsi="Courier New" w:cs="Calibri"/>
      <w:sz w:val="20"/>
      <w:szCs w:val="20"/>
      <w:lang w:val="es-ES" w:eastAsia="ar-SA"/>
    </w:rPr>
  </w:style>
  <w:style w:type="paragraph" w:customStyle="1" w:styleId="Sangra3detindependiente1">
    <w:name w:val="Sangría 3 de t. independiente1"/>
    <w:basedOn w:val="Normal"/>
    <w:rsid w:val="004629EA"/>
    <w:pPr>
      <w:suppressAutoHyphens/>
      <w:spacing w:after="0" w:line="240" w:lineRule="auto"/>
      <w:ind w:left="709" w:hanging="709"/>
      <w:jc w:val="both"/>
    </w:pPr>
    <w:rPr>
      <w:rFonts w:eastAsia="Times New Roman" w:cs="Calibri"/>
      <w:b/>
      <w:sz w:val="20"/>
      <w:szCs w:val="20"/>
      <w:lang w:val="es-ES_tradnl" w:eastAsia="ar-SA"/>
    </w:rPr>
  </w:style>
  <w:style w:type="paragraph" w:styleId="TDC4">
    <w:name w:val="toc 4"/>
    <w:basedOn w:val="Normal"/>
    <w:next w:val="Normal"/>
    <w:autoRedefine/>
    <w:uiPriority w:val="39"/>
    <w:unhideWhenUsed/>
    <w:rsid w:val="004629EA"/>
    <w:pPr>
      <w:spacing w:after="100" w:line="276" w:lineRule="auto"/>
      <w:ind w:left="660"/>
    </w:pPr>
    <w:rPr>
      <w:rFonts w:ascii="Calibri" w:eastAsia="Times New Roman" w:hAnsi="Calibri" w:cs="Times New Roman"/>
      <w:sz w:val="22"/>
      <w:lang w:eastAsia="es-CO"/>
    </w:rPr>
  </w:style>
  <w:style w:type="paragraph" w:styleId="TDC5">
    <w:name w:val="toc 5"/>
    <w:basedOn w:val="Normal"/>
    <w:next w:val="Normal"/>
    <w:autoRedefine/>
    <w:uiPriority w:val="39"/>
    <w:unhideWhenUsed/>
    <w:rsid w:val="004629EA"/>
    <w:pPr>
      <w:spacing w:after="100" w:line="276" w:lineRule="auto"/>
      <w:ind w:left="880"/>
    </w:pPr>
    <w:rPr>
      <w:rFonts w:ascii="Calibri" w:eastAsia="Times New Roman" w:hAnsi="Calibri" w:cs="Times New Roman"/>
      <w:sz w:val="22"/>
      <w:lang w:eastAsia="es-CO"/>
    </w:rPr>
  </w:style>
  <w:style w:type="paragraph" w:styleId="TDC6">
    <w:name w:val="toc 6"/>
    <w:basedOn w:val="Normal"/>
    <w:next w:val="Normal"/>
    <w:autoRedefine/>
    <w:uiPriority w:val="39"/>
    <w:unhideWhenUsed/>
    <w:rsid w:val="004629EA"/>
    <w:pPr>
      <w:spacing w:after="100" w:line="276" w:lineRule="auto"/>
      <w:ind w:left="1100"/>
    </w:pPr>
    <w:rPr>
      <w:rFonts w:ascii="Calibri" w:eastAsia="Times New Roman" w:hAnsi="Calibri" w:cs="Times New Roman"/>
      <w:sz w:val="22"/>
      <w:lang w:eastAsia="es-CO"/>
    </w:rPr>
  </w:style>
  <w:style w:type="paragraph" w:styleId="TDC7">
    <w:name w:val="toc 7"/>
    <w:basedOn w:val="Normal"/>
    <w:next w:val="Normal"/>
    <w:autoRedefine/>
    <w:uiPriority w:val="39"/>
    <w:unhideWhenUsed/>
    <w:rsid w:val="004629EA"/>
    <w:pPr>
      <w:spacing w:after="100" w:line="276" w:lineRule="auto"/>
      <w:ind w:left="1320"/>
    </w:pPr>
    <w:rPr>
      <w:rFonts w:ascii="Calibri" w:eastAsia="Times New Roman" w:hAnsi="Calibri" w:cs="Times New Roman"/>
      <w:sz w:val="22"/>
      <w:lang w:eastAsia="es-CO"/>
    </w:rPr>
  </w:style>
  <w:style w:type="paragraph" w:styleId="TDC8">
    <w:name w:val="toc 8"/>
    <w:basedOn w:val="Normal"/>
    <w:next w:val="Normal"/>
    <w:autoRedefine/>
    <w:uiPriority w:val="39"/>
    <w:unhideWhenUsed/>
    <w:rsid w:val="004629EA"/>
    <w:pPr>
      <w:spacing w:after="100" w:line="276" w:lineRule="auto"/>
      <w:ind w:left="1540"/>
    </w:pPr>
    <w:rPr>
      <w:rFonts w:ascii="Calibri" w:eastAsia="Times New Roman" w:hAnsi="Calibri" w:cs="Times New Roman"/>
      <w:sz w:val="22"/>
      <w:lang w:eastAsia="es-CO"/>
    </w:rPr>
  </w:style>
  <w:style w:type="paragraph" w:styleId="TDC9">
    <w:name w:val="toc 9"/>
    <w:basedOn w:val="Normal"/>
    <w:next w:val="Normal"/>
    <w:autoRedefine/>
    <w:uiPriority w:val="39"/>
    <w:unhideWhenUsed/>
    <w:rsid w:val="004629EA"/>
    <w:pPr>
      <w:spacing w:after="100" w:line="276" w:lineRule="auto"/>
      <w:ind w:left="1760"/>
    </w:pPr>
    <w:rPr>
      <w:rFonts w:ascii="Calibri" w:eastAsia="Times New Roman" w:hAnsi="Calibri" w:cs="Times New Roman"/>
      <w:sz w:val="22"/>
      <w:lang w:eastAsia="es-CO"/>
    </w:rPr>
  </w:style>
  <w:style w:type="character" w:customStyle="1" w:styleId="AsuntodelcomentarioCar1">
    <w:name w:val="Asunto del comentario Car1"/>
    <w:basedOn w:val="TextocomentarioCar1"/>
    <w:uiPriority w:val="99"/>
    <w:semiHidden/>
    <w:rsid w:val="004629EA"/>
    <w:rPr>
      <w:b/>
      <w:bCs/>
      <w:lang w:eastAsia="es-ES"/>
    </w:rPr>
  </w:style>
  <w:style w:type="paragraph" w:customStyle="1" w:styleId="InviasNormal">
    <w:name w:val="Invias Normal"/>
    <w:basedOn w:val="Normal"/>
    <w:link w:val="InviasNormalCar"/>
    <w:qFormat/>
    <w:rsid w:val="004629EA"/>
    <w:pPr>
      <w:tabs>
        <w:tab w:val="left" w:pos="-142"/>
      </w:tabs>
      <w:autoSpaceDE w:val="0"/>
      <w:autoSpaceDN w:val="0"/>
      <w:adjustRightInd w:val="0"/>
      <w:spacing w:before="120" w:after="240" w:line="240" w:lineRule="auto"/>
      <w:jc w:val="both"/>
    </w:pPr>
    <w:rPr>
      <w:rFonts w:ascii="Arial Narrow" w:eastAsia="Times New Roman" w:hAnsi="Arial Narrow" w:cs="Times New Roman"/>
      <w:szCs w:val="24"/>
      <w:lang w:val="x-none" w:eastAsia="es-ES"/>
    </w:rPr>
  </w:style>
  <w:style w:type="character" w:customStyle="1" w:styleId="InviasNormalCar">
    <w:name w:val="Invias Normal Car"/>
    <w:link w:val="InviasNormal"/>
    <w:locked/>
    <w:rsid w:val="004629EA"/>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4629EA"/>
    <w:pPr>
      <w:keepNext/>
      <w:pageBreakBefore/>
      <w:numPr>
        <w:numId w:val="6"/>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1">
    <w:name w:val="Invias-Titulo 1"/>
    <w:next w:val="Normal"/>
    <w:autoRedefine/>
    <w:qFormat/>
    <w:rsid w:val="004629EA"/>
    <w:pPr>
      <w:keepNext/>
      <w:tabs>
        <w:tab w:val="num" w:pos="360"/>
      </w:tabs>
      <w:spacing w:before="480" w:after="360" w:line="240" w:lineRule="auto"/>
      <w:ind w:left="360" w:hanging="360"/>
      <w:jc w:val="both"/>
      <w:outlineLvl w:val="1"/>
    </w:pPr>
    <w:rPr>
      <w:rFonts w:ascii="Arial" w:eastAsia="Times New Roman" w:hAnsi="Arial" w:cs="Arial"/>
      <w:b/>
      <w:lang w:eastAsia="es-ES"/>
    </w:rPr>
  </w:style>
  <w:style w:type="paragraph" w:customStyle="1" w:styleId="Invias-Titulo2">
    <w:name w:val="Invias-Titulo 2"/>
    <w:next w:val="Normal"/>
    <w:autoRedefine/>
    <w:uiPriority w:val="99"/>
    <w:qFormat/>
    <w:rsid w:val="004629EA"/>
    <w:pPr>
      <w:keepNext/>
      <w:tabs>
        <w:tab w:val="num" w:pos="720"/>
      </w:tabs>
      <w:spacing w:before="360" w:after="320" w:line="240" w:lineRule="auto"/>
      <w:ind w:left="720" w:hanging="7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4629EA"/>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629EA"/>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629EA"/>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629EA"/>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table" w:styleId="Sombreadoclaro-nfasis3">
    <w:name w:val="Light Shading Accent 3"/>
    <w:basedOn w:val="Tablanormal"/>
    <w:uiPriority w:val="60"/>
    <w:rsid w:val="004629E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Lines="0" w:beforeAutospacing="0" w:afterLines="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Style34">
    <w:name w:val="Style34"/>
    <w:basedOn w:val="Normal"/>
    <w:uiPriority w:val="99"/>
    <w:rsid w:val="004629EA"/>
    <w:pPr>
      <w:widowControl w:val="0"/>
      <w:autoSpaceDE w:val="0"/>
      <w:autoSpaceDN w:val="0"/>
      <w:adjustRightInd w:val="0"/>
      <w:spacing w:after="0" w:line="276" w:lineRule="exact"/>
      <w:jc w:val="both"/>
    </w:pPr>
    <w:rPr>
      <w:rFonts w:eastAsia="Times New Roman" w:cs="Arial"/>
      <w:szCs w:val="24"/>
      <w:lang w:eastAsia="es-CO"/>
    </w:rPr>
  </w:style>
  <w:style w:type="paragraph" w:customStyle="1" w:styleId="ParaAttribute1">
    <w:name w:val="ParaAttribute1"/>
    <w:rsid w:val="004629EA"/>
    <w:pPr>
      <w:widowControl w:val="0"/>
      <w:tabs>
        <w:tab w:val="center" w:pos="4419"/>
        <w:tab w:val="right" w:pos="8838"/>
      </w:tabs>
      <w:wordWrap w:val="0"/>
      <w:spacing w:after="0" w:line="240" w:lineRule="auto"/>
      <w:jc w:val="center"/>
    </w:pPr>
    <w:rPr>
      <w:rFonts w:ascii="Times New Roman" w:eastAsia="Batang" w:hAnsi="Times New Roman" w:cs="Times New Roman"/>
      <w:sz w:val="20"/>
      <w:szCs w:val="20"/>
      <w:lang w:eastAsia="es-CO"/>
    </w:rPr>
  </w:style>
  <w:style w:type="paragraph" w:customStyle="1" w:styleId="ParaAttribute2">
    <w:name w:val="ParaAttribute2"/>
    <w:rsid w:val="004629EA"/>
    <w:pPr>
      <w:widowControl w:val="0"/>
      <w:wordWrap w:val="0"/>
      <w:spacing w:after="200" w:line="240" w:lineRule="auto"/>
    </w:pPr>
    <w:rPr>
      <w:rFonts w:ascii="Times New Roman" w:eastAsia="Batang" w:hAnsi="Times New Roman" w:cs="Times New Roman"/>
      <w:sz w:val="20"/>
      <w:szCs w:val="20"/>
      <w:lang w:eastAsia="es-CO"/>
    </w:rPr>
  </w:style>
  <w:style w:type="character" w:customStyle="1" w:styleId="CharAttribute0">
    <w:name w:val="CharAttribute0"/>
    <w:rsid w:val="004629EA"/>
    <w:rPr>
      <w:rFonts w:ascii="Calibri" w:eastAsia="Calibri" w:hAnsi="Calibri" w:hint="default"/>
      <w:b/>
      <w:bCs w:val="0"/>
      <w:sz w:val="22"/>
    </w:rPr>
  </w:style>
  <w:style w:type="paragraph" w:customStyle="1" w:styleId="ParaAttribute3">
    <w:name w:val="ParaAttribute3"/>
    <w:rsid w:val="004629EA"/>
    <w:pPr>
      <w:widowControl w:val="0"/>
      <w:tabs>
        <w:tab w:val="center" w:pos="4419"/>
        <w:tab w:val="right" w:pos="8838"/>
      </w:tabs>
      <w:wordWrap w:val="0"/>
      <w:spacing w:after="0" w:line="240" w:lineRule="auto"/>
      <w:jc w:val="center"/>
    </w:pPr>
    <w:rPr>
      <w:rFonts w:ascii="Times New Roman" w:eastAsia="Batang" w:hAnsi="Times New Roman" w:cs="Times New Roman"/>
      <w:sz w:val="20"/>
      <w:szCs w:val="20"/>
      <w:lang w:eastAsia="es-CO"/>
    </w:rPr>
  </w:style>
  <w:style w:type="character" w:customStyle="1" w:styleId="CharAttribute3">
    <w:name w:val="CharAttribute3"/>
    <w:rsid w:val="004629EA"/>
    <w:rPr>
      <w:rFonts w:ascii="Arial" w:eastAsia="Arial" w:hAnsi="Arial" w:cs="Arial" w:hint="default"/>
      <w:sz w:val="16"/>
    </w:rPr>
  </w:style>
  <w:style w:type="character" w:customStyle="1" w:styleId="CharAttribute4">
    <w:name w:val="CharAttribute4"/>
    <w:rsid w:val="004629EA"/>
    <w:rPr>
      <w:rFonts w:ascii="Arial" w:eastAsia="Arial" w:hAnsi="Arial" w:cs="Arial" w:hint="default"/>
      <w:b/>
      <w:bCs w:val="0"/>
      <w:sz w:val="16"/>
    </w:rPr>
  </w:style>
  <w:style w:type="character" w:customStyle="1" w:styleId="CharAttribute5">
    <w:name w:val="CharAttribute5"/>
    <w:rsid w:val="004629EA"/>
    <w:rPr>
      <w:rFonts w:ascii="Arial" w:eastAsia="Arial" w:hAnsi="Arial" w:cs="Arial" w:hint="default"/>
      <w:i/>
      <w:iCs w:val="0"/>
      <w:sz w:val="16"/>
    </w:rPr>
  </w:style>
  <w:style w:type="character" w:customStyle="1" w:styleId="CharAttribute8">
    <w:name w:val="CharAttribute8"/>
    <w:rsid w:val="004629EA"/>
    <w:rPr>
      <w:rFonts w:ascii="Arial" w:eastAsia="Arial" w:hAnsi="Arial" w:cs="Arial" w:hint="default"/>
      <w:i/>
      <w:iCs w:val="0"/>
      <w:color w:val="0000FF"/>
      <w:sz w:val="16"/>
      <w:u w:val="single"/>
    </w:rPr>
  </w:style>
  <w:style w:type="paragraph" w:customStyle="1" w:styleId="p0">
    <w:name w:val="p0"/>
    <w:basedOn w:val="Normal"/>
    <w:uiPriority w:val="99"/>
    <w:rsid w:val="004629EA"/>
    <w:pPr>
      <w:widowControl w:val="0"/>
      <w:tabs>
        <w:tab w:val="left" w:pos="720"/>
      </w:tabs>
      <w:suppressAutoHyphens/>
      <w:spacing w:after="0" w:line="240" w:lineRule="atLeast"/>
      <w:jc w:val="both"/>
    </w:pPr>
    <w:rPr>
      <w:rFonts w:ascii="Times New Roman" w:eastAsia="Times New Roman" w:hAnsi="Times New Roman" w:cs="Times New Roman"/>
      <w:szCs w:val="20"/>
      <w:lang w:val="es-ES" w:eastAsia="ar-SA"/>
    </w:rPr>
  </w:style>
  <w:style w:type="paragraph" w:customStyle="1" w:styleId="Normal1">
    <w:name w:val="Normal1"/>
    <w:rsid w:val="004629EA"/>
    <w:pPr>
      <w:autoSpaceDN w:val="0"/>
      <w:spacing w:after="0" w:line="240" w:lineRule="auto"/>
    </w:pPr>
    <w:rPr>
      <w:rFonts w:ascii="Times New Roman" w:eastAsia="Times New Roman" w:hAnsi="Times New Roman" w:cs="Times New Roman"/>
      <w:color w:val="000000"/>
      <w:sz w:val="24"/>
      <w:lang w:val="es-ES" w:eastAsia="es-ES"/>
    </w:rPr>
  </w:style>
  <w:style w:type="paragraph" w:customStyle="1" w:styleId="Contenidodelatabla">
    <w:name w:val="Contenido de la tabla"/>
    <w:basedOn w:val="Normal"/>
    <w:rsid w:val="004629EA"/>
    <w:pPr>
      <w:widowControl w:val="0"/>
      <w:suppressLineNumbers/>
      <w:suppressAutoHyphens/>
      <w:autoSpaceDN w:val="0"/>
      <w:spacing w:after="0" w:line="240" w:lineRule="auto"/>
      <w:textAlignment w:val="baseline"/>
    </w:pPr>
    <w:rPr>
      <w:rFonts w:eastAsia="Bitstream Vera Sans" w:cs="Times New Roman"/>
      <w:sz w:val="22"/>
      <w:szCs w:val="24"/>
      <w:lang w:eastAsia="es-CO"/>
    </w:rPr>
  </w:style>
  <w:style w:type="paragraph" w:customStyle="1" w:styleId="Encabezadodelatabla">
    <w:name w:val="Encabezado de la tabla"/>
    <w:basedOn w:val="Contenidodelatabla"/>
    <w:rsid w:val="004629EA"/>
    <w:pPr>
      <w:widowControl/>
      <w:spacing w:after="120"/>
      <w:jc w:val="center"/>
    </w:pPr>
    <w:rPr>
      <w:rFonts w:ascii="Swis721 Md BT" w:eastAsia="Times New Roman" w:hAnsi="Swis721 Md BT"/>
      <w:b/>
      <w:bCs/>
      <w:i/>
      <w:iCs/>
      <w:sz w:val="24"/>
      <w:szCs w:val="20"/>
      <w:lang w:eastAsia="ar-SA"/>
    </w:rPr>
  </w:style>
  <w:style w:type="character" w:customStyle="1" w:styleId="WW-Textonoproporcional1111111111111111111111111111111111111111111111111111111">
    <w:name w:val="WW-Texto no proporcional1111111111111111111111111111111111111111111111111111111"/>
    <w:rsid w:val="004629EA"/>
    <w:rPr>
      <w:rFonts w:ascii="Cumberland" w:eastAsia="Cumberland" w:hAnsi="Cumberland" w:cs="Cumberland"/>
    </w:rPr>
  </w:style>
  <w:style w:type="paragraph" w:customStyle="1" w:styleId="BodyText21">
    <w:name w:val="Body Text 21"/>
    <w:basedOn w:val="Normal"/>
    <w:uiPriority w:val="99"/>
    <w:rsid w:val="004629EA"/>
    <w:pPr>
      <w:widowControl w:val="0"/>
      <w:autoSpaceDN w:val="0"/>
      <w:spacing w:after="0" w:line="240" w:lineRule="auto"/>
      <w:jc w:val="both"/>
    </w:pPr>
    <w:rPr>
      <w:rFonts w:ascii="Times New Roman" w:eastAsia="Times New Roman" w:hAnsi="Times New Roman" w:cs="Times New Roman"/>
      <w:szCs w:val="20"/>
      <w:lang w:eastAsia="es-ES"/>
    </w:rPr>
  </w:style>
  <w:style w:type="paragraph" w:customStyle="1" w:styleId="western">
    <w:name w:val="western"/>
    <w:basedOn w:val="Normal"/>
    <w:rsid w:val="004629EA"/>
    <w:pPr>
      <w:autoSpaceDN w:val="0"/>
      <w:spacing w:before="100" w:after="100" w:line="240" w:lineRule="auto"/>
    </w:pPr>
    <w:rPr>
      <w:rFonts w:ascii="Times New Roman" w:eastAsia="Times New Roman" w:hAnsi="Times New Roman" w:cs="Times New Roman"/>
      <w:szCs w:val="24"/>
      <w:lang w:eastAsia="es-CO"/>
    </w:rPr>
  </w:style>
  <w:style w:type="character" w:customStyle="1" w:styleId="apple-converted-space">
    <w:name w:val="apple-converted-space"/>
    <w:rsid w:val="004629EA"/>
  </w:style>
  <w:style w:type="character" w:customStyle="1" w:styleId="gralsubtitulos">
    <w:name w:val="gralsubtitulos"/>
    <w:rsid w:val="004629EA"/>
  </w:style>
  <w:style w:type="paragraph" w:styleId="Revisin">
    <w:name w:val="Revision"/>
    <w:hidden/>
    <w:uiPriority w:val="99"/>
    <w:semiHidden/>
    <w:rsid w:val="004629EA"/>
    <w:pPr>
      <w:spacing w:after="0" w:line="240" w:lineRule="auto"/>
    </w:pPr>
    <w:rPr>
      <w:rFonts w:ascii="Calibri" w:eastAsia="Calibri" w:hAnsi="Calibri" w:cs="Calibri"/>
      <w:lang w:eastAsia="es-CO"/>
    </w:rPr>
  </w:style>
  <w:style w:type="character" w:customStyle="1" w:styleId="Ttulo2Car1">
    <w:name w:val="Título 2 Car1"/>
    <w:uiPriority w:val="9"/>
    <w:rsid w:val="004629EA"/>
    <w:rPr>
      <w:rFonts w:ascii="Cambria" w:eastAsia="Times New Roman" w:hAnsi="Cambria"/>
      <w:b/>
      <w:bCs/>
      <w:i/>
      <w:iCs/>
      <w:sz w:val="28"/>
      <w:szCs w:val="28"/>
      <w:lang w:val="x-none" w:eastAsia="x-none"/>
    </w:rPr>
  </w:style>
  <w:style w:type="paragraph" w:customStyle="1" w:styleId="xl65">
    <w:name w:val="xl65"/>
    <w:basedOn w:val="Normal"/>
    <w:uiPriority w:val="99"/>
    <w:rsid w:val="004629EA"/>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6">
    <w:name w:val="xl66"/>
    <w:basedOn w:val="Normal"/>
    <w:uiPriority w:val="99"/>
    <w:rsid w:val="004629E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7">
    <w:name w:val="xl67"/>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8">
    <w:name w:val="xl68"/>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9">
    <w:name w:val="xl69"/>
    <w:basedOn w:val="Normal"/>
    <w:uiPriority w:val="99"/>
    <w:rsid w:val="004629EA"/>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0">
    <w:name w:val="xl70"/>
    <w:basedOn w:val="Normal"/>
    <w:uiPriority w:val="99"/>
    <w:rsid w:val="004629EA"/>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71">
    <w:name w:val="xl71"/>
    <w:basedOn w:val="Normal"/>
    <w:uiPriority w:val="99"/>
    <w:rsid w:val="004629E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szCs w:val="24"/>
      <w:lang w:val="es-ES" w:eastAsia="es-ES"/>
    </w:rPr>
  </w:style>
  <w:style w:type="paragraph" w:customStyle="1" w:styleId="xl72">
    <w:name w:val="xl72"/>
    <w:basedOn w:val="Normal"/>
    <w:uiPriority w:val="99"/>
    <w:rsid w:val="004629E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73">
    <w:name w:val="xl73"/>
    <w:basedOn w:val="Normal"/>
    <w:uiPriority w:val="99"/>
    <w:rsid w:val="004629EA"/>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74">
    <w:name w:val="xl74"/>
    <w:basedOn w:val="Normal"/>
    <w:uiPriority w:val="99"/>
    <w:rsid w:val="004629EA"/>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75">
    <w:name w:val="xl75"/>
    <w:basedOn w:val="Normal"/>
    <w:uiPriority w:val="99"/>
    <w:rsid w:val="004629EA"/>
    <w:pPr>
      <w:pBdr>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6">
    <w:name w:val="xl76"/>
    <w:basedOn w:val="Normal"/>
    <w:uiPriority w:val="99"/>
    <w:rsid w:val="004629EA"/>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7">
    <w:name w:val="xl77"/>
    <w:basedOn w:val="Normal"/>
    <w:uiPriority w:val="99"/>
    <w:rsid w:val="004629E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78">
    <w:name w:val="xl78"/>
    <w:basedOn w:val="Normal"/>
    <w:uiPriority w:val="99"/>
    <w:rsid w:val="004629E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9">
    <w:name w:val="xl79"/>
    <w:basedOn w:val="Normal"/>
    <w:uiPriority w:val="99"/>
    <w:rsid w:val="004629EA"/>
    <w:pPr>
      <w:pBdr>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0">
    <w:name w:val="xl80"/>
    <w:basedOn w:val="Normal"/>
    <w:uiPriority w:val="99"/>
    <w:rsid w:val="004629E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1">
    <w:name w:val="xl81"/>
    <w:basedOn w:val="Normal"/>
    <w:uiPriority w:val="99"/>
    <w:rsid w:val="004629E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2">
    <w:name w:val="xl82"/>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83">
    <w:name w:val="xl83"/>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4">
    <w:name w:val="xl84"/>
    <w:basedOn w:val="Normal"/>
    <w:uiPriority w:val="99"/>
    <w:rsid w:val="004629E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5">
    <w:name w:val="xl85"/>
    <w:basedOn w:val="Normal"/>
    <w:uiPriority w:val="99"/>
    <w:rsid w:val="004629E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86">
    <w:name w:val="xl86"/>
    <w:basedOn w:val="Normal"/>
    <w:uiPriority w:val="99"/>
    <w:rsid w:val="004629E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87">
    <w:name w:val="xl87"/>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szCs w:val="24"/>
      <w:lang w:val="es-ES" w:eastAsia="es-ES"/>
    </w:rPr>
  </w:style>
  <w:style w:type="paragraph" w:customStyle="1" w:styleId="xl88">
    <w:name w:val="xl88"/>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89">
    <w:name w:val="xl89"/>
    <w:basedOn w:val="Normal"/>
    <w:uiPriority w:val="99"/>
    <w:rsid w:val="004629E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90">
    <w:name w:val="xl90"/>
    <w:basedOn w:val="Normal"/>
    <w:uiPriority w:val="99"/>
    <w:rsid w:val="004629EA"/>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1">
    <w:name w:val="xl91"/>
    <w:basedOn w:val="Normal"/>
    <w:uiPriority w:val="99"/>
    <w:rsid w:val="004629E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2">
    <w:name w:val="xl92"/>
    <w:basedOn w:val="Normal"/>
    <w:uiPriority w:val="99"/>
    <w:rsid w:val="004629E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3">
    <w:name w:val="xl93"/>
    <w:basedOn w:val="Normal"/>
    <w:uiPriority w:val="99"/>
    <w:rsid w:val="004629EA"/>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4">
    <w:name w:val="xl94"/>
    <w:basedOn w:val="Normal"/>
    <w:uiPriority w:val="99"/>
    <w:rsid w:val="004629E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5">
    <w:name w:val="xl95"/>
    <w:basedOn w:val="Normal"/>
    <w:uiPriority w:val="99"/>
    <w:rsid w:val="004629EA"/>
    <w:pPr>
      <w:pBdr>
        <w:top w:val="single" w:sz="8"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6">
    <w:name w:val="xl96"/>
    <w:basedOn w:val="Normal"/>
    <w:uiPriority w:val="99"/>
    <w:rsid w:val="004629EA"/>
    <w:pPr>
      <w:pBdr>
        <w:top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7">
    <w:name w:val="xl97"/>
    <w:basedOn w:val="Normal"/>
    <w:uiPriority w:val="99"/>
    <w:rsid w:val="004629EA"/>
    <w:pPr>
      <w:pBdr>
        <w:top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8">
    <w:name w:val="xl98"/>
    <w:basedOn w:val="Normal"/>
    <w:uiPriority w:val="99"/>
    <w:rsid w:val="004629EA"/>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9">
    <w:name w:val="xl99"/>
    <w:basedOn w:val="Normal"/>
    <w:uiPriority w:val="99"/>
    <w:rsid w:val="004629EA"/>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00">
    <w:name w:val="xl100"/>
    <w:basedOn w:val="Normal"/>
    <w:uiPriority w:val="99"/>
    <w:rsid w:val="004629EA"/>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1">
    <w:name w:val="xl101"/>
    <w:basedOn w:val="Normal"/>
    <w:uiPriority w:val="99"/>
    <w:rsid w:val="004629E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2">
    <w:name w:val="xl102"/>
    <w:basedOn w:val="Normal"/>
    <w:uiPriority w:val="99"/>
    <w:rsid w:val="004629E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3">
    <w:name w:val="xl103"/>
    <w:basedOn w:val="Normal"/>
    <w:uiPriority w:val="99"/>
    <w:rsid w:val="004629EA"/>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04">
    <w:name w:val="xl104"/>
    <w:basedOn w:val="Normal"/>
    <w:uiPriority w:val="99"/>
    <w:rsid w:val="004629EA"/>
    <w:pPr>
      <w:pBdr>
        <w:top w:val="single" w:sz="4"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05">
    <w:name w:val="xl105"/>
    <w:basedOn w:val="Normal"/>
    <w:uiPriority w:val="99"/>
    <w:rsid w:val="004629EA"/>
    <w:pPr>
      <w:pBdr>
        <w:top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06">
    <w:name w:val="xl106"/>
    <w:basedOn w:val="Normal"/>
    <w:uiPriority w:val="99"/>
    <w:rsid w:val="004629EA"/>
    <w:pPr>
      <w:pBdr>
        <w:top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07">
    <w:name w:val="xl107"/>
    <w:basedOn w:val="Normal"/>
    <w:uiPriority w:val="99"/>
    <w:rsid w:val="004629E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i/>
      <w:iCs/>
      <w:szCs w:val="24"/>
      <w:u w:val="single"/>
      <w:lang w:val="es-ES" w:eastAsia="es-ES"/>
    </w:rPr>
  </w:style>
  <w:style w:type="paragraph" w:customStyle="1" w:styleId="xl108">
    <w:name w:val="xl108"/>
    <w:basedOn w:val="Normal"/>
    <w:uiPriority w:val="99"/>
    <w:rsid w:val="004629EA"/>
    <w:pP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9">
    <w:name w:val="xl109"/>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110">
    <w:name w:val="xl110"/>
    <w:basedOn w:val="Normal"/>
    <w:uiPriority w:val="99"/>
    <w:rsid w:val="004629EA"/>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1">
    <w:name w:val="xl111"/>
    <w:basedOn w:val="Normal"/>
    <w:uiPriority w:val="99"/>
    <w:rsid w:val="004629EA"/>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2">
    <w:name w:val="xl112"/>
    <w:basedOn w:val="Normal"/>
    <w:uiPriority w:val="99"/>
    <w:rsid w:val="004629EA"/>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3">
    <w:name w:val="xl113"/>
    <w:basedOn w:val="Normal"/>
    <w:uiPriority w:val="99"/>
    <w:rsid w:val="004629EA"/>
    <w:pP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4">
    <w:name w:val="xl114"/>
    <w:basedOn w:val="Normal"/>
    <w:uiPriority w:val="99"/>
    <w:rsid w:val="004629EA"/>
    <w:pPr>
      <w:spacing w:before="100" w:beforeAutospacing="1" w:after="100" w:afterAutospacing="1" w:line="240" w:lineRule="auto"/>
    </w:pPr>
    <w:rPr>
      <w:rFonts w:ascii="Times New Roman" w:eastAsia="Times New Roman" w:hAnsi="Times New Roman" w:cs="Times New Roman"/>
      <w:b/>
      <w:bCs/>
      <w:i/>
      <w:iCs/>
      <w:szCs w:val="24"/>
      <w:u w:val="single"/>
      <w:lang w:val="es-ES" w:eastAsia="es-ES"/>
    </w:rPr>
  </w:style>
  <w:style w:type="paragraph" w:customStyle="1" w:styleId="xl115">
    <w:name w:val="xl115"/>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Cs w:val="24"/>
      <w:lang w:val="es-ES" w:eastAsia="es-ES"/>
    </w:rPr>
  </w:style>
  <w:style w:type="paragraph" w:customStyle="1" w:styleId="xl116">
    <w:name w:val="xl116"/>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17">
    <w:name w:val="xl117"/>
    <w:basedOn w:val="Normal"/>
    <w:uiPriority w:val="99"/>
    <w:rsid w:val="004629E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18">
    <w:name w:val="xl118"/>
    <w:basedOn w:val="Normal"/>
    <w:uiPriority w:val="99"/>
    <w:rsid w:val="004629E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19">
    <w:name w:val="xl119"/>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val="es-ES" w:eastAsia="es-ES"/>
    </w:rPr>
  </w:style>
  <w:style w:type="paragraph" w:customStyle="1" w:styleId="xl120">
    <w:name w:val="xl120"/>
    <w:basedOn w:val="Normal"/>
    <w:uiPriority w:val="99"/>
    <w:rsid w:val="004629E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21">
    <w:name w:val="xl121"/>
    <w:basedOn w:val="Normal"/>
    <w:uiPriority w:val="99"/>
    <w:rsid w:val="004629E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22">
    <w:name w:val="xl122"/>
    <w:basedOn w:val="Normal"/>
    <w:uiPriority w:val="99"/>
    <w:rsid w:val="004629E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23">
    <w:name w:val="xl123"/>
    <w:basedOn w:val="Normal"/>
    <w:uiPriority w:val="99"/>
    <w:rsid w:val="004629E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i/>
      <w:iCs/>
      <w:sz w:val="16"/>
      <w:szCs w:val="16"/>
      <w:u w:val="single"/>
      <w:lang w:val="es-ES" w:eastAsia="es-ES"/>
    </w:rPr>
  </w:style>
  <w:style w:type="paragraph" w:customStyle="1" w:styleId="xl124">
    <w:name w:val="xl124"/>
    <w:basedOn w:val="Normal"/>
    <w:uiPriority w:val="99"/>
    <w:rsid w:val="004629E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i/>
      <w:iCs/>
      <w:sz w:val="16"/>
      <w:szCs w:val="16"/>
      <w:u w:val="single"/>
      <w:lang w:val="es-ES" w:eastAsia="es-ES"/>
    </w:rPr>
  </w:style>
  <w:style w:type="paragraph" w:customStyle="1" w:styleId="xl125">
    <w:name w:val="xl125"/>
    <w:basedOn w:val="Normal"/>
    <w:uiPriority w:val="99"/>
    <w:rsid w:val="004629EA"/>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val="es-ES" w:eastAsia="es-ES"/>
    </w:rPr>
  </w:style>
  <w:style w:type="paragraph" w:customStyle="1" w:styleId="xl126">
    <w:name w:val="xl126"/>
    <w:basedOn w:val="Normal"/>
    <w:uiPriority w:val="99"/>
    <w:rsid w:val="004629E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val="es-ES" w:eastAsia="es-ES"/>
    </w:rPr>
  </w:style>
  <w:style w:type="paragraph" w:customStyle="1" w:styleId="xl127">
    <w:name w:val="xl127"/>
    <w:basedOn w:val="Normal"/>
    <w:uiPriority w:val="99"/>
    <w:rsid w:val="004629EA"/>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28">
    <w:name w:val="xl128"/>
    <w:basedOn w:val="Normal"/>
    <w:uiPriority w:val="99"/>
    <w:rsid w:val="004629E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29">
    <w:name w:val="xl129"/>
    <w:basedOn w:val="Normal"/>
    <w:uiPriority w:val="99"/>
    <w:rsid w:val="004629E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i/>
      <w:iCs/>
      <w:sz w:val="16"/>
      <w:szCs w:val="16"/>
      <w:u w:val="single"/>
      <w:lang w:val="es-ES" w:eastAsia="es-ES"/>
    </w:rPr>
  </w:style>
  <w:style w:type="character" w:styleId="Fuerte">
    <w:name w:val="Strong"/>
    <w:basedOn w:val="Fuentedeprrafopredeter"/>
    <w:uiPriority w:val="22"/>
    <w:qFormat/>
    <w:rsid w:val="004D0DFB"/>
    <w:rPr>
      <w:b/>
      <w:bCs/>
    </w:rPr>
  </w:style>
  <w:style w:type="character" w:styleId="nfasis">
    <w:name w:val="Emphasis"/>
    <w:basedOn w:val="Fuentedeprrafopredeter"/>
    <w:uiPriority w:val="20"/>
    <w:qFormat/>
    <w:rsid w:val="004D0DFB"/>
    <w:rPr>
      <w:i/>
      <w:iCs/>
    </w:rPr>
  </w:style>
  <w:style w:type="character" w:styleId="Textodelmarcadordeposicin">
    <w:name w:val="Placeholder Text"/>
    <w:basedOn w:val="Fuentedeprrafopredeter"/>
    <w:uiPriority w:val="99"/>
    <w:semiHidden/>
    <w:rsid w:val="009814F8"/>
    <w:rPr>
      <w:color w:val="808080"/>
    </w:rPr>
  </w:style>
  <w:style w:type="character" w:customStyle="1" w:styleId="Cuerpodeltexto">
    <w:name w:val="Cuerpo del texto_"/>
    <w:link w:val="Cuerpodeltexto0"/>
    <w:rsid w:val="00110966"/>
    <w:rPr>
      <w:rFonts w:ascii="Arial Unicode MS" w:eastAsia="Arial Unicode MS" w:hAnsi="Arial Unicode MS" w:cs="Arial Unicode MS"/>
      <w:shd w:val="clear" w:color="auto" w:fill="FFFFFF"/>
    </w:rPr>
  </w:style>
  <w:style w:type="paragraph" w:customStyle="1" w:styleId="Cuerpodeltexto0">
    <w:name w:val="Cuerpo del texto"/>
    <w:basedOn w:val="Normal"/>
    <w:link w:val="Cuerpodeltexto"/>
    <w:rsid w:val="00110966"/>
    <w:pPr>
      <w:widowControl w:val="0"/>
      <w:shd w:val="clear" w:color="auto" w:fill="FFFFFF"/>
      <w:spacing w:before="180" w:after="0" w:line="274" w:lineRule="exact"/>
      <w:jc w:val="both"/>
    </w:pPr>
    <w:rPr>
      <w:rFonts w:ascii="Arial Unicode MS" w:eastAsia="Arial Unicode MS" w:hAnsi="Arial Unicode MS" w:cs="Arial Unicode MS"/>
      <w:sz w:val="22"/>
    </w:rPr>
  </w:style>
  <w:style w:type="character" w:customStyle="1" w:styleId="Cuerpodeltexto85pto">
    <w:name w:val="Cuerpo del texto + 8.5 pto"/>
    <w:rsid w:val="00110966"/>
    <w:rPr>
      <w:rFonts w:ascii="Arial Unicode MS" w:eastAsia="Arial Unicode MS" w:hAnsi="Arial Unicode MS" w:cs="Arial Unicode MS"/>
      <w:b w:val="0"/>
      <w:bCs w:val="0"/>
      <w:i w:val="0"/>
      <w:iCs w:val="0"/>
      <w:smallCaps w:val="0"/>
      <w:strike w:val="0"/>
      <w:color w:val="000000"/>
      <w:spacing w:val="0"/>
      <w:w w:val="100"/>
      <w:position w:val="0"/>
      <w:sz w:val="17"/>
      <w:szCs w:val="17"/>
      <w:u w:val="none"/>
      <w:shd w:val="clear" w:color="auto" w:fill="FFFFFF"/>
      <w:lang w:val="es-ES"/>
    </w:rPr>
  </w:style>
  <w:style w:type="paragraph" w:customStyle="1" w:styleId="TableParagraph">
    <w:name w:val="Table Paragraph"/>
    <w:basedOn w:val="Normal"/>
    <w:uiPriority w:val="1"/>
    <w:qFormat/>
    <w:rsid w:val="00110966"/>
    <w:pPr>
      <w:widowControl w:val="0"/>
      <w:autoSpaceDE w:val="0"/>
      <w:autoSpaceDN w:val="0"/>
      <w:adjustRightInd w:val="0"/>
      <w:spacing w:after="0" w:line="240" w:lineRule="auto"/>
    </w:pPr>
    <w:rPr>
      <w:rFonts w:ascii="Times New Roman" w:eastAsia="Times New Roman" w:hAnsi="Times New Roman" w:cs="Times New Roman"/>
      <w:szCs w:val="24"/>
      <w:lang w:val="es-ES" w:eastAsia="es-CO"/>
    </w:rPr>
  </w:style>
  <w:style w:type="paragraph" w:customStyle="1" w:styleId="Invias-TextoCuadros">
    <w:name w:val="Invias-Texto Cuadros"/>
    <w:autoRedefine/>
    <w:uiPriority w:val="99"/>
    <w:qFormat/>
    <w:rsid w:val="00110966"/>
    <w:pPr>
      <w:spacing w:after="0" w:line="240" w:lineRule="auto"/>
      <w:jc w:val="center"/>
    </w:pPr>
    <w:rPr>
      <w:rFonts w:ascii="Arial" w:eastAsia="Times New Roman" w:hAnsi="Arial" w:cs="Arial"/>
      <w:b/>
      <w:caps/>
      <w:lang w:val="es-ES" w:eastAsia="es-CO"/>
    </w:rPr>
  </w:style>
  <w:style w:type="paragraph" w:customStyle="1" w:styleId="Estilo">
    <w:name w:val="Estilo"/>
    <w:rsid w:val="00110966"/>
    <w:pPr>
      <w:widowControl w:val="0"/>
      <w:suppressAutoHyphens/>
      <w:autoSpaceDE w:val="0"/>
      <w:spacing w:after="0" w:line="240" w:lineRule="auto"/>
    </w:pPr>
    <w:rPr>
      <w:rFonts w:ascii="Arial" w:eastAsia="Times New Roman" w:hAnsi="Arial" w:cs="Arial"/>
      <w:sz w:val="24"/>
      <w:szCs w:val="24"/>
      <w:lang w:eastAsia="ar-SA"/>
    </w:rPr>
  </w:style>
  <w:style w:type="paragraph" w:customStyle="1" w:styleId="p2">
    <w:name w:val="p2"/>
    <w:basedOn w:val="Normal"/>
    <w:rsid w:val="00110966"/>
    <w:pPr>
      <w:widowControl w:val="0"/>
      <w:tabs>
        <w:tab w:val="left" w:pos="204"/>
      </w:tabs>
      <w:autoSpaceDE w:val="0"/>
      <w:autoSpaceDN w:val="0"/>
      <w:adjustRightInd w:val="0"/>
      <w:spacing w:after="0" w:line="317" w:lineRule="atLeast"/>
      <w:jc w:val="both"/>
    </w:pPr>
    <w:rPr>
      <w:rFonts w:ascii="Times New Roman" w:eastAsia="Times New Roman" w:hAnsi="Times New Roman" w:cs="Times New Roman"/>
      <w:szCs w:val="24"/>
      <w:lang w:val="es-ES" w:eastAsia="es-ES"/>
    </w:rPr>
  </w:style>
  <w:style w:type="paragraph" w:customStyle="1" w:styleId="Prrafo">
    <w:name w:val="Párrafo"/>
    <w:basedOn w:val="Normal"/>
    <w:qFormat/>
    <w:rsid w:val="00110966"/>
    <w:pPr>
      <w:spacing w:after="0" w:line="240" w:lineRule="auto"/>
      <w:jc w:val="both"/>
    </w:pPr>
    <w:rPr>
      <w:rFonts w:eastAsia="Calibri" w:cs="Times New Roman"/>
      <w:sz w:val="20"/>
      <w:lang w:val="es-ES"/>
    </w:rPr>
  </w:style>
  <w:style w:type="paragraph" w:customStyle="1" w:styleId="pARRAFO">
    <w:name w:val="pARRAFO"/>
    <w:basedOn w:val="Normal"/>
    <w:link w:val="pARRAFOCar"/>
    <w:rsid w:val="00110966"/>
    <w:pPr>
      <w:pBdr>
        <w:bottom w:val="single" w:sz="12" w:space="1" w:color="auto"/>
      </w:pBdr>
      <w:tabs>
        <w:tab w:val="left" w:pos="2149"/>
        <w:tab w:val="center" w:pos="4532"/>
      </w:tabs>
      <w:spacing w:after="0" w:line="276" w:lineRule="auto"/>
      <w:jc w:val="both"/>
    </w:pPr>
    <w:rPr>
      <w:rFonts w:ascii="Arial Narrow" w:eastAsia="Calibri" w:hAnsi="Arial Narrow" w:cs="Arial"/>
      <w:sz w:val="20"/>
      <w:szCs w:val="20"/>
      <w:lang w:val="es-ES"/>
    </w:rPr>
  </w:style>
  <w:style w:type="character" w:customStyle="1" w:styleId="pARRAFOCar">
    <w:name w:val="pARRAFO Car"/>
    <w:basedOn w:val="Fuentedeprrafopredeter"/>
    <w:link w:val="pARRAFO"/>
    <w:rsid w:val="00110966"/>
    <w:rPr>
      <w:rFonts w:ascii="Arial Narrow" w:eastAsia="Calibri" w:hAnsi="Arial Narrow" w:cs="Arial"/>
      <w:sz w:val="20"/>
      <w:szCs w:val="20"/>
      <w:lang w:val="es-ES"/>
    </w:rPr>
  </w:style>
  <w:style w:type="paragraph" w:customStyle="1" w:styleId="ParrafoFuente">
    <w:name w:val="Parrafo Fuente"/>
    <w:basedOn w:val="Normal"/>
    <w:link w:val="ParrafoFuenteCar"/>
    <w:qFormat/>
    <w:rsid w:val="00110966"/>
    <w:pPr>
      <w:tabs>
        <w:tab w:val="left" w:pos="2149"/>
        <w:tab w:val="center" w:pos="4532"/>
      </w:tabs>
      <w:spacing w:after="0" w:line="276" w:lineRule="auto"/>
      <w:jc w:val="both"/>
    </w:pPr>
    <w:rPr>
      <w:rFonts w:ascii="Arial Narrow" w:eastAsia="Calibri" w:hAnsi="Arial Narrow" w:cs="Arial"/>
      <w:sz w:val="20"/>
      <w:szCs w:val="20"/>
      <w:lang w:val="es-ES"/>
    </w:rPr>
  </w:style>
  <w:style w:type="character" w:customStyle="1" w:styleId="ParrafoFuenteCar">
    <w:name w:val="Parrafo Fuente Car"/>
    <w:basedOn w:val="Fuentedeprrafopredeter"/>
    <w:link w:val="ParrafoFuente"/>
    <w:rsid w:val="00110966"/>
    <w:rPr>
      <w:rFonts w:ascii="Arial Narrow" w:eastAsia="Calibri" w:hAnsi="Arial Narrow" w:cs="Arial"/>
      <w:sz w:val="20"/>
      <w:szCs w:val="20"/>
      <w:lang w:val="es-ES"/>
    </w:rPr>
  </w:style>
  <w:style w:type="character" w:customStyle="1" w:styleId="FontStyle84">
    <w:name w:val="Font Style84"/>
    <w:uiPriority w:val="99"/>
    <w:rsid w:val="00110966"/>
    <w:rPr>
      <w:rFonts w:ascii="Angsana New" w:hAnsi="Angsana New" w:cs="Angsana New" w:hint="default"/>
      <w:color w:val="000000"/>
      <w:sz w:val="30"/>
      <w:szCs w:val="30"/>
    </w:rPr>
  </w:style>
  <w:style w:type="character" w:customStyle="1" w:styleId="FontStyle85">
    <w:name w:val="Font Style85"/>
    <w:uiPriority w:val="99"/>
    <w:rsid w:val="00110966"/>
    <w:rPr>
      <w:rFonts w:ascii="Angsana New" w:hAnsi="Angsana New" w:cs="Angsana New" w:hint="default"/>
      <w:b/>
      <w:bCs/>
      <w:color w:val="000000"/>
      <w:sz w:val="30"/>
      <w:szCs w:val="30"/>
    </w:rPr>
  </w:style>
  <w:style w:type="paragraph" w:customStyle="1" w:styleId="Captulo7">
    <w:name w:val="Capítulo 7"/>
    <w:basedOn w:val="Prrafodelista"/>
    <w:qFormat/>
    <w:rsid w:val="00110966"/>
    <w:pPr>
      <w:numPr>
        <w:numId w:val="11"/>
      </w:numPr>
    </w:pPr>
    <w:rPr>
      <w:rFonts w:cs="Arial"/>
      <w:bCs/>
      <w:color w:val="1C1C1C"/>
      <w:sz w:val="20"/>
      <w:szCs w:val="20"/>
      <w:lang w:val="es-CO"/>
    </w:rPr>
  </w:style>
  <w:style w:type="character" w:styleId="Nmerodepgina">
    <w:name w:val="page number"/>
    <w:basedOn w:val="Fuentedeprrafopredeter"/>
    <w:rsid w:val="00110966"/>
  </w:style>
  <w:style w:type="paragraph" w:customStyle="1" w:styleId="bodytext210">
    <w:name w:val="bodytext21"/>
    <w:basedOn w:val="Normal"/>
    <w:rsid w:val="00110966"/>
    <w:pPr>
      <w:spacing w:before="100" w:beforeAutospacing="1" w:after="100" w:afterAutospacing="1" w:line="240" w:lineRule="auto"/>
    </w:pPr>
    <w:rPr>
      <w:rFonts w:ascii="Times New Roman" w:eastAsia="Times New Roman" w:hAnsi="Times New Roman" w:cs="Times New Roman"/>
      <w:noProof/>
      <w:szCs w:val="24"/>
      <w:lang w:eastAsia="es-CO"/>
    </w:rPr>
  </w:style>
  <w:style w:type="paragraph" w:customStyle="1" w:styleId="xl130">
    <w:name w:val="xl130"/>
    <w:basedOn w:val="Normal"/>
    <w:uiPriority w:val="99"/>
    <w:rsid w:val="00110966"/>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1">
    <w:name w:val="xl131"/>
    <w:basedOn w:val="Normal"/>
    <w:uiPriority w:val="99"/>
    <w:rsid w:val="00110966"/>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2">
    <w:name w:val="xl132"/>
    <w:basedOn w:val="Normal"/>
    <w:uiPriority w:val="99"/>
    <w:rsid w:val="00110966"/>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3">
    <w:name w:val="xl133"/>
    <w:basedOn w:val="Normal"/>
    <w:uiPriority w:val="99"/>
    <w:rsid w:val="00110966"/>
    <w:pPr>
      <w:pBdr>
        <w:top w:val="single" w:sz="8" w:space="0" w:color="auto"/>
        <w:bottom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4">
    <w:name w:val="xl134"/>
    <w:basedOn w:val="Normal"/>
    <w:uiPriority w:val="99"/>
    <w:rsid w:val="00110966"/>
    <w:pPr>
      <w:pBdr>
        <w:top w:val="single" w:sz="8" w:space="0" w:color="auto"/>
        <w:bottom w:val="single" w:sz="8" w:space="0" w:color="auto"/>
        <w:right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5">
    <w:name w:val="xl135"/>
    <w:basedOn w:val="Normal"/>
    <w:uiPriority w:val="99"/>
    <w:rsid w:val="00110966"/>
    <w:pPr>
      <w:pBdr>
        <w:top w:val="single" w:sz="8" w:space="0" w:color="auto"/>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6">
    <w:name w:val="xl136"/>
    <w:basedOn w:val="Normal"/>
    <w:uiPriority w:val="99"/>
    <w:rsid w:val="00110966"/>
    <w:pPr>
      <w:pBdr>
        <w:top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7">
    <w:name w:val="xl137"/>
    <w:basedOn w:val="Normal"/>
    <w:uiPriority w:val="99"/>
    <w:rsid w:val="00110966"/>
    <w:pPr>
      <w:pBdr>
        <w:top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8">
    <w:name w:val="xl138"/>
    <w:basedOn w:val="Normal"/>
    <w:uiPriority w:val="99"/>
    <w:rsid w:val="00110966"/>
    <w:pPr>
      <w:pBdr>
        <w:top w:val="single" w:sz="4" w:space="0" w:color="auto"/>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9">
    <w:name w:val="xl139"/>
    <w:basedOn w:val="Normal"/>
    <w:uiPriority w:val="99"/>
    <w:rsid w:val="00110966"/>
    <w:pPr>
      <w:pBdr>
        <w:top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0">
    <w:name w:val="xl140"/>
    <w:basedOn w:val="Normal"/>
    <w:uiPriority w:val="99"/>
    <w:rsid w:val="00110966"/>
    <w:pPr>
      <w:pBdr>
        <w:top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1">
    <w:name w:val="xl141"/>
    <w:basedOn w:val="Normal"/>
    <w:uiPriority w:val="99"/>
    <w:rsid w:val="00110966"/>
    <w:pPr>
      <w:pBdr>
        <w:top w:val="single" w:sz="4" w:space="0" w:color="auto"/>
        <w:left w:val="single" w:sz="8"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2">
    <w:name w:val="xl142"/>
    <w:basedOn w:val="Normal"/>
    <w:uiPriority w:val="99"/>
    <w:rsid w:val="00110966"/>
    <w:pPr>
      <w:pBdr>
        <w:top w:val="single" w:sz="4"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3">
    <w:name w:val="xl143"/>
    <w:basedOn w:val="Normal"/>
    <w:uiPriority w:val="99"/>
    <w:rsid w:val="00110966"/>
    <w:pPr>
      <w:pBdr>
        <w:top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4">
    <w:name w:val="xl144"/>
    <w:basedOn w:val="Normal"/>
    <w:uiPriority w:val="99"/>
    <w:rsid w:val="00110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18"/>
      <w:szCs w:val="18"/>
      <w:lang w:eastAsia="es-ES"/>
    </w:rPr>
  </w:style>
  <w:style w:type="paragraph" w:customStyle="1" w:styleId="xl145">
    <w:name w:val="xl145"/>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18"/>
      <w:szCs w:val="18"/>
      <w:lang w:eastAsia="es-ES"/>
    </w:rPr>
  </w:style>
  <w:style w:type="paragraph" w:customStyle="1" w:styleId="font5">
    <w:name w:val="font5"/>
    <w:basedOn w:val="Normal"/>
    <w:uiPriority w:val="99"/>
    <w:rsid w:val="00110966"/>
    <w:pPr>
      <w:spacing w:before="100" w:beforeAutospacing="1" w:after="100" w:afterAutospacing="1" w:line="240" w:lineRule="auto"/>
    </w:pPr>
    <w:rPr>
      <w:rFonts w:ascii="Tahoma" w:eastAsia="Times New Roman" w:hAnsi="Tahoma" w:cs="Tahoma"/>
      <w:noProof/>
      <w:color w:val="000000"/>
      <w:sz w:val="18"/>
      <w:szCs w:val="18"/>
      <w:lang w:eastAsia="es-CO"/>
    </w:rPr>
  </w:style>
  <w:style w:type="paragraph" w:customStyle="1" w:styleId="font6">
    <w:name w:val="font6"/>
    <w:basedOn w:val="Normal"/>
    <w:uiPriority w:val="99"/>
    <w:rsid w:val="00110966"/>
    <w:pPr>
      <w:spacing w:before="100" w:beforeAutospacing="1" w:after="100" w:afterAutospacing="1" w:line="240" w:lineRule="auto"/>
    </w:pPr>
    <w:rPr>
      <w:rFonts w:ascii="Tahoma" w:eastAsia="Times New Roman" w:hAnsi="Tahoma" w:cs="Tahoma"/>
      <w:b/>
      <w:bCs/>
      <w:noProof/>
      <w:color w:val="000000"/>
      <w:sz w:val="18"/>
      <w:szCs w:val="18"/>
      <w:lang w:eastAsia="es-CO"/>
    </w:rPr>
  </w:style>
  <w:style w:type="paragraph" w:customStyle="1" w:styleId="xl63">
    <w:name w:val="xl63"/>
    <w:basedOn w:val="Normal"/>
    <w:rsid w:val="0011096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64">
    <w:name w:val="xl64"/>
    <w:basedOn w:val="Normal"/>
    <w:rsid w:val="00110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46">
    <w:name w:val="xl146"/>
    <w:basedOn w:val="Normal"/>
    <w:uiPriority w:val="99"/>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47">
    <w:name w:val="xl147"/>
    <w:basedOn w:val="Normal"/>
    <w:uiPriority w:val="99"/>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48">
    <w:name w:val="xl148"/>
    <w:basedOn w:val="Normal"/>
    <w:uiPriority w:val="99"/>
    <w:rsid w:val="0011096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49">
    <w:name w:val="xl149"/>
    <w:basedOn w:val="Normal"/>
    <w:uiPriority w:val="99"/>
    <w:rsid w:val="0011096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50">
    <w:name w:val="xl150"/>
    <w:basedOn w:val="Normal"/>
    <w:uiPriority w:val="99"/>
    <w:rsid w:val="0011096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1">
    <w:name w:val="xl151"/>
    <w:basedOn w:val="Normal"/>
    <w:uiPriority w:val="99"/>
    <w:rsid w:val="0011096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2">
    <w:name w:val="xl152"/>
    <w:basedOn w:val="Normal"/>
    <w:uiPriority w:val="99"/>
    <w:rsid w:val="0011096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3">
    <w:name w:val="xl153"/>
    <w:basedOn w:val="Normal"/>
    <w:uiPriority w:val="99"/>
    <w:rsid w:val="0011096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4">
    <w:name w:val="xl154"/>
    <w:basedOn w:val="Normal"/>
    <w:uiPriority w:val="99"/>
    <w:rsid w:val="0011096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5">
    <w:name w:val="xl155"/>
    <w:basedOn w:val="Normal"/>
    <w:uiPriority w:val="99"/>
    <w:rsid w:val="0011096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6">
    <w:name w:val="xl156"/>
    <w:basedOn w:val="Normal"/>
    <w:uiPriority w:val="99"/>
    <w:rsid w:val="001109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7">
    <w:name w:val="xl157"/>
    <w:basedOn w:val="Normal"/>
    <w:uiPriority w:val="99"/>
    <w:rsid w:val="001109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8">
    <w:name w:val="xl158"/>
    <w:basedOn w:val="Normal"/>
    <w:uiPriority w:val="99"/>
    <w:rsid w:val="001109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9">
    <w:name w:val="xl159"/>
    <w:basedOn w:val="Normal"/>
    <w:uiPriority w:val="99"/>
    <w:rsid w:val="00110966"/>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0">
    <w:name w:val="xl160"/>
    <w:basedOn w:val="Normal"/>
    <w:uiPriority w:val="99"/>
    <w:rsid w:val="0011096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1">
    <w:name w:val="xl161"/>
    <w:basedOn w:val="Normal"/>
    <w:uiPriority w:val="99"/>
    <w:rsid w:val="0011096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2">
    <w:name w:val="xl162"/>
    <w:basedOn w:val="Normal"/>
    <w:uiPriority w:val="99"/>
    <w:rsid w:val="0011096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3">
    <w:name w:val="xl163"/>
    <w:basedOn w:val="Normal"/>
    <w:uiPriority w:val="99"/>
    <w:rsid w:val="00110966"/>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4">
    <w:name w:val="xl164"/>
    <w:basedOn w:val="Normal"/>
    <w:uiPriority w:val="99"/>
    <w:rsid w:val="00110966"/>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5">
    <w:name w:val="xl165"/>
    <w:basedOn w:val="Normal"/>
    <w:uiPriority w:val="99"/>
    <w:rsid w:val="0011096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166">
    <w:name w:val="xl166"/>
    <w:basedOn w:val="Normal"/>
    <w:uiPriority w:val="99"/>
    <w:rsid w:val="00110966"/>
    <w:pPr>
      <w:pBdr>
        <w:top w:val="single" w:sz="8" w:space="0" w:color="auto"/>
        <w:left w:val="single" w:sz="8" w:space="0" w:color="auto"/>
        <w:bottom w:val="single" w:sz="8" w:space="0" w:color="auto"/>
        <w:right w:val="single" w:sz="8"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b/>
      <w:bCs/>
      <w:noProof/>
      <w:color w:val="000000"/>
      <w:sz w:val="20"/>
      <w:szCs w:val="20"/>
      <w:lang w:eastAsia="es-CO"/>
    </w:rPr>
  </w:style>
  <w:style w:type="paragraph" w:customStyle="1" w:styleId="xl167">
    <w:name w:val="xl167"/>
    <w:basedOn w:val="Normal"/>
    <w:uiPriority w:val="99"/>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68">
    <w:name w:val="xl168"/>
    <w:basedOn w:val="Normal"/>
    <w:uiPriority w:val="99"/>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69">
    <w:name w:val="xl169"/>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70">
    <w:name w:val="xl170"/>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71">
    <w:name w:val="xl171"/>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72">
    <w:name w:val="xl172"/>
    <w:basedOn w:val="Normal"/>
    <w:uiPriority w:val="99"/>
    <w:rsid w:val="0011096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73">
    <w:name w:val="xl173"/>
    <w:basedOn w:val="Normal"/>
    <w:uiPriority w:val="99"/>
    <w:rsid w:val="00110966"/>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74">
    <w:name w:val="xl174"/>
    <w:basedOn w:val="Normal"/>
    <w:uiPriority w:val="99"/>
    <w:rsid w:val="00110966"/>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75">
    <w:name w:val="xl175"/>
    <w:basedOn w:val="Normal"/>
    <w:uiPriority w:val="99"/>
    <w:rsid w:val="0011096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76">
    <w:name w:val="xl176"/>
    <w:basedOn w:val="Normal"/>
    <w:uiPriority w:val="99"/>
    <w:rsid w:val="001109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177">
    <w:name w:val="xl177"/>
    <w:basedOn w:val="Normal"/>
    <w:uiPriority w:val="99"/>
    <w:rsid w:val="00110966"/>
    <w:pP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78">
    <w:name w:val="xl178"/>
    <w:basedOn w:val="Normal"/>
    <w:uiPriority w:val="99"/>
    <w:rsid w:val="0011096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79">
    <w:name w:val="xl179"/>
    <w:basedOn w:val="Normal"/>
    <w:uiPriority w:val="99"/>
    <w:rsid w:val="0011096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noProof/>
      <w:sz w:val="20"/>
      <w:szCs w:val="20"/>
      <w:lang w:eastAsia="es-CO"/>
    </w:rPr>
  </w:style>
  <w:style w:type="paragraph" w:customStyle="1" w:styleId="xl180">
    <w:name w:val="xl180"/>
    <w:basedOn w:val="Normal"/>
    <w:uiPriority w:val="99"/>
    <w:rsid w:val="0011096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1">
    <w:name w:val="xl181"/>
    <w:basedOn w:val="Normal"/>
    <w:uiPriority w:val="99"/>
    <w:rsid w:val="0011096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2">
    <w:name w:val="xl182"/>
    <w:basedOn w:val="Normal"/>
    <w:uiPriority w:val="99"/>
    <w:rsid w:val="0011096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3">
    <w:name w:val="xl183"/>
    <w:basedOn w:val="Normal"/>
    <w:rsid w:val="0011096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4">
    <w:name w:val="xl184"/>
    <w:basedOn w:val="Normal"/>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85">
    <w:name w:val="xl185"/>
    <w:basedOn w:val="Normal"/>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86">
    <w:name w:val="xl186"/>
    <w:basedOn w:val="Normal"/>
    <w:rsid w:val="0011096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87">
    <w:name w:val="xl187"/>
    <w:basedOn w:val="Normal"/>
    <w:rsid w:val="0011096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8">
    <w:name w:val="xl188"/>
    <w:basedOn w:val="Normal"/>
    <w:rsid w:val="00110966"/>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9">
    <w:name w:val="xl189"/>
    <w:basedOn w:val="Normal"/>
    <w:rsid w:val="00110966"/>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0">
    <w:name w:val="xl190"/>
    <w:basedOn w:val="Normal"/>
    <w:rsid w:val="00110966"/>
    <w:pPr>
      <w:pBdr>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1">
    <w:name w:val="xl191"/>
    <w:basedOn w:val="Normal"/>
    <w:rsid w:val="0011096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2">
    <w:name w:val="xl192"/>
    <w:basedOn w:val="Normal"/>
    <w:rsid w:val="00110966"/>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3">
    <w:name w:val="xl193"/>
    <w:basedOn w:val="Normal"/>
    <w:rsid w:val="0011096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4">
    <w:name w:val="xl194"/>
    <w:basedOn w:val="Normal"/>
    <w:rsid w:val="001109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5">
    <w:name w:val="xl195"/>
    <w:basedOn w:val="Normal"/>
    <w:rsid w:val="00110966"/>
    <w:pPr>
      <w:pBdr>
        <w:top w:val="single" w:sz="4"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6">
    <w:name w:val="xl196"/>
    <w:basedOn w:val="Normal"/>
    <w:rsid w:val="00110966"/>
    <w:pPr>
      <w:pBdr>
        <w:top w:val="single" w:sz="4"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7">
    <w:name w:val="xl197"/>
    <w:basedOn w:val="Normal"/>
    <w:rsid w:val="001109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8">
    <w:name w:val="xl198"/>
    <w:basedOn w:val="Normal"/>
    <w:rsid w:val="00110966"/>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9">
    <w:name w:val="xl199"/>
    <w:basedOn w:val="Normal"/>
    <w:rsid w:val="0011096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200">
    <w:name w:val="xl200"/>
    <w:basedOn w:val="Normal"/>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201">
    <w:name w:val="xl201"/>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2">
    <w:name w:val="xl202"/>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3">
    <w:name w:val="xl203"/>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4">
    <w:name w:val="xl204"/>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5">
    <w:name w:val="xl205"/>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6">
    <w:name w:val="xl206"/>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7">
    <w:name w:val="xl207"/>
    <w:basedOn w:val="Normal"/>
    <w:rsid w:val="0011096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8">
    <w:name w:val="xl208"/>
    <w:basedOn w:val="Normal"/>
    <w:rsid w:val="00110966"/>
    <w:pPr>
      <w:pBdr>
        <w:top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9">
    <w:name w:val="xl209"/>
    <w:basedOn w:val="Normal"/>
    <w:rsid w:val="00110966"/>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0">
    <w:name w:val="xl210"/>
    <w:basedOn w:val="Normal"/>
    <w:rsid w:val="00110966"/>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1">
    <w:name w:val="xl211"/>
    <w:basedOn w:val="Normal"/>
    <w:rsid w:val="00110966"/>
    <w:pPr>
      <w:pBdr>
        <w:top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2">
    <w:name w:val="xl212"/>
    <w:basedOn w:val="Normal"/>
    <w:rsid w:val="00110966"/>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3">
    <w:name w:val="xl213"/>
    <w:basedOn w:val="Normal"/>
    <w:rsid w:val="0011096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14">
    <w:name w:val="xl214"/>
    <w:basedOn w:val="Normal"/>
    <w:rsid w:val="0011096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15">
    <w:name w:val="xl215"/>
    <w:basedOn w:val="Normal"/>
    <w:rsid w:val="0011096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16">
    <w:name w:val="xl216"/>
    <w:basedOn w:val="Normal"/>
    <w:rsid w:val="0011096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noProof/>
      <w:sz w:val="20"/>
      <w:szCs w:val="20"/>
      <w:lang w:eastAsia="es-CO"/>
    </w:rPr>
  </w:style>
  <w:style w:type="paragraph" w:customStyle="1" w:styleId="xl217">
    <w:name w:val="xl217"/>
    <w:basedOn w:val="Normal"/>
    <w:rsid w:val="0011096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noProof/>
      <w:sz w:val="20"/>
      <w:szCs w:val="20"/>
      <w:lang w:eastAsia="es-CO"/>
    </w:rPr>
  </w:style>
  <w:style w:type="paragraph" w:customStyle="1" w:styleId="xl218">
    <w:name w:val="xl218"/>
    <w:basedOn w:val="Normal"/>
    <w:rsid w:val="0011096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noProof/>
      <w:sz w:val="20"/>
      <w:szCs w:val="20"/>
      <w:lang w:eastAsia="es-CO"/>
    </w:rPr>
  </w:style>
  <w:style w:type="paragraph" w:customStyle="1" w:styleId="xl219">
    <w:name w:val="xl219"/>
    <w:basedOn w:val="Normal"/>
    <w:rsid w:val="001109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0">
    <w:name w:val="xl220"/>
    <w:basedOn w:val="Normal"/>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1">
    <w:name w:val="xl221"/>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2">
    <w:name w:val="xl222"/>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3">
    <w:name w:val="xl223"/>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4">
    <w:name w:val="xl224"/>
    <w:basedOn w:val="Normal"/>
    <w:rsid w:val="00110966"/>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5">
    <w:name w:val="xl225"/>
    <w:basedOn w:val="Normal"/>
    <w:rsid w:val="00110966"/>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6">
    <w:name w:val="xl226"/>
    <w:basedOn w:val="Normal"/>
    <w:rsid w:val="00110966"/>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7">
    <w:name w:val="xl227"/>
    <w:basedOn w:val="Normal"/>
    <w:rsid w:val="0011096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8">
    <w:name w:val="xl228"/>
    <w:basedOn w:val="Normal"/>
    <w:rsid w:val="0011096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9">
    <w:name w:val="xl229"/>
    <w:basedOn w:val="Normal"/>
    <w:rsid w:val="0011096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0">
    <w:name w:val="xl230"/>
    <w:basedOn w:val="Normal"/>
    <w:rsid w:val="0011096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1">
    <w:name w:val="xl231"/>
    <w:basedOn w:val="Normal"/>
    <w:rsid w:val="00110966"/>
    <w:pP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32">
    <w:name w:val="xl232"/>
    <w:basedOn w:val="Normal"/>
    <w:rsid w:val="00110966"/>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233">
    <w:name w:val="xl233"/>
    <w:basedOn w:val="Normal"/>
    <w:rsid w:val="0011096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234">
    <w:name w:val="xl234"/>
    <w:basedOn w:val="Normal"/>
    <w:rsid w:val="0011096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235">
    <w:name w:val="xl235"/>
    <w:basedOn w:val="Normal"/>
    <w:rsid w:val="00110966"/>
    <w:pPr>
      <w:pBdr>
        <w:top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236">
    <w:name w:val="xl236"/>
    <w:basedOn w:val="Normal"/>
    <w:rsid w:val="00110966"/>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7">
    <w:name w:val="xl237"/>
    <w:basedOn w:val="Normal"/>
    <w:rsid w:val="00110966"/>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8">
    <w:name w:val="xl238"/>
    <w:basedOn w:val="Normal"/>
    <w:rsid w:val="00110966"/>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9">
    <w:name w:val="xl239"/>
    <w:basedOn w:val="Normal"/>
    <w:rsid w:val="00110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0">
    <w:name w:val="xl240"/>
    <w:basedOn w:val="Normal"/>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41">
    <w:name w:val="xl241"/>
    <w:basedOn w:val="Normal"/>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2">
    <w:name w:val="xl242"/>
    <w:basedOn w:val="Normal"/>
    <w:rsid w:val="00110966"/>
    <w:pPr>
      <w:pBdr>
        <w:bottom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243">
    <w:name w:val="xl243"/>
    <w:basedOn w:val="Normal"/>
    <w:rsid w:val="0011096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44">
    <w:name w:val="xl244"/>
    <w:basedOn w:val="Normal"/>
    <w:rsid w:val="00110966"/>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5">
    <w:name w:val="xl245"/>
    <w:basedOn w:val="Normal"/>
    <w:rsid w:val="00110966"/>
    <w:pPr>
      <w:pBdr>
        <w:top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6">
    <w:name w:val="xl246"/>
    <w:basedOn w:val="Normal"/>
    <w:rsid w:val="00110966"/>
    <w:pPr>
      <w:pBdr>
        <w:top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7">
    <w:name w:val="xl247"/>
    <w:basedOn w:val="Normal"/>
    <w:rsid w:val="0011096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48">
    <w:name w:val="xl248"/>
    <w:basedOn w:val="Normal"/>
    <w:rsid w:val="0011096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49">
    <w:name w:val="xl249"/>
    <w:basedOn w:val="Normal"/>
    <w:rsid w:val="0011096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0">
    <w:name w:val="xl250"/>
    <w:basedOn w:val="Normal"/>
    <w:rsid w:val="00110966"/>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1">
    <w:name w:val="xl251"/>
    <w:basedOn w:val="Normal"/>
    <w:rsid w:val="00110966"/>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2">
    <w:name w:val="xl252"/>
    <w:basedOn w:val="Normal"/>
    <w:rsid w:val="00110966"/>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3">
    <w:name w:val="xl253"/>
    <w:basedOn w:val="Normal"/>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4">
    <w:name w:val="xl254"/>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5">
    <w:name w:val="xl255"/>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6">
    <w:name w:val="xl256"/>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7">
    <w:name w:val="xl257"/>
    <w:basedOn w:val="Normal"/>
    <w:rsid w:val="0011096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58">
    <w:name w:val="xl258"/>
    <w:basedOn w:val="Normal"/>
    <w:rsid w:val="0011096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59">
    <w:name w:val="xl259"/>
    <w:basedOn w:val="Normal"/>
    <w:rsid w:val="00110966"/>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0">
    <w:name w:val="xl260"/>
    <w:basedOn w:val="Normal"/>
    <w:rsid w:val="00110966"/>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1">
    <w:name w:val="xl261"/>
    <w:basedOn w:val="Normal"/>
    <w:rsid w:val="0011096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62">
    <w:name w:val="xl262"/>
    <w:basedOn w:val="Normal"/>
    <w:rsid w:val="00110966"/>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3">
    <w:name w:val="xl263"/>
    <w:basedOn w:val="Normal"/>
    <w:rsid w:val="00110966"/>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4">
    <w:name w:val="xl264"/>
    <w:basedOn w:val="Normal"/>
    <w:rsid w:val="00110966"/>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5">
    <w:name w:val="xl265"/>
    <w:basedOn w:val="Normal"/>
    <w:rsid w:val="00110966"/>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6">
    <w:name w:val="xl266"/>
    <w:basedOn w:val="Normal"/>
    <w:rsid w:val="00110966"/>
    <w:pPr>
      <w:pBdr>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7">
    <w:name w:val="xl267"/>
    <w:basedOn w:val="Normal"/>
    <w:rsid w:val="00110966"/>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8">
    <w:name w:val="xl268"/>
    <w:basedOn w:val="Normal"/>
    <w:rsid w:val="0011096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9">
    <w:name w:val="xl269"/>
    <w:basedOn w:val="Normal"/>
    <w:rsid w:val="0011096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70">
    <w:name w:val="xl270"/>
    <w:basedOn w:val="Normal"/>
    <w:rsid w:val="00110966"/>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71">
    <w:name w:val="xl271"/>
    <w:basedOn w:val="Normal"/>
    <w:rsid w:val="00110966"/>
    <w:pPr>
      <w:pBdr>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72">
    <w:name w:val="xl272"/>
    <w:basedOn w:val="Normal"/>
    <w:rsid w:val="00110966"/>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73">
    <w:name w:val="xl273"/>
    <w:basedOn w:val="Normal"/>
    <w:rsid w:val="00110966"/>
    <w:pPr>
      <w:pBdr>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table" w:customStyle="1" w:styleId="TableNormal">
    <w:name w:val="Table Normal"/>
    <w:uiPriority w:val="2"/>
    <w:semiHidden/>
    <w:unhideWhenUsed/>
    <w:qFormat/>
    <w:rsid w:val="0011096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font7">
    <w:name w:val="font7"/>
    <w:basedOn w:val="Normal"/>
    <w:uiPriority w:val="99"/>
    <w:rsid w:val="00110966"/>
    <w:pPr>
      <w:spacing w:before="100" w:beforeAutospacing="1" w:after="100" w:afterAutospacing="1" w:line="240" w:lineRule="auto"/>
    </w:pPr>
    <w:rPr>
      <w:rFonts w:eastAsia="Times New Roman" w:cs="Arial"/>
      <w:color w:val="FF0000"/>
      <w:szCs w:val="24"/>
      <w:lang w:eastAsia="es-CO"/>
    </w:rPr>
  </w:style>
  <w:style w:type="paragraph" w:customStyle="1" w:styleId="font8">
    <w:name w:val="font8"/>
    <w:basedOn w:val="Normal"/>
    <w:uiPriority w:val="99"/>
    <w:rsid w:val="00110966"/>
    <w:pPr>
      <w:spacing w:before="100" w:beforeAutospacing="1" w:after="100" w:afterAutospacing="1" w:line="240" w:lineRule="auto"/>
    </w:pPr>
    <w:rPr>
      <w:rFonts w:eastAsia="Times New Roman" w:cs="Arial"/>
      <w:color w:val="FF0000"/>
      <w:sz w:val="22"/>
      <w:lang w:eastAsia="es-CO"/>
    </w:rPr>
  </w:style>
  <w:style w:type="paragraph" w:customStyle="1" w:styleId="1">
    <w:name w:val="1"/>
    <w:basedOn w:val="Normal"/>
    <w:next w:val="Subttulo"/>
    <w:uiPriority w:val="99"/>
    <w:qFormat/>
    <w:rsid w:val="00110966"/>
    <w:pPr>
      <w:tabs>
        <w:tab w:val="left" w:pos="2400"/>
      </w:tabs>
      <w:suppressAutoHyphens/>
      <w:spacing w:after="0" w:line="240" w:lineRule="auto"/>
      <w:jc w:val="center"/>
    </w:pPr>
    <w:rPr>
      <w:rFonts w:eastAsia="Times New Roman" w:cs="Arial"/>
      <w:b/>
      <w:bCs/>
      <w:i/>
      <w:iCs/>
      <w:szCs w:val="24"/>
      <w:lang w:val="es-ES" w:eastAsia="ar-SA"/>
    </w:rPr>
  </w:style>
  <w:style w:type="character" w:customStyle="1" w:styleId="PuestoCar1">
    <w:name w:val="Puesto Car1"/>
    <w:locked/>
    <w:rsid w:val="00110966"/>
    <w:rPr>
      <w:rFonts w:ascii="Arial" w:hAnsi="Arial" w:cs="Arial" w:hint="default"/>
      <w:b/>
      <w:bCs/>
      <w:i/>
      <w:iCs/>
      <w:sz w:val="24"/>
      <w:szCs w:val="24"/>
      <w:lang w:val="es-ES" w:eastAsia="ar-SA"/>
    </w:rPr>
  </w:style>
  <w:style w:type="character" w:customStyle="1" w:styleId="Mencinsinresolver2">
    <w:name w:val="Mención sin resolver2"/>
    <w:basedOn w:val="Fuentedeprrafopredeter"/>
    <w:uiPriority w:val="99"/>
    <w:semiHidden/>
    <w:unhideWhenUsed/>
    <w:rsid w:val="00990384"/>
    <w:rPr>
      <w:color w:val="605E5C"/>
      <w:shd w:val="clear" w:color="auto" w:fill="E1DFDD"/>
    </w:rPr>
  </w:style>
  <w:style w:type="paragraph" w:customStyle="1" w:styleId="Capitulo1">
    <w:name w:val="Capitulo 1"/>
    <w:basedOn w:val="Normal"/>
    <w:qFormat/>
    <w:rsid w:val="00683AF5"/>
    <w:pPr>
      <w:keepNext/>
      <w:numPr>
        <w:numId w:val="13"/>
      </w:numPr>
      <w:spacing w:before="120" w:after="200" w:line="276" w:lineRule="auto"/>
      <w:outlineLvl w:val="1"/>
    </w:pPr>
    <w:rPr>
      <w:rFonts w:eastAsia="Times New Roman" w:cs="Arial"/>
      <w:b/>
      <w:color w:val="000000"/>
      <w:sz w:val="20"/>
      <w:szCs w:val="20"/>
      <w:lang w:eastAsia="es-CO"/>
    </w:rPr>
  </w:style>
  <w:style w:type="character" w:styleId="Mencinsinresolver">
    <w:name w:val="Unresolved Mention"/>
    <w:basedOn w:val="Fuentedeprrafopredeter"/>
    <w:uiPriority w:val="99"/>
    <w:semiHidden/>
    <w:unhideWhenUsed/>
    <w:rsid w:val="00003D24"/>
    <w:rPr>
      <w:color w:val="605E5C"/>
      <w:shd w:val="clear" w:color="auto" w:fill="E1DFDD"/>
    </w:rPr>
  </w:style>
  <w:style w:type="table" w:styleId="Tabladecuadrcula4">
    <w:name w:val="Grid Table 4"/>
    <w:basedOn w:val="Tablanormal"/>
    <w:uiPriority w:val="49"/>
    <w:rsid w:val="00793EB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3">
    <w:name w:val="List Table 3"/>
    <w:basedOn w:val="Tablanormal"/>
    <w:uiPriority w:val="48"/>
    <w:rsid w:val="003D47BE"/>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772693">
      <w:bodyDiv w:val="1"/>
      <w:marLeft w:val="0"/>
      <w:marRight w:val="0"/>
      <w:marTop w:val="0"/>
      <w:marBottom w:val="0"/>
      <w:divBdr>
        <w:top w:val="none" w:sz="0" w:space="0" w:color="auto"/>
        <w:left w:val="none" w:sz="0" w:space="0" w:color="auto"/>
        <w:bottom w:val="none" w:sz="0" w:space="0" w:color="auto"/>
        <w:right w:val="none" w:sz="0" w:space="0" w:color="auto"/>
      </w:divBdr>
    </w:div>
    <w:div w:id="197088763">
      <w:bodyDiv w:val="1"/>
      <w:marLeft w:val="0"/>
      <w:marRight w:val="0"/>
      <w:marTop w:val="0"/>
      <w:marBottom w:val="0"/>
      <w:divBdr>
        <w:top w:val="none" w:sz="0" w:space="0" w:color="auto"/>
        <w:left w:val="none" w:sz="0" w:space="0" w:color="auto"/>
        <w:bottom w:val="none" w:sz="0" w:space="0" w:color="auto"/>
        <w:right w:val="none" w:sz="0" w:space="0" w:color="auto"/>
      </w:divBdr>
    </w:div>
    <w:div w:id="218178060">
      <w:bodyDiv w:val="1"/>
      <w:marLeft w:val="0"/>
      <w:marRight w:val="0"/>
      <w:marTop w:val="0"/>
      <w:marBottom w:val="0"/>
      <w:divBdr>
        <w:top w:val="none" w:sz="0" w:space="0" w:color="auto"/>
        <w:left w:val="none" w:sz="0" w:space="0" w:color="auto"/>
        <w:bottom w:val="none" w:sz="0" w:space="0" w:color="auto"/>
        <w:right w:val="none" w:sz="0" w:space="0" w:color="auto"/>
      </w:divBdr>
    </w:div>
    <w:div w:id="249512094">
      <w:bodyDiv w:val="1"/>
      <w:marLeft w:val="0"/>
      <w:marRight w:val="0"/>
      <w:marTop w:val="0"/>
      <w:marBottom w:val="0"/>
      <w:divBdr>
        <w:top w:val="none" w:sz="0" w:space="0" w:color="auto"/>
        <w:left w:val="none" w:sz="0" w:space="0" w:color="auto"/>
        <w:bottom w:val="none" w:sz="0" w:space="0" w:color="auto"/>
        <w:right w:val="none" w:sz="0" w:space="0" w:color="auto"/>
      </w:divBdr>
    </w:div>
    <w:div w:id="357436018">
      <w:bodyDiv w:val="1"/>
      <w:marLeft w:val="0"/>
      <w:marRight w:val="0"/>
      <w:marTop w:val="0"/>
      <w:marBottom w:val="0"/>
      <w:divBdr>
        <w:top w:val="none" w:sz="0" w:space="0" w:color="auto"/>
        <w:left w:val="none" w:sz="0" w:space="0" w:color="auto"/>
        <w:bottom w:val="none" w:sz="0" w:space="0" w:color="auto"/>
        <w:right w:val="none" w:sz="0" w:space="0" w:color="auto"/>
      </w:divBdr>
    </w:div>
    <w:div w:id="440683149">
      <w:bodyDiv w:val="1"/>
      <w:marLeft w:val="0"/>
      <w:marRight w:val="0"/>
      <w:marTop w:val="0"/>
      <w:marBottom w:val="0"/>
      <w:divBdr>
        <w:top w:val="none" w:sz="0" w:space="0" w:color="auto"/>
        <w:left w:val="none" w:sz="0" w:space="0" w:color="auto"/>
        <w:bottom w:val="none" w:sz="0" w:space="0" w:color="auto"/>
        <w:right w:val="none" w:sz="0" w:space="0" w:color="auto"/>
      </w:divBdr>
    </w:div>
    <w:div w:id="525407543">
      <w:bodyDiv w:val="1"/>
      <w:marLeft w:val="0"/>
      <w:marRight w:val="0"/>
      <w:marTop w:val="0"/>
      <w:marBottom w:val="0"/>
      <w:divBdr>
        <w:top w:val="none" w:sz="0" w:space="0" w:color="auto"/>
        <w:left w:val="none" w:sz="0" w:space="0" w:color="auto"/>
        <w:bottom w:val="none" w:sz="0" w:space="0" w:color="auto"/>
        <w:right w:val="none" w:sz="0" w:space="0" w:color="auto"/>
      </w:divBdr>
    </w:div>
    <w:div w:id="581522458">
      <w:bodyDiv w:val="1"/>
      <w:marLeft w:val="0"/>
      <w:marRight w:val="0"/>
      <w:marTop w:val="0"/>
      <w:marBottom w:val="0"/>
      <w:divBdr>
        <w:top w:val="none" w:sz="0" w:space="0" w:color="auto"/>
        <w:left w:val="none" w:sz="0" w:space="0" w:color="auto"/>
        <w:bottom w:val="none" w:sz="0" w:space="0" w:color="auto"/>
        <w:right w:val="none" w:sz="0" w:space="0" w:color="auto"/>
      </w:divBdr>
    </w:div>
    <w:div w:id="605309933">
      <w:bodyDiv w:val="1"/>
      <w:marLeft w:val="0"/>
      <w:marRight w:val="0"/>
      <w:marTop w:val="0"/>
      <w:marBottom w:val="0"/>
      <w:divBdr>
        <w:top w:val="none" w:sz="0" w:space="0" w:color="auto"/>
        <w:left w:val="none" w:sz="0" w:space="0" w:color="auto"/>
        <w:bottom w:val="none" w:sz="0" w:space="0" w:color="auto"/>
        <w:right w:val="none" w:sz="0" w:space="0" w:color="auto"/>
      </w:divBdr>
    </w:div>
    <w:div w:id="674841354">
      <w:bodyDiv w:val="1"/>
      <w:marLeft w:val="0"/>
      <w:marRight w:val="0"/>
      <w:marTop w:val="0"/>
      <w:marBottom w:val="0"/>
      <w:divBdr>
        <w:top w:val="none" w:sz="0" w:space="0" w:color="auto"/>
        <w:left w:val="none" w:sz="0" w:space="0" w:color="auto"/>
        <w:bottom w:val="none" w:sz="0" w:space="0" w:color="auto"/>
        <w:right w:val="none" w:sz="0" w:space="0" w:color="auto"/>
      </w:divBdr>
    </w:div>
    <w:div w:id="681787803">
      <w:bodyDiv w:val="1"/>
      <w:marLeft w:val="0"/>
      <w:marRight w:val="0"/>
      <w:marTop w:val="0"/>
      <w:marBottom w:val="0"/>
      <w:divBdr>
        <w:top w:val="none" w:sz="0" w:space="0" w:color="auto"/>
        <w:left w:val="none" w:sz="0" w:space="0" w:color="auto"/>
        <w:bottom w:val="none" w:sz="0" w:space="0" w:color="auto"/>
        <w:right w:val="none" w:sz="0" w:space="0" w:color="auto"/>
      </w:divBdr>
    </w:div>
    <w:div w:id="747580452">
      <w:bodyDiv w:val="1"/>
      <w:marLeft w:val="0"/>
      <w:marRight w:val="0"/>
      <w:marTop w:val="0"/>
      <w:marBottom w:val="0"/>
      <w:divBdr>
        <w:top w:val="none" w:sz="0" w:space="0" w:color="auto"/>
        <w:left w:val="none" w:sz="0" w:space="0" w:color="auto"/>
        <w:bottom w:val="none" w:sz="0" w:space="0" w:color="auto"/>
        <w:right w:val="none" w:sz="0" w:space="0" w:color="auto"/>
      </w:divBdr>
    </w:div>
    <w:div w:id="934946380">
      <w:bodyDiv w:val="1"/>
      <w:marLeft w:val="0"/>
      <w:marRight w:val="0"/>
      <w:marTop w:val="0"/>
      <w:marBottom w:val="0"/>
      <w:divBdr>
        <w:top w:val="none" w:sz="0" w:space="0" w:color="auto"/>
        <w:left w:val="none" w:sz="0" w:space="0" w:color="auto"/>
        <w:bottom w:val="none" w:sz="0" w:space="0" w:color="auto"/>
        <w:right w:val="none" w:sz="0" w:space="0" w:color="auto"/>
      </w:divBdr>
    </w:div>
    <w:div w:id="1132333574">
      <w:bodyDiv w:val="1"/>
      <w:marLeft w:val="0"/>
      <w:marRight w:val="0"/>
      <w:marTop w:val="0"/>
      <w:marBottom w:val="0"/>
      <w:divBdr>
        <w:top w:val="none" w:sz="0" w:space="0" w:color="auto"/>
        <w:left w:val="none" w:sz="0" w:space="0" w:color="auto"/>
        <w:bottom w:val="none" w:sz="0" w:space="0" w:color="auto"/>
        <w:right w:val="none" w:sz="0" w:space="0" w:color="auto"/>
      </w:divBdr>
    </w:div>
    <w:div w:id="1218709920">
      <w:bodyDiv w:val="1"/>
      <w:marLeft w:val="0"/>
      <w:marRight w:val="0"/>
      <w:marTop w:val="0"/>
      <w:marBottom w:val="0"/>
      <w:divBdr>
        <w:top w:val="none" w:sz="0" w:space="0" w:color="auto"/>
        <w:left w:val="none" w:sz="0" w:space="0" w:color="auto"/>
        <w:bottom w:val="none" w:sz="0" w:space="0" w:color="auto"/>
        <w:right w:val="none" w:sz="0" w:space="0" w:color="auto"/>
      </w:divBdr>
    </w:div>
    <w:div w:id="1240142661">
      <w:bodyDiv w:val="1"/>
      <w:marLeft w:val="0"/>
      <w:marRight w:val="0"/>
      <w:marTop w:val="0"/>
      <w:marBottom w:val="0"/>
      <w:divBdr>
        <w:top w:val="none" w:sz="0" w:space="0" w:color="auto"/>
        <w:left w:val="none" w:sz="0" w:space="0" w:color="auto"/>
        <w:bottom w:val="none" w:sz="0" w:space="0" w:color="auto"/>
        <w:right w:val="none" w:sz="0" w:space="0" w:color="auto"/>
      </w:divBdr>
    </w:div>
    <w:div w:id="1293251765">
      <w:bodyDiv w:val="1"/>
      <w:marLeft w:val="0"/>
      <w:marRight w:val="0"/>
      <w:marTop w:val="0"/>
      <w:marBottom w:val="0"/>
      <w:divBdr>
        <w:top w:val="none" w:sz="0" w:space="0" w:color="auto"/>
        <w:left w:val="none" w:sz="0" w:space="0" w:color="auto"/>
        <w:bottom w:val="none" w:sz="0" w:space="0" w:color="auto"/>
        <w:right w:val="none" w:sz="0" w:space="0" w:color="auto"/>
      </w:divBdr>
    </w:div>
    <w:div w:id="1457865843">
      <w:bodyDiv w:val="1"/>
      <w:marLeft w:val="0"/>
      <w:marRight w:val="0"/>
      <w:marTop w:val="0"/>
      <w:marBottom w:val="0"/>
      <w:divBdr>
        <w:top w:val="none" w:sz="0" w:space="0" w:color="auto"/>
        <w:left w:val="none" w:sz="0" w:space="0" w:color="auto"/>
        <w:bottom w:val="none" w:sz="0" w:space="0" w:color="auto"/>
        <w:right w:val="none" w:sz="0" w:space="0" w:color="auto"/>
      </w:divBdr>
    </w:div>
    <w:div w:id="1495609449">
      <w:bodyDiv w:val="1"/>
      <w:marLeft w:val="0"/>
      <w:marRight w:val="0"/>
      <w:marTop w:val="0"/>
      <w:marBottom w:val="0"/>
      <w:divBdr>
        <w:top w:val="none" w:sz="0" w:space="0" w:color="auto"/>
        <w:left w:val="none" w:sz="0" w:space="0" w:color="auto"/>
        <w:bottom w:val="none" w:sz="0" w:space="0" w:color="auto"/>
        <w:right w:val="none" w:sz="0" w:space="0" w:color="auto"/>
      </w:divBdr>
    </w:div>
    <w:div w:id="1522431430">
      <w:bodyDiv w:val="1"/>
      <w:marLeft w:val="0"/>
      <w:marRight w:val="0"/>
      <w:marTop w:val="0"/>
      <w:marBottom w:val="0"/>
      <w:divBdr>
        <w:top w:val="none" w:sz="0" w:space="0" w:color="auto"/>
        <w:left w:val="none" w:sz="0" w:space="0" w:color="auto"/>
        <w:bottom w:val="none" w:sz="0" w:space="0" w:color="auto"/>
        <w:right w:val="none" w:sz="0" w:space="0" w:color="auto"/>
      </w:divBdr>
    </w:div>
    <w:div w:id="1641306407">
      <w:bodyDiv w:val="1"/>
      <w:marLeft w:val="0"/>
      <w:marRight w:val="0"/>
      <w:marTop w:val="0"/>
      <w:marBottom w:val="0"/>
      <w:divBdr>
        <w:top w:val="none" w:sz="0" w:space="0" w:color="auto"/>
        <w:left w:val="none" w:sz="0" w:space="0" w:color="auto"/>
        <w:bottom w:val="none" w:sz="0" w:space="0" w:color="auto"/>
        <w:right w:val="none" w:sz="0" w:space="0" w:color="auto"/>
      </w:divBdr>
    </w:div>
    <w:div w:id="1650475051">
      <w:bodyDiv w:val="1"/>
      <w:marLeft w:val="0"/>
      <w:marRight w:val="0"/>
      <w:marTop w:val="0"/>
      <w:marBottom w:val="0"/>
      <w:divBdr>
        <w:top w:val="none" w:sz="0" w:space="0" w:color="auto"/>
        <w:left w:val="none" w:sz="0" w:space="0" w:color="auto"/>
        <w:bottom w:val="none" w:sz="0" w:space="0" w:color="auto"/>
        <w:right w:val="none" w:sz="0" w:space="0" w:color="auto"/>
      </w:divBdr>
    </w:div>
    <w:div w:id="1675380045">
      <w:bodyDiv w:val="1"/>
      <w:marLeft w:val="0"/>
      <w:marRight w:val="0"/>
      <w:marTop w:val="0"/>
      <w:marBottom w:val="0"/>
      <w:divBdr>
        <w:top w:val="none" w:sz="0" w:space="0" w:color="auto"/>
        <w:left w:val="none" w:sz="0" w:space="0" w:color="auto"/>
        <w:bottom w:val="none" w:sz="0" w:space="0" w:color="auto"/>
        <w:right w:val="none" w:sz="0" w:space="0" w:color="auto"/>
      </w:divBdr>
    </w:div>
    <w:div w:id="1693216434">
      <w:bodyDiv w:val="1"/>
      <w:marLeft w:val="0"/>
      <w:marRight w:val="0"/>
      <w:marTop w:val="0"/>
      <w:marBottom w:val="0"/>
      <w:divBdr>
        <w:top w:val="none" w:sz="0" w:space="0" w:color="auto"/>
        <w:left w:val="none" w:sz="0" w:space="0" w:color="auto"/>
        <w:bottom w:val="none" w:sz="0" w:space="0" w:color="auto"/>
        <w:right w:val="none" w:sz="0" w:space="0" w:color="auto"/>
      </w:divBdr>
    </w:div>
    <w:div w:id="1768310037">
      <w:bodyDiv w:val="1"/>
      <w:marLeft w:val="0"/>
      <w:marRight w:val="0"/>
      <w:marTop w:val="0"/>
      <w:marBottom w:val="0"/>
      <w:divBdr>
        <w:top w:val="none" w:sz="0" w:space="0" w:color="auto"/>
        <w:left w:val="none" w:sz="0" w:space="0" w:color="auto"/>
        <w:bottom w:val="none" w:sz="0" w:space="0" w:color="auto"/>
        <w:right w:val="none" w:sz="0" w:space="0" w:color="auto"/>
      </w:divBdr>
    </w:div>
    <w:div w:id="1841314388">
      <w:bodyDiv w:val="1"/>
      <w:marLeft w:val="0"/>
      <w:marRight w:val="0"/>
      <w:marTop w:val="0"/>
      <w:marBottom w:val="0"/>
      <w:divBdr>
        <w:top w:val="none" w:sz="0" w:space="0" w:color="auto"/>
        <w:left w:val="none" w:sz="0" w:space="0" w:color="auto"/>
        <w:bottom w:val="none" w:sz="0" w:space="0" w:color="auto"/>
        <w:right w:val="none" w:sz="0" w:space="0" w:color="auto"/>
      </w:divBdr>
    </w:div>
    <w:div w:id="1852335849">
      <w:bodyDiv w:val="1"/>
      <w:marLeft w:val="0"/>
      <w:marRight w:val="0"/>
      <w:marTop w:val="0"/>
      <w:marBottom w:val="0"/>
      <w:divBdr>
        <w:top w:val="none" w:sz="0" w:space="0" w:color="auto"/>
        <w:left w:val="none" w:sz="0" w:space="0" w:color="auto"/>
        <w:bottom w:val="none" w:sz="0" w:space="0" w:color="auto"/>
        <w:right w:val="none" w:sz="0" w:space="0" w:color="auto"/>
      </w:divBdr>
    </w:div>
    <w:div w:id="1896118556">
      <w:bodyDiv w:val="1"/>
      <w:marLeft w:val="0"/>
      <w:marRight w:val="0"/>
      <w:marTop w:val="0"/>
      <w:marBottom w:val="0"/>
      <w:divBdr>
        <w:top w:val="none" w:sz="0" w:space="0" w:color="auto"/>
        <w:left w:val="none" w:sz="0" w:space="0" w:color="auto"/>
        <w:bottom w:val="none" w:sz="0" w:space="0" w:color="auto"/>
        <w:right w:val="none" w:sz="0" w:space="0" w:color="auto"/>
      </w:divBdr>
    </w:div>
    <w:div w:id="2107118864">
      <w:bodyDiv w:val="1"/>
      <w:marLeft w:val="0"/>
      <w:marRight w:val="0"/>
      <w:marTop w:val="0"/>
      <w:marBottom w:val="0"/>
      <w:divBdr>
        <w:top w:val="none" w:sz="0" w:space="0" w:color="auto"/>
        <w:left w:val="none" w:sz="0" w:space="0" w:color="auto"/>
        <w:bottom w:val="none" w:sz="0" w:space="0" w:color="auto"/>
        <w:right w:val="none" w:sz="0" w:space="0" w:color="auto"/>
      </w:divBdr>
      <w:divsChild>
        <w:div w:id="10613690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og0\OneDrive\5.%20Trabajo%20Estado\00.%20Creador%20Personal\01.%20Plantillas\Formatos\FMTO-03-EXPP-00.00.00.0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D1A83-8251-425D-83F9-6D8C7865C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FMTO-03-EXPP-00.00.00.00</Template>
  <TotalTime>0</TotalTime>
  <Pages>1</Pages>
  <Words>178</Words>
  <Characters>984</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2021-04-28T18:12:00Z</cp:lastPrinted>
  <dcterms:created xsi:type="dcterms:W3CDTF">2026-04-25T21:52:00Z</dcterms:created>
  <dcterms:modified xsi:type="dcterms:W3CDTF">2026-10-15T02:16:00Z</dcterms:modified>
</cp:coreProperties>
</file>