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414E" w14:textId="7FFD195B" w:rsidR="00955D5C" w:rsidRPr="00F11767" w:rsidRDefault="00955D5C" w:rsidP="00F11767">
      <w:pPr>
        <w:autoSpaceDE w:val="0"/>
        <w:autoSpaceDN w:val="0"/>
        <w:adjustRightInd w:val="0"/>
        <w:spacing w:after="0" w:line="240" w:lineRule="auto"/>
        <w:rPr>
          <w:rFonts w:ascii="Arial Narrow" w:hAnsi="Arial Narrow" w:cs="Tahoma"/>
          <w:b/>
        </w:rPr>
      </w:pPr>
      <w:r w:rsidRPr="00933DC0">
        <w:rPr>
          <w:rFonts w:ascii="Arial Narrow" w:hAnsi="Arial Narrow" w:cs="Tahoma"/>
          <w:b/>
          <w:noProof/>
        </w:rPr>
        <w:t>FDLS-SAMC-00</w:t>
      </w:r>
      <w:r w:rsidR="00E70ECF">
        <w:rPr>
          <w:rFonts w:ascii="Arial Narrow" w:hAnsi="Arial Narrow" w:cs="Tahoma"/>
          <w:b/>
          <w:noProof/>
        </w:rPr>
        <w:t>9</w:t>
      </w:r>
      <w:r w:rsidRPr="00933DC0">
        <w:rPr>
          <w:rFonts w:ascii="Arial Narrow" w:hAnsi="Arial Narrow" w:cs="Tahoma"/>
          <w:b/>
          <w:noProof/>
        </w:rPr>
        <w:t>-2026</w:t>
      </w:r>
    </w:p>
    <w:p w14:paraId="16A64EE4" w14:textId="77777777" w:rsidR="00955D5C" w:rsidRDefault="00955D5C" w:rsidP="00E3737B">
      <w:pPr>
        <w:autoSpaceDE w:val="0"/>
        <w:autoSpaceDN w:val="0"/>
        <w:adjustRightInd w:val="0"/>
        <w:spacing w:after="0" w:line="240" w:lineRule="auto"/>
        <w:jc w:val="center"/>
        <w:rPr>
          <w:rFonts w:ascii="Arial Narrow" w:hAnsi="Arial Narrow" w:cs="Tahoma"/>
          <w:b/>
        </w:rPr>
      </w:pPr>
      <w:r>
        <w:rPr>
          <w:rFonts w:ascii="Arial Narrow" w:hAnsi="Arial Narrow" w:cs="Tahoma"/>
          <w:b/>
        </w:rPr>
        <w:t>FORMATO 7</w:t>
      </w:r>
    </w:p>
    <w:p w14:paraId="052D368E" w14:textId="77777777" w:rsidR="00955D5C" w:rsidRPr="00E3737B" w:rsidRDefault="00955D5C" w:rsidP="00E3737B">
      <w:pPr>
        <w:autoSpaceDE w:val="0"/>
        <w:autoSpaceDN w:val="0"/>
        <w:adjustRightInd w:val="0"/>
        <w:spacing w:after="0" w:line="240" w:lineRule="auto"/>
        <w:jc w:val="center"/>
        <w:rPr>
          <w:rFonts w:ascii="Arial Narrow" w:hAnsi="Arial Narrow" w:cs="Tahoma"/>
          <w:b/>
        </w:rPr>
      </w:pPr>
      <w:r w:rsidRPr="00E3737B">
        <w:rPr>
          <w:rFonts w:ascii="Arial Narrow" w:hAnsi="Arial Narrow" w:cs="Tahoma"/>
          <w:b/>
        </w:rPr>
        <w:t>DECLARACIÓN DE MULTAS Y SANCIONES DURANTE LOS DOS (2) ÚLTIMOS AÑOS</w:t>
      </w:r>
    </w:p>
    <w:p w14:paraId="3292A221" w14:textId="77777777" w:rsidR="00955D5C" w:rsidRDefault="00955D5C" w:rsidP="008E3784">
      <w:pPr>
        <w:spacing w:after="0" w:line="240" w:lineRule="auto"/>
        <w:jc w:val="both"/>
        <w:rPr>
          <w:rFonts w:ascii="Arial Narrow" w:hAnsi="Arial Narrow" w:cs="Tahoma"/>
        </w:rPr>
      </w:pPr>
    </w:p>
    <w:p w14:paraId="3E629CD6" w14:textId="77777777" w:rsidR="00955D5C" w:rsidRPr="000F5556" w:rsidRDefault="00955D5C" w:rsidP="008E3784">
      <w:pPr>
        <w:autoSpaceDE w:val="0"/>
        <w:autoSpaceDN w:val="0"/>
        <w:adjustRightInd w:val="0"/>
        <w:spacing w:after="0" w:line="240" w:lineRule="auto"/>
        <w:jc w:val="both"/>
        <w:rPr>
          <w:rFonts w:ascii="Arial Narrow" w:hAnsi="Arial Narrow" w:cs="Tahoma"/>
          <w:bCs/>
          <w:highlight w:val="lightGray"/>
        </w:rPr>
      </w:pPr>
      <w:r w:rsidRPr="000F5556">
        <w:rPr>
          <w:rFonts w:ascii="Arial Narrow" w:hAnsi="Arial Narrow" w:cs="Tahoma"/>
          <w:bCs/>
          <w:highlight w:val="lightGray"/>
        </w:rPr>
        <w:t>[Ciudad y fecha]</w:t>
      </w:r>
    </w:p>
    <w:p w14:paraId="68279734" w14:textId="77777777" w:rsidR="00955D5C" w:rsidRPr="00655E6E" w:rsidRDefault="00955D5C" w:rsidP="008E3784">
      <w:pPr>
        <w:autoSpaceDE w:val="0"/>
        <w:autoSpaceDN w:val="0"/>
        <w:adjustRightInd w:val="0"/>
        <w:spacing w:after="0" w:line="240" w:lineRule="auto"/>
        <w:jc w:val="both"/>
        <w:rPr>
          <w:rFonts w:ascii="Arial Narrow" w:hAnsi="Arial Narrow" w:cs="Tahoma"/>
          <w:bCs/>
        </w:rPr>
      </w:pPr>
    </w:p>
    <w:p w14:paraId="51E0A172" w14:textId="77777777" w:rsidR="00955D5C" w:rsidRPr="00C36591" w:rsidRDefault="00955D5C" w:rsidP="005408D6">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319E8069" w14:textId="77777777" w:rsidR="00955D5C" w:rsidRPr="00C36591" w:rsidRDefault="00955D5C" w:rsidP="005408D6">
      <w:pPr>
        <w:autoSpaceDE w:val="0"/>
        <w:autoSpaceDN w:val="0"/>
        <w:adjustRightInd w:val="0"/>
        <w:spacing w:after="0" w:line="240" w:lineRule="auto"/>
        <w:jc w:val="both"/>
        <w:rPr>
          <w:rFonts w:ascii="Arial Narrow" w:hAnsi="Arial Narrow" w:cs="Tahoma"/>
          <w:b/>
          <w:bCs/>
          <w:szCs w:val="24"/>
        </w:rPr>
      </w:pPr>
      <w:r w:rsidRPr="00933DC0">
        <w:rPr>
          <w:rFonts w:ascii="Arial Narrow" w:hAnsi="Arial Narrow" w:cs="Tahoma"/>
          <w:b/>
          <w:bCs/>
          <w:noProof/>
          <w:szCs w:val="24"/>
        </w:rPr>
        <w:t>Fondo Desarrollo Local de Suba</w:t>
      </w:r>
    </w:p>
    <w:p w14:paraId="28B10880" w14:textId="77777777" w:rsidR="00955D5C" w:rsidRPr="00655E6E" w:rsidRDefault="00955D5C" w:rsidP="005408D6">
      <w:pPr>
        <w:autoSpaceDE w:val="0"/>
        <w:autoSpaceDN w:val="0"/>
        <w:adjustRightInd w:val="0"/>
        <w:spacing w:after="0" w:line="240" w:lineRule="auto"/>
        <w:jc w:val="both"/>
        <w:rPr>
          <w:rFonts w:ascii="Arial Narrow" w:hAnsi="Arial Narrow" w:cs="Tahoma"/>
          <w:bCs/>
        </w:rPr>
      </w:pPr>
      <w:r w:rsidRPr="00933DC0">
        <w:rPr>
          <w:rFonts w:ascii="Arial Narrow" w:hAnsi="Arial Narrow" w:cs="Tahoma"/>
          <w:bCs/>
          <w:noProof/>
        </w:rPr>
        <w:t>Bogotá D. C.</w:t>
      </w:r>
    </w:p>
    <w:p w14:paraId="2A9FCD80" w14:textId="77777777" w:rsidR="00955D5C" w:rsidRPr="00655E6E" w:rsidRDefault="00955D5C" w:rsidP="005408D6">
      <w:pPr>
        <w:autoSpaceDE w:val="0"/>
        <w:autoSpaceDN w:val="0"/>
        <w:adjustRightInd w:val="0"/>
        <w:spacing w:after="0" w:line="240" w:lineRule="auto"/>
        <w:jc w:val="both"/>
        <w:rPr>
          <w:rFonts w:ascii="Arial Narrow" w:hAnsi="Arial Narrow" w:cs="Tahoma"/>
          <w:bCs/>
        </w:rPr>
      </w:pPr>
    </w:p>
    <w:p w14:paraId="4F9B676A" w14:textId="68AACE15" w:rsidR="00955D5C" w:rsidRPr="000C7295" w:rsidRDefault="00955D5C" w:rsidP="005408D6">
      <w:pPr>
        <w:autoSpaceDE w:val="0"/>
        <w:autoSpaceDN w:val="0"/>
        <w:adjustRightInd w:val="0"/>
        <w:spacing w:after="0" w:line="240" w:lineRule="auto"/>
        <w:jc w:val="both"/>
        <w:rPr>
          <w:rFonts w:ascii="Arial Narrow" w:hAnsi="Arial Narrow" w:cs="Tahoma"/>
          <w:b/>
        </w:rPr>
      </w:pPr>
      <w:r w:rsidRPr="00B1025B">
        <w:rPr>
          <w:rFonts w:ascii="Arial Narrow" w:hAnsi="Arial Narrow"/>
          <w:b/>
        </w:rPr>
        <w:t>REFERENCIA:</w:t>
      </w:r>
      <w:r w:rsidRPr="00B1025B">
        <w:rPr>
          <w:rFonts w:ascii="Arial Narrow" w:hAnsi="Arial Narrow"/>
        </w:rPr>
        <w:tab/>
        <w:t>Proceso de contratación</w:t>
      </w:r>
      <w:r>
        <w:rPr>
          <w:rFonts w:ascii="Arial Narrow" w:hAnsi="Arial Narrow"/>
        </w:rPr>
        <w:t xml:space="preserve"> </w:t>
      </w:r>
      <w:r w:rsidRPr="00933DC0">
        <w:rPr>
          <w:rFonts w:ascii="Arial Narrow" w:hAnsi="Arial Narrow" w:cs="Tahoma"/>
          <w:b/>
          <w:bCs/>
          <w:noProof/>
        </w:rPr>
        <w:t>FDLS-SAMC-00</w:t>
      </w:r>
      <w:r w:rsidR="00E70ECF">
        <w:rPr>
          <w:rFonts w:ascii="Arial Narrow" w:hAnsi="Arial Narrow" w:cs="Tahoma"/>
          <w:b/>
          <w:bCs/>
          <w:noProof/>
        </w:rPr>
        <w:t>9</w:t>
      </w:r>
      <w:r w:rsidRPr="00933DC0">
        <w:rPr>
          <w:rFonts w:ascii="Arial Narrow" w:hAnsi="Arial Narrow" w:cs="Tahoma"/>
          <w:b/>
          <w:bCs/>
          <w:noProof/>
        </w:rPr>
        <w:t>-2026</w:t>
      </w:r>
      <w:r w:rsidRPr="00B1025B">
        <w:rPr>
          <w:rFonts w:ascii="Arial Narrow" w:hAnsi="Arial Narrow"/>
        </w:rPr>
        <w:t>, en adelante el «proceso de contratación»</w:t>
      </w:r>
    </w:p>
    <w:p w14:paraId="17DB2507" w14:textId="77777777" w:rsidR="00955D5C" w:rsidRDefault="00955D5C" w:rsidP="008E3784">
      <w:pPr>
        <w:pStyle w:val="Sinespaciado"/>
      </w:pPr>
    </w:p>
    <w:p w14:paraId="4D283703" w14:textId="77777777" w:rsidR="00955D5C" w:rsidRPr="00655E6E" w:rsidRDefault="00955D5C" w:rsidP="008E3784">
      <w:pPr>
        <w:spacing w:after="0" w:line="240" w:lineRule="auto"/>
        <w:jc w:val="both"/>
        <w:rPr>
          <w:rFonts w:ascii="Arial Narrow" w:hAnsi="Arial Narrow" w:cs="Tahoma"/>
        </w:rPr>
      </w:pPr>
      <w:r w:rsidRPr="00B506BC">
        <w:rPr>
          <w:rFonts w:ascii="Arial Narrow" w:hAnsi="Arial Narrow" w:cs="Tahoma"/>
          <w:b/>
          <w:bCs/>
        </w:rPr>
        <w:t>PROPONENTE:</w:t>
      </w:r>
      <w:r>
        <w:rPr>
          <w:rFonts w:ascii="Arial Narrow" w:hAnsi="Arial Narrow" w:cs="Tahoma"/>
        </w:rPr>
        <w:t xml:space="preserve"> </w:t>
      </w:r>
      <w:r w:rsidRPr="000F5556">
        <w:rPr>
          <w:rFonts w:ascii="Arial Narrow" w:hAnsi="Arial Narrow" w:cs="Tahoma"/>
          <w:highlight w:val="lightGray"/>
        </w:rPr>
        <w:t>[NOMBRE DEL PROPONENTE]</w:t>
      </w:r>
    </w:p>
    <w:p w14:paraId="1AD35425" w14:textId="77777777" w:rsidR="00955D5C" w:rsidRPr="00655E6E" w:rsidRDefault="00955D5C" w:rsidP="008E3784">
      <w:pPr>
        <w:spacing w:after="0" w:line="240" w:lineRule="auto"/>
        <w:jc w:val="both"/>
        <w:rPr>
          <w:rFonts w:ascii="Arial Narrow" w:hAnsi="Arial Narrow"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7"/>
        <w:gridCol w:w="1008"/>
        <w:gridCol w:w="1333"/>
        <w:gridCol w:w="1099"/>
        <w:gridCol w:w="657"/>
        <w:gridCol w:w="821"/>
        <w:gridCol w:w="997"/>
        <w:gridCol w:w="1064"/>
        <w:gridCol w:w="1038"/>
      </w:tblGrid>
      <w:tr w:rsidR="00955D5C" w:rsidRPr="00B506BC" w14:paraId="3A094972" w14:textId="77777777" w:rsidTr="00C23A0B">
        <w:trPr>
          <w:cantSplit/>
          <w:trHeight w:val="20"/>
        </w:trPr>
        <w:tc>
          <w:tcPr>
            <w:tcW w:w="0" w:type="auto"/>
            <w:vMerge w:val="restart"/>
            <w:tcBorders>
              <w:top w:val="double" w:sz="4" w:space="0" w:color="auto"/>
              <w:left w:val="double" w:sz="4" w:space="0" w:color="auto"/>
              <w:right w:val="single" w:sz="4" w:space="0" w:color="D9D9D9" w:themeColor="background1" w:themeShade="D9"/>
            </w:tcBorders>
            <w:shd w:val="clear" w:color="auto" w:fill="282828"/>
            <w:vAlign w:val="center"/>
          </w:tcPr>
          <w:p w14:paraId="384FD20E"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p w14:paraId="693A28EB"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OBJETO DEL CONTRATO</w:t>
            </w:r>
          </w:p>
          <w:p w14:paraId="7740A44C"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vMerge w:val="restart"/>
            <w:tcBorders>
              <w:top w:val="double" w:sz="4" w:space="0" w:color="auto"/>
              <w:left w:val="single" w:sz="4" w:space="0" w:color="D9D9D9" w:themeColor="background1" w:themeShade="D9"/>
              <w:right w:val="single" w:sz="4" w:space="0" w:color="D9D9D9" w:themeColor="background1" w:themeShade="D9"/>
            </w:tcBorders>
            <w:shd w:val="clear" w:color="auto" w:fill="282828"/>
            <w:vAlign w:val="center"/>
          </w:tcPr>
          <w:p w14:paraId="05EBEB27"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p w14:paraId="46A8EE3D"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NO. CONTRATO</w:t>
            </w:r>
          </w:p>
          <w:p w14:paraId="59C88768"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vMerge w:val="restart"/>
            <w:tcBorders>
              <w:top w:val="double" w:sz="4" w:space="0" w:color="auto"/>
              <w:left w:val="single" w:sz="4" w:space="0" w:color="D9D9D9" w:themeColor="background1" w:themeShade="D9"/>
              <w:right w:val="single" w:sz="4" w:space="0" w:color="D9D9D9" w:themeColor="background1" w:themeShade="D9"/>
            </w:tcBorders>
            <w:shd w:val="clear" w:color="auto" w:fill="282828"/>
            <w:vAlign w:val="center"/>
          </w:tcPr>
          <w:p w14:paraId="7CFF742C"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p w14:paraId="6F18C28E"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ENTIDAD CONTRATANTE</w:t>
            </w:r>
          </w:p>
          <w:p w14:paraId="23ECA41E"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vMerge w:val="restart"/>
            <w:tcBorders>
              <w:top w:val="double" w:sz="4" w:space="0" w:color="auto"/>
              <w:left w:val="single" w:sz="4" w:space="0" w:color="D9D9D9" w:themeColor="background1" w:themeShade="D9"/>
              <w:right w:val="single" w:sz="4" w:space="0" w:color="D9D9D9" w:themeColor="background1" w:themeShade="D9"/>
            </w:tcBorders>
            <w:shd w:val="clear" w:color="auto" w:fill="282828"/>
            <w:vAlign w:val="center"/>
          </w:tcPr>
          <w:p w14:paraId="4860E758"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p w14:paraId="4897E9A5"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VR. CONTRATO EN PESOS $</w:t>
            </w:r>
          </w:p>
        </w:tc>
        <w:tc>
          <w:tcPr>
            <w:tcW w:w="0" w:type="auto"/>
            <w:gridSpan w:val="2"/>
            <w:tcBorders>
              <w:top w:val="double" w:sz="4" w:space="0" w:color="auto"/>
              <w:left w:val="single" w:sz="4" w:space="0" w:color="D9D9D9" w:themeColor="background1" w:themeShade="D9"/>
              <w:right w:val="single" w:sz="4" w:space="0" w:color="D9D9D9" w:themeColor="background1" w:themeShade="D9"/>
            </w:tcBorders>
            <w:shd w:val="clear" w:color="auto" w:fill="282828"/>
            <w:vAlign w:val="center"/>
          </w:tcPr>
          <w:p w14:paraId="06EB2E25"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TIPO</w:t>
            </w:r>
          </w:p>
        </w:tc>
        <w:tc>
          <w:tcPr>
            <w:tcW w:w="0" w:type="auto"/>
            <w:vMerge w:val="restart"/>
            <w:tcBorders>
              <w:top w:val="double" w:sz="4" w:space="0" w:color="auto"/>
              <w:left w:val="single" w:sz="4" w:space="0" w:color="D9D9D9" w:themeColor="background1" w:themeShade="D9"/>
              <w:right w:val="single" w:sz="4" w:space="0" w:color="D9D9D9" w:themeColor="background1" w:themeShade="D9"/>
            </w:tcBorders>
            <w:shd w:val="clear" w:color="auto" w:fill="282828"/>
            <w:vAlign w:val="center"/>
          </w:tcPr>
          <w:p w14:paraId="0755F4B2"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p w14:paraId="07990D6F"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FECHA DE LA MULTA O SANCIÓN</w:t>
            </w:r>
          </w:p>
        </w:tc>
        <w:tc>
          <w:tcPr>
            <w:tcW w:w="0" w:type="auto"/>
            <w:vMerge w:val="restart"/>
            <w:tcBorders>
              <w:top w:val="double" w:sz="4" w:space="0" w:color="auto"/>
              <w:left w:val="single" w:sz="4" w:space="0" w:color="D9D9D9" w:themeColor="background1" w:themeShade="D9"/>
              <w:right w:val="single" w:sz="4" w:space="0" w:color="D9D9D9" w:themeColor="background1" w:themeShade="D9"/>
            </w:tcBorders>
            <w:shd w:val="clear" w:color="auto" w:fill="282828"/>
            <w:vAlign w:val="center"/>
          </w:tcPr>
          <w:p w14:paraId="15A51AB7"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VR. DE LA MULTA O SANCIÓN EN PESOS $</w:t>
            </w:r>
          </w:p>
        </w:tc>
        <w:tc>
          <w:tcPr>
            <w:tcW w:w="0" w:type="auto"/>
            <w:vMerge w:val="restart"/>
            <w:tcBorders>
              <w:top w:val="double" w:sz="4" w:space="0" w:color="auto"/>
              <w:left w:val="single" w:sz="4" w:space="0" w:color="D9D9D9" w:themeColor="background1" w:themeShade="D9"/>
              <w:right w:val="double" w:sz="4" w:space="0" w:color="auto"/>
            </w:tcBorders>
            <w:shd w:val="clear" w:color="auto" w:fill="282828"/>
            <w:vAlign w:val="center"/>
          </w:tcPr>
          <w:p w14:paraId="79FEAB94"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r w:rsidRPr="00F95866">
              <w:rPr>
                <w:rFonts w:ascii="Arial Narrow" w:hAnsi="Arial Narrow" w:cs="Tahoma"/>
                <w:b/>
                <w:bCs/>
                <w:color w:val="FFFFFF" w:themeColor="background1"/>
                <w:sz w:val="18"/>
                <w:szCs w:val="16"/>
              </w:rPr>
              <w:t>VR. DE LA MULTA SANCIÓN EN SMMLV</w:t>
            </w:r>
          </w:p>
        </w:tc>
      </w:tr>
      <w:tr w:rsidR="00955D5C" w:rsidRPr="00B506BC" w14:paraId="4755ED44" w14:textId="77777777" w:rsidTr="00C23A0B">
        <w:trPr>
          <w:cantSplit/>
          <w:trHeight w:val="643"/>
        </w:trPr>
        <w:tc>
          <w:tcPr>
            <w:tcW w:w="0" w:type="auto"/>
            <w:vMerge/>
            <w:tcBorders>
              <w:left w:val="double" w:sz="4" w:space="0" w:color="auto"/>
              <w:right w:val="single" w:sz="4" w:space="0" w:color="D9D9D9" w:themeColor="background1" w:themeShade="D9"/>
            </w:tcBorders>
            <w:shd w:val="clear" w:color="auto" w:fill="282828"/>
            <w:vAlign w:val="center"/>
          </w:tcPr>
          <w:p w14:paraId="11537DD9"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vMerge/>
            <w:tcBorders>
              <w:left w:val="single" w:sz="4" w:space="0" w:color="D9D9D9" w:themeColor="background1" w:themeShade="D9"/>
              <w:right w:val="single" w:sz="4" w:space="0" w:color="D9D9D9" w:themeColor="background1" w:themeShade="D9"/>
            </w:tcBorders>
            <w:shd w:val="clear" w:color="auto" w:fill="282828"/>
            <w:vAlign w:val="center"/>
          </w:tcPr>
          <w:p w14:paraId="4B0FA2BB"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vMerge/>
            <w:tcBorders>
              <w:left w:val="single" w:sz="4" w:space="0" w:color="D9D9D9" w:themeColor="background1" w:themeShade="D9"/>
              <w:right w:val="single" w:sz="4" w:space="0" w:color="D9D9D9" w:themeColor="background1" w:themeShade="D9"/>
            </w:tcBorders>
            <w:shd w:val="clear" w:color="auto" w:fill="282828"/>
            <w:vAlign w:val="center"/>
          </w:tcPr>
          <w:p w14:paraId="31E2C2EA"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vMerge/>
            <w:tcBorders>
              <w:left w:val="single" w:sz="4" w:space="0" w:color="D9D9D9" w:themeColor="background1" w:themeShade="D9"/>
              <w:right w:val="single" w:sz="4" w:space="0" w:color="D9D9D9" w:themeColor="background1" w:themeShade="D9"/>
            </w:tcBorders>
            <w:shd w:val="clear" w:color="auto" w:fill="282828"/>
            <w:vAlign w:val="center"/>
          </w:tcPr>
          <w:p w14:paraId="635C62D2" w14:textId="77777777" w:rsidR="00955D5C" w:rsidRPr="00F95866" w:rsidRDefault="00955D5C" w:rsidP="00C23A0B">
            <w:pPr>
              <w:spacing w:after="0" w:line="240" w:lineRule="auto"/>
              <w:jc w:val="center"/>
              <w:rPr>
                <w:rFonts w:ascii="Arial Narrow" w:hAnsi="Arial Narrow" w:cs="Tahoma"/>
                <w:b/>
                <w:bCs/>
                <w:color w:val="FFFFFF" w:themeColor="background1"/>
                <w:sz w:val="18"/>
                <w:szCs w:val="16"/>
              </w:rPr>
            </w:pPr>
          </w:p>
        </w:tc>
        <w:tc>
          <w:tcPr>
            <w:tcW w:w="0" w:type="auto"/>
            <w:tcBorders>
              <w:left w:val="single" w:sz="4" w:space="0" w:color="D9D9D9" w:themeColor="background1" w:themeShade="D9"/>
              <w:right w:val="single" w:sz="4" w:space="0" w:color="D9D9D9" w:themeColor="background1" w:themeShade="D9"/>
            </w:tcBorders>
            <w:shd w:val="clear" w:color="auto" w:fill="282828"/>
            <w:vAlign w:val="center"/>
          </w:tcPr>
          <w:p w14:paraId="6A480DFE" w14:textId="77777777" w:rsidR="00955D5C" w:rsidRPr="00F95866" w:rsidRDefault="00955D5C" w:rsidP="00C23A0B">
            <w:pPr>
              <w:spacing w:after="0" w:line="240" w:lineRule="auto"/>
              <w:jc w:val="center"/>
              <w:rPr>
                <w:rFonts w:ascii="Arial Narrow" w:hAnsi="Arial Narrow"/>
                <w:b/>
                <w:bCs/>
                <w:color w:val="FFFFFF" w:themeColor="background1"/>
                <w:sz w:val="18"/>
                <w:szCs w:val="16"/>
              </w:rPr>
            </w:pPr>
            <w:r w:rsidRPr="00F95866">
              <w:rPr>
                <w:rFonts w:ascii="Arial Narrow" w:hAnsi="Arial Narrow" w:cs="Tahoma"/>
                <w:b/>
                <w:bCs/>
                <w:color w:val="FFFFFF" w:themeColor="background1"/>
                <w:sz w:val="18"/>
                <w:szCs w:val="16"/>
              </w:rPr>
              <w:t>MULTA</w:t>
            </w:r>
          </w:p>
        </w:tc>
        <w:tc>
          <w:tcPr>
            <w:tcW w:w="0" w:type="auto"/>
            <w:tcBorders>
              <w:left w:val="single" w:sz="4" w:space="0" w:color="D9D9D9" w:themeColor="background1" w:themeShade="D9"/>
              <w:right w:val="single" w:sz="4" w:space="0" w:color="D9D9D9" w:themeColor="background1" w:themeShade="D9"/>
            </w:tcBorders>
            <w:shd w:val="clear" w:color="auto" w:fill="282828"/>
            <w:vAlign w:val="center"/>
          </w:tcPr>
          <w:p w14:paraId="694DC534" w14:textId="77777777" w:rsidR="00955D5C" w:rsidRPr="00AA48BC" w:rsidRDefault="00955D5C" w:rsidP="00C23A0B">
            <w:pPr>
              <w:spacing w:after="0" w:line="240" w:lineRule="auto"/>
              <w:jc w:val="center"/>
              <w:rPr>
                <w:rFonts w:ascii="Arial Narrow" w:hAnsi="Arial Narrow" w:cs="Tahoma"/>
                <w:b/>
                <w:bCs/>
                <w:color w:val="FFFFFF" w:themeColor="background1"/>
                <w:sz w:val="18"/>
                <w:szCs w:val="16"/>
              </w:rPr>
            </w:pPr>
            <w:r w:rsidRPr="00AA48BC">
              <w:rPr>
                <w:rFonts w:ascii="Arial Narrow" w:hAnsi="Arial Narrow" w:cs="Tahoma"/>
                <w:b/>
                <w:bCs/>
                <w:color w:val="FFFFFF" w:themeColor="background1"/>
                <w:sz w:val="18"/>
                <w:szCs w:val="16"/>
              </w:rPr>
              <w:t>SANCIÓN</w:t>
            </w:r>
          </w:p>
        </w:tc>
        <w:tc>
          <w:tcPr>
            <w:tcW w:w="0" w:type="auto"/>
            <w:vMerge/>
            <w:tcBorders>
              <w:left w:val="single" w:sz="4" w:space="0" w:color="D9D9D9" w:themeColor="background1" w:themeShade="D9"/>
              <w:right w:val="single" w:sz="4" w:space="0" w:color="D9D9D9" w:themeColor="background1" w:themeShade="D9"/>
            </w:tcBorders>
            <w:shd w:val="clear" w:color="auto" w:fill="282828"/>
            <w:vAlign w:val="center"/>
          </w:tcPr>
          <w:p w14:paraId="6793465D" w14:textId="77777777" w:rsidR="00955D5C" w:rsidRPr="00F95866" w:rsidRDefault="00955D5C" w:rsidP="00C23A0B">
            <w:pPr>
              <w:spacing w:after="0" w:line="240" w:lineRule="auto"/>
              <w:jc w:val="center"/>
              <w:rPr>
                <w:rFonts w:ascii="Arial Narrow" w:hAnsi="Arial Narrow" w:cs="Tahoma"/>
                <w:color w:val="FFFFFF" w:themeColor="background1"/>
                <w:sz w:val="18"/>
                <w:szCs w:val="16"/>
              </w:rPr>
            </w:pPr>
          </w:p>
        </w:tc>
        <w:tc>
          <w:tcPr>
            <w:tcW w:w="0" w:type="auto"/>
            <w:vMerge/>
            <w:tcBorders>
              <w:left w:val="single" w:sz="4" w:space="0" w:color="D9D9D9" w:themeColor="background1" w:themeShade="D9"/>
              <w:right w:val="single" w:sz="4" w:space="0" w:color="D9D9D9" w:themeColor="background1" w:themeShade="D9"/>
            </w:tcBorders>
            <w:shd w:val="clear" w:color="auto" w:fill="282828"/>
            <w:vAlign w:val="center"/>
          </w:tcPr>
          <w:p w14:paraId="17FF3BE6" w14:textId="77777777" w:rsidR="00955D5C" w:rsidRPr="00F95866" w:rsidRDefault="00955D5C" w:rsidP="00C23A0B">
            <w:pPr>
              <w:spacing w:after="0" w:line="240" w:lineRule="auto"/>
              <w:jc w:val="center"/>
              <w:rPr>
                <w:rFonts w:ascii="Arial Narrow" w:hAnsi="Arial Narrow" w:cs="Tahoma"/>
                <w:color w:val="FFFFFF" w:themeColor="background1"/>
                <w:sz w:val="18"/>
                <w:szCs w:val="16"/>
              </w:rPr>
            </w:pPr>
          </w:p>
        </w:tc>
        <w:tc>
          <w:tcPr>
            <w:tcW w:w="0" w:type="auto"/>
            <w:vMerge/>
            <w:tcBorders>
              <w:left w:val="single" w:sz="4" w:space="0" w:color="D9D9D9" w:themeColor="background1" w:themeShade="D9"/>
              <w:right w:val="double" w:sz="4" w:space="0" w:color="auto"/>
            </w:tcBorders>
            <w:shd w:val="clear" w:color="auto" w:fill="282828"/>
            <w:vAlign w:val="center"/>
          </w:tcPr>
          <w:p w14:paraId="35A99F6D" w14:textId="77777777" w:rsidR="00955D5C" w:rsidRPr="00F95866" w:rsidRDefault="00955D5C" w:rsidP="00C23A0B">
            <w:pPr>
              <w:spacing w:after="0" w:line="240" w:lineRule="auto"/>
              <w:jc w:val="center"/>
              <w:rPr>
                <w:rFonts w:ascii="Arial Narrow" w:hAnsi="Arial Narrow" w:cs="Tahoma"/>
                <w:color w:val="FFFFFF" w:themeColor="background1"/>
                <w:sz w:val="18"/>
                <w:szCs w:val="16"/>
              </w:rPr>
            </w:pPr>
          </w:p>
        </w:tc>
      </w:tr>
      <w:tr w:rsidR="00955D5C" w:rsidRPr="00655E6E" w14:paraId="13F3773E" w14:textId="77777777" w:rsidTr="00C23A0B">
        <w:trPr>
          <w:trHeight w:val="20"/>
        </w:trPr>
        <w:tc>
          <w:tcPr>
            <w:tcW w:w="0" w:type="auto"/>
            <w:tcBorders>
              <w:left w:val="double" w:sz="4" w:space="0" w:color="auto"/>
              <w:bottom w:val="double" w:sz="4" w:space="0" w:color="auto"/>
            </w:tcBorders>
            <w:vAlign w:val="center"/>
          </w:tcPr>
          <w:p w14:paraId="467C2D48"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24E20C5C"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0F00D9CD"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2EB03FAD"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3A879E26"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7FCAEA86"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269404E7"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tcBorders>
            <w:vAlign w:val="center"/>
          </w:tcPr>
          <w:p w14:paraId="178CCCE4" w14:textId="77777777" w:rsidR="00955D5C" w:rsidRPr="00655E6E" w:rsidRDefault="00955D5C" w:rsidP="00C23A0B">
            <w:pPr>
              <w:spacing w:after="0" w:line="240" w:lineRule="auto"/>
              <w:jc w:val="center"/>
              <w:rPr>
                <w:rFonts w:ascii="Arial Narrow" w:hAnsi="Arial Narrow" w:cs="Tahoma"/>
              </w:rPr>
            </w:pPr>
          </w:p>
        </w:tc>
        <w:tc>
          <w:tcPr>
            <w:tcW w:w="0" w:type="auto"/>
            <w:tcBorders>
              <w:bottom w:val="double" w:sz="4" w:space="0" w:color="auto"/>
              <w:right w:val="double" w:sz="4" w:space="0" w:color="auto"/>
            </w:tcBorders>
            <w:vAlign w:val="center"/>
          </w:tcPr>
          <w:p w14:paraId="0F9CF86F" w14:textId="77777777" w:rsidR="00955D5C" w:rsidRPr="00655E6E" w:rsidRDefault="00955D5C" w:rsidP="00C23A0B">
            <w:pPr>
              <w:spacing w:after="0" w:line="240" w:lineRule="auto"/>
              <w:jc w:val="center"/>
              <w:rPr>
                <w:rFonts w:ascii="Arial Narrow" w:hAnsi="Arial Narrow" w:cs="Tahoma"/>
              </w:rPr>
            </w:pPr>
          </w:p>
        </w:tc>
      </w:tr>
    </w:tbl>
    <w:p w14:paraId="7E3252D9" w14:textId="77777777" w:rsidR="00955D5C" w:rsidRPr="00655E6E" w:rsidRDefault="00955D5C" w:rsidP="008E3784">
      <w:pPr>
        <w:spacing w:after="0" w:line="240" w:lineRule="auto"/>
        <w:jc w:val="both"/>
        <w:rPr>
          <w:rFonts w:ascii="Arial Narrow" w:hAnsi="Arial Narrow" w:cs="Tahoma"/>
        </w:rPr>
      </w:pPr>
    </w:p>
    <w:p w14:paraId="6BA13A0D" w14:textId="77777777" w:rsidR="00955D5C" w:rsidRPr="00655E6E" w:rsidRDefault="00955D5C" w:rsidP="008E3784">
      <w:pPr>
        <w:spacing w:after="0" w:line="240" w:lineRule="auto"/>
        <w:jc w:val="both"/>
        <w:rPr>
          <w:rFonts w:ascii="Arial Narrow" w:hAnsi="Arial Narrow" w:cs="Tahoma"/>
        </w:rPr>
      </w:pPr>
      <w:r w:rsidRPr="00655E6E">
        <w:rPr>
          <w:rFonts w:ascii="Arial Narrow" w:hAnsi="Arial Narrow" w:cs="Tahoma"/>
        </w:rPr>
        <w:t>No tenemos ninguna multa o sanción dentro de los últimos dos (2) años.</w:t>
      </w:r>
    </w:p>
    <w:p w14:paraId="233D023B" w14:textId="77777777" w:rsidR="00955D5C" w:rsidRPr="00655E6E" w:rsidRDefault="00955D5C" w:rsidP="008E3784">
      <w:pPr>
        <w:spacing w:after="0" w:line="240" w:lineRule="auto"/>
        <w:jc w:val="both"/>
        <w:rPr>
          <w:rFonts w:ascii="Arial Narrow" w:hAnsi="Arial Narrow" w:cs="Tahoma"/>
        </w:rPr>
      </w:pPr>
    </w:p>
    <w:p w14:paraId="768B4E7F" w14:textId="77777777" w:rsidR="00955D5C" w:rsidRPr="00655E6E" w:rsidRDefault="00955D5C" w:rsidP="008E3784">
      <w:pPr>
        <w:spacing w:after="0" w:line="240" w:lineRule="auto"/>
        <w:jc w:val="both"/>
        <w:rPr>
          <w:rFonts w:ascii="Arial Narrow" w:hAnsi="Arial Narrow" w:cs="Tahoma"/>
        </w:rPr>
      </w:pPr>
      <w:r w:rsidRPr="00655E6E">
        <w:rPr>
          <w:rFonts w:ascii="Arial Narrow" w:hAnsi="Arial Narrow" w:cs="Tahoma"/>
        </w:rPr>
        <w:t>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w:t>
      </w:r>
    </w:p>
    <w:p w14:paraId="594F5FC3" w14:textId="77777777" w:rsidR="00955D5C" w:rsidRPr="00655E6E" w:rsidRDefault="00955D5C" w:rsidP="008E3784">
      <w:pPr>
        <w:spacing w:after="0" w:line="240" w:lineRule="auto"/>
        <w:jc w:val="both"/>
        <w:rPr>
          <w:rFonts w:ascii="Arial Narrow" w:hAnsi="Arial Narrow" w:cs="Tahoma"/>
        </w:rPr>
      </w:pPr>
    </w:p>
    <w:p w14:paraId="55199EF8" w14:textId="77777777" w:rsidR="00955D5C" w:rsidRPr="00655E6E" w:rsidRDefault="00955D5C"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52F475D8" w14:textId="77777777" w:rsidR="00955D5C" w:rsidRDefault="00955D5C"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4"/>
        <w:gridCol w:w="850"/>
        <w:gridCol w:w="2268"/>
        <w:gridCol w:w="2882"/>
      </w:tblGrid>
      <w:tr w:rsidR="00955D5C" w14:paraId="7818D581" w14:textId="77777777" w:rsidTr="000D495A">
        <w:tc>
          <w:tcPr>
            <w:tcW w:w="3114" w:type="dxa"/>
          </w:tcPr>
          <w:p w14:paraId="0759D2F0" w14:textId="77777777" w:rsidR="00955D5C" w:rsidRPr="0004402F" w:rsidRDefault="00955D5C" w:rsidP="008E3784">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1BFDF125" w14:textId="77777777" w:rsidR="00955D5C" w:rsidRDefault="00955D5C" w:rsidP="008E3784">
            <w:pPr>
              <w:pStyle w:val="Sinespaciado"/>
            </w:pPr>
          </w:p>
        </w:tc>
      </w:tr>
      <w:tr w:rsidR="00955D5C" w14:paraId="4AD7A8F6" w14:textId="77777777" w:rsidTr="000D495A">
        <w:tc>
          <w:tcPr>
            <w:tcW w:w="3114" w:type="dxa"/>
          </w:tcPr>
          <w:p w14:paraId="6BC3B77D"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4E63198A" w14:textId="77777777" w:rsidR="00955D5C" w:rsidRDefault="00955D5C" w:rsidP="008E3784">
            <w:pPr>
              <w:pStyle w:val="Sinespaciado"/>
            </w:pPr>
          </w:p>
        </w:tc>
      </w:tr>
      <w:tr w:rsidR="00955D5C" w14:paraId="2866F48E" w14:textId="77777777" w:rsidTr="000D495A">
        <w:trPr>
          <w:trHeight w:val="70"/>
        </w:trPr>
        <w:tc>
          <w:tcPr>
            <w:tcW w:w="3114" w:type="dxa"/>
          </w:tcPr>
          <w:p w14:paraId="4E79B970"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2ECBCFE3" w14:textId="77777777" w:rsidR="00955D5C" w:rsidRDefault="00955D5C" w:rsidP="008E3784">
            <w:pPr>
              <w:pStyle w:val="Sinespaciado"/>
            </w:pPr>
          </w:p>
        </w:tc>
        <w:tc>
          <w:tcPr>
            <w:tcW w:w="2268" w:type="dxa"/>
          </w:tcPr>
          <w:p w14:paraId="5BF2F4E8" w14:textId="77777777" w:rsidR="00955D5C" w:rsidRPr="0004402F" w:rsidRDefault="00955D5C"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12AA4006" w14:textId="77777777" w:rsidR="00955D5C" w:rsidRDefault="00955D5C" w:rsidP="008E3784">
            <w:pPr>
              <w:pStyle w:val="Sinespaciado"/>
            </w:pPr>
          </w:p>
        </w:tc>
      </w:tr>
      <w:tr w:rsidR="00955D5C" w14:paraId="5FB734AC" w14:textId="77777777" w:rsidTr="000D495A">
        <w:tc>
          <w:tcPr>
            <w:tcW w:w="3114" w:type="dxa"/>
          </w:tcPr>
          <w:p w14:paraId="10C0C547"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4E5CF887" w14:textId="77777777" w:rsidR="00955D5C" w:rsidRDefault="00955D5C" w:rsidP="008E3784">
            <w:pPr>
              <w:pStyle w:val="Sinespaciado"/>
            </w:pPr>
          </w:p>
        </w:tc>
      </w:tr>
      <w:tr w:rsidR="00955D5C" w14:paraId="3D18411A" w14:textId="77777777" w:rsidTr="000D495A">
        <w:tc>
          <w:tcPr>
            <w:tcW w:w="3114" w:type="dxa"/>
          </w:tcPr>
          <w:p w14:paraId="126C9E54"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6C02A8F2" w14:textId="77777777" w:rsidR="00955D5C" w:rsidRDefault="00955D5C" w:rsidP="008E3784">
            <w:pPr>
              <w:pStyle w:val="Sinespaciado"/>
            </w:pPr>
          </w:p>
        </w:tc>
      </w:tr>
      <w:tr w:rsidR="00955D5C" w14:paraId="43061A61" w14:textId="77777777" w:rsidTr="000D495A">
        <w:tc>
          <w:tcPr>
            <w:tcW w:w="3114" w:type="dxa"/>
          </w:tcPr>
          <w:p w14:paraId="66865F94"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4C0DA880" w14:textId="77777777" w:rsidR="00955D5C" w:rsidRDefault="00955D5C" w:rsidP="008E3784">
            <w:pPr>
              <w:pStyle w:val="Sinespaciado"/>
            </w:pPr>
          </w:p>
        </w:tc>
      </w:tr>
      <w:tr w:rsidR="00955D5C" w14:paraId="27B68079" w14:textId="77777777" w:rsidTr="00497156">
        <w:trPr>
          <w:trHeight w:val="633"/>
        </w:trPr>
        <w:tc>
          <w:tcPr>
            <w:tcW w:w="3114" w:type="dxa"/>
            <w:vAlign w:val="center"/>
          </w:tcPr>
          <w:p w14:paraId="5C2ED9F2" w14:textId="77777777" w:rsidR="00955D5C" w:rsidRPr="00195E98" w:rsidRDefault="00955D5C" w:rsidP="008E3784">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0C6C0989" w14:textId="77777777" w:rsidR="00955D5C" w:rsidRDefault="00955D5C" w:rsidP="008E3784">
            <w:pPr>
              <w:pStyle w:val="Sinespaciado"/>
            </w:pPr>
          </w:p>
        </w:tc>
      </w:tr>
    </w:tbl>
    <w:p w14:paraId="1F6B622C" w14:textId="77777777" w:rsidR="00955D5C" w:rsidRDefault="00955D5C" w:rsidP="008E3784">
      <w:pPr>
        <w:pStyle w:val="Sinespaciado"/>
      </w:pPr>
    </w:p>
    <w:p w14:paraId="75A1FF02" w14:textId="77777777" w:rsidR="00955D5C" w:rsidRPr="00195E98" w:rsidRDefault="00955D5C"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 diligenciar los siguientes datos:</w:t>
      </w:r>
    </w:p>
    <w:p w14:paraId="62C0E570" w14:textId="77777777" w:rsidR="00955D5C" w:rsidRDefault="00955D5C" w:rsidP="008E3784">
      <w:pPr>
        <w:pStyle w:val="Sinespaciado"/>
      </w:pPr>
    </w:p>
    <w:tbl>
      <w:tblPr>
        <w:tblStyle w:val="Tablaconcuadrcula"/>
        <w:tblW w:w="0" w:type="auto"/>
        <w:tblLook w:val="04A0" w:firstRow="1" w:lastRow="0" w:firstColumn="1" w:lastColumn="0" w:noHBand="0" w:noVBand="1"/>
      </w:tblPr>
      <w:tblGrid>
        <w:gridCol w:w="3114"/>
        <w:gridCol w:w="850"/>
        <w:gridCol w:w="2268"/>
        <w:gridCol w:w="2882"/>
      </w:tblGrid>
      <w:tr w:rsidR="00955D5C" w14:paraId="091868C1" w14:textId="77777777" w:rsidTr="000D495A">
        <w:tc>
          <w:tcPr>
            <w:tcW w:w="3114" w:type="dxa"/>
          </w:tcPr>
          <w:p w14:paraId="1D2EE151" w14:textId="77777777" w:rsidR="00955D5C" w:rsidRPr="00B623FE" w:rsidRDefault="00955D5C" w:rsidP="008E3784">
            <w:pPr>
              <w:pStyle w:val="Sinespaciado"/>
              <w:rPr>
                <w:b/>
              </w:rPr>
            </w:pPr>
            <w:r w:rsidRPr="00B623FE">
              <w:rPr>
                <w:rFonts w:ascii="Arial Narrow" w:hAnsi="Arial Narrow" w:cs="Tahoma"/>
                <w:b/>
              </w:rPr>
              <w:t>Razón Social:</w:t>
            </w:r>
          </w:p>
        </w:tc>
        <w:tc>
          <w:tcPr>
            <w:tcW w:w="6000" w:type="dxa"/>
            <w:gridSpan w:val="3"/>
          </w:tcPr>
          <w:p w14:paraId="2A869BEC" w14:textId="77777777" w:rsidR="00955D5C" w:rsidRDefault="00955D5C" w:rsidP="008E3784">
            <w:pPr>
              <w:pStyle w:val="Sinespaciado"/>
            </w:pPr>
          </w:p>
        </w:tc>
      </w:tr>
      <w:tr w:rsidR="00955D5C" w14:paraId="07D27A56" w14:textId="77777777" w:rsidTr="000D495A">
        <w:trPr>
          <w:trHeight w:val="70"/>
        </w:trPr>
        <w:tc>
          <w:tcPr>
            <w:tcW w:w="3114" w:type="dxa"/>
          </w:tcPr>
          <w:p w14:paraId="08777A8D"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6AA51CCE" w14:textId="77777777" w:rsidR="00955D5C" w:rsidRDefault="00955D5C" w:rsidP="008E3784">
            <w:pPr>
              <w:pStyle w:val="Sinespaciado"/>
            </w:pPr>
          </w:p>
        </w:tc>
        <w:tc>
          <w:tcPr>
            <w:tcW w:w="2268" w:type="dxa"/>
          </w:tcPr>
          <w:p w14:paraId="5B4F03C5" w14:textId="77777777" w:rsidR="00955D5C" w:rsidRPr="0004402F" w:rsidRDefault="00955D5C"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01507CDA" w14:textId="77777777" w:rsidR="00955D5C" w:rsidRDefault="00955D5C" w:rsidP="008E3784">
            <w:pPr>
              <w:pStyle w:val="Sinespaciado"/>
            </w:pPr>
          </w:p>
        </w:tc>
      </w:tr>
      <w:tr w:rsidR="00955D5C" w14:paraId="0F6A677D" w14:textId="77777777" w:rsidTr="000D495A">
        <w:tc>
          <w:tcPr>
            <w:tcW w:w="3114" w:type="dxa"/>
          </w:tcPr>
          <w:p w14:paraId="30ABDF21" w14:textId="77777777" w:rsidR="00955D5C" w:rsidRPr="00486258" w:rsidRDefault="00955D5C" w:rsidP="008E3784">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4C9BC892" w14:textId="77777777" w:rsidR="00955D5C" w:rsidRDefault="00955D5C" w:rsidP="008E3784">
            <w:pPr>
              <w:pStyle w:val="Sinespaciado"/>
            </w:pPr>
          </w:p>
        </w:tc>
      </w:tr>
      <w:tr w:rsidR="00955D5C" w14:paraId="0DEC6B6A" w14:textId="77777777" w:rsidTr="000D495A">
        <w:tc>
          <w:tcPr>
            <w:tcW w:w="3114" w:type="dxa"/>
          </w:tcPr>
          <w:p w14:paraId="0010EB80" w14:textId="77777777" w:rsidR="00955D5C" w:rsidRPr="00486258" w:rsidRDefault="00955D5C" w:rsidP="008E3784">
            <w:pPr>
              <w:pStyle w:val="Sinespaciado"/>
              <w:rPr>
                <w:rFonts w:ascii="Arial Narrow" w:hAnsi="Arial Narrow" w:cs="Tahoma"/>
                <w:b/>
              </w:rPr>
            </w:pPr>
            <w:r w:rsidRPr="00486258">
              <w:rPr>
                <w:rFonts w:ascii="Arial Narrow" w:hAnsi="Arial Narrow" w:cs="Tahoma"/>
                <w:b/>
              </w:rPr>
              <w:t>Departamento del Proponente:</w:t>
            </w:r>
          </w:p>
        </w:tc>
        <w:tc>
          <w:tcPr>
            <w:tcW w:w="6000" w:type="dxa"/>
            <w:gridSpan w:val="3"/>
          </w:tcPr>
          <w:p w14:paraId="24272CBF" w14:textId="77777777" w:rsidR="00955D5C" w:rsidRDefault="00955D5C" w:rsidP="008E3784">
            <w:pPr>
              <w:pStyle w:val="Sinespaciado"/>
            </w:pPr>
          </w:p>
        </w:tc>
      </w:tr>
      <w:tr w:rsidR="00955D5C" w14:paraId="64311345" w14:textId="77777777" w:rsidTr="000D495A">
        <w:tc>
          <w:tcPr>
            <w:tcW w:w="3114" w:type="dxa"/>
          </w:tcPr>
          <w:p w14:paraId="41E18252"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03516234" w14:textId="77777777" w:rsidR="00955D5C" w:rsidRDefault="00955D5C" w:rsidP="008E3784">
            <w:pPr>
              <w:pStyle w:val="Sinespaciado"/>
            </w:pPr>
          </w:p>
        </w:tc>
      </w:tr>
      <w:tr w:rsidR="00955D5C" w14:paraId="46D34FF2" w14:textId="77777777" w:rsidTr="000D495A">
        <w:tc>
          <w:tcPr>
            <w:tcW w:w="3114" w:type="dxa"/>
          </w:tcPr>
          <w:p w14:paraId="49BD289E" w14:textId="77777777" w:rsidR="00955D5C" w:rsidRPr="00FF5878" w:rsidRDefault="00955D5C" w:rsidP="008E3784">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78CC0B1D" w14:textId="77777777" w:rsidR="00955D5C" w:rsidRDefault="00955D5C" w:rsidP="008E3784">
            <w:pPr>
              <w:pStyle w:val="Sinespaciado"/>
            </w:pPr>
          </w:p>
        </w:tc>
      </w:tr>
      <w:tr w:rsidR="00955D5C" w14:paraId="5FFEA413" w14:textId="77777777" w:rsidTr="000D495A">
        <w:trPr>
          <w:trHeight w:val="70"/>
        </w:trPr>
        <w:tc>
          <w:tcPr>
            <w:tcW w:w="3114" w:type="dxa"/>
          </w:tcPr>
          <w:p w14:paraId="33AECCDC"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53F5D482" w14:textId="77777777" w:rsidR="00955D5C" w:rsidRDefault="00955D5C" w:rsidP="008E3784">
            <w:pPr>
              <w:pStyle w:val="Sinespaciado"/>
            </w:pPr>
          </w:p>
        </w:tc>
        <w:tc>
          <w:tcPr>
            <w:tcW w:w="2268" w:type="dxa"/>
          </w:tcPr>
          <w:p w14:paraId="18E66F19" w14:textId="77777777" w:rsidR="00955D5C" w:rsidRPr="0004402F" w:rsidRDefault="00955D5C"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5B40CCD3" w14:textId="77777777" w:rsidR="00955D5C" w:rsidRDefault="00955D5C" w:rsidP="008E3784">
            <w:pPr>
              <w:pStyle w:val="Sinespaciado"/>
            </w:pPr>
          </w:p>
        </w:tc>
      </w:tr>
      <w:tr w:rsidR="00955D5C" w14:paraId="1403BC3D" w14:textId="77777777" w:rsidTr="000D495A">
        <w:tc>
          <w:tcPr>
            <w:tcW w:w="3114" w:type="dxa"/>
          </w:tcPr>
          <w:p w14:paraId="46E95C8C"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01903311" w14:textId="77777777" w:rsidR="00955D5C" w:rsidRDefault="00955D5C" w:rsidP="008E3784">
            <w:pPr>
              <w:pStyle w:val="Sinespaciado"/>
            </w:pPr>
          </w:p>
        </w:tc>
      </w:tr>
      <w:tr w:rsidR="00955D5C" w14:paraId="746144DC" w14:textId="77777777" w:rsidTr="000D495A">
        <w:tc>
          <w:tcPr>
            <w:tcW w:w="3114" w:type="dxa"/>
          </w:tcPr>
          <w:p w14:paraId="6E593851"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lastRenderedPageBreak/>
              <w:t>Fax</w:t>
            </w:r>
            <w:r>
              <w:rPr>
                <w:rFonts w:ascii="Arial Narrow" w:hAnsi="Arial Narrow" w:cs="Tahoma"/>
                <w:b/>
              </w:rPr>
              <w:t>:</w:t>
            </w:r>
          </w:p>
        </w:tc>
        <w:tc>
          <w:tcPr>
            <w:tcW w:w="6000" w:type="dxa"/>
            <w:gridSpan w:val="3"/>
          </w:tcPr>
          <w:p w14:paraId="6FD25DB1" w14:textId="77777777" w:rsidR="00955D5C" w:rsidRDefault="00955D5C" w:rsidP="008E3784">
            <w:pPr>
              <w:pStyle w:val="Sinespaciado"/>
            </w:pPr>
          </w:p>
        </w:tc>
      </w:tr>
      <w:tr w:rsidR="00955D5C" w14:paraId="4F785E16" w14:textId="77777777" w:rsidTr="000D495A">
        <w:tc>
          <w:tcPr>
            <w:tcW w:w="3114" w:type="dxa"/>
          </w:tcPr>
          <w:p w14:paraId="529BABF9" w14:textId="77777777" w:rsidR="00955D5C" w:rsidRPr="0004402F" w:rsidRDefault="00955D5C"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392159A2" w14:textId="77777777" w:rsidR="00955D5C" w:rsidRDefault="00955D5C" w:rsidP="008E3784">
            <w:pPr>
              <w:pStyle w:val="Sinespaciado"/>
            </w:pPr>
          </w:p>
        </w:tc>
      </w:tr>
      <w:tr w:rsidR="00955D5C" w14:paraId="3D762030" w14:textId="77777777" w:rsidTr="00497156">
        <w:trPr>
          <w:trHeight w:val="685"/>
        </w:trPr>
        <w:tc>
          <w:tcPr>
            <w:tcW w:w="3114" w:type="dxa"/>
            <w:vAlign w:val="center"/>
          </w:tcPr>
          <w:p w14:paraId="57BE61B6" w14:textId="77777777" w:rsidR="00955D5C" w:rsidRPr="00195E98" w:rsidRDefault="00955D5C" w:rsidP="008E3784">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3DB7564A" w14:textId="77777777" w:rsidR="00955D5C" w:rsidRDefault="00955D5C" w:rsidP="008E3784">
            <w:pPr>
              <w:pStyle w:val="Sinespaciado"/>
            </w:pPr>
          </w:p>
        </w:tc>
      </w:tr>
    </w:tbl>
    <w:p w14:paraId="77BD99F7" w14:textId="77777777" w:rsidR="00955D5C" w:rsidRDefault="00955D5C" w:rsidP="008E3784">
      <w:pPr>
        <w:pStyle w:val="Sinespaciado"/>
        <w:rPr>
          <w:sz w:val="2"/>
          <w:szCs w:val="2"/>
        </w:rPr>
        <w:sectPr w:rsidR="00955D5C" w:rsidSect="00955D5C">
          <w:headerReference w:type="default" r:id="rId8"/>
          <w:footerReference w:type="default" r:id="rId9"/>
          <w:pgSz w:w="12242" w:h="18726"/>
          <w:pgMar w:top="2268" w:right="1417" w:bottom="2268" w:left="1701" w:header="850" w:footer="1701" w:gutter="0"/>
          <w:pgNumType w:start="1"/>
          <w:cols w:space="708"/>
          <w:docGrid w:linePitch="360"/>
        </w:sectPr>
      </w:pPr>
    </w:p>
    <w:p w14:paraId="3FC89257" w14:textId="77777777" w:rsidR="00955D5C" w:rsidRDefault="00955D5C" w:rsidP="008E3784">
      <w:pPr>
        <w:pStyle w:val="Sinespaciado"/>
        <w:rPr>
          <w:sz w:val="2"/>
          <w:szCs w:val="2"/>
        </w:rPr>
      </w:pPr>
    </w:p>
    <w:p w14:paraId="753CF20D" w14:textId="77777777" w:rsidR="00996290" w:rsidRDefault="00996290" w:rsidP="00996290">
      <w:pPr>
        <w:rPr>
          <w:sz w:val="2"/>
          <w:szCs w:val="2"/>
        </w:rPr>
      </w:pPr>
    </w:p>
    <w:p w14:paraId="410E41D8" w14:textId="5B00DBD3" w:rsidR="00996290" w:rsidRDefault="00996290" w:rsidP="00996290">
      <w:pPr>
        <w:tabs>
          <w:tab w:val="left" w:pos="2430"/>
        </w:tabs>
      </w:pPr>
      <w:r>
        <w:tab/>
      </w:r>
    </w:p>
    <w:p w14:paraId="11D65764" w14:textId="19425F74" w:rsidR="00996290" w:rsidRPr="00996290" w:rsidRDefault="00996290" w:rsidP="00996290">
      <w:pPr>
        <w:pStyle w:val="Sinespaciado"/>
        <w:jc w:val="both"/>
        <w:rPr>
          <w:rFonts w:ascii="Arial Narrow" w:hAnsi="Arial Narrow"/>
          <w:b/>
          <w:bCs/>
        </w:rPr>
      </w:pPr>
      <w:r w:rsidRPr="00996290">
        <w:rPr>
          <w:rFonts w:ascii="Arial Narrow" w:hAnsi="Arial Narrow"/>
          <w:b/>
          <w:bCs/>
        </w:rPr>
        <w:t>Nota: El presente formato se suministra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w:t>
      </w:r>
    </w:p>
    <w:sectPr w:rsidR="00996290" w:rsidRPr="00996290" w:rsidSect="00955D5C">
      <w:headerReference w:type="default" r:id="rId10"/>
      <w:footerReference w:type="default" r:id="rId11"/>
      <w:type w:val="continuous"/>
      <w:pgSz w:w="12242"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4ABD5" w14:textId="77777777" w:rsidR="00A36FC9" w:rsidRDefault="00A36FC9" w:rsidP="001B1392">
      <w:pPr>
        <w:spacing w:after="0" w:line="240" w:lineRule="auto"/>
      </w:pPr>
      <w:r>
        <w:separator/>
      </w:r>
    </w:p>
  </w:endnote>
  <w:endnote w:type="continuationSeparator" w:id="0">
    <w:p w14:paraId="09B551B5" w14:textId="77777777" w:rsidR="00A36FC9" w:rsidRDefault="00A36FC9"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D797" w14:textId="77777777" w:rsidR="00955D5C" w:rsidRPr="00EE612F" w:rsidRDefault="00955D5C" w:rsidP="00EE612F">
    <w:pPr>
      <w:pStyle w:val="Piedepgina"/>
      <w:rPr>
        <w:rFonts w:ascii="Arial Narrow" w:hAnsi="Arial Narrow"/>
        <w:sz w:val="2"/>
      </w:rPr>
    </w:pPr>
    <w:r w:rsidRPr="00EE612F">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873572291"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66107193" name="Rectangle 1"/>
                      <wps:cNvSpPr>
                        <a:spLocks noChangeArrowheads="1"/>
                      </wps:cNvSpPr>
                      <wps:spPr bwMode="auto">
                        <a:xfrm>
                          <a:off x="0" y="53340"/>
                          <a:ext cx="1828800" cy="1238250"/>
                        </a:xfrm>
                        <a:prstGeom prst="rect">
                          <a:avLst/>
                        </a:prstGeom>
                        <a:solidFill>
                          <a:srgbClr val="FFFFFF"/>
                        </a:solidFill>
                        <a:ln>
                          <a:noFill/>
                        </a:ln>
                      </wps:spPr>
                      <wps:txbx>
                        <w:txbxContent>
                          <w:p w14:paraId="625ABAEE"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4DC229B5"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2CC6D827"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635F0A03"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500FF79F"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0F9B6322" w14:textId="77777777" w:rsidR="00955D5C" w:rsidRPr="00B4759C" w:rsidRDefault="00955D5C"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5736D70F" w14:textId="77777777" w:rsidR="00955D5C" w:rsidRDefault="00955D5C" w:rsidP="008A7761">
                            <w:pPr>
                              <w:spacing w:line="240" w:lineRule="auto"/>
                              <w:rPr>
                                <w:szCs w:val="16"/>
                              </w:rPr>
                            </w:pPr>
                          </w:p>
                        </w:txbxContent>
                      </wps:txbx>
                      <wps:bodyPr rot="0" vert="horz" wrap="square" lIns="92075" tIns="46355" rIns="92075" bIns="46355" anchor="t" anchorCtr="0" upright="1">
                        <a:noAutofit/>
                      </wps:bodyPr>
                    </wps:wsp>
                    <wps:wsp>
                      <wps:cNvPr id="1004556182"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085861551"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19B7CF" w14:textId="77777777" w:rsidR="00955D5C" w:rsidRDefault="00955D5C" w:rsidP="008A7761">
                            <w:pPr>
                              <w:spacing w:after="0"/>
                              <w:rPr>
                                <w:sz w:val="16"/>
                                <w:szCs w:val="16"/>
                                <w:lang w:val="es-MX"/>
                              </w:rPr>
                            </w:pPr>
                          </w:p>
                          <w:p w14:paraId="51AD4090" w14:textId="77777777" w:rsidR="00955D5C" w:rsidRPr="00B4759C" w:rsidRDefault="00955D5C"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E92AF46" w14:textId="77777777" w:rsidR="00955D5C" w:rsidRPr="00264B7C" w:rsidRDefault="00955D5C"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5C5AFDE6" w14:textId="77777777" w:rsidR="00955D5C" w:rsidRPr="00B4759C" w:rsidRDefault="00955D5C"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9CB48EE" w14:textId="77777777" w:rsidR="00955D5C" w:rsidRPr="00B4759C" w:rsidRDefault="00955D5C"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1409982591"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" stroked="f">
                <v:textbox inset="7.25pt,3.65pt,7.25pt,3.65pt">
                  <w:txbxContent>
                    <w:p w14:paraId="625ABAEE"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4DC229B5"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2CC6D827"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635F0A03"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500FF79F" w14:textId="77777777" w:rsidR="00955D5C" w:rsidRPr="00B4759C" w:rsidRDefault="00955D5C"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0F9B6322" w14:textId="77777777" w:rsidR="00955D5C" w:rsidRPr="00B4759C" w:rsidRDefault="00955D5C"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5736D70F" w14:textId="77777777" w:rsidR="00955D5C" w:rsidRDefault="00955D5C"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" stroked="f">
                <v:textbox inset="2.5575mm,1.2875mm,2.5575mm,1.2875mm">
                  <w:txbxContent>
                    <w:p w14:paraId="0C19B7CF" w14:textId="77777777" w:rsidR="00955D5C" w:rsidRDefault="00955D5C" w:rsidP="008A7761">
                      <w:pPr>
                        <w:spacing w:after="0"/>
                        <w:rPr>
                          <w:sz w:val="16"/>
                          <w:szCs w:val="16"/>
                          <w:lang w:val="es-MX"/>
                        </w:rPr>
                      </w:pPr>
                    </w:p>
                    <w:p w14:paraId="51AD4090" w14:textId="77777777" w:rsidR="00955D5C" w:rsidRPr="00B4759C" w:rsidRDefault="00955D5C"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E92AF46" w14:textId="77777777" w:rsidR="00955D5C" w:rsidRPr="00264B7C" w:rsidRDefault="00955D5C"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5C5AFDE6" w14:textId="77777777" w:rsidR="00955D5C" w:rsidRPr="00B4759C" w:rsidRDefault="00955D5C"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9CB48EE" w14:textId="77777777" w:rsidR="00955D5C" w:rsidRPr="00B4759C" w:rsidRDefault="00955D5C"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D7F18" w14:textId="77777777" w:rsidR="00EE612F" w:rsidRPr="00EE612F" w:rsidRDefault="00EE612F" w:rsidP="00EE612F">
    <w:pPr>
      <w:pStyle w:val="Piedepgina"/>
      <w:rPr>
        <w:rFonts w:ascii="Arial Narrow" w:hAnsi="Arial Narrow"/>
        <w:sz w:val="2"/>
      </w:rPr>
    </w:pPr>
    <w:r w:rsidRPr="00EE612F">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2F384773"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D19C21F"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0038F3B6"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23EA356E"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B108C29"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4DDE8E4" w14:textId="77777777" w:rsidR="00EE612F" w:rsidRPr="00B4759C" w:rsidRDefault="00EE612F"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003C7788" w14:textId="77777777" w:rsidR="00EE612F" w:rsidRDefault="00EE612F" w:rsidP="008A776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B37777" w14:textId="77777777" w:rsidR="00EE612F" w:rsidRDefault="00EE612F" w:rsidP="008A7761">
                            <w:pPr>
                              <w:spacing w:after="0"/>
                              <w:rPr>
                                <w:sz w:val="16"/>
                                <w:szCs w:val="16"/>
                                <w:lang w:val="es-MX"/>
                              </w:rPr>
                            </w:pPr>
                          </w:p>
                          <w:p w14:paraId="74FAFF32" w14:textId="77777777" w:rsidR="00EE612F" w:rsidRPr="00B4759C" w:rsidRDefault="00EE612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C1D21D1" w14:textId="77777777" w:rsidR="00EE612F" w:rsidRPr="00264B7C" w:rsidRDefault="00EE612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4A7241E" w14:textId="77777777" w:rsidR="00EE612F" w:rsidRPr="00B4759C" w:rsidRDefault="00EE612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B2180E4" w14:textId="77777777" w:rsidR="00EE612F" w:rsidRPr="00B4759C" w:rsidRDefault="00EE612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2F384773"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D19C21F"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0038F3B6"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23EA356E"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B108C29" w14:textId="77777777" w:rsidR="00EE612F" w:rsidRPr="00B4759C" w:rsidRDefault="00EE612F"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4DDE8E4" w14:textId="77777777" w:rsidR="00EE612F" w:rsidRPr="00B4759C" w:rsidRDefault="00EE612F"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003C7788" w14:textId="77777777" w:rsidR="00EE612F" w:rsidRDefault="00EE612F"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79B37777" w14:textId="77777777" w:rsidR="00EE612F" w:rsidRDefault="00EE612F" w:rsidP="008A7761">
                      <w:pPr>
                        <w:spacing w:after="0"/>
                        <w:rPr>
                          <w:sz w:val="16"/>
                          <w:szCs w:val="16"/>
                          <w:lang w:val="es-MX"/>
                        </w:rPr>
                      </w:pPr>
                    </w:p>
                    <w:p w14:paraId="74FAFF32" w14:textId="77777777" w:rsidR="00EE612F" w:rsidRPr="00B4759C" w:rsidRDefault="00EE612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C1D21D1" w14:textId="77777777" w:rsidR="00EE612F" w:rsidRPr="00264B7C" w:rsidRDefault="00EE612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4A7241E" w14:textId="77777777" w:rsidR="00EE612F" w:rsidRPr="00B4759C" w:rsidRDefault="00EE612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B2180E4" w14:textId="77777777" w:rsidR="00EE612F" w:rsidRPr="00B4759C" w:rsidRDefault="00EE612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A1B7C" w14:textId="77777777" w:rsidR="00A36FC9" w:rsidRDefault="00A36FC9" w:rsidP="001B1392">
      <w:pPr>
        <w:spacing w:after="0" w:line="240" w:lineRule="auto"/>
      </w:pPr>
      <w:r>
        <w:separator/>
      </w:r>
    </w:p>
  </w:footnote>
  <w:footnote w:type="continuationSeparator" w:id="0">
    <w:p w14:paraId="4C4E11C2" w14:textId="77777777" w:rsidR="00A36FC9" w:rsidRDefault="00A36FC9"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955D5C" w:rsidRPr="00EE612F" w14:paraId="442483A1" w14:textId="77777777" w:rsidTr="001E1D59">
      <w:tc>
        <w:tcPr>
          <w:tcW w:w="1905" w:type="pct"/>
        </w:tcPr>
        <w:p w14:paraId="79991538" w14:textId="77777777" w:rsidR="00955D5C" w:rsidRPr="00EE612F" w:rsidRDefault="00955D5C" w:rsidP="00EE612F">
          <w:pPr>
            <w:spacing w:after="0" w:line="240" w:lineRule="auto"/>
            <w:rPr>
              <w:rFonts w:ascii="Arial Narrow" w:hAnsi="Arial Narrow"/>
              <w:sz w:val="20"/>
              <w:szCs w:val="20"/>
              <w:lang w:val="es-ES_tradnl"/>
            </w:rPr>
          </w:pPr>
          <w:r w:rsidRPr="00EE612F">
            <w:rPr>
              <w:rFonts w:ascii="Arial Narrow" w:hAnsi="Arial Narrow"/>
              <w:noProof/>
              <w:sz w:val="20"/>
              <w:szCs w:val="20"/>
            </w:rPr>
            <w:drawing>
              <wp:inline distT="0" distB="0" distL="0" distR="0" wp14:anchorId="737C7786" wp14:editId="0902324A">
                <wp:extent cx="2009775" cy="619125"/>
                <wp:effectExtent l="0" t="0" r="9525" b="9525"/>
                <wp:docPr id="287329411"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00CFEF85" w14:textId="77777777" w:rsidR="00955D5C" w:rsidRPr="00EE612F" w:rsidRDefault="00955D5C" w:rsidP="00EE612F">
          <w:pPr>
            <w:spacing w:after="0" w:line="240" w:lineRule="auto"/>
            <w:jc w:val="center"/>
            <w:rPr>
              <w:rFonts w:ascii="Arial Narrow" w:hAnsi="Arial Narrow"/>
              <w:sz w:val="20"/>
              <w:szCs w:val="20"/>
              <w:lang w:val="es-ES"/>
            </w:rPr>
          </w:pPr>
          <w:r>
            <w:rPr>
              <w:rFonts w:ascii="Arial Narrow" w:hAnsi="Arial Narrow"/>
              <w:b/>
              <w:bCs/>
              <w:szCs w:val="24"/>
            </w:rPr>
            <w:t>FORMATO – 07 – DECLARACIÓN DE MULTAS Y SANCIONES</w:t>
          </w:r>
        </w:p>
      </w:tc>
    </w:tr>
    <w:tr w:rsidR="00955D5C" w:rsidRPr="00EE612F" w14:paraId="25991114" w14:textId="77777777" w:rsidTr="001E1D59">
      <w:tc>
        <w:tcPr>
          <w:tcW w:w="5000" w:type="pct"/>
          <w:gridSpan w:val="2"/>
        </w:tcPr>
        <w:sdt>
          <w:sdtPr>
            <w:rPr>
              <w:rFonts w:ascii="Arial Narrow" w:hAnsi="Arial Narrow"/>
              <w:b/>
              <w:bCs/>
              <w:sz w:val="20"/>
              <w:szCs w:val="20"/>
            </w:rPr>
            <w:id w:val="7498123"/>
            <w:docPartObj>
              <w:docPartGallery w:val="Page Numbers (Top of Page)"/>
              <w:docPartUnique/>
            </w:docPartObj>
          </w:sdtPr>
          <w:sdtContent>
            <w:p w14:paraId="47DA87D0" w14:textId="77777777" w:rsidR="00955D5C" w:rsidRPr="00EE612F" w:rsidRDefault="00955D5C" w:rsidP="00EE612F">
              <w:pPr>
                <w:spacing w:after="0" w:line="240" w:lineRule="auto"/>
                <w:jc w:val="right"/>
                <w:rPr>
                  <w:rFonts w:ascii="Arial Narrow" w:hAnsi="Arial Narrow"/>
                  <w:b/>
                  <w:bCs/>
                  <w:sz w:val="20"/>
                  <w:szCs w:val="20"/>
                </w:rPr>
              </w:pPr>
              <w:r w:rsidRPr="00EE612F">
                <w:rPr>
                  <w:rFonts w:ascii="Arial Narrow" w:hAnsi="Arial Narrow"/>
                  <w:sz w:val="20"/>
                  <w:szCs w:val="20"/>
                  <w:lang w:val="es-ES"/>
                </w:rPr>
                <w:t xml:space="preserve">Página </w:t>
              </w:r>
              <w:r w:rsidRPr="00EE612F">
                <w:rPr>
                  <w:rFonts w:ascii="Arial Narrow" w:hAnsi="Arial Narrow"/>
                  <w:b/>
                  <w:bCs/>
                  <w:sz w:val="20"/>
                  <w:szCs w:val="20"/>
                </w:rPr>
                <w:fldChar w:fldCharType="begin"/>
              </w:r>
              <w:r w:rsidRPr="00EE612F">
                <w:rPr>
                  <w:rFonts w:ascii="Arial Narrow" w:hAnsi="Arial Narrow"/>
                  <w:b/>
                  <w:bCs/>
                  <w:sz w:val="20"/>
                  <w:szCs w:val="20"/>
                </w:rPr>
                <w:instrText>PAGE</w:instrText>
              </w:r>
              <w:r w:rsidRPr="00EE612F">
                <w:rPr>
                  <w:rFonts w:ascii="Arial Narrow" w:hAnsi="Arial Narrow"/>
                  <w:b/>
                  <w:bCs/>
                  <w:sz w:val="20"/>
                  <w:szCs w:val="20"/>
                </w:rPr>
                <w:fldChar w:fldCharType="separate"/>
              </w:r>
              <w:r w:rsidRPr="00EE612F">
                <w:rPr>
                  <w:rFonts w:ascii="Arial Narrow" w:hAnsi="Arial Narrow"/>
                  <w:b/>
                  <w:bCs/>
                  <w:noProof/>
                  <w:sz w:val="20"/>
                  <w:szCs w:val="20"/>
                </w:rPr>
                <w:t>1</w:t>
              </w:r>
              <w:r w:rsidRPr="00EE612F">
                <w:rPr>
                  <w:rFonts w:ascii="Arial Narrow" w:hAnsi="Arial Narrow"/>
                  <w:b/>
                  <w:bCs/>
                  <w:sz w:val="20"/>
                  <w:szCs w:val="20"/>
                </w:rPr>
                <w:fldChar w:fldCharType="end"/>
              </w:r>
              <w:r w:rsidRPr="00EE612F">
                <w:rPr>
                  <w:rFonts w:ascii="Arial Narrow" w:hAnsi="Arial Narrow"/>
                  <w:sz w:val="20"/>
                  <w:szCs w:val="20"/>
                  <w:lang w:val="es-ES"/>
                </w:rPr>
                <w:t xml:space="preserve"> de </w:t>
              </w:r>
              <w:r w:rsidRPr="00EE612F">
                <w:rPr>
                  <w:rFonts w:ascii="Arial Narrow" w:hAnsi="Arial Narrow"/>
                  <w:b/>
                  <w:bCs/>
                  <w:sz w:val="20"/>
                  <w:szCs w:val="20"/>
                </w:rPr>
                <w:fldChar w:fldCharType="begin"/>
              </w:r>
              <w:r w:rsidRPr="00EE612F">
                <w:rPr>
                  <w:rFonts w:ascii="Arial Narrow" w:hAnsi="Arial Narrow"/>
                  <w:b/>
                  <w:bCs/>
                  <w:sz w:val="20"/>
                  <w:szCs w:val="20"/>
                </w:rPr>
                <w:instrText>NUMPAGES</w:instrText>
              </w:r>
              <w:r w:rsidRPr="00EE612F">
                <w:rPr>
                  <w:rFonts w:ascii="Arial Narrow" w:hAnsi="Arial Narrow"/>
                  <w:b/>
                  <w:bCs/>
                  <w:sz w:val="20"/>
                  <w:szCs w:val="20"/>
                </w:rPr>
                <w:fldChar w:fldCharType="separate"/>
              </w:r>
              <w:r w:rsidRPr="00EE612F">
                <w:rPr>
                  <w:rFonts w:ascii="Arial Narrow" w:hAnsi="Arial Narrow"/>
                  <w:b/>
                  <w:bCs/>
                  <w:noProof/>
                  <w:sz w:val="20"/>
                  <w:szCs w:val="20"/>
                </w:rPr>
                <w:t>1</w:t>
              </w:r>
              <w:r w:rsidRPr="00EE612F">
                <w:rPr>
                  <w:rFonts w:ascii="Arial Narrow" w:hAnsi="Arial Narrow"/>
                  <w:b/>
                  <w:bCs/>
                  <w:sz w:val="20"/>
                  <w:szCs w:val="20"/>
                </w:rPr>
                <w:fldChar w:fldCharType="end"/>
              </w:r>
            </w:p>
          </w:sdtContent>
        </w:sdt>
      </w:tc>
    </w:tr>
  </w:tbl>
  <w:p w14:paraId="7C30EFEC" w14:textId="77777777" w:rsidR="00955D5C" w:rsidRPr="00EE612F" w:rsidRDefault="00955D5C" w:rsidP="00EE612F">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EE612F" w:rsidRPr="00EE612F" w14:paraId="1229621B" w14:textId="77777777" w:rsidTr="001E1D59">
      <w:tc>
        <w:tcPr>
          <w:tcW w:w="1905" w:type="pct"/>
        </w:tcPr>
        <w:p w14:paraId="4945D62B" w14:textId="77777777" w:rsidR="00EE612F" w:rsidRPr="00EE612F" w:rsidRDefault="00EE612F" w:rsidP="00EE612F">
          <w:pPr>
            <w:spacing w:after="0" w:line="240" w:lineRule="auto"/>
            <w:rPr>
              <w:rFonts w:ascii="Arial Narrow" w:hAnsi="Arial Narrow"/>
              <w:sz w:val="20"/>
              <w:szCs w:val="20"/>
              <w:lang w:val="es-ES_tradnl"/>
            </w:rPr>
          </w:pPr>
          <w:bookmarkStart w:id="0" w:name="FDL_Suba"/>
          <w:r w:rsidRPr="00EE612F">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17361DFE" w14:textId="77777777" w:rsidR="00EE612F" w:rsidRPr="00EE612F" w:rsidRDefault="00EE612F" w:rsidP="00EE612F">
          <w:pPr>
            <w:spacing w:after="0" w:line="240" w:lineRule="auto"/>
            <w:jc w:val="center"/>
            <w:rPr>
              <w:rFonts w:ascii="Arial Narrow" w:hAnsi="Arial Narrow"/>
              <w:sz w:val="20"/>
              <w:szCs w:val="20"/>
              <w:lang w:val="es-ES"/>
            </w:rPr>
          </w:pPr>
          <w:r w:rsidRPr="00EE612F">
            <w:rPr>
              <w:rFonts w:ascii="Arial Narrow" w:hAnsi="Arial Narrow"/>
              <w:b/>
              <w:bCs/>
              <w:szCs w:val="24"/>
            </w:rPr>
            <w:t>[</w:t>
          </w:r>
          <w:proofErr w:type="spellStart"/>
          <w:r w:rsidRPr="00EE612F">
            <w:rPr>
              <w:rFonts w:ascii="Arial Narrow" w:hAnsi="Arial Narrow"/>
              <w:b/>
              <w:bCs/>
              <w:szCs w:val="24"/>
            </w:rPr>
            <w:t>Nombre_Formato</w:t>
          </w:r>
          <w:proofErr w:type="spellEnd"/>
          <w:r w:rsidRPr="00EE612F">
            <w:rPr>
              <w:rFonts w:ascii="Arial Narrow" w:hAnsi="Arial Narrow"/>
              <w:b/>
              <w:bCs/>
              <w:szCs w:val="24"/>
            </w:rPr>
            <w:t>]</w:t>
          </w:r>
        </w:p>
      </w:tc>
    </w:tr>
    <w:tr w:rsidR="00EE612F" w:rsidRPr="00EE612F" w14:paraId="5D8F7276"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58A56E90" w14:textId="77777777" w:rsidR="00EE612F" w:rsidRPr="00EE612F" w:rsidRDefault="00EE612F" w:rsidP="00EE612F">
              <w:pPr>
                <w:spacing w:after="0" w:line="240" w:lineRule="auto"/>
                <w:jc w:val="right"/>
                <w:rPr>
                  <w:rFonts w:ascii="Arial Narrow" w:hAnsi="Arial Narrow"/>
                  <w:b/>
                  <w:bCs/>
                  <w:sz w:val="20"/>
                  <w:szCs w:val="20"/>
                </w:rPr>
              </w:pPr>
              <w:r w:rsidRPr="00EE612F">
                <w:rPr>
                  <w:rFonts w:ascii="Arial Narrow" w:hAnsi="Arial Narrow"/>
                  <w:sz w:val="20"/>
                  <w:szCs w:val="20"/>
                  <w:lang w:val="es-ES"/>
                </w:rPr>
                <w:t xml:space="preserve">Página </w:t>
              </w:r>
              <w:r w:rsidRPr="00EE612F">
                <w:rPr>
                  <w:rFonts w:ascii="Arial Narrow" w:hAnsi="Arial Narrow"/>
                  <w:b/>
                  <w:bCs/>
                  <w:sz w:val="20"/>
                  <w:szCs w:val="20"/>
                </w:rPr>
                <w:fldChar w:fldCharType="begin"/>
              </w:r>
              <w:r w:rsidRPr="00EE612F">
                <w:rPr>
                  <w:rFonts w:ascii="Arial Narrow" w:hAnsi="Arial Narrow"/>
                  <w:b/>
                  <w:bCs/>
                  <w:sz w:val="20"/>
                  <w:szCs w:val="20"/>
                </w:rPr>
                <w:instrText>PAGE</w:instrText>
              </w:r>
              <w:r w:rsidRPr="00EE612F">
                <w:rPr>
                  <w:rFonts w:ascii="Arial Narrow" w:hAnsi="Arial Narrow"/>
                  <w:b/>
                  <w:bCs/>
                  <w:sz w:val="20"/>
                  <w:szCs w:val="20"/>
                </w:rPr>
                <w:fldChar w:fldCharType="separate"/>
              </w:r>
              <w:r w:rsidRPr="00EE612F">
                <w:rPr>
                  <w:rFonts w:ascii="Arial Narrow" w:hAnsi="Arial Narrow"/>
                  <w:b/>
                  <w:bCs/>
                  <w:noProof/>
                  <w:sz w:val="20"/>
                  <w:szCs w:val="20"/>
                </w:rPr>
                <w:t>1</w:t>
              </w:r>
              <w:r w:rsidRPr="00EE612F">
                <w:rPr>
                  <w:rFonts w:ascii="Arial Narrow" w:hAnsi="Arial Narrow"/>
                  <w:b/>
                  <w:bCs/>
                  <w:sz w:val="20"/>
                  <w:szCs w:val="20"/>
                </w:rPr>
                <w:fldChar w:fldCharType="end"/>
              </w:r>
              <w:r w:rsidRPr="00EE612F">
                <w:rPr>
                  <w:rFonts w:ascii="Arial Narrow" w:hAnsi="Arial Narrow"/>
                  <w:sz w:val="20"/>
                  <w:szCs w:val="20"/>
                  <w:lang w:val="es-ES"/>
                </w:rPr>
                <w:t xml:space="preserve"> de </w:t>
              </w:r>
              <w:r w:rsidRPr="00EE612F">
                <w:rPr>
                  <w:rFonts w:ascii="Arial Narrow" w:hAnsi="Arial Narrow"/>
                  <w:b/>
                  <w:bCs/>
                  <w:sz w:val="20"/>
                  <w:szCs w:val="20"/>
                </w:rPr>
                <w:fldChar w:fldCharType="begin"/>
              </w:r>
              <w:r w:rsidRPr="00EE612F">
                <w:rPr>
                  <w:rFonts w:ascii="Arial Narrow" w:hAnsi="Arial Narrow"/>
                  <w:b/>
                  <w:bCs/>
                  <w:sz w:val="20"/>
                  <w:szCs w:val="20"/>
                </w:rPr>
                <w:instrText>NUMPAGES</w:instrText>
              </w:r>
              <w:r w:rsidRPr="00EE612F">
                <w:rPr>
                  <w:rFonts w:ascii="Arial Narrow" w:hAnsi="Arial Narrow"/>
                  <w:b/>
                  <w:bCs/>
                  <w:sz w:val="20"/>
                  <w:szCs w:val="20"/>
                </w:rPr>
                <w:fldChar w:fldCharType="separate"/>
              </w:r>
              <w:r w:rsidRPr="00EE612F">
                <w:rPr>
                  <w:rFonts w:ascii="Arial Narrow" w:hAnsi="Arial Narrow"/>
                  <w:b/>
                  <w:bCs/>
                  <w:noProof/>
                  <w:sz w:val="20"/>
                  <w:szCs w:val="20"/>
                </w:rPr>
                <w:t>1</w:t>
              </w:r>
              <w:r w:rsidRPr="00EE612F">
                <w:rPr>
                  <w:rFonts w:ascii="Arial Narrow" w:hAnsi="Arial Narrow"/>
                  <w:b/>
                  <w:bCs/>
                  <w:sz w:val="20"/>
                  <w:szCs w:val="20"/>
                </w:rPr>
                <w:fldChar w:fldCharType="end"/>
              </w:r>
            </w:p>
          </w:sdtContent>
        </w:sdt>
      </w:tc>
    </w:tr>
    <w:bookmarkEnd w:id="0"/>
  </w:tbl>
  <w:p w14:paraId="63270523" w14:textId="77777777" w:rsidR="00EE612F" w:rsidRPr="00EE612F" w:rsidRDefault="00EE612F" w:rsidP="00EE612F">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1">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1">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1">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1">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1">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1">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1">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1">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1">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1">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25860900">
    <w:abstractNumId w:val="17"/>
  </w:num>
  <w:num w:numId="2" w16cid:durableId="1837380822">
    <w:abstractNumId w:val="11"/>
  </w:num>
  <w:num w:numId="3" w16cid:durableId="1237976620">
    <w:abstractNumId w:val="21"/>
  </w:num>
  <w:num w:numId="4" w16cid:durableId="1546025611">
    <w:abstractNumId w:val="39"/>
  </w:num>
  <w:num w:numId="5" w16cid:durableId="607006836">
    <w:abstractNumId w:val="0"/>
  </w:num>
  <w:num w:numId="6" w16cid:durableId="1532258724">
    <w:abstractNumId w:val="22"/>
  </w:num>
  <w:num w:numId="7" w16cid:durableId="1406680305">
    <w:abstractNumId w:val="20"/>
  </w:num>
  <w:num w:numId="8" w16cid:durableId="1137335595">
    <w:abstractNumId w:val="34"/>
  </w:num>
  <w:num w:numId="9" w16cid:durableId="934173224">
    <w:abstractNumId w:val="2"/>
  </w:num>
  <w:num w:numId="10" w16cid:durableId="1528522846">
    <w:abstractNumId w:val="31"/>
  </w:num>
  <w:num w:numId="11" w16cid:durableId="2075199504">
    <w:abstractNumId w:val="9"/>
  </w:num>
  <w:num w:numId="12" w16cid:durableId="1213689402">
    <w:abstractNumId w:val="44"/>
  </w:num>
  <w:num w:numId="13" w16cid:durableId="1427653991">
    <w:abstractNumId w:val="16"/>
  </w:num>
  <w:num w:numId="14" w16cid:durableId="405418183">
    <w:abstractNumId w:val="12"/>
  </w:num>
  <w:num w:numId="15" w16cid:durableId="468743036">
    <w:abstractNumId w:val="26"/>
  </w:num>
  <w:num w:numId="16" w16cid:durableId="1179854372">
    <w:abstractNumId w:val="30"/>
  </w:num>
  <w:num w:numId="17" w16cid:durableId="589319279">
    <w:abstractNumId w:val="6"/>
  </w:num>
  <w:num w:numId="18" w16cid:durableId="381901812">
    <w:abstractNumId w:val="8"/>
  </w:num>
  <w:num w:numId="19" w16cid:durableId="1226717272">
    <w:abstractNumId w:val="43"/>
  </w:num>
  <w:num w:numId="20" w16cid:durableId="1653634773">
    <w:abstractNumId w:val="29"/>
  </w:num>
  <w:num w:numId="21" w16cid:durableId="760951500">
    <w:abstractNumId w:val="40"/>
  </w:num>
  <w:num w:numId="22" w16cid:durableId="1346519037">
    <w:abstractNumId w:val="18"/>
  </w:num>
  <w:num w:numId="23" w16cid:durableId="1800567782">
    <w:abstractNumId w:val="13"/>
  </w:num>
  <w:num w:numId="24" w16cid:durableId="849635359">
    <w:abstractNumId w:val="14"/>
  </w:num>
  <w:num w:numId="25" w16cid:durableId="1185250146">
    <w:abstractNumId w:val="38"/>
  </w:num>
  <w:num w:numId="26" w16cid:durableId="1063483374">
    <w:abstractNumId w:val="19"/>
  </w:num>
  <w:num w:numId="27" w16cid:durableId="780492248">
    <w:abstractNumId w:val="4"/>
  </w:num>
  <w:num w:numId="28" w16cid:durableId="1401096483">
    <w:abstractNumId w:val="41"/>
  </w:num>
  <w:num w:numId="29" w16cid:durableId="1640916797">
    <w:abstractNumId w:val="25"/>
  </w:num>
  <w:num w:numId="30" w16cid:durableId="1781795267">
    <w:abstractNumId w:val="10"/>
  </w:num>
  <w:num w:numId="31" w16cid:durableId="258103971">
    <w:abstractNumId w:val="36"/>
  </w:num>
  <w:num w:numId="32" w16cid:durableId="1746339336">
    <w:abstractNumId w:val="7"/>
  </w:num>
  <w:num w:numId="33" w16cid:durableId="1202590729">
    <w:abstractNumId w:val="32"/>
  </w:num>
  <w:num w:numId="34" w16cid:durableId="1363048913">
    <w:abstractNumId w:val="5"/>
  </w:num>
  <w:num w:numId="35" w16cid:durableId="370157255">
    <w:abstractNumId w:val="23"/>
  </w:num>
  <w:num w:numId="36" w16cid:durableId="1883513628">
    <w:abstractNumId w:val="37"/>
  </w:num>
  <w:num w:numId="37" w16cid:durableId="422804128">
    <w:abstractNumId w:val="28"/>
  </w:num>
  <w:num w:numId="38" w16cid:durableId="1172139540">
    <w:abstractNumId w:val="3"/>
  </w:num>
  <w:num w:numId="39" w16cid:durableId="1235043191">
    <w:abstractNumId w:val="24"/>
  </w:num>
  <w:num w:numId="40" w16cid:durableId="2094621216">
    <w:abstractNumId w:val="27"/>
  </w:num>
  <w:num w:numId="41" w16cid:durableId="1566839803">
    <w:abstractNumId w:val="42"/>
  </w:num>
  <w:num w:numId="42" w16cid:durableId="633605551">
    <w:abstractNumId w:val="33"/>
  </w:num>
  <w:num w:numId="43" w16cid:durableId="919212970">
    <w:abstractNumId w:val="35"/>
  </w:num>
  <w:num w:numId="44" w16cid:durableId="6948213">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12F"/>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5556"/>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2916"/>
    <w:rsid w:val="00183F83"/>
    <w:rsid w:val="001852D2"/>
    <w:rsid w:val="00190336"/>
    <w:rsid w:val="00190A3A"/>
    <w:rsid w:val="00190EFB"/>
    <w:rsid w:val="0019124B"/>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32F8"/>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3D5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660B"/>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0EEE"/>
    <w:rsid w:val="00421586"/>
    <w:rsid w:val="004215F6"/>
    <w:rsid w:val="0042197F"/>
    <w:rsid w:val="004225B7"/>
    <w:rsid w:val="00422B81"/>
    <w:rsid w:val="00425654"/>
    <w:rsid w:val="004279A7"/>
    <w:rsid w:val="0043099E"/>
    <w:rsid w:val="004338FC"/>
    <w:rsid w:val="00433CB9"/>
    <w:rsid w:val="00433D7D"/>
    <w:rsid w:val="0043452F"/>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38BE"/>
    <w:rsid w:val="004B77BD"/>
    <w:rsid w:val="004C1F96"/>
    <w:rsid w:val="004C2278"/>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5AD8"/>
    <w:rsid w:val="00536A25"/>
    <w:rsid w:val="00537F59"/>
    <w:rsid w:val="005408D6"/>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2704"/>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0FF"/>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1EB6"/>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1882"/>
    <w:rsid w:val="00852460"/>
    <w:rsid w:val="00855447"/>
    <w:rsid w:val="00855E31"/>
    <w:rsid w:val="00861AD5"/>
    <w:rsid w:val="00862724"/>
    <w:rsid w:val="00864753"/>
    <w:rsid w:val="0086543A"/>
    <w:rsid w:val="00865E82"/>
    <w:rsid w:val="008670DB"/>
    <w:rsid w:val="008739F2"/>
    <w:rsid w:val="00874E61"/>
    <w:rsid w:val="008810B6"/>
    <w:rsid w:val="00882B82"/>
    <w:rsid w:val="0088520E"/>
    <w:rsid w:val="00886270"/>
    <w:rsid w:val="0089094E"/>
    <w:rsid w:val="00890E09"/>
    <w:rsid w:val="0089130C"/>
    <w:rsid w:val="00892582"/>
    <w:rsid w:val="008931F4"/>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55D5C"/>
    <w:rsid w:val="009606C2"/>
    <w:rsid w:val="0096092E"/>
    <w:rsid w:val="0096171E"/>
    <w:rsid w:val="00962CEE"/>
    <w:rsid w:val="00963EDA"/>
    <w:rsid w:val="0096499C"/>
    <w:rsid w:val="00964F46"/>
    <w:rsid w:val="009657E3"/>
    <w:rsid w:val="00966AB7"/>
    <w:rsid w:val="00967578"/>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6290"/>
    <w:rsid w:val="0099760D"/>
    <w:rsid w:val="00997680"/>
    <w:rsid w:val="009A01E5"/>
    <w:rsid w:val="009A064D"/>
    <w:rsid w:val="009A0E17"/>
    <w:rsid w:val="009A5E8D"/>
    <w:rsid w:val="009A6027"/>
    <w:rsid w:val="009A7E04"/>
    <w:rsid w:val="009B0858"/>
    <w:rsid w:val="009B16A7"/>
    <w:rsid w:val="009B1EF2"/>
    <w:rsid w:val="009B3CCE"/>
    <w:rsid w:val="009B4878"/>
    <w:rsid w:val="009B4FA6"/>
    <w:rsid w:val="009B5ECF"/>
    <w:rsid w:val="009B6B2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6FC9"/>
    <w:rsid w:val="00A374F6"/>
    <w:rsid w:val="00A4017D"/>
    <w:rsid w:val="00A404E7"/>
    <w:rsid w:val="00A40D7E"/>
    <w:rsid w:val="00A41597"/>
    <w:rsid w:val="00A444ED"/>
    <w:rsid w:val="00A44699"/>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BF7F9D"/>
    <w:rsid w:val="00C00669"/>
    <w:rsid w:val="00C00706"/>
    <w:rsid w:val="00C009BF"/>
    <w:rsid w:val="00C01065"/>
    <w:rsid w:val="00C012F5"/>
    <w:rsid w:val="00C029EA"/>
    <w:rsid w:val="00C04B14"/>
    <w:rsid w:val="00C06B2B"/>
    <w:rsid w:val="00C073F0"/>
    <w:rsid w:val="00C106E6"/>
    <w:rsid w:val="00C10947"/>
    <w:rsid w:val="00C1350E"/>
    <w:rsid w:val="00C13F43"/>
    <w:rsid w:val="00C234F4"/>
    <w:rsid w:val="00C23A0B"/>
    <w:rsid w:val="00C23C75"/>
    <w:rsid w:val="00C241C9"/>
    <w:rsid w:val="00C2455C"/>
    <w:rsid w:val="00C24E27"/>
    <w:rsid w:val="00C25C9E"/>
    <w:rsid w:val="00C262DC"/>
    <w:rsid w:val="00C27B38"/>
    <w:rsid w:val="00C32D92"/>
    <w:rsid w:val="00C32FDF"/>
    <w:rsid w:val="00C4044C"/>
    <w:rsid w:val="00C41DAD"/>
    <w:rsid w:val="00C429D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05DE9"/>
    <w:rsid w:val="00D12138"/>
    <w:rsid w:val="00D13A39"/>
    <w:rsid w:val="00D147A1"/>
    <w:rsid w:val="00D1688D"/>
    <w:rsid w:val="00D170D7"/>
    <w:rsid w:val="00D17110"/>
    <w:rsid w:val="00D17260"/>
    <w:rsid w:val="00D174A1"/>
    <w:rsid w:val="00D17CD4"/>
    <w:rsid w:val="00D237AA"/>
    <w:rsid w:val="00D23F3C"/>
    <w:rsid w:val="00D24528"/>
    <w:rsid w:val="00D25F89"/>
    <w:rsid w:val="00D27A40"/>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0ECF"/>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B68E9"/>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E0107"/>
    <w:rsid w:val="00EE04FC"/>
    <w:rsid w:val="00EE0D22"/>
    <w:rsid w:val="00EE136A"/>
    <w:rsid w:val="00EE2287"/>
    <w:rsid w:val="00EE26B5"/>
    <w:rsid w:val="00EE38F3"/>
    <w:rsid w:val="00EE612F"/>
    <w:rsid w:val="00EE6152"/>
    <w:rsid w:val="00EE6218"/>
    <w:rsid w:val="00EE744D"/>
    <w:rsid w:val="00EE7AAC"/>
    <w:rsid w:val="00EF0149"/>
    <w:rsid w:val="00EF01EB"/>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414"/>
    <w:rsid w:val="00F41D5B"/>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63D6"/>
    <w:rsid w:val="00F8015B"/>
    <w:rsid w:val="00F808B8"/>
    <w:rsid w:val="00F829DB"/>
    <w:rsid w:val="00F8347D"/>
    <w:rsid w:val="00F8375E"/>
    <w:rsid w:val="00F85E8F"/>
    <w:rsid w:val="00F87241"/>
    <w:rsid w:val="00F87DB9"/>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224"/>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CBA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Fuerte">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7-DMS-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FMTO-07-DMS-00.00.00.00</Template>
  <TotalTime>0</TotalTime>
  <Pages>2</Pages>
  <Words>319</Words>
  <Characters>1760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2026-04-25T21:53:00Z</dcterms:created>
  <dcterms:modified xsi:type="dcterms:W3CDTF">2026-10-15T02:24:00Z</dcterms:modified>
</cp:coreProperties>
</file>