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33990" w14:textId="5F15D00D" w:rsidR="00612297" w:rsidRDefault="00E579EC" w:rsidP="00802030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0"/>
        <w:rPr>
          <w:rFonts w:ascii="Arial Narrow" w:hAnsi="Arial Narrow" w:cs="Tahoma"/>
          <w:b/>
          <w:bCs/>
          <w:noProof/>
          <w:sz w:val="24"/>
        </w:rPr>
      </w:pPr>
      <w:r w:rsidRPr="00E579EC">
        <w:rPr>
          <w:rFonts w:ascii="Arial Narrow" w:hAnsi="Arial Narrow" w:cs="Tahoma"/>
          <w:b/>
          <w:bCs/>
          <w:noProof/>
          <w:sz w:val="24"/>
        </w:rPr>
        <w:t>FDLSUBA-SA-MC-00</w:t>
      </w:r>
      <w:r w:rsidR="001E1A38">
        <w:rPr>
          <w:rFonts w:ascii="Arial Narrow" w:hAnsi="Arial Narrow" w:cs="Tahoma"/>
          <w:b/>
          <w:bCs/>
          <w:noProof/>
          <w:sz w:val="24"/>
        </w:rPr>
        <w:t>9</w:t>
      </w:r>
      <w:r w:rsidRPr="00E579EC">
        <w:rPr>
          <w:rFonts w:ascii="Arial Narrow" w:hAnsi="Arial Narrow" w:cs="Tahoma"/>
          <w:b/>
          <w:bCs/>
          <w:noProof/>
          <w:sz w:val="24"/>
        </w:rPr>
        <w:t>-2026 (1</w:t>
      </w:r>
      <w:r w:rsidR="001E1A38">
        <w:rPr>
          <w:rFonts w:ascii="Arial Narrow" w:hAnsi="Arial Narrow" w:cs="Tahoma"/>
          <w:b/>
          <w:bCs/>
          <w:noProof/>
          <w:sz w:val="24"/>
        </w:rPr>
        <w:t>66970</w:t>
      </w:r>
      <w:r w:rsidRPr="00E579EC">
        <w:rPr>
          <w:rFonts w:ascii="Arial Narrow" w:hAnsi="Arial Narrow" w:cs="Tahoma"/>
          <w:b/>
          <w:bCs/>
          <w:noProof/>
          <w:sz w:val="24"/>
        </w:rPr>
        <w:t>)</w:t>
      </w:r>
    </w:p>
    <w:p w14:paraId="16168112" w14:textId="77777777" w:rsidR="00E579EC" w:rsidRPr="00554702" w:rsidRDefault="00E579EC" w:rsidP="00802030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0"/>
        <w:rPr>
          <w:rFonts w:ascii="Arial Narrow" w:hAnsi="Arial Narrow" w:cs="Arial"/>
          <w:b/>
          <w:sz w:val="24"/>
        </w:rPr>
      </w:pPr>
    </w:p>
    <w:p w14:paraId="61E9AFC5" w14:textId="6E369B63" w:rsidR="00612297" w:rsidRPr="00F22FEB" w:rsidRDefault="00612297" w:rsidP="00802030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4"/>
          <w:szCs w:val="20"/>
          <w:lang w:val="es-ES"/>
        </w:rPr>
      </w:pPr>
      <w:r w:rsidRPr="00F22FEB">
        <w:rPr>
          <w:rFonts w:ascii="Arial Narrow" w:hAnsi="Arial Narrow"/>
          <w:b/>
          <w:bCs/>
          <w:sz w:val="24"/>
          <w:szCs w:val="20"/>
          <w:lang w:val="es-ES"/>
        </w:rPr>
        <w:t xml:space="preserve">FORMATO </w:t>
      </w:r>
      <w:r w:rsidR="001E1A38">
        <w:rPr>
          <w:rFonts w:ascii="Arial Narrow" w:hAnsi="Arial Narrow"/>
          <w:b/>
          <w:bCs/>
          <w:sz w:val="24"/>
          <w:szCs w:val="20"/>
          <w:lang w:val="es-ES"/>
        </w:rPr>
        <w:t>8</w:t>
      </w:r>
    </w:p>
    <w:p w14:paraId="5D08FFD1" w14:textId="36E5F2D2" w:rsidR="00612297" w:rsidRPr="00F22FEB" w:rsidRDefault="009B6D0A" w:rsidP="00802030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bCs/>
          <w:sz w:val="24"/>
          <w:szCs w:val="20"/>
        </w:rPr>
      </w:pPr>
      <w:r>
        <w:rPr>
          <w:rFonts w:ascii="Arial Narrow" w:hAnsi="Arial Narrow"/>
          <w:b/>
          <w:bCs/>
          <w:sz w:val="24"/>
          <w:szCs w:val="20"/>
        </w:rPr>
        <w:t>APOYO A LA</w:t>
      </w:r>
      <w:r w:rsidR="00612297" w:rsidRPr="00F22FEB">
        <w:rPr>
          <w:rFonts w:ascii="Arial Narrow" w:hAnsi="Arial Narrow"/>
          <w:b/>
          <w:bCs/>
          <w:sz w:val="24"/>
          <w:szCs w:val="20"/>
        </w:rPr>
        <w:t xml:space="preserve"> INDUSTRIA NACIONAL</w:t>
      </w:r>
      <w:r w:rsidR="00612297">
        <w:rPr>
          <w:rFonts w:ascii="Arial Narrow" w:hAnsi="Arial Narrow"/>
          <w:b/>
          <w:bCs/>
          <w:noProof/>
        </w:rPr>
        <w:t xml:space="preserve"> </w:t>
      </w:r>
    </w:p>
    <w:p w14:paraId="3D4ADA4E" w14:textId="77777777" w:rsidR="00612297" w:rsidRPr="004C157C" w:rsidRDefault="00612297" w:rsidP="00802030">
      <w:pPr>
        <w:spacing w:before="0" w:after="0"/>
        <w:jc w:val="left"/>
        <w:rPr>
          <w:rFonts w:ascii="Arial Narrow" w:hAnsi="Arial Narrow" w:cs="Arial"/>
          <w:sz w:val="24"/>
          <w:szCs w:val="20"/>
        </w:rPr>
      </w:pPr>
    </w:p>
    <w:p w14:paraId="1ECF4BEE" w14:textId="77777777" w:rsidR="00612297" w:rsidRPr="004C157C" w:rsidRDefault="00612297" w:rsidP="00802030">
      <w:pPr>
        <w:spacing w:before="0" w:after="0"/>
        <w:jc w:val="left"/>
        <w:rPr>
          <w:rFonts w:ascii="Arial Narrow" w:hAnsi="Arial Narrow" w:cs="Arial"/>
          <w:sz w:val="24"/>
          <w:szCs w:val="20"/>
        </w:rPr>
      </w:pPr>
    </w:p>
    <w:p w14:paraId="11A0A4BB" w14:textId="77777777" w:rsidR="00612297" w:rsidRPr="00F22FEB" w:rsidRDefault="00612297" w:rsidP="00802030">
      <w:pPr>
        <w:pStyle w:val="InviasNormal"/>
        <w:spacing w:before="0" w:after="0"/>
        <w:outlineLvl w:val="0"/>
        <w:rPr>
          <w:rFonts w:ascii="Arial Narrow" w:hAnsi="Arial Narrow"/>
          <w:sz w:val="24"/>
          <w:szCs w:val="20"/>
        </w:rPr>
      </w:pPr>
      <w:r w:rsidRPr="00F22FEB">
        <w:rPr>
          <w:rFonts w:ascii="Arial Narrow" w:hAnsi="Arial Narrow"/>
          <w:sz w:val="24"/>
          <w:szCs w:val="20"/>
        </w:rPr>
        <w:t>Señores</w:t>
      </w:r>
    </w:p>
    <w:p w14:paraId="5ADC6768" w14:textId="77777777" w:rsidR="00612297" w:rsidRPr="00F22FEB" w:rsidRDefault="00612297" w:rsidP="00802030">
      <w:pPr>
        <w:pStyle w:val="InviasNormal"/>
        <w:spacing w:before="0" w:after="0"/>
        <w:outlineLvl w:val="0"/>
        <w:rPr>
          <w:rFonts w:ascii="Arial Narrow" w:hAnsi="Arial Narrow"/>
          <w:b/>
          <w:bCs/>
          <w:sz w:val="24"/>
          <w:szCs w:val="20"/>
        </w:rPr>
      </w:pPr>
      <w:r w:rsidRPr="00F22FEB">
        <w:rPr>
          <w:rFonts w:ascii="Arial Narrow" w:hAnsi="Arial Narrow"/>
          <w:b/>
          <w:bCs/>
          <w:sz w:val="24"/>
          <w:szCs w:val="20"/>
          <w:highlight w:val="lightGray"/>
        </w:rPr>
        <w:t>[NOMBRE DE LA ENTIDAD]</w:t>
      </w:r>
    </w:p>
    <w:p w14:paraId="5477F9F0" w14:textId="77777777" w:rsidR="00612297" w:rsidRPr="00F22FEB" w:rsidRDefault="00612297" w:rsidP="00802030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sz w:val="24"/>
          <w:szCs w:val="20"/>
          <w:highlight w:val="lightGray"/>
        </w:rPr>
      </w:pPr>
      <w:r w:rsidRPr="00F22FEB">
        <w:rPr>
          <w:rFonts w:ascii="Arial Narrow" w:hAnsi="Arial Narrow"/>
          <w:sz w:val="24"/>
          <w:szCs w:val="20"/>
          <w:highlight w:val="lightGray"/>
        </w:rPr>
        <w:t xml:space="preserve">[Dirección de la entidad] </w:t>
      </w:r>
    </w:p>
    <w:p w14:paraId="19BC6161" w14:textId="77777777" w:rsidR="00612297" w:rsidRPr="00F22FEB" w:rsidRDefault="00612297" w:rsidP="00802030">
      <w:pPr>
        <w:pStyle w:val="InviasNormal"/>
        <w:spacing w:before="0" w:after="0"/>
        <w:rPr>
          <w:rFonts w:ascii="Arial Narrow" w:hAnsi="Arial Narrow"/>
          <w:sz w:val="24"/>
          <w:szCs w:val="20"/>
        </w:rPr>
      </w:pPr>
      <w:r w:rsidRPr="00F22FEB">
        <w:rPr>
          <w:rFonts w:ascii="Arial Narrow" w:hAnsi="Arial Narrow"/>
          <w:sz w:val="24"/>
          <w:szCs w:val="20"/>
          <w:highlight w:val="lightGray"/>
        </w:rPr>
        <w:t>[Ciudad]</w:t>
      </w:r>
      <w:r w:rsidRPr="00F22FEB">
        <w:rPr>
          <w:rFonts w:ascii="Arial Narrow" w:hAnsi="Arial Narrow"/>
          <w:sz w:val="24"/>
          <w:szCs w:val="20"/>
        </w:rPr>
        <w:t xml:space="preserve"> </w:t>
      </w:r>
    </w:p>
    <w:p w14:paraId="6AF07D02" w14:textId="77777777" w:rsidR="00612297" w:rsidRPr="004C157C" w:rsidRDefault="00612297" w:rsidP="00802030">
      <w:pPr>
        <w:spacing w:before="0" w:after="0"/>
        <w:jc w:val="left"/>
        <w:rPr>
          <w:rFonts w:ascii="Arial Narrow" w:hAnsi="Arial Narrow" w:cs="Arial"/>
          <w:sz w:val="24"/>
          <w:szCs w:val="20"/>
        </w:rPr>
      </w:pPr>
    </w:p>
    <w:p w14:paraId="26F8AD77" w14:textId="77777777" w:rsidR="00612297" w:rsidRPr="00F22FEB" w:rsidRDefault="00612297" w:rsidP="00802030">
      <w:pPr>
        <w:pStyle w:val="InviasNormal"/>
        <w:spacing w:before="0" w:after="0"/>
        <w:outlineLvl w:val="0"/>
        <w:rPr>
          <w:rFonts w:ascii="Arial Narrow" w:hAnsi="Arial Narrow"/>
          <w:b/>
          <w:bCs/>
          <w:sz w:val="24"/>
          <w:szCs w:val="20"/>
          <w:u w:val="single"/>
        </w:rPr>
      </w:pPr>
      <w:r w:rsidRPr="00F22FEB">
        <w:rPr>
          <w:rFonts w:ascii="Arial Narrow" w:hAnsi="Arial Narrow"/>
          <w:b/>
          <w:bCs/>
          <w:sz w:val="24"/>
          <w:szCs w:val="20"/>
        </w:rPr>
        <w:t>REFERENCIA:</w:t>
      </w:r>
      <w:r w:rsidRPr="00F22FEB">
        <w:rPr>
          <w:rFonts w:ascii="Arial Narrow" w:hAnsi="Arial Narrow"/>
          <w:sz w:val="24"/>
          <w:szCs w:val="20"/>
        </w:rPr>
        <w:tab/>
        <w:t xml:space="preserve">Proceso de contratación No. </w:t>
      </w:r>
      <w:r w:rsidRPr="00F22FEB">
        <w:rPr>
          <w:rFonts w:ascii="Arial Narrow" w:hAnsi="Arial Narrow"/>
          <w:sz w:val="24"/>
          <w:szCs w:val="20"/>
          <w:highlight w:val="lightGray"/>
          <w:lang w:bidi="en-US"/>
        </w:rPr>
        <w:t>[Incluir número del proceso de contratación]</w:t>
      </w:r>
      <w:r w:rsidRPr="00F22FEB">
        <w:rPr>
          <w:rFonts w:ascii="Arial Narrow" w:hAnsi="Arial Narrow"/>
          <w:sz w:val="24"/>
          <w:szCs w:val="20"/>
        </w:rPr>
        <w:t xml:space="preserve">, en adelante el “Proceso de contratación” </w:t>
      </w:r>
    </w:p>
    <w:p w14:paraId="2D236BE6" w14:textId="77777777" w:rsidR="00612297" w:rsidRDefault="00612297" w:rsidP="00802030">
      <w:pPr>
        <w:spacing w:before="0" w:after="0"/>
        <w:jc w:val="left"/>
        <w:rPr>
          <w:rFonts w:ascii="Arial Narrow" w:hAnsi="Arial Narrow" w:cs="Arial"/>
          <w:sz w:val="24"/>
          <w:szCs w:val="20"/>
        </w:rPr>
      </w:pPr>
      <w:r w:rsidRPr="00F22FEB">
        <w:rPr>
          <w:rFonts w:ascii="Arial Narrow" w:hAnsi="Arial Narrow" w:cs="Arial"/>
          <w:sz w:val="24"/>
          <w:szCs w:val="20"/>
        </w:rPr>
        <w:t xml:space="preserve">Objeto: </w:t>
      </w:r>
    </w:p>
    <w:p w14:paraId="42EF1CD6" w14:textId="77777777" w:rsidR="00612297" w:rsidRPr="00F22FEB" w:rsidRDefault="00612297" w:rsidP="00802030">
      <w:pPr>
        <w:spacing w:before="0" w:after="0"/>
        <w:jc w:val="left"/>
        <w:rPr>
          <w:rFonts w:ascii="Arial Narrow" w:hAnsi="Arial Narrow" w:cs="Arial"/>
          <w:sz w:val="24"/>
          <w:szCs w:val="20"/>
        </w:rPr>
      </w:pPr>
    </w:p>
    <w:p w14:paraId="6A32261D" w14:textId="77777777" w:rsidR="00612297" w:rsidRDefault="00612297" w:rsidP="00802030">
      <w:pPr>
        <w:spacing w:before="0" w:after="0"/>
        <w:rPr>
          <w:rFonts w:ascii="Arial Narrow" w:hAnsi="Arial Narrow" w:cs="Arial"/>
          <w:sz w:val="24"/>
          <w:szCs w:val="20"/>
          <w:lang w:bidi="en-US"/>
        </w:rPr>
      </w:pPr>
      <w:r w:rsidRPr="00F22FEB">
        <w:rPr>
          <w:rFonts w:ascii="Arial Narrow" w:hAnsi="Arial Narrow" w:cs="Arial"/>
          <w:sz w:val="24"/>
          <w:szCs w:val="20"/>
          <w:highlight w:val="lightGray"/>
          <w:lang w:bidi="en-US"/>
        </w:rPr>
        <w:t>[Incluir cuando el proceso es estructurado por lotes o grupos]</w:t>
      </w:r>
      <w:r w:rsidRPr="00F22FEB">
        <w:rPr>
          <w:rFonts w:ascii="Arial Narrow" w:hAnsi="Arial Narrow" w:cs="Arial"/>
          <w:sz w:val="24"/>
          <w:szCs w:val="20"/>
        </w:rPr>
        <w:t xml:space="preserve"> Lote: </w:t>
      </w:r>
      <w:r w:rsidRPr="00F22FEB">
        <w:rPr>
          <w:rFonts w:ascii="Arial Narrow" w:hAnsi="Arial Narrow" w:cs="Arial"/>
          <w:sz w:val="24"/>
          <w:szCs w:val="20"/>
          <w:highlight w:val="lightGray"/>
          <w:lang w:bidi="en-US"/>
        </w:rPr>
        <w:t>[Indicar el lote o lotes a los cuales se presenta oferta.]</w:t>
      </w:r>
    </w:p>
    <w:p w14:paraId="20ED27B7" w14:textId="77777777" w:rsidR="00612297" w:rsidRPr="00F22FEB" w:rsidRDefault="00612297" w:rsidP="00802030">
      <w:pPr>
        <w:spacing w:before="0" w:after="0"/>
        <w:rPr>
          <w:rFonts w:ascii="Arial Narrow" w:hAnsi="Arial Narrow" w:cs="Arial"/>
          <w:sz w:val="24"/>
          <w:szCs w:val="20"/>
        </w:rPr>
      </w:pPr>
    </w:p>
    <w:p w14:paraId="451950A7" w14:textId="77777777" w:rsidR="00612297" w:rsidRDefault="00612297" w:rsidP="00802030">
      <w:pPr>
        <w:autoSpaceDE w:val="0"/>
        <w:autoSpaceDN w:val="0"/>
        <w:adjustRightInd w:val="0"/>
        <w:spacing w:before="0" w:after="0"/>
        <w:rPr>
          <w:rFonts w:ascii="Arial Narrow" w:eastAsiaTheme="minorEastAsia" w:hAnsi="Arial Narrow" w:cs="Arial"/>
          <w:sz w:val="24"/>
          <w:szCs w:val="20"/>
        </w:rPr>
      </w:pPr>
      <w:r w:rsidRPr="00F22FEB">
        <w:rPr>
          <w:rFonts w:ascii="Arial Narrow" w:eastAsiaTheme="minorEastAsia" w:hAnsi="Arial Narrow" w:cs="Arial"/>
          <w:sz w:val="24"/>
          <w:szCs w:val="20"/>
        </w:rPr>
        <w:t>Estimados señores:</w:t>
      </w:r>
    </w:p>
    <w:p w14:paraId="7737E0D8" w14:textId="77777777" w:rsidR="00612297" w:rsidRPr="009B1F59" w:rsidRDefault="00612297" w:rsidP="00802030">
      <w:pPr>
        <w:autoSpaceDE w:val="0"/>
        <w:autoSpaceDN w:val="0"/>
        <w:adjustRightInd w:val="0"/>
        <w:spacing w:before="0" w:after="0"/>
        <w:rPr>
          <w:rFonts w:ascii="Arial Narrow" w:eastAsiaTheme="minorEastAsia" w:hAnsi="Arial Narrow" w:cs="Arial"/>
          <w:sz w:val="24"/>
        </w:rPr>
      </w:pPr>
    </w:p>
    <w:p w14:paraId="35B9B7EE" w14:textId="77D0CCBE" w:rsidR="00612297" w:rsidRDefault="00612297" w:rsidP="00802030">
      <w:pPr>
        <w:spacing w:before="0" w:after="0"/>
        <w:rPr>
          <w:rFonts w:ascii="Arial Narrow" w:hAnsi="Arial Narrow" w:cs="Arial"/>
          <w:sz w:val="24"/>
          <w:lang w:bidi="en-US"/>
        </w:rPr>
      </w:pPr>
      <w:r w:rsidRPr="009B1F59">
        <w:rPr>
          <w:rFonts w:ascii="Arial Narrow" w:hAnsi="Arial Narrow" w:cs="Arial"/>
          <w:sz w:val="24"/>
          <w:highlight w:val="lightGray"/>
          <w:lang w:bidi="en-US"/>
        </w:rPr>
        <w:t xml:space="preserve">[Nombre del representante legal del Proponente]" </w:t>
      </w:r>
      <w:r w:rsidRPr="009B1F59">
        <w:rPr>
          <w:rFonts w:ascii="Arial Narrow" w:eastAsiaTheme="minorEastAsia" w:hAnsi="Arial Narrow" w:cs="Arial"/>
          <w:sz w:val="24"/>
        </w:rPr>
        <w:t xml:space="preserve">en mi calidad de representante legal de </w:t>
      </w:r>
      <w:r w:rsidRPr="009B1F59">
        <w:rPr>
          <w:rFonts w:ascii="Arial Narrow" w:hAnsi="Arial Narrow" w:cs="Arial"/>
          <w:sz w:val="24"/>
          <w:highlight w:val="lightGray"/>
          <w:lang w:bidi="en-US"/>
        </w:rPr>
        <w:t xml:space="preserve">[Nombre del Proponente]" </w:t>
      </w:r>
      <w:r w:rsidRPr="009B1F59">
        <w:rPr>
          <w:rFonts w:ascii="Arial Narrow" w:hAnsi="Arial Narrow" w:cs="Arial"/>
          <w:sz w:val="24"/>
          <w:lang w:bidi="en-US"/>
        </w:rPr>
        <w:t xml:space="preserve"> o </w:t>
      </w:r>
      <w:r w:rsidRPr="009B1F59">
        <w:rPr>
          <w:rFonts w:ascii="Arial Narrow" w:hAnsi="Arial Narrow" w:cs="Arial"/>
          <w:sz w:val="24"/>
          <w:highlight w:val="lightGray"/>
        </w:rPr>
        <w:t>[Nombre del Proponente- persona natural]</w:t>
      </w:r>
      <w:r w:rsidRPr="009B1F59">
        <w:rPr>
          <w:rFonts w:ascii="Arial Narrow" w:hAnsi="Arial Narrow" w:cs="Arial"/>
          <w:sz w:val="24"/>
        </w:rPr>
        <w:t xml:space="preserve"> </w:t>
      </w:r>
      <w:r w:rsidRPr="009B1F59">
        <w:rPr>
          <w:rFonts w:ascii="Arial Narrow" w:hAnsi="Arial Narrow" w:cs="Arial"/>
          <w:sz w:val="24"/>
          <w:lang w:bidi="en-US"/>
        </w:rPr>
        <w:t xml:space="preserve">en adelante el “proponente”, </w:t>
      </w:r>
      <w:r w:rsidR="001E1A38">
        <w:rPr>
          <w:rFonts w:ascii="Arial Narrow" w:hAnsi="Arial Narrow" w:cs="Arial"/>
          <w:sz w:val="24"/>
          <w:lang w:bidi="en-US"/>
        </w:rPr>
        <w:t>realizo el siguiente ofrecimiento:</w:t>
      </w:r>
    </w:p>
    <w:p w14:paraId="0ACEECAB" w14:textId="77777777" w:rsidR="001E1A38" w:rsidRPr="001E1A38" w:rsidRDefault="001E1A38" w:rsidP="00802030">
      <w:pPr>
        <w:spacing w:before="0" w:after="0"/>
        <w:rPr>
          <w:rFonts w:ascii="Arial Narrow" w:hAnsi="Arial Narrow" w:cs="Arial"/>
          <w:szCs w:val="22"/>
          <w:lang w:bidi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516"/>
        <w:gridCol w:w="1701"/>
      </w:tblGrid>
      <w:tr w:rsidR="001E1A38" w:rsidRPr="001E1A38" w14:paraId="5277223A" w14:textId="77777777" w:rsidTr="00F019A2">
        <w:trPr>
          <w:cantSplit/>
          <w:tblHeader/>
          <w:jc w:val="center"/>
        </w:trPr>
        <w:tc>
          <w:tcPr>
            <w:tcW w:w="6516" w:type="dxa"/>
            <w:shd w:val="clear" w:color="auto" w:fill="D9D9D9" w:themeFill="background1" w:themeFillShade="D9"/>
            <w:hideMark/>
          </w:tcPr>
          <w:p w14:paraId="681C6355" w14:textId="77777777" w:rsidR="001E1A38" w:rsidRPr="001E1A38" w:rsidRDefault="001E1A38" w:rsidP="00F019A2">
            <w:pPr>
              <w:keepNext/>
              <w:spacing w:after="120"/>
              <w:jc w:val="center"/>
              <w:rPr>
                <w:rFonts w:ascii="Arial Narrow" w:eastAsia="Garamond" w:hAnsi="Arial Narrow" w:cs="Garamond"/>
                <w:b/>
                <w:bCs/>
                <w:sz w:val="22"/>
                <w:szCs w:val="22"/>
              </w:rPr>
            </w:pPr>
            <w:r w:rsidRPr="001E1A38">
              <w:rPr>
                <w:rFonts w:ascii="Arial Narrow" w:eastAsia="Garamond" w:hAnsi="Arial Narrow" w:cs="Garamond"/>
                <w:b/>
                <w:bCs/>
                <w:sz w:val="22"/>
                <w:szCs w:val="22"/>
              </w:rPr>
              <w:t>CONDICIÓN ACREDITADA</w:t>
            </w:r>
          </w:p>
        </w:tc>
        <w:tc>
          <w:tcPr>
            <w:tcW w:w="1701" w:type="dxa"/>
            <w:shd w:val="clear" w:color="auto" w:fill="D9D9D9" w:themeFill="background1" w:themeFillShade="D9"/>
            <w:hideMark/>
          </w:tcPr>
          <w:p w14:paraId="241B9D88" w14:textId="680300EA" w:rsidR="001E1A38" w:rsidRPr="001E1A38" w:rsidRDefault="001E1A38" w:rsidP="00F019A2">
            <w:pPr>
              <w:keepNext/>
              <w:spacing w:after="120"/>
              <w:jc w:val="center"/>
              <w:rPr>
                <w:rFonts w:ascii="Arial Narrow" w:eastAsia="Garamond" w:hAnsi="Arial Narrow" w:cs="Garamond"/>
                <w:b/>
                <w:bCs/>
                <w:sz w:val="22"/>
                <w:szCs w:val="22"/>
              </w:rPr>
            </w:pPr>
            <w:r>
              <w:rPr>
                <w:rFonts w:ascii="Arial Narrow" w:eastAsia="Garamond" w:hAnsi="Arial Narrow" w:cs="Garamond"/>
                <w:b/>
                <w:bCs/>
                <w:sz w:val="22"/>
                <w:szCs w:val="22"/>
              </w:rPr>
              <w:t>MARQUE CON UNA “X”</w:t>
            </w:r>
          </w:p>
        </w:tc>
      </w:tr>
      <w:tr w:rsidR="001E1A38" w:rsidRPr="001E1A38" w14:paraId="7A698CC5" w14:textId="77777777" w:rsidTr="00F019A2">
        <w:trPr>
          <w:cantSplit/>
          <w:jc w:val="center"/>
        </w:trPr>
        <w:tc>
          <w:tcPr>
            <w:tcW w:w="6516" w:type="dxa"/>
            <w:hideMark/>
          </w:tcPr>
          <w:p w14:paraId="3F68F146" w14:textId="77777777" w:rsidR="001E1A38" w:rsidRPr="001E1A38" w:rsidRDefault="001E1A38" w:rsidP="00F019A2">
            <w:pPr>
              <w:keepNext/>
              <w:spacing w:after="120"/>
              <w:rPr>
                <w:rFonts w:ascii="Arial Narrow" w:eastAsia="Garamond" w:hAnsi="Arial Narrow" w:cs="Garamond"/>
                <w:sz w:val="22"/>
                <w:szCs w:val="22"/>
              </w:rPr>
            </w:pPr>
            <w:r w:rsidRPr="001E1A38">
              <w:rPr>
                <w:rFonts w:ascii="Arial Narrow" w:eastAsia="Garamond" w:hAnsi="Arial Narrow" w:cs="Garamond"/>
                <w:sz w:val="22"/>
                <w:szCs w:val="22"/>
              </w:rPr>
              <w:t>Ofrecimiento de bienes nacionales o de bienes extranjeros con derecho a trato nacional</w:t>
            </w:r>
          </w:p>
        </w:tc>
        <w:tc>
          <w:tcPr>
            <w:tcW w:w="1701" w:type="dxa"/>
            <w:hideMark/>
          </w:tcPr>
          <w:p w14:paraId="37FCDAFA" w14:textId="569F392F" w:rsidR="001E1A38" w:rsidRPr="001E1A38" w:rsidRDefault="001E1A38" w:rsidP="00F019A2">
            <w:pPr>
              <w:keepNext/>
              <w:spacing w:after="120"/>
              <w:jc w:val="center"/>
              <w:rPr>
                <w:rFonts w:ascii="Arial Narrow" w:eastAsia="Garamond" w:hAnsi="Arial Narrow" w:cs="Garamond"/>
                <w:sz w:val="22"/>
                <w:szCs w:val="22"/>
              </w:rPr>
            </w:pPr>
          </w:p>
        </w:tc>
      </w:tr>
      <w:tr w:rsidR="001E1A38" w:rsidRPr="001E1A38" w14:paraId="02DCFC26" w14:textId="77777777" w:rsidTr="00F019A2">
        <w:trPr>
          <w:cantSplit/>
          <w:jc w:val="center"/>
        </w:trPr>
        <w:tc>
          <w:tcPr>
            <w:tcW w:w="6516" w:type="dxa"/>
            <w:hideMark/>
          </w:tcPr>
          <w:p w14:paraId="3E4A6D9C" w14:textId="77777777" w:rsidR="001E1A38" w:rsidRPr="001E1A38" w:rsidRDefault="001E1A38" w:rsidP="00F019A2">
            <w:pPr>
              <w:keepNext/>
              <w:spacing w:after="120"/>
              <w:rPr>
                <w:rFonts w:ascii="Arial Narrow" w:eastAsia="Garamond" w:hAnsi="Arial Narrow" w:cs="Garamond"/>
                <w:sz w:val="22"/>
                <w:szCs w:val="22"/>
              </w:rPr>
            </w:pPr>
            <w:r w:rsidRPr="001E1A38">
              <w:rPr>
                <w:rFonts w:ascii="Arial Narrow" w:eastAsia="Garamond" w:hAnsi="Arial Narrow" w:cs="Garamond"/>
                <w:sz w:val="22"/>
                <w:szCs w:val="22"/>
              </w:rPr>
              <w:t>Ofrecimiento de bienes extranjeros con incorporación de componente colombiano, conforme a las condiciones de acreditación establecidas en el pliego de condiciones</w:t>
            </w:r>
          </w:p>
        </w:tc>
        <w:tc>
          <w:tcPr>
            <w:tcW w:w="1701" w:type="dxa"/>
            <w:hideMark/>
          </w:tcPr>
          <w:p w14:paraId="485BBFE1" w14:textId="35619CFC" w:rsidR="001E1A38" w:rsidRPr="001E1A38" w:rsidRDefault="001E1A38" w:rsidP="00F019A2">
            <w:pPr>
              <w:keepNext/>
              <w:spacing w:after="120"/>
              <w:jc w:val="center"/>
              <w:rPr>
                <w:rFonts w:ascii="Arial Narrow" w:eastAsia="Garamond" w:hAnsi="Arial Narrow" w:cs="Garamond"/>
                <w:sz w:val="22"/>
                <w:szCs w:val="22"/>
              </w:rPr>
            </w:pPr>
          </w:p>
        </w:tc>
      </w:tr>
      <w:tr w:rsidR="001E1A38" w:rsidRPr="001E1A38" w14:paraId="56A95E0C" w14:textId="77777777" w:rsidTr="00F019A2">
        <w:trPr>
          <w:cantSplit/>
          <w:jc w:val="center"/>
        </w:trPr>
        <w:tc>
          <w:tcPr>
            <w:tcW w:w="6516" w:type="dxa"/>
            <w:hideMark/>
          </w:tcPr>
          <w:p w14:paraId="72C1F65F" w14:textId="77777777" w:rsidR="001E1A38" w:rsidRPr="001E1A38" w:rsidRDefault="001E1A38" w:rsidP="00F019A2">
            <w:pPr>
              <w:keepNext/>
              <w:spacing w:after="120"/>
              <w:rPr>
                <w:rFonts w:ascii="Arial Narrow" w:eastAsia="Garamond" w:hAnsi="Arial Narrow" w:cs="Garamond"/>
                <w:sz w:val="22"/>
                <w:szCs w:val="22"/>
              </w:rPr>
            </w:pPr>
            <w:r w:rsidRPr="001E1A38">
              <w:rPr>
                <w:rFonts w:ascii="Arial Narrow" w:eastAsia="Garamond" w:hAnsi="Arial Narrow" w:cs="Garamond"/>
                <w:sz w:val="22"/>
                <w:szCs w:val="22"/>
              </w:rPr>
              <w:t>No acredita ninguna de las condiciones anteriores</w:t>
            </w:r>
          </w:p>
        </w:tc>
        <w:tc>
          <w:tcPr>
            <w:tcW w:w="1701" w:type="dxa"/>
            <w:hideMark/>
          </w:tcPr>
          <w:p w14:paraId="1615A00A" w14:textId="7CD05260" w:rsidR="001E1A38" w:rsidRPr="001E1A38" w:rsidRDefault="001E1A38" w:rsidP="00F019A2">
            <w:pPr>
              <w:keepNext/>
              <w:spacing w:after="120"/>
              <w:jc w:val="center"/>
              <w:rPr>
                <w:rFonts w:ascii="Arial Narrow" w:eastAsia="Garamond" w:hAnsi="Arial Narrow" w:cs="Garamond"/>
                <w:sz w:val="22"/>
                <w:szCs w:val="22"/>
              </w:rPr>
            </w:pPr>
          </w:p>
        </w:tc>
      </w:tr>
    </w:tbl>
    <w:p w14:paraId="3A89D7F6" w14:textId="77777777" w:rsidR="001E1A38" w:rsidRPr="001E1A38" w:rsidRDefault="001E1A38" w:rsidP="001E1A38">
      <w:pPr>
        <w:keepNext/>
        <w:spacing w:after="120"/>
        <w:rPr>
          <w:rFonts w:ascii="Arial Narrow" w:eastAsia="Garamond" w:hAnsi="Arial Narrow" w:cs="Garamond"/>
          <w:szCs w:val="22"/>
        </w:rPr>
      </w:pPr>
    </w:p>
    <w:p w14:paraId="552EDDE5" w14:textId="77777777" w:rsidR="001E1A38" w:rsidRPr="001E1A38" w:rsidRDefault="001E1A38" w:rsidP="001E1A38">
      <w:pPr>
        <w:keepNext/>
        <w:spacing w:after="120"/>
        <w:rPr>
          <w:rFonts w:ascii="Arial Narrow" w:eastAsia="Garamond" w:hAnsi="Arial Narrow" w:cs="Garamond"/>
          <w:szCs w:val="22"/>
        </w:rPr>
      </w:pPr>
      <w:r w:rsidRPr="001E1A38">
        <w:rPr>
          <w:rFonts w:ascii="Arial Narrow" w:eastAsia="Garamond" w:hAnsi="Arial Narrow" w:cs="Garamond"/>
          <w:b/>
          <w:bCs/>
          <w:szCs w:val="22"/>
        </w:rPr>
        <w:t>Nota:</w:t>
      </w:r>
      <w:r w:rsidRPr="001E1A38">
        <w:rPr>
          <w:rFonts w:ascii="Arial Narrow" w:eastAsia="Garamond" w:hAnsi="Arial Narrow" w:cs="Garamond"/>
          <w:szCs w:val="22"/>
        </w:rPr>
        <w:t xml:space="preserve"> El porcentaje mínimo del cuarenta por ciento (40 %) previsto en el Decreto 680 de 2021 corresponde a la vinculación de personal colombiano bajo la regla subsidiaria aplicable a servicios y no se exigirá como porcentaje de bienes nacionales en esta contratación. </w:t>
      </w:r>
    </w:p>
    <w:p w14:paraId="020378C1" w14:textId="77777777" w:rsidR="001E1A38" w:rsidRPr="001E1A38" w:rsidRDefault="001E1A38" w:rsidP="001E1A38">
      <w:pPr>
        <w:keepNext/>
        <w:spacing w:after="120"/>
        <w:rPr>
          <w:rFonts w:ascii="Arial Narrow" w:eastAsia="Garamond" w:hAnsi="Arial Narrow" w:cs="Garamond"/>
          <w:szCs w:val="22"/>
        </w:rPr>
      </w:pPr>
      <w:r w:rsidRPr="001E1A38">
        <w:rPr>
          <w:rFonts w:ascii="Arial Narrow" w:eastAsia="Garamond" w:hAnsi="Arial Narrow" w:cs="Garamond"/>
          <w:szCs w:val="22"/>
        </w:rPr>
        <w:t>Los puntajes son excluyentes y no acumulables. El proponente deberá presentar con la oferta el FORMATO 8 – APOYO A LA INDUSTRIA NACIONAL, debidamente diligenciado y suscrito. Cuando el proponente presente el formato marcando más de una opción o no marque ninguna, el puntaje asignado por este criterio será de CERO (0) puntos. La acreditación y verificación se realizarán conforme a la Ley 816 de 2003 y a las disposiciones aplicables del Decreto 1082 de 2015.</w:t>
      </w:r>
    </w:p>
    <w:p w14:paraId="7BB780F7" w14:textId="77777777" w:rsidR="001E1A38" w:rsidRDefault="001E1A38" w:rsidP="00802030">
      <w:pPr>
        <w:pStyle w:val="InviasNormal"/>
        <w:spacing w:before="0" w:after="0"/>
        <w:rPr>
          <w:rFonts w:ascii="Arial Narrow" w:hAnsi="Arial Narrow"/>
          <w:sz w:val="24"/>
          <w:szCs w:val="20"/>
        </w:rPr>
      </w:pPr>
    </w:p>
    <w:p w14:paraId="7A6FC3FD" w14:textId="5646F87C" w:rsidR="00612297" w:rsidRPr="00F22FEB" w:rsidRDefault="00612297" w:rsidP="00802030">
      <w:pPr>
        <w:pStyle w:val="InviasNormal"/>
        <w:spacing w:before="0" w:after="0"/>
        <w:rPr>
          <w:rFonts w:ascii="Arial Narrow" w:hAnsi="Arial Narrow"/>
          <w:sz w:val="24"/>
          <w:szCs w:val="20"/>
        </w:rPr>
      </w:pPr>
      <w:r w:rsidRPr="00F22FEB">
        <w:rPr>
          <w:rFonts w:ascii="Arial Narrow" w:hAnsi="Arial Narrow"/>
          <w:sz w:val="24"/>
          <w:szCs w:val="20"/>
        </w:rPr>
        <w:t>Nombre del proponente</w:t>
      </w:r>
      <w:r w:rsidRPr="00F22FEB">
        <w:rPr>
          <w:rFonts w:ascii="Arial Narrow" w:hAnsi="Arial Narrow"/>
          <w:sz w:val="24"/>
          <w:szCs w:val="20"/>
        </w:rPr>
        <w:tab/>
        <w:t>_______________________________________</w:t>
      </w:r>
    </w:p>
    <w:p w14:paraId="2CBECA41" w14:textId="77777777" w:rsidR="00612297" w:rsidRPr="00F22FEB" w:rsidRDefault="00612297" w:rsidP="00802030">
      <w:pPr>
        <w:pStyle w:val="InviasNormal"/>
        <w:spacing w:before="0" w:after="0"/>
        <w:rPr>
          <w:rFonts w:ascii="Arial Narrow" w:hAnsi="Arial Narrow"/>
          <w:sz w:val="24"/>
          <w:szCs w:val="20"/>
        </w:rPr>
      </w:pPr>
      <w:r w:rsidRPr="00F22FEB">
        <w:rPr>
          <w:rFonts w:ascii="Arial Narrow" w:hAnsi="Arial Narrow"/>
          <w:sz w:val="24"/>
          <w:szCs w:val="20"/>
        </w:rPr>
        <w:t>Nombre del representante legal</w:t>
      </w:r>
      <w:r w:rsidRPr="00F22FEB">
        <w:rPr>
          <w:rFonts w:ascii="Arial Narrow" w:hAnsi="Arial Narrow"/>
          <w:sz w:val="24"/>
          <w:szCs w:val="20"/>
        </w:rPr>
        <w:tab/>
        <w:t>__________________________________</w:t>
      </w:r>
    </w:p>
    <w:p w14:paraId="2E61F781" w14:textId="77777777" w:rsidR="00612297" w:rsidRPr="00F22FEB" w:rsidRDefault="00612297" w:rsidP="00802030">
      <w:pPr>
        <w:pStyle w:val="InviasNormal"/>
        <w:spacing w:before="0" w:after="0"/>
        <w:rPr>
          <w:rFonts w:ascii="Arial Narrow" w:hAnsi="Arial Narrow"/>
          <w:sz w:val="24"/>
          <w:szCs w:val="20"/>
        </w:rPr>
      </w:pPr>
      <w:r w:rsidRPr="00F22FEB">
        <w:rPr>
          <w:rFonts w:ascii="Arial Narrow" w:hAnsi="Arial Narrow"/>
          <w:sz w:val="24"/>
          <w:szCs w:val="20"/>
        </w:rPr>
        <w:t>C. C. No.</w:t>
      </w:r>
      <w:r w:rsidRPr="00F22FEB">
        <w:rPr>
          <w:rFonts w:ascii="Arial Narrow" w:hAnsi="Arial Narrow"/>
          <w:sz w:val="24"/>
          <w:szCs w:val="20"/>
        </w:rPr>
        <w:tab/>
        <w:t>_____________________ de _______________</w:t>
      </w:r>
    </w:p>
    <w:p w14:paraId="7F60EC2C" w14:textId="77777777" w:rsidR="00612297" w:rsidRPr="00F22FEB" w:rsidRDefault="00612297" w:rsidP="00802030">
      <w:pPr>
        <w:pStyle w:val="InviasNormal"/>
        <w:spacing w:before="0" w:after="0"/>
        <w:rPr>
          <w:rFonts w:ascii="Arial Narrow" w:hAnsi="Arial Narrow"/>
          <w:sz w:val="24"/>
          <w:szCs w:val="20"/>
        </w:rPr>
      </w:pPr>
      <w:r w:rsidRPr="00F22FEB">
        <w:rPr>
          <w:rFonts w:ascii="Arial Narrow" w:hAnsi="Arial Narrow"/>
          <w:sz w:val="24"/>
          <w:szCs w:val="20"/>
        </w:rPr>
        <w:t>Dirección de correo</w:t>
      </w:r>
      <w:r w:rsidRPr="00F22FEB">
        <w:rPr>
          <w:rFonts w:ascii="Arial Narrow" w:hAnsi="Arial Narrow"/>
          <w:sz w:val="24"/>
          <w:szCs w:val="20"/>
        </w:rPr>
        <w:tab/>
        <w:t>_______________________________________</w:t>
      </w:r>
    </w:p>
    <w:p w14:paraId="44514BCB" w14:textId="77777777" w:rsidR="00612297" w:rsidRPr="00F22FEB" w:rsidRDefault="00612297" w:rsidP="00802030">
      <w:pPr>
        <w:pStyle w:val="InviasNormal"/>
        <w:spacing w:before="0" w:after="0"/>
        <w:rPr>
          <w:rFonts w:ascii="Arial Narrow" w:hAnsi="Arial Narrow"/>
          <w:sz w:val="24"/>
          <w:szCs w:val="20"/>
        </w:rPr>
      </w:pPr>
      <w:r w:rsidRPr="00F22FEB">
        <w:rPr>
          <w:rFonts w:ascii="Arial Narrow" w:hAnsi="Arial Narrow"/>
          <w:sz w:val="24"/>
          <w:szCs w:val="20"/>
        </w:rPr>
        <w:t>Correo electrónico</w:t>
      </w:r>
      <w:r w:rsidRPr="00F22FEB">
        <w:rPr>
          <w:rFonts w:ascii="Arial Narrow" w:hAnsi="Arial Narrow"/>
          <w:sz w:val="24"/>
          <w:szCs w:val="20"/>
        </w:rPr>
        <w:tab/>
        <w:t>_______________________________________</w:t>
      </w:r>
    </w:p>
    <w:p w14:paraId="7DD595AA" w14:textId="77777777" w:rsidR="00612297" w:rsidRPr="00F22FEB" w:rsidRDefault="00612297" w:rsidP="00802030">
      <w:pPr>
        <w:pStyle w:val="InviasNormal"/>
        <w:spacing w:before="0" w:after="0"/>
        <w:rPr>
          <w:rFonts w:ascii="Arial Narrow" w:hAnsi="Arial Narrow"/>
          <w:sz w:val="24"/>
          <w:szCs w:val="20"/>
        </w:rPr>
      </w:pPr>
      <w:r w:rsidRPr="00F22FEB">
        <w:rPr>
          <w:rFonts w:ascii="Arial Narrow" w:hAnsi="Arial Narrow"/>
          <w:sz w:val="24"/>
          <w:szCs w:val="20"/>
        </w:rPr>
        <w:lastRenderedPageBreak/>
        <w:t>Ciudad</w:t>
      </w:r>
      <w:r w:rsidRPr="00F22FEB">
        <w:rPr>
          <w:rFonts w:ascii="Arial Narrow" w:hAnsi="Arial Narrow"/>
          <w:sz w:val="24"/>
          <w:szCs w:val="20"/>
        </w:rPr>
        <w:tab/>
        <w:t>_______________________________________</w:t>
      </w:r>
    </w:p>
    <w:p w14:paraId="05DBA2AE" w14:textId="77777777" w:rsidR="00612297" w:rsidRDefault="00612297" w:rsidP="00802030">
      <w:pPr>
        <w:pStyle w:val="InviasNormal"/>
        <w:spacing w:before="0" w:after="0"/>
        <w:rPr>
          <w:rFonts w:ascii="Arial Narrow" w:hAnsi="Arial Narrow"/>
          <w:sz w:val="24"/>
          <w:szCs w:val="20"/>
        </w:rPr>
      </w:pPr>
    </w:p>
    <w:p w14:paraId="55FCB3DE" w14:textId="77777777" w:rsidR="00612297" w:rsidRPr="00F22FEB" w:rsidRDefault="00612297" w:rsidP="00802030">
      <w:pPr>
        <w:pStyle w:val="InviasNormal"/>
        <w:spacing w:before="0" w:after="0"/>
        <w:rPr>
          <w:rFonts w:ascii="Arial Narrow" w:hAnsi="Arial Narrow"/>
          <w:sz w:val="24"/>
          <w:szCs w:val="20"/>
        </w:rPr>
      </w:pPr>
    </w:p>
    <w:p w14:paraId="5A8D3080" w14:textId="77777777" w:rsidR="00612297" w:rsidRPr="00F22FEB" w:rsidRDefault="00612297" w:rsidP="00802030">
      <w:pPr>
        <w:spacing w:before="0" w:after="0"/>
        <w:jc w:val="center"/>
        <w:rPr>
          <w:rFonts w:ascii="Arial Narrow" w:hAnsi="Arial Narrow" w:cs="Arial"/>
          <w:sz w:val="24"/>
          <w:szCs w:val="20"/>
        </w:rPr>
      </w:pPr>
      <w:r w:rsidRPr="00F22FEB">
        <w:rPr>
          <w:rFonts w:ascii="Arial Narrow" w:hAnsi="Arial Narrow" w:cs="Arial"/>
          <w:sz w:val="24"/>
          <w:szCs w:val="20"/>
        </w:rPr>
        <w:t>___________________________________________________</w:t>
      </w:r>
    </w:p>
    <w:p w14:paraId="758A8B11" w14:textId="77777777" w:rsidR="00612297" w:rsidRPr="00F22FEB" w:rsidRDefault="00612297" w:rsidP="00802030">
      <w:pPr>
        <w:spacing w:before="0" w:after="0"/>
        <w:jc w:val="center"/>
        <w:rPr>
          <w:rFonts w:ascii="Arial Narrow" w:hAnsi="Arial Narrow" w:cs="Arial"/>
          <w:sz w:val="24"/>
          <w:szCs w:val="20"/>
        </w:rPr>
      </w:pPr>
      <w:r w:rsidRPr="00F22FEB">
        <w:rPr>
          <w:rFonts w:ascii="Arial Narrow" w:hAnsi="Arial Narrow" w:cs="Arial"/>
          <w:sz w:val="24"/>
          <w:szCs w:val="20"/>
          <w:highlight w:val="darkGray"/>
        </w:rPr>
        <w:t>[Firma del proponente o de su representante Legal]</w:t>
      </w:r>
    </w:p>
    <w:p w14:paraId="5F0612F2" w14:textId="77777777" w:rsidR="00612297" w:rsidRPr="00F22FEB" w:rsidRDefault="00612297" w:rsidP="00802030">
      <w:pPr>
        <w:pStyle w:val="InviasNormal"/>
        <w:spacing w:before="0" w:after="0"/>
        <w:outlineLvl w:val="0"/>
        <w:rPr>
          <w:rFonts w:ascii="Arial Narrow" w:hAnsi="Arial Narrow"/>
          <w:sz w:val="24"/>
          <w:szCs w:val="20"/>
        </w:rPr>
      </w:pPr>
    </w:p>
    <w:p w14:paraId="0711ACDA" w14:textId="77777777" w:rsidR="00612297" w:rsidRDefault="00612297" w:rsidP="00F22FEB">
      <w:pPr>
        <w:pStyle w:val="InviasNormal"/>
        <w:spacing w:before="0" w:after="0"/>
        <w:outlineLvl w:val="0"/>
        <w:rPr>
          <w:rFonts w:ascii="Arial Narrow" w:hAnsi="Arial Narrow"/>
          <w:sz w:val="24"/>
          <w:szCs w:val="20"/>
        </w:rPr>
        <w:sectPr w:rsidR="00612297" w:rsidSect="00612297">
          <w:headerReference w:type="default" r:id="rId11"/>
          <w:footerReference w:type="default" r:id="rId12"/>
          <w:pgSz w:w="12240" w:h="18726"/>
          <w:pgMar w:top="2268" w:right="1417" w:bottom="2268" w:left="1701" w:header="850" w:footer="1701" w:gutter="0"/>
          <w:pgNumType w:start="1"/>
          <w:cols w:space="708"/>
          <w:docGrid w:linePitch="360"/>
        </w:sectPr>
      </w:pPr>
    </w:p>
    <w:p w14:paraId="4C20DFFE" w14:textId="77777777" w:rsidR="00612297" w:rsidRPr="00F22FEB" w:rsidRDefault="00612297" w:rsidP="00F22FEB">
      <w:pPr>
        <w:pStyle w:val="InviasNormal"/>
        <w:spacing w:before="0" w:after="0"/>
        <w:outlineLvl w:val="0"/>
        <w:rPr>
          <w:rFonts w:ascii="Arial Narrow" w:hAnsi="Arial Narrow"/>
          <w:sz w:val="24"/>
          <w:szCs w:val="20"/>
        </w:rPr>
      </w:pPr>
    </w:p>
    <w:sectPr w:rsidR="00612297" w:rsidRPr="00F22FEB" w:rsidSect="00612297">
      <w:headerReference w:type="default" r:id="rId13"/>
      <w:footerReference w:type="default" r:id="rId14"/>
      <w:type w:val="continuous"/>
      <w:pgSz w:w="12240" w:h="18726"/>
      <w:pgMar w:top="2268" w:right="1417" w:bottom="2268" w:left="1701" w:header="85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82952" w14:textId="77777777" w:rsidR="009F3C31" w:rsidRDefault="009F3C31" w:rsidP="00D97E04">
      <w:pPr>
        <w:spacing w:before="0" w:after="0"/>
      </w:pPr>
      <w:r>
        <w:separator/>
      </w:r>
    </w:p>
  </w:endnote>
  <w:endnote w:type="continuationSeparator" w:id="0">
    <w:p w14:paraId="12E16433" w14:textId="77777777" w:rsidR="009F3C31" w:rsidRDefault="009F3C31" w:rsidP="00D97E04">
      <w:pPr>
        <w:spacing w:before="0" w:after="0"/>
      </w:pPr>
      <w:r>
        <w:continuationSeparator/>
      </w:r>
    </w:p>
  </w:endnote>
  <w:endnote w:type="continuationNotice" w:id="1">
    <w:p w14:paraId="4C32A0B3" w14:textId="77777777" w:rsidR="009F3C31" w:rsidRDefault="009F3C3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653E3" w14:textId="77777777" w:rsidR="00612297" w:rsidRPr="003266C9" w:rsidRDefault="00612297" w:rsidP="003266C9">
    <w:pPr>
      <w:pStyle w:val="Piedepgina"/>
      <w:rPr>
        <w:rFonts w:ascii="Arial Narrow" w:hAnsi="Arial Narrow"/>
        <w:sz w:val="2"/>
      </w:rPr>
    </w:pPr>
    <w:r w:rsidRPr="003266C9">
      <w:rPr>
        <w:rFonts w:ascii="Arial Narrow" w:hAnsi="Arial Narrow"/>
        <w:noProof/>
        <w:sz w:val="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B8316F0" wp14:editId="0F84ADCC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012180" cy="1388110"/>
              <wp:effectExtent l="0" t="0" r="7620" b="2540"/>
              <wp:wrapNone/>
              <wp:docPr id="1951509623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2180" cy="1388110"/>
                        <a:chOff x="0" y="0"/>
                        <a:chExt cx="6012180" cy="1388110"/>
                      </a:xfrm>
                    </wpg:grpSpPr>
                    <wps:wsp>
                      <wps:cNvPr id="1875140884" name="Rectangle 1"/>
                      <wps:cNvSpPr>
                        <a:spLocks noChangeArrowheads="1"/>
                      </wps:cNvSpPr>
                      <wps:spPr bwMode="auto">
                        <a:xfrm>
                          <a:off x="0" y="53340"/>
                          <a:ext cx="18288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3342E63" w14:textId="77777777" w:rsidR="00612297" w:rsidRPr="00B4759C" w:rsidRDefault="00612297" w:rsidP="008A7761">
                            <w:pPr>
                              <w:spacing w:after="0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Edificio Liévano</w:t>
                            </w:r>
                          </w:p>
                          <w:p w14:paraId="33E48B45" w14:textId="77777777" w:rsidR="00612297" w:rsidRPr="00B4759C" w:rsidRDefault="00612297" w:rsidP="008A7761">
                            <w:pPr>
                              <w:spacing w:after="0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Calle 11 No. 8 -17</w:t>
                            </w:r>
                          </w:p>
                          <w:p w14:paraId="61BFA0EB" w14:textId="77777777" w:rsidR="00612297" w:rsidRPr="00B4759C" w:rsidRDefault="00612297" w:rsidP="008A7761">
                            <w:pPr>
                              <w:spacing w:after="0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 xml:space="preserve">Código Postal: 111711 </w:t>
                            </w:r>
                          </w:p>
                          <w:p w14:paraId="0F8D42D2" w14:textId="77777777" w:rsidR="00612297" w:rsidRPr="00B4759C" w:rsidRDefault="00612297" w:rsidP="008A7761">
                            <w:pPr>
                              <w:spacing w:after="0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Tel. 3387000 - 3820660</w:t>
                            </w:r>
                          </w:p>
                          <w:p w14:paraId="394937E6" w14:textId="77777777" w:rsidR="00612297" w:rsidRPr="00B4759C" w:rsidRDefault="00612297" w:rsidP="008A7761">
                            <w:pPr>
                              <w:spacing w:after="0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Información Línea 195</w:t>
                            </w:r>
                          </w:p>
                          <w:p w14:paraId="48F24294" w14:textId="77777777" w:rsidR="00612297" w:rsidRPr="00B4759C" w:rsidRDefault="00612297" w:rsidP="008A776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www.gobiernobogota.gov.co</w:t>
                            </w:r>
                          </w:p>
                          <w:p w14:paraId="10F1014F" w14:textId="77777777" w:rsidR="00612297" w:rsidRDefault="00612297" w:rsidP="008A7761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  <wps:wsp>
                      <wps:cNvPr id="471071433" name="AutoShape 6"/>
                      <wps:cNvCnPr>
                        <a:cxnSpLocks noChangeShapeType="1"/>
                      </wps:cNvCnPr>
                      <wps:spPr bwMode="auto">
                        <a:xfrm>
                          <a:off x="1676400" y="3810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15761745" name="Rectangle 1"/>
                      <wps:cNvSpPr>
                        <a:spLocks noChangeArrowheads="1"/>
                      </wps:cNvSpPr>
                      <wps:spPr bwMode="auto">
                        <a:xfrm>
                          <a:off x="2256790" y="0"/>
                          <a:ext cx="17557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C99703" w14:textId="77777777" w:rsidR="00612297" w:rsidRDefault="00612297" w:rsidP="008A7761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7DB31AD0" w14:textId="77777777" w:rsidR="00612297" w:rsidRPr="00B4759C" w:rsidRDefault="00612297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Código: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5B189DC3" w14:textId="77777777" w:rsidR="00612297" w:rsidRPr="00264B7C" w:rsidRDefault="00612297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264B7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Versión: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5A6939F3" w14:textId="77777777" w:rsidR="00612297" w:rsidRPr="00B4759C" w:rsidRDefault="00612297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Vigencia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: N. A.</w:t>
                            </w:r>
                          </w:p>
                          <w:p w14:paraId="11E0FFA3" w14:textId="77777777" w:rsidR="00612297" w:rsidRPr="00B4759C" w:rsidRDefault="00612297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Caso </w:t>
                            </w:r>
                            <w:r w:rsidRPr="00EE3E8B">
                              <w:rPr>
                                <w:rFonts w:ascii="Garamond" w:hAnsi="Garamond" w:cs="Arial"/>
                                <w:sz w:val="18"/>
                                <w:szCs w:val="20"/>
                              </w:rPr>
                              <w:t xml:space="preserve">HOLA: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</w:txbxContent>
                      </wps:txbx>
                      <wps:bodyPr rot="0" vert="horz" wrap="square" lIns="92070" tIns="46350" rIns="92070" bIns="4635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59716060" name="image4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64480" y="0"/>
                          <a:ext cx="647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B8316F0" id="Grupo 11" o:spid="_x0000_s1026" style="position:absolute;left:0;text-align:left;margin-left:0;margin-top:-.05pt;width:473.4pt;height:109.3pt;z-index:251661312;mso-height-relative:margin" coordsize="60121,13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">
              <v:rect id="Rectangle 1" o:spid="_x0000_s1027" style="position:absolute;top:533;width:18288;height:1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" stroked="f">
                <v:textbox inset="7.25pt,3.65pt,7.25pt,3.65pt">
                  <w:txbxContent>
                    <w:p w14:paraId="73342E63" w14:textId="77777777" w:rsidR="00612297" w:rsidRPr="00B4759C" w:rsidRDefault="00612297" w:rsidP="008A7761">
                      <w:pPr>
                        <w:spacing w:after="0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Edificio Liévano</w:t>
                      </w:r>
                    </w:p>
                    <w:p w14:paraId="33E48B45" w14:textId="77777777" w:rsidR="00612297" w:rsidRPr="00B4759C" w:rsidRDefault="00612297" w:rsidP="008A7761">
                      <w:pPr>
                        <w:spacing w:after="0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Calle 11 No. 8 -17</w:t>
                      </w:r>
                    </w:p>
                    <w:p w14:paraId="61BFA0EB" w14:textId="77777777" w:rsidR="00612297" w:rsidRPr="00B4759C" w:rsidRDefault="00612297" w:rsidP="008A7761">
                      <w:pPr>
                        <w:spacing w:after="0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 xml:space="preserve">Código Postal: 111711 </w:t>
                      </w:r>
                    </w:p>
                    <w:p w14:paraId="0F8D42D2" w14:textId="77777777" w:rsidR="00612297" w:rsidRPr="00B4759C" w:rsidRDefault="00612297" w:rsidP="008A7761">
                      <w:pPr>
                        <w:spacing w:after="0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Tel. 3387000 - 3820660</w:t>
                      </w:r>
                    </w:p>
                    <w:p w14:paraId="394937E6" w14:textId="77777777" w:rsidR="00612297" w:rsidRPr="00B4759C" w:rsidRDefault="00612297" w:rsidP="008A7761">
                      <w:pPr>
                        <w:spacing w:after="0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Información Línea 195</w:t>
                      </w:r>
                    </w:p>
                    <w:p w14:paraId="48F24294" w14:textId="77777777" w:rsidR="00612297" w:rsidRPr="00B4759C" w:rsidRDefault="00612297" w:rsidP="008A776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www.gobiernobogota.gov.co</w:t>
                      </w:r>
                    </w:p>
                    <w:p w14:paraId="10F1014F" w14:textId="77777777" w:rsidR="00612297" w:rsidRDefault="00612297" w:rsidP="008A7761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8" type="#_x0000_t32" style="position:absolute;left:16764;top:381;width:0;height:6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"/>
              <v:rect id="Rectangle 1" o:spid="_x0000_s1029" style="position:absolute;left:22567;width:17558;height:13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" stroked="f">
                <v:textbox inset="2.5575mm,1.2875mm,2.5575mm,1.2875mm">
                  <w:txbxContent>
                    <w:p w14:paraId="11C99703" w14:textId="77777777" w:rsidR="00612297" w:rsidRDefault="00612297" w:rsidP="008A7761">
                      <w:pPr>
                        <w:spacing w:after="0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  <w:p w14:paraId="7DB31AD0" w14:textId="77777777" w:rsidR="00612297" w:rsidRPr="00B4759C" w:rsidRDefault="00612297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Código: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5B189DC3" w14:textId="77777777" w:rsidR="00612297" w:rsidRPr="00264B7C" w:rsidRDefault="00612297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264B7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Versión: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5A6939F3" w14:textId="77777777" w:rsidR="00612297" w:rsidRPr="00B4759C" w:rsidRDefault="00612297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Vigencia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: N. A.</w:t>
                      </w:r>
                    </w:p>
                    <w:p w14:paraId="11E0FFA3" w14:textId="77777777" w:rsidR="00612297" w:rsidRPr="00B4759C" w:rsidRDefault="00612297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Caso </w:t>
                      </w:r>
                      <w:r w:rsidRPr="00EE3E8B">
                        <w:rPr>
                          <w:rFonts w:ascii="Garamond" w:hAnsi="Garamond" w:cs="Arial"/>
                          <w:sz w:val="18"/>
                          <w:szCs w:val="20"/>
                        </w:rPr>
                        <w:t xml:space="preserve">HOLA: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4.png" o:spid="_x0000_s1030" type="#_x0000_t75" style="position:absolute;left:53644;width:6477;height:6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">
                <v:imagedata r:id="rId2" o:title=""/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06E14" w14:textId="77777777" w:rsidR="0077609E" w:rsidRPr="003266C9" w:rsidRDefault="003266C9" w:rsidP="003266C9">
    <w:pPr>
      <w:pStyle w:val="Piedepgina"/>
      <w:rPr>
        <w:rFonts w:ascii="Arial Narrow" w:hAnsi="Arial Narrow"/>
        <w:sz w:val="2"/>
      </w:rPr>
    </w:pPr>
    <w:r w:rsidRPr="003266C9">
      <w:rPr>
        <w:rFonts w:ascii="Arial Narrow" w:hAnsi="Arial Narrow"/>
        <w:noProof/>
        <w:sz w:val="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B8316F0" wp14:editId="0F84ADCC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012180" cy="1388110"/>
              <wp:effectExtent l="0" t="0" r="7620" b="2540"/>
              <wp:wrapNone/>
              <wp:docPr id="1544539863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2180" cy="1388110"/>
                        <a:chOff x="0" y="0"/>
                        <a:chExt cx="6012180" cy="1388110"/>
                      </a:xfrm>
                    </wpg:grpSpPr>
                    <wps:wsp>
                      <wps:cNvPr id="213910978" name="Rectangle 1"/>
                      <wps:cNvSpPr>
                        <a:spLocks noChangeArrowheads="1"/>
                      </wps:cNvSpPr>
                      <wps:spPr bwMode="auto">
                        <a:xfrm>
                          <a:off x="0" y="53340"/>
                          <a:ext cx="18288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B9F2D4" w14:textId="77777777" w:rsidR="003266C9" w:rsidRPr="00B4759C" w:rsidRDefault="003266C9" w:rsidP="008A7761">
                            <w:pPr>
                              <w:spacing w:after="0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Edificio Liévano</w:t>
                            </w:r>
                          </w:p>
                          <w:p w14:paraId="25A568DD" w14:textId="77777777" w:rsidR="003266C9" w:rsidRPr="00B4759C" w:rsidRDefault="003266C9" w:rsidP="008A7761">
                            <w:pPr>
                              <w:spacing w:after="0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Calle 11 No. 8 -17</w:t>
                            </w:r>
                          </w:p>
                          <w:p w14:paraId="55B4A274" w14:textId="77777777" w:rsidR="003266C9" w:rsidRPr="00B4759C" w:rsidRDefault="003266C9" w:rsidP="008A7761">
                            <w:pPr>
                              <w:spacing w:after="0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 xml:space="preserve">Código Postal: 111711 </w:t>
                            </w:r>
                          </w:p>
                          <w:p w14:paraId="0DC91083" w14:textId="77777777" w:rsidR="003266C9" w:rsidRPr="00B4759C" w:rsidRDefault="003266C9" w:rsidP="008A7761">
                            <w:pPr>
                              <w:spacing w:after="0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Tel. 3387000 - 3820660</w:t>
                            </w:r>
                          </w:p>
                          <w:p w14:paraId="758B394B" w14:textId="77777777" w:rsidR="003266C9" w:rsidRPr="00B4759C" w:rsidRDefault="003266C9" w:rsidP="008A7761">
                            <w:pPr>
                              <w:spacing w:after="0"/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Información Línea 195</w:t>
                            </w:r>
                          </w:p>
                          <w:p w14:paraId="7921EBED" w14:textId="77777777" w:rsidR="003266C9" w:rsidRPr="00B4759C" w:rsidRDefault="003266C9" w:rsidP="008A776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www.gobiernobogota.gov.co</w:t>
                            </w:r>
                          </w:p>
                          <w:p w14:paraId="2564E2B4" w14:textId="77777777" w:rsidR="003266C9" w:rsidRDefault="003266C9" w:rsidP="008A7761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  <wps:wsp>
                      <wps:cNvPr id="205375430" name="AutoShape 6"/>
                      <wps:cNvCnPr>
                        <a:cxnSpLocks noChangeShapeType="1"/>
                      </wps:cNvCnPr>
                      <wps:spPr bwMode="auto">
                        <a:xfrm>
                          <a:off x="1676400" y="3810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27010576" name="Rectangle 1"/>
                      <wps:cNvSpPr>
                        <a:spLocks noChangeArrowheads="1"/>
                      </wps:cNvSpPr>
                      <wps:spPr bwMode="auto">
                        <a:xfrm>
                          <a:off x="2256790" y="0"/>
                          <a:ext cx="17557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1D6E13" w14:textId="77777777" w:rsidR="003266C9" w:rsidRDefault="003266C9" w:rsidP="008A7761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2B14BC60" w14:textId="77777777" w:rsidR="003266C9" w:rsidRPr="00B4759C" w:rsidRDefault="003266C9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Código: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558B70D0" w14:textId="77777777" w:rsidR="003266C9" w:rsidRPr="00264B7C" w:rsidRDefault="003266C9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264B7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Versión: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6173AF68" w14:textId="77777777" w:rsidR="003266C9" w:rsidRPr="00B4759C" w:rsidRDefault="003266C9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Vigencia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: N. A.</w:t>
                            </w:r>
                          </w:p>
                          <w:p w14:paraId="2E1D0C70" w14:textId="77777777" w:rsidR="003266C9" w:rsidRPr="00B4759C" w:rsidRDefault="003266C9" w:rsidP="008A7761">
                            <w:pPr>
                              <w:spacing w:after="0"/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Caso </w:t>
                            </w:r>
                            <w:r w:rsidRPr="00EE3E8B">
                              <w:rPr>
                                <w:rFonts w:ascii="Garamond" w:hAnsi="Garamond" w:cs="Arial"/>
                                <w:sz w:val="18"/>
                                <w:szCs w:val="20"/>
                              </w:rPr>
                              <w:t xml:space="preserve">HOLA: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</w:txbxContent>
                      </wps:txbx>
                      <wps:bodyPr rot="0" vert="horz" wrap="square" lIns="92070" tIns="46350" rIns="92070" bIns="4635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26358082" name="image4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64480" y="0"/>
                          <a:ext cx="647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B8316F0" id="_x0000_s1031" style="position:absolute;left:0;text-align:left;margin-left:0;margin-top:-.05pt;width:473.4pt;height:109.3pt;z-index:251659264;mso-height-relative:margin" coordsize="60121,13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">
              <v:rect id="Rectangle 1" o:spid="_x0000_s1032" style="position:absolute;top:533;width:18288;height:1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" stroked="f">
                <v:textbox inset="7.25pt,3.65pt,7.25pt,3.65pt">
                  <w:txbxContent>
                    <w:p w14:paraId="11B9F2D4" w14:textId="77777777" w:rsidR="003266C9" w:rsidRPr="00B4759C" w:rsidRDefault="003266C9" w:rsidP="008A7761">
                      <w:pPr>
                        <w:spacing w:after="0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Edificio Liévano</w:t>
                      </w:r>
                    </w:p>
                    <w:p w14:paraId="25A568DD" w14:textId="77777777" w:rsidR="003266C9" w:rsidRPr="00B4759C" w:rsidRDefault="003266C9" w:rsidP="008A7761">
                      <w:pPr>
                        <w:spacing w:after="0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Calle 11 No. 8 -17</w:t>
                      </w:r>
                    </w:p>
                    <w:p w14:paraId="55B4A274" w14:textId="77777777" w:rsidR="003266C9" w:rsidRPr="00B4759C" w:rsidRDefault="003266C9" w:rsidP="008A7761">
                      <w:pPr>
                        <w:spacing w:after="0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 xml:space="preserve">Código Postal: 111711 </w:t>
                      </w:r>
                    </w:p>
                    <w:p w14:paraId="0DC91083" w14:textId="77777777" w:rsidR="003266C9" w:rsidRPr="00B4759C" w:rsidRDefault="003266C9" w:rsidP="008A7761">
                      <w:pPr>
                        <w:spacing w:after="0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Tel. 3387000 - 3820660</w:t>
                      </w:r>
                    </w:p>
                    <w:p w14:paraId="758B394B" w14:textId="77777777" w:rsidR="003266C9" w:rsidRPr="00B4759C" w:rsidRDefault="003266C9" w:rsidP="008A7761">
                      <w:pPr>
                        <w:spacing w:after="0"/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Información Línea 195</w:t>
                      </w:r>
                    </w:p>
                    <w:p w14:paraId="7921EBED" w14:textId="77777777" w:rsidR="003266C9" w:rsidRPr="00B4759C" w:rsidRDefault="003266C9" w:rsidP="008A776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www.gobiernobogota.gov.co</w:t>
                      </w:r>
                    </w:p>
                    <w:p w14:paraId="2564E2B4" w14:textId="77777777" w:rsidR="003266C9" w:rsidRDefault="003266C9" w:rsidP="008A7761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3" type="#_x0000_t32" style="position:absolute;left:16764;top:381;width:0;height:6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"/>
              <v:rect id="Rectangle 1" o:spid="_x0000_s1034" style="position:absolute;left:22567;width:17558;height:13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" stroked="f">
                <v:textbox inset="2.5575mm,1.2875mm,2.5575mm,1.2875mm">
                  <w:txbxContent>
                    <w:p w14:paraId="531D6E13" w14:textId="77777777" w:rsidR="003266C9" w:rsidRDefault="003266C9" w:rsidP="008A7761">
                      <w:pPr>
                        <w:spacing w:after="0"/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  <w:p w14:paraId="2B14BC60" w14:textId="77777777" w:rsidR="003266C9" w:rsidRPr="00B4759C" w:rsidRDefault="003266C9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Código: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558B70D0" w14:textId="77777777" w:rsidR="003266C9" w:rsidRPr="00264B7C" w:rsidRDefault="003266C9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264B7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Versión: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6173AF68" w14:textId="77777777" w:rsidR="003266C9" w:rsidRPr="00B4759C" w:rsidRDefault="003266C9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Vigencia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: N. A.</w:t>
                      </w:r>
                    </w:p>
                    <w:p w14:paraId="2E1D0C70" w14:textId="77777777" w:rsidR="003266C9" w:rsidRPr="00B4759C" w:rsidRDefault="003266C9" w:rsidP="008A7761">
                      <w:pPr>
                        <w:spacing w:after="0"/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Caso </w:t>
                      </w:r>
                      <w:r w:rsidRPr="00EE3E8B">
                        <w:rPr>
                          <w:rFonts w:ascii="Garamond" w:hAnsi="Garamond" w:cs="Arial"/>
                          <w:sz w:val="18"/>
                          <w:szCs w:val="20"/>
                        </w:rPr>
                        <w:t xml:space="preserve">HOLA: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4.png" o:spid="_x0000_s1035" type="#_x0000_t75" style="position:absolute;left:53644;width:6477;height:6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">
                <v:imagedata r:id="rId2" o:title="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7546C" w14:textId="77777777" w:rsidR="009F3C31" w:rsidRDefault="009F3C31" w:rsidP="00D97E04">
      <w:pPr>
        <w:spacing w:before="0" w:after="0"/>
      </w:pPr>
      <w:r>
        <w:separator/>
      </w:r>
    </w:p>
  </w:footnote>
  <w:footnote w:type="continuationSeparator" w:id="0">
    <w:p w14:paraId="1A7A75E4" w14:textId="77777777" w:rsidR="009F3C31" w:rsidRDefault="009F3C31" w:rsidP="00D97E04">
      <w:pPr>
        <w:spacing w:before="0" w:after="0"/>
      </w:pPr>
      <w:r>
        <w:continuationSeparator/>
      </w:r>
    </w:p>
  </w:footnote>
  <w:footnote w:type="continuationNotice" w:id="1">
    <w:p w14:paraId="6CC82E72" w14:textId="77777777" w:rsidR="009F3C31" w:rsidRDefault="009F3C3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ook w:val="04A0" w:firstRow="1" w:lastRow="0" w:firstColumn="1" w:lastColumn="0" w:noHBand="0" w:noVBand="1"/>
    </w:tblPr>
    <w:tblGrid>
      <w:gridCol w:w="3475"/>
      <w:gridCol w:w="5647"/>
    </w:tblGrid>
    <w:tr w:rsidR="00612297" w:rsidRPr="003266C9" w14:paraId="004BE2E9" w14:textId="77777777" w:rsidTr="001E1D59">
      <w:tc>
        <w:tcPr>
          <w:tcW w:w="1905" w:type="pct"/>
        </w:tcPr>
        <w:p w14:paraId="74CE67D1" w14:textId="77777777" w:rsidR="00612297" w:rsidRPr="003266C9" w:rsidRDefault="00612297" w:rsidP="003266C9">
          <w:pPr>
            <w:spacing w:before="0" w:after="0"/>
            <w:rPr>
              <w:rFonts w:ascii="Arial Narrow" w:hAnsi="Arial Narrow"/>
              <w:sz w:val="20"/>
              <w:szCs w:val="20"/>
              <w:lang w:val="es-ES_tradnl"/>
            </w:rPr>
          </w:pPr>
          <w:r w:rsidRPr="003266C9">
            <w:rPr>
              <w:rFonts w:ascii="Arial Narrow" w:hAnsi="Arial Narrow"/>
              <w:noProof/>
              <w:sz w:val="20"/>
              <w:szCs w:val="20"/>
            </w:rPr>
            <w:drawing>
              <wp:inline distT="0" distB="0" distL="0" distR="0" wp14:anchorId="737C7786" wp14:editId="0902324A">
                <wp:extent cx="2009775" cy="619125"/>
                <wp:effectExtent l="0" t="0" r="9525" b="9525"/>
                <wp:docPr id="618001716" name="Imagen 4" descr="Imagen que contiene 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magen que contiene 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5" w:type="pct"/>
          <w:vAlign w:val="center"/>
        </w:tcPr>
        <w:p w14:paraId="2D71C2D3" w14:textId="2F0C798D" w:rsidR="00612297" w:rsidRPr="003266C9" w:rsidRDefault="00612297" w:rsidP="003266C9">
          <w:pPr>
            <w:spacing w:before="0" w:after="0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>
            <w:rPr>
              <w:rFonts w:ascii="Arial Narrow" w:hAnsi="Arial Narrow"/>
              <w:b/>
              <w:bCs/>
              <w:sz w:val="24"/>
            </w:rPr>
            <w:t>FORMATO – 0</w:t>
          </w:r>
          <w:r w:rsidR="001E1A38">
            <w:rPr>
              <w:rFonts w:ascii="Arial Narrow" w:hAnsi="Arial Narrow"/>
              <w:b/>
              <w:bCs/>
              <w:sz w:val="24"/>
            </w:rPr>
            <w:t>8</w:t>
          </w:r>
          <w:r>
            <w:rPr>
              <w:rFonts w:ascii="Arial Narrow" w:hAnsi="Arial Narrow"/>
              <w:b/>
              <w:bCs/>
              <w:sz w:val="24"/>
            </w:rPr>
            <w:t xml:space="preserve"> – PUNTAJE DE INDUSTRIA NACIONAL</w:t>
          </w:r>
        </w:p>
      </w:tc>
    </w:tr>
    <w:tr w:rsidR="00612297" w:rsidRPr="003266C9" w14:paraId="6C48EE8B" w14:textId="77777777" w:rsidTr="001E1D59">
      <w:tc>
        <w:tcPr>
          <w:tcW w:w="5000" w:type="pct"/>
          <w:gridSpan w:val="2"/>
        </w:tcPr>
        <w:sdt>
          <w:sdtPr>
            <w:rPr>
              <w:rFonts w:ascii="Arial Narrow" w:hAnsi="Arial Narrow"/>
              <w:b/>
              <w:bCs/>
              <w:sz w:val="20"/>
              <w:szCs w:val="20"/>
            </w:rPr>
            <w:id w:val="1961770063"/>
            <w:docPartObj>
              <w:docPartGallery w:val="Page Numbers (Top of Page)"/>
              <w:docPartUnique/>
            </w:docPartObj>
          </w:sdtPr>
          <w:sdtContent>
            <w:p w14:paraId="7A4CB858" w14:textId="77777777" w:rsidR="00612297" w:rsidRPr="003266C9" w:rsidRDefault="00612297" w:rsidP="003266C9">
              <w:pPr>
                <w:spacing w:before="0" w:after="0"/>
                <w:jc w:val="right"/>
                <w:rPr>
                  <w:rFonts w:ascii="Arial Narrow" w:hAnsi="Arial Narrow"/>
                  <w:b/>
                  <w:bCs/>
                  <w:sz w:val="20"/>
                  <w:szCs w:val="20"/>
                </w:rPr>
              </w:pPr>
              <w:r w:rsidRPr="003266C9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Página </w:t>
              </w:r>
              <w:r w:rsidRPr="003266C9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3266C9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PAGE</w:instrText>
              </w:r>
              <w:r w:rsidRPr="003266C9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3266C9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3266C9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  <w:r w:rsidRPr="003266C9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 de </w:t>
              </w:r>
              <w:r w:rsidRPr="003266C9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3266C9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NUMPAGES</w:instrText>
              </w:r>
              <w:r w:rsidRPr="003266C9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3266C9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3266C9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</w:p>
          </w:sdtContent>
        </w:sdt>
      </w:tc>
    </w:tr>
  </w:tbl>
  <w:p w14:paraId="44F44C59" w14:textId="77777777" w:rsidR="00612297" w:rsidRPr="003266C9" w:rsidRDefault="00612297" w:rsidP="003266C9">
    <w:pPr>
      <w:pStyle w:val="Encabezado"/>
      <w:rPr>
        <w:rFonts w:ascii="Arial Narrow" w:hAnsi="Arial Narrow"/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ook w:val="04A0" w:firstRow="1" w:lastRow="0" w:firstColumn="1" w:lastColumn="0" w:noHBand="0" w:noVBand="1"/>
    </w:tblPr>
    <w:tblGrid>
      <w:gridCol w:w="3475"/>
      <w:gridCol w:w="5647"/>
    </w:tblGrid>
    <w:tr w:rsidR="003266C9" w:rsidRPr="003266C9" w14:paraId="338D8A08" w14:textId="77777777" w:rsidTr="001E1D59">
      <w:tc>
        <w:tcPr>
          <w:tcW w:w="1905" w:type="pct"/>
        </w:tcPr>
        <w:p w14:paraId="42D22228" w14:textId="77777777" w:rsidR="003266C9" w:rsidRPr="003266C9" w:rsidRDefault="003266C9" w:rsidP="003266C9">
          <w:pPr>
            <w:spacing w:before="0" w:after="0"/>
            <w:rPr>
              <w:rFonts w:ascii="Arial Narrow" w:hAnsi="Arial Narrow"/>
              <w:sz w:val="20"/>
              <w:szCs w:val="20"/>
              <w:lang w:val="es-ES_tradnl"/>
            </w:rPr>
          </w:pPr>
          <w:bookmarkStart w:id="0" w:name="FDL_Suba"/>
          <w:r w:rsidRPr="003266C9">
            <w:rPr>
              <w:rFonts w:ascii="Arial Narrow" w:hAnsi="Arial Narrow"/>
              <w:noProof/>
              <w:sz w:val="20"/>
              <w:szCs w:val="20"/>
            </w:rPr>
            <w:drawing>
              <wp:inline distT="0" distB="0" distL="0" distR="0" wp14:anchorId="737C7786" wp14:editId="0902324A">
                <wp:extent cx="2009775" cy="619125"/>
                <wp:effectExtent l="0" t="0" r="9525" b="9525"/>
                <wp:docPr id="553254860" name="Imagen 4" descr="Imagen que contiene 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magen que contiene 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5" w:type="pct"/>
          <w:vAlign w:val="center"/>
        </w:tcPr>
        <w:p w14:paraId="12752809" w14:textId="77777777" w:rsidR="003266C9" w:rsidRPr="003266C9" w:rsidRDefault="003266C9" w:rsidP="003266C9">
          <w:pPr>
            <w:spacing w:before="0" w:after="0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 w:rsidRPr="003266C9">
            <w:rPr>
              <w:rFonts w:ascii="Arial Narrow" w:hAnsi="Arial Narrow"/>
              <w:b/>
              <w:bCs/>
              <w:sz w:val="24"/>
            </w:rPr>
            <w:t>[Nombre_Formato]</w:t>
          </w:r>
        </w:p>
      </w:tc>
    </w:tr>
    <w:tr w:rsidR="003266C9" w:rsidRPr="003266C9" w14:paraId="72FB3379" w14:textId="77777777" w:rsidTr="001E1D59">
      <w:tc>
        <w:tcPr>
          <w:tcW w:w="5000" w:type="pct"/>
          <w:gridSpan w:val="2"/>
        </w:tcPr>
        <w:sdt>
          <w:sdtPr>
            <w:rPr>
              <w:rFonts w:ascii="Arial Narrow" w:hAnsi="Arial Narrow"/>
              <w:b/>
              <w:bCs/>
              <w:sz w:val="20"/>
              <w:szCs w:val="20"/>
            </w:rPr>
            <w:id w:val="1893528467"/>
            <w:docPartObj>
              <w:docPartGallery w:val="Page Numbers (Top of Page)"/>
              <w:docPartUnique/>
            </w:docPartObj>
          </w:sdtPr>
          <w:sdtContent>
            <w:p w14:paraId="57F5278D" w14:textId="77777777" w:rsidR="003266C9" w:rsidRPr="003266C9" w:rsidRDefault="003266C9" w:rsidP="003266C9">
              <w:pPr>
                <w:spacing w:before="0" w:after="0"/>
                <w:jc w:val="right"/>
                <w:rPr>
                  <w:rFonts w:ascii="Arial Narrow" w:hAnsi="Arial Narrow"/>
                  <w:b/>
                  <w:bCs/>
                  <w:sz w:val="20"/>
                  <w:szCs w:val="20"/>
                </w:rPr>
              </w:pPr>
              <w:r w:rsidRPr="003266C9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Página </w:t>
              </w:r>
              <w:r w:rsidRPr="003266C9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3266C9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PAGE</w:instrText>
              </w:r>
              <w:r w:rsidRPr="003266C9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3266C9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3266C9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  <w:r w:rsidRPr="003266C9">
                <w:rPr>
                  <w:rFonts w:ascii="Arial Narrow" w:hAnsi="Arial Narrow"/>
                  <w:sz w:val="20"/>
                  <w:szCs w:val="20"/>
                  <w:lang w:val="es-ES"/>
                </w:rPr>
                <w:t xml:space="preserve"> de </w:t>
              </w:r>
              <w:r w:rsidRPr="003266C9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3266C9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NUMPAGES</w:instrText>
              </w:r>
              <w:r w:rsidRPr="003266C9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3266C9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3266C9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</w:p>
          </w:sdtContent>
        </w:sdt>
      </w:tc>
    </w:tr>
    <w:bookmarkEnd w:id="0"/>
  </w:tbl>
  <w:p w14:paraId="29F28E56" w14:textId="77777777" w:rsidR="003266C9" w:rsidRPr="003266C9" w:rsidRDefault="003266C9" w:rsidP="003266C9">
    <w:pPr>
      <w:pStyle w:val="Encabezado"/>
      <w:rPr>
        <w:rFonts w:ascii="Arial Narrow" w:hAnsi="Arial Narrow"/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1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1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09D7B85"/>
    <w:multiLevelType w:val="hybridMultilevel"/>
    <w:tmpl w:val="EE26EF8E"/>
    <w:lvl w:ilvl="0" w:tplc="298422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59432536">
    <w:abstractNumId w:val="0"/>
  </w:num>
  <w:num w:numId="2" w16cid:durableId="758790446">
    <w:abstractNumId w:val="1"/>
  </w:num>
  <w:num w:numId="3" w16cid:durableId="124638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4696870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55747816">
    <w:abstractNumId w:val="3"/>
  </w:num>
  <w:num w:numId="6" w16cid:durableId="2062628213">
    <w:abstractNumId w:val="2"/>
  </w:num>
  <w:num w:numId="7" w16cid:durableId="10865351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89191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6C9"/>
    <w:rsid w:val="000378EA"/>
    <w:rsid w:val="00043622"/>
    <w:rsid w:val="000A3527"/>
    <w:rsid w:val="000A5E38"/>
    <w:rsid w:val="000C27AB"/>
    <w:rsid w:val="000C532D"/>
    <w:rsid w:val="000D0A2A"/>
    <w:rsid w:val="0011652A"/>
    <w:rsid w:val="00123E19"/>
    <w:rsid w:val="00127156"/>
    <w:rsid w:val="00140D77"/>
    <w:rsid w:val="00143A4D"/>
    <w:rsid w:val="00156CDC"/>
    <w:rsid w:val="00174BAF"/>
    <w:rsid w:val="00181BF7"/>
    <w:rsid w:val="001849C3"/>
    <w:rsid w:val="001B5875"/>
    <w:rsid w:val="001B7BDA"/>
    <w:rsid w:val="001D37E3"/>
    <w:rsid w:val="001E1A38"/>
    <w:rsid w:val="001E55A9"/>
    <w:rsid w:val="00202CBA"/>
    <w:rsid w:val="00222903"/>
    <w:rsid w:val="00255839"/>
    <w:rsid w:val="002572C8"/>
    <w:rsid w:val="002761EB"/>
    <w:rsid w:val="00283D29"/>
    <w:rsid w:val="00285985"/>
    <w:rsid w:val="002A0729"/>
    <w:rsid w:val="002C2DAE"/>
    <w:rsid w:val="002E4D61"/>
    <w:rsid w:val="002F3B01"/>
    <w:rsid w:val="002F48D3"/>
    <w:rsid w:val="003266C9"/>
    <w:rsid w:val="00352B3E"/>
    <w:rsid w:val="00365124"/>
    <w:rsid w:val="003757A2"/>
    <w:rsid w:val="003838FF"/>
    <w:rsid w:val="00384AFC"/>
    <w:rsid w:val="0039454F"/>
    <w:rsid w:val="00397EAB"/>
    <w:rsid w:val="003A3AA9"/>
    <w:rsid w:val="003A78FF"/>
    <w:rsid w:val="003D5613"/>
    <w:rsid w:val="003F2C04"/>
    <w:rsid w:val="004003F4"/>
    <w:rsid w:val="00417643"/>
    <w:rsid w:val="00420A50"/>
    <w:rsid w:val="0042522E"/>
    <w:rsid w:val="004334A7"/>
    <w:rsid w:val="00446F1A"/>
    <w:rsid w:val="00447F4C"/>
    <w:rsid w:val="00454800"/>
    <w:rsid w:val="004652D7"/>
    <w:rsid w:val="004954CB"/>
    <w:rsid w:val="004A58EE"/>
    <w:rsid w:val="004B1C64"/>
    <w:rsid w:val="004C5A08"/>
    <w:rsid w:val="004D408C"/>
    <w:rsid w:val="004E09AA"/>
    <w:rsid w:val="004F62E0"/>
    <w:rsid w:val="004F6494"/>
    <w:rsid w:val="0052093F"/>
    <w:rsid w:val="00542F31"/>
    <w:rsid w:val="00554702"/>
    <w:rsid w:val="005549B6"/>
    <w:rsid w:val="00566333"/>
    <w:rsid w:val="005721B0"/>
    <w:rsid w:val="005844E7"/>
    <w:rsid w:val="005877E8"/>
    <w:rsid w:val="005B7798"/>
    <w:rsid w:val="005C491D"/>
    <w:rsid w:val="005C64BB"/>
    <w:rsid w:val="005C715F"/>
    <w:rsid w:val="005E163A"/>
    <w:rsid w:val="005F2957"/>
    <w:rsid w:val="005F655F"/>
    <w:rsid w:val="00602629"/>
    <w:rsid w:val="0060340A"/>
    <w:rsid w:val="00612297"/>
    <w:rsid w:val="0062493B"/>
    <w:rsid w:val="006360F0"/>
    <w:rsid w:val="0067092B"/>
    <w:rsid w:val="00671AE8"/>
    <w:rsid w:val="006A5A1C"/>
    <w:rsid w:val="006B5B9E"/>
    <w:rsid w:val="006B6F2B"/>
    <w:rsid w:val="006E7F58"/>
    <w:rsid w:val="00711BF0"/>
    <w:rsid w:val="00734CD6"/>
    <w:rsid w:val="00734DC2"/>
    <w:rsid w:val="007427BF"/>
    <w:rsid w:val="0075796D"/>
    <w:rsid w:val="00766DAA"/>
    <w:rsid w:val="00766DBC"/>
    <w:rsid w:val="00770D92"/>
    <w:rsid w:val="00774157"/>
    <w:rsid w:val="0077609E"/>
    <w:rsid w:val="00786D31"/>
    <w:rsid w:val="00790217"/>
    <w:rsid w:val="0079213A"/>
    <w:rsid w:val="0079292D"/>
    <w:rsid w:val="007979B9"/>
    <w:rsid w:val="007C026A"/>
    <w:rsid w:val="007C5704"/>
    <w:rsid w:val="007D6956"/>
    <w:rsid w:val="007E4712"/>
    <w:rsid w:val="007E7EB8"/>
    <w:rsid w:val="00801451"/>
    <w:rsid w:val="00802030"/>
    <w:rsid w:val="00810307"/>
    <w:rsid w:val="00821885"/>
    <w:rsid w:val="008223EF"/>
    <w:rsid w:val="008308E3"/>
    <w:rsid w:val="00853194"/>
    <w:rsid w:val="0085679B"/>
    <w:rsid w:val="0087053D"/>
    <w:rsid w:val="00871D8C"/>
    <w:rsid w:val="0087240E"/>
    <w:rsid w:val="008878F6"/>
    <w:rsid w:val="008951D3"/>
    <w:rsid w:val="008C0AE5"/>
    <w:rsid w:val="008E49E1"/>
    <w:rsid w:val="00900344"/>
    <w:rsid w:val="00902590"/>
    <w:rsid w:val="00926537"/>
    <w:rsid w:val="0092772F"/>
    <w:rsid w:val="0093077E"/>
    <w:rsid w:val="00932578"/>
    <w:rsid w:val="00961961"/>
    <w:rsid w:val="009B6D0A"/>
    <w:rsid w:val="009C68DF"/>
    <w:rsid w:val="009D0ED2"/>
    <w:rsid w:val="009E364E"/>
    <w:rsid w:val="009F3C31"/>
    <w:rsid w:val="00A10ACC"/>
    <w:rsid w:val="00A115B8"/>
    <w:rsid w:val="00A26867"/>
    <w:rsid w:val="00A31A8C"/>
    <w:rsid w:val="00A333A9"/>
    <w:rsid w:val="00A40220"/>
    <w:rsid w:val="00A40447"/>
    <w:rsid w:val="00A71194"/>
    <w:rsid w:val="00A75F06"/>
    <w:rsid w:val="00A81114"/>
    <w:rsid w:val="00A81E1B"/>
    <w:rsid w:val="00A96266"/>
    <w:rsid w:val="00A979B2"/>
    <w:rsid w:val="00AC661F"/>
    <w:rsid w:val="00AF03F4"/>
    <w:rsid w:val="00B137E3"/>
    <w:rsid w:val="00B34A0E"/>
    <w:rsid w:val="00B358C4"/>
    <w:rsid w:val="00B60BB8"/>
    <w:rsid w:val="00B8391A"/>
    <w:rsid w:val="00BA25B6"/>
    <w:rsid w:val="00BD50C1"/>
    <w:rsid w:val="00BD7CFE"/>
    <w:rsid w:val="00BF1594"/>
    <w:rsid w:val="00C31D8A"/>
    <w:rsid w:val="00C66259"/>
    <w:rsid w:val="00CC5831"/>
    <w:rsid w:val="00D00A43"/>
    <w:rsid w:val="00D01D4F"/>
    <w:rsid w:val="00D03436"/>
    <w:rsid w:val="00D03EC5"/>
    <w:rsid w:val="00D04285"/>
    <w:rsid w:val="00D04F88"/>
    <w:rsid w:val="00D17017"/>
    <w:rsid w:val="00D266C0"/>
    <w:rsid w:val="00D306DB"/>
    <w:rsid w:val="00D60B92"/>
    <w:rsid w:val="00D630D3"/>
    <w:rsid w:val="00D63BC7"/>
    <w:rsid w:val="00D9183E"/>
    <w:rsid w:val="00D97E04"/>
    <w:rsid w:val="00DB4D9E"/>
    <w:rsid w:val="00DC3EA2"/>
    <w:rsid w:val="00DF2BC5"/>
    <w:rsid w:val="00E02D9B"/>
    <w:rsid w:val="00E500CC"/>
    <w:rsid w:val="00E579EC"/>
    <w:rsid w:val="00E73A28"/>
    <w:rsid w:val="00E82886"/>
    <w:rsid w:val="00E91879"/>
    <w:rsid w:val="00EA24DB"/>
    <w:rsid w:val="00EC109B"/>
    <w:rsid w:val="00EF01EB"/>
    <w:rsid w:val="00F17A8E"/>
    <w:rsid w:val="00F20716"/>
    <w:rsid w:val="00F22FEB"/>
    <w:rsid w:val="00F2301E"/>
    <w:rsid w:val="00F2799E"/>
    <w:rsid w:val="00F33932"/>
    <w:rsid w:val="00F55747"/>
    <w:rsid w:val="00F755CB"/>
    <w:rsid w:val="00F80A7E"/>
    <w:rsid w:val="00F9742A"/>
    <w:rsid w:val="00FA1094"/>
    <w:rsid w:val="00FA518E"/>
    <w:rsid w:val="00FC44AE"/>
    <w:rsid w:val="00FE30BA"/>
    <w:rsid w:val="00FE506F"/>
    <w:rsid w:val="00FF53F7"/>
    <w:rsid w:val="07C2FB7A"/>
    <w:rsid w:val="0C34664D"/>
    <w:rsid w:val="17920000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D7099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,Title,Car,Encabezado1,encabezado"/>
    <w:basedOn w:val="Normal"/>
    <w:link w:val="EncabezadoCar"/>
    <w:uiPriority w:val="99"/>
    <w:unhideWhenUsed/>
    <w:qFormat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Title Car,Car Car,Encabezado1 Car,encabezado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aliases w:val="sin cuadricula,Casanare"/>
    <w:basedOn w:val="Tablanormal"/>
    <w:uiPriority w:val="39"/>
    <w:rsid w:val="001D37E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1D37E3"/>
    <w:rPr>
      <w:color w:val="0000FF"/>
      <w:u w:val="single"/>
    </w:rPr>
  </w:style>
  <w:style w:type="paragraph" w:customStyle="1" w:styleId="Default">
    <w:name w:val="Default"/>
    <w:link w:val="DefaultCar"/>
    <w:qFormat/>
    <w:rsid w:val="00E579EC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color w:val="000000"/>
      <w:sz w:val="24"/>
      <w:szCs w:val="24"/>
      <w:lang w:val="es-ES" w:eastAsia="zh-CN"/>
    </w:rPr>
  </w:style>
  <w:style w:type="character" w:customStyle="1" w:styleId="DefaultCar">
    <w:name w:val="Default Car"/>
    <w:link w:val="Default"/>
    <w:rsid w:val="00E579EC"/>
    <w:rPr>
      <w:rFonts w:ascii="Arial" w:eastAsia="SimSun" w:hAnsi="Arial" w:cs="Arial"/>
      <w:color w:val="000000"/>
      <w:sz w:val="24"/>
      <w:szCs w:val="24"/>
      <w:lang w:val="es-ES" w:eastAsia="zh-CN"/>
    </w:rPr>
  </w:style>
  <w:style w:type="paragraph" w:customStyle="1" w:styleId="TableParagraph">
    <w:name w:val="Table Paragraph"/>
    <w:basedOn w:val="Normal"/>
    <w:uiPriority w:val="1"/>
    <w:qFormat/>
    <w:rsid w:val="00E579EC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 w:val="24"/>
      <w:lang w:val="es-ES" w:eastAsia="es-CO"/>
    </w:rPr>
  </w:style>
  <w:style w:type="table" w:customStyle="1" w:styleId="NormalTable0">
    <w:name w:val="Normal Table0"/>
    <w:uiPriority w:val="2"/>
    <w:semiHidden/>
    <w:unhideWhenUsed/>
    <w:qFormat/>
    <w:rsid w:val="00E579E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og0\OneDrive\5.%20Trabajo%20Estado\00.%20Creador%20Personal\01.%20Plantillas\Formatos\FMTO-09-PTJEINNAL-00.00.00.00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51D4192-80B9-48C6-82AA-4E544AA3D2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253835-2EAE-4E9B-AF9C-57F650B0FB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FMTO-09-PTJEINNAL-00.00.00.00</Template>
  <TotalTime>0</TotalTime>
  <Pages>2</Pages>
  <Words>336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2020-12-11T21:39:00Z</cp:lastPrinted>
  <dcterms:created xsi:type="dcterms:W3CDTF">2026-04-25T21:54:00Z</dcterms:created>
  <dcterms:modified xsi:type="dcterms:W3CDTF">2026-10-15T02:32:00Z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