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CDF66" w14:textId="32299FE5" w:rsidR="00B5187C" w:rsidRDefault="00B5187C" w:rsidP="00B628AD">
      <w:pPr>
        <w:spacing w:after="0" w:line="240" w:lineRule="auto"/>
        <w:jc w:val="both"/>
        <w:rPr>
          <w:rFonts w:ascii="Arial Narrow" w:eastAsia="Calibri" w:hAnsi="Arial Narrow" w:cs="Arial"/>
          <w:b/>
          <w:bCs/>
          <w:lang w:val="es-ES"/>
        </w:rPr>
      </w:pPr>
      <w:r w:rsidRPr="00136C8B">
        <w:rPr>
          <w:rFonts w:ascii="Arial Narrow" w:eastAsia="Calibri" w:hAnsi="Arial Narrow" w:cs="Arial"/>
          <w:b/>
          <w:bCs/>
          <w:noProof/>
          <w:lang w:val="es-ES"/>
        </w:rPr>
        <w:t>FDLS-SAMC-00</w:t>
      </w:r>
      <w:r w:rsidR="004B0C81">
        <w:rPr>
          <w:rFonts w:ascii="Arial Narrow" w:eastAsia="Calibri" w:hAnsi="Arial Narrow" w:cs="Arial"/>
          <w:b/>
          <w:bCs/>
          <w:noProof/>
          <w:lang w:val="es-ES"/>
        </w:rPr>
        <w:t>9</w:t>
      </w:r>
      <w:r w:rsidRPr="00136C8B">
        <w:rPr>
          <w:rFonts w:ascii="Arial Narrow" w:eastAsia="Calibri" w:hAnsi="Arial Narrow" w:cs="Arial"/>
          <w:b/>
          <w:bCs/>
          <w:noProof/>
          <w:lang w:val="es-ES"/>
        </w:rPr>
        <w:t>-2026</w:t>
      </w:r>
    </w:p>
    <w:p w14:paraId="0B930E25" w14:textId="77777777" w:rsidR="00B5187C" w:rsidRDefault="00B5187C" w:rsidP="00B628AD">
      <w:pPr>
        <w:spacing w:after="0" w:line="240" w:lineRule="auto"/>
        <w:jc w:val="both"/>
        <w:rPr>
          <w:rFonts w:ascii="Arial Narrow" w:eastAsia="Calibri" w:hAnsi="Arial Narrow" w:cs="Arial"/>
          <w:b/>
          <w:bCs/>
          <w:lang w:val="es-ES"/>
        </w:rPr>
      </w:pPr>
    </w:p>
    <w:p w14:paraId="23925CDD" w14:textId="5817B529" w:rsidR="00B5187C" w:rsidRPr="00924377" w:rsidRDefault="00B5187C" w:rsidP="00924377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 w:rsidRPr="00924377">
        <w:rPr>
          <w:rFonts w:ascii="Arial Narrow" w:eastAsia="Calibri" w:hAnsi="Arial Narrow" w:cs="Arial"/>
          <w:b/>
          <w:bCs/>
          <w:lang w:val="es-ES"/>
        </w:rPr>
        <w:t xml:space="preserve">FORMATO </w:t>
      </w:r>
      <w:r w:rsidR="004B0C81">
        <w:rPr>
          <w:rFonts w:ascii="Arial Narrow" w:eastAsia="Calibri" w:hAnsi="Arial Narrow" w:cs="Arial"/>
          <w:b/>
          <w:bCs/>
          <w:lang w:val="es-ES"/>
        </w:rPr>
        <w:t>9</w:t>
      </w:r>
      <w:r w:rsidRPr="00924377">
        <w:rPr>
          <w:rFonts w:ascii="Arial Narrow" w:eastAsia="Calibri" w:hAnsi="Arial Narrow" w:cs="Arial"/>
          <w:b/>
          <w:bCs/>
          <w:lang w:val="es-ES"/>
        </w:rPr>
        <w:t xml:space="preserve"> —</w:t>
      </w:r>
      <w:r w:rsidRPr="00924377">
        <w:rPr>
          <w:rFonts w:ascii="Arial Narrow" w:eastAsia="Calibri" w:hAnsi="Arial Narrow" w:cs="Arial"/>
          <w:b/>
          <w:bCs/>
        </w:rPr>
        <w:t xml:space="preserve"> AUTORIZACIÓN PARA EL TRATAMIENTO DE DATOS PERSONALES</w:t>
      </w:r>
    </w:p>
    <w:p w14:paraId="41015654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B59AD1E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6A533CE6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6543E11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Señores</w:t>
      </w:r>
    </w:p>
    <w:p w14:paraId="38DDC4FA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highlight w:val="lightGray"/>
          <w:lang w:eastAsia="es-ES"/>
        </w:rPr>
      </w:pPr>
      <w:r w:rsidRPr="00924377">
        <w:rPr>
          <w:rFonts w:ascii="Arial Narrow" w:eastAsia="Times New Roman" w:hAnsi="Arial Narrow" w:cs="Arial"/>
          <w:b/>
          <w:lang w:eastAsia="es-ES"/>
        </w:rPr>
        <w:t>[</w:t>
      </w:r>
      <w:r w:rsidRPr="00924377">
        <w:rPr>
          <w:rFonts w:ascii="Arial Narrow" w:eastAsia="Times New Roman" w:hAnsi="Arial Narrow" w:cs="Arial"/>
          <w:b/>
          <w:highlight w:val="lightGray"/>
          <w:lang w:eastAsia="es-ES"/>
        </w:rPr>
        <w:t xml:space="preserve">NOMBRE DE LA ENTIDAD] </w:t>
      </w:r>
    </w:p>
    <w:p w14:paraId="2EDA8A81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24377">
        <w:rPr>
          <w:rFonts w:ascii="Arial Narrow" w:eastAsia="Times New Roman" w:hAnsi="Arial Narrow" w:cs="Arial"/>
          <w:highlight w:val="lightGray"/>
          <w:lang w:eastAsia="es-ES"/>
        </w:rPr>
        <w:t>[Dirección de la Entidad]</w:t>
      </w:r>
    </w:p>
    <w:p w14:paraId="11004EFB" w14:textId="77777777" w:rsidR="00B5187C" w:rsidRPr="00924377" w:rsidRDefault="00B5187C" w:rsidP="0092437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highlight w:val="lightGray"/>
          <w:lang w:eastAsia="es-ES"/>
        </w:rPr>
        <w:t>[Ciudad]</w:t>
      </w:r>
      <w:r w:rsidRPr="00924377">
        <w:rPr>
          <w:rFonts w:ascii="Arial Narrow" w:eastAsia="Times New Roman" w:hAnsi="Arial Narrow" w:cs="Arial"/>
          <w:lang w:eastAsia="es-ES"/>
        </w:rPr>
        <w:t xml:space="preserve"> </w:t>
      </w:r>
      <w:r w:rsidRPr="00924377">
        <w:rPr>
          <w:rFonts w:ascii="Arial Narrow" w:eastAsia="Times New Roman" w:hAnsi="Arial Narrow" w:cs="Arial"/>
          <w:lang w:eastAsia="es-ES"/>
        </w:rPr>
        <w:tab/>
      </w:r>
    </w:p>
    <w:p w14:paraId="53E2BE09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3CA14AB8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el nombre de la Entidad]</w:t>
      </w:r>
      <w:r w:rsidRPr="00924377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12BC3A75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A1B442A" w14:textId="77777777" w:rsidR="00B5187C" w:rsidRPr="00924377" w:rsidRDefault="00B5187C" w:rsidP="009243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La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el nombre de la Entidad Estatal]</w:t>
      </w:r>
      <w:r w:rsidRPr="00924377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924377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24377">
        <w:rPr>
          <w:rFonts w:ascii="Arial Narrow" w:eastAsia="Times New Roman" w:hAnsi="Arial Narrow" w:cs="Arial"/>
          <w:lang w:eastAsia="es-ES"/>
        </w:rPr>
        <w:t>, o gitanas.</w:t>
      </w:r>
    </w:p>
    <w:p w14:paraId="6312D8CC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5187C" w:rsidRPr="00924377" w14:paraId="0D90C048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513E645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924377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4775CEF1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924377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B5187C" w:rsidRPr="00924377" w14:paraId="2CBBFFC4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52D3DA3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33A24186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924377">
              <w:rPr>
                <w:rFonts w:ascii="Arial Narrow" w:eastAsia="Times New Roman" w:hAnsi="Arial Narrow" w:cs="Arial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</w:tcPr>
          <w:p w14:paraId="72B88B11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924377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B5187C" w:rsidRPr="00924377" w14:paraId="7FAB39B1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34FCDF5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24377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24377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24377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79CFBFB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C7BAD12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B5187C" w:rsidRPr="00924377" w14:paraId="1BA80BA9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D1374E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3439CDB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3E53827" w14:textId="77777777" w:rsidR="00B5187C" w:rsidRPr="00924377" w:rsidRDefault="00B5187C" w:rsidP="009243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8D4148F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B257457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6ECDE8A" w14:textId="77777777" w:rsidR="00B5187C" w:rsidRPr="00924377" w:rsidRDefault="00B5187C" w:rsidP="009243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24377">
        <w:rPr>
          <w:rFonts w:ascii="Arial Narrow" w:eastAsia="Calibri" w:hAnsi="Arial Narrow" w:cs="Times New Roman"/>
        </w:rPr>
        <w:t>.</w:t>
      </w:r>
    </w:p>
    <w:p w14:paraId="4821F8B3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A4EB714" w14:textId="77777777" w:rsidR="00B5187C" w:rsidRPr="00924377" w:rsidRDefault="00B5187C" w:rsidP="009243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numeral 4.4,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24377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24377">
        <w:rPr>
          <w:rFonts w:ascii="Arial Narrow" w:eastAsia="Times New Roman" w:hAnsi="Arial Narrow" w:cs="Arial"/>
          <w:lang w:eastAsia="es-ES"/>
        </w:rPr>
        <w:t>, o gitanas, o persona en proceso de reintegración o reincorporación.</w:t>
      </w:r>
    </w:p>
    <w:p w14:paraId="18D2621E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5A0AE94C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24377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6FA4DEA0" w14:textId="77777777" w:rsidR="00B5187C" w:rsidRPr="00924377" w:rsidRDefault="00B5187C" w:rsidP="009243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22FD8E0C" w14:textId="77777777" w:rsidR="00B5187C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43F27D1" w14:textId="77777777" w:rsidR="00B5187C" w:rsidRPr="00924377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5E76560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Acceder en forma gratuita a los datos proporcionados que hayan sido objeto de tratamiento.</w:t>
      </w:r>
    </w:p>
    <w:p w14:paraId="0928F5CF" w14:textId="77777777" w:rsidR="00B5187C" w:rsidRPr="00924377" w:rsidRDefault="00B5187C" w:rsidP="00924377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036AC930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Solicitar la actualización y rectificación de su información frente a los datos parciales, inexactos, incompletos.</w:t>
      </w:r>
    </w:p>
    <w:p w14:paraId="32B4F8C0" w14:textId="77777777" w:rsidR="00B5187C" w:rsidRPr="00924377" w:rsidRDefault="00B5187C" w:rsidP="00924377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3B7AE12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Solicitar prueba de la autorización otorgada.</w:t>
      </w:r>
    </w:p>
    <w:p w14:paraId="189DDDF4" w14:textId="77777777" w:rsidR="00B5187C" w:rsidRPr="00924377" w:rsidRDefault="00B5187C" w:rsidP="00924377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7B58A551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Presentar ante la Superintendencia de Industria y Comercio quejas por infracciones a lo dispuesto en la normatividad vigente.</w:t>
      </w:r>
    </w:p>
    <w:p w14:paraId="12CAFFCD" w14:textId="77777777" w:rsidR="00B5187C" w:rsidRPr="00924377" w:rsidRDefault="00B5187C" w:rsidP="00924377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10C41A31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Revocar la autorización y/o solicitar la supresión del dato, a menos que exista un deber legal o contractual que haga imperativo conservar la información.</w:t>
      </w:r>
    </w:p>
    <w:p w14:paraId="4E2D7E8D" w14:textId="77777777" w:rsidR="00B5187C" w:rsidRPr="00924377" w:rsidRDefault="00B5187C" w:rsidP="00924377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425CBC44" w14:textId="77777777" w:rsidR="00B5187C" w:rsidRPr="00924377" w:rsidRDefault="00B5187C" w:rsidP="009243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Abstenerse de responder las preguntas sobre datos sensibles o sobre datos de las niñas y niños y adolescentes.</w:t>
      </w:r>
    </w:p>
    <w:p w14:paraId="7AAF5CC2" w14:textId="77777777" w:rsidR="00B5187C" w:rsidRPr="00924377" w:rsidRDefault="00B5187C" w:rsidP="00924377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3486796F" w14:textId="77777777" w:rsidR="00B5187C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nombre de la Entidad]</w:t>
      </w:r>
      <w:r w:rsidRPr="00924377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número de atención de la Entidad</w:t>
      </w:r>
      <w:r w:rsidRPr="00924377">
        <w:rPr>
          <w:rFonts w:ascii="Arial Narrow" w:eastAsia="Times New Roman" w:hAnsi="Arial Narrow" w:cs="Arial"/>
          <w:lang w:eastAsia="es-ES"/>
        </w:rPr>
        <w:t>], el correo electrónico [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00924377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página web de la Entidad</w:t>
      </w:r>
      <w:r w:rsidRPr="00924377">
        <w:rPr>
          <w:rFonts w:ascii="Arial Narrow" w:eastAsia="Times New Roman" w:hAnsi="Arial Narrow" w:cs="Arial"/>
          <w:lang w:eastAsia="es-ES"/>
        </w:rPr>
        <w:t>], disponibles de [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 xml:space="preserve">lunes a viernes de 8:00 am a 6:00 </w:t>
      </w:r>
      <w:proofErr w:type="spellStart"/>
      <w:r w:rsidRPr="00924377">
        <w:rPr>
          <w:rFonts w:ascii="Arial Narrow" w:eastAsia="Times New Roman" w:hAnsi="Arial Narrow" w:cs="Arial"/>
          <w:highlight w:val="lightGray"/>
          <w:lang w:eastAsia="es-ES"/>
        </w:rPr>
        <w:t>p.m</w:t>
      </w:r>
      <w:proofErr w:type="spellEnd"/>
      <w:r w:rsidRPr="00924377">
        <w:rPr>
          <w:rFonts w:ascii="Arial Narrow" w:eastAsia="Times New Roman" w:hAnsi="Arial Narrow" w:cs="Arial"/>
          <w:lang w:eastAsia="es-ES"/>
        </w:rPr>
        <w:t>].</w:t>
      </w:r>
    </w:p>
    <w:p w14:paraId="25ED7403" w14:textId="77777777" w:rsidR="00B5187C" w:rsidRPr="00924377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21886504" w14:textId="77777777" w:rsidR="00B5187C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nombre de la Entidad</w:t>
      </w:r>
      <w:r w:rsidRPr="00924377">
        <w:rPr>
          <w:rFonts w:ascii="Arial Narrow" w:eastAsia="Times New Roman" w:hAnsi="Arial Narrow" w:cs="Arial"/>
          <w:lang w:eastAsia="es-ES"/>
        </w:rPr>
        <w:t xml:space="preserve">] para que trate mi información personal de acuerdo con la Política de Tratamiento de Datos Personales dispuesta en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el link en donde se encuentra la Política de Tratamiento de Datos Personales]</w:t>
      </w:r>
      <w:r w:rsidRPr="00924377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</w:t>
      </w:r>
    </w:p>
    <w:p w14:paraId="089820B3" w14:textId="77777777" w:rsidR="00B5187C" w:rsidRPr="00924377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4F2B2920" w14:textId="77777777" w:rsidR="00B5187C" w:rsidRPr="00924377" w:rsidRDefault="00B5187C" w:rsidP="00924377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5D59002" w14:textId="77777777" w:rsidR="00B5187C" w:rsidRPr="00924377" w:rsidRDefault="00B5187C" w:rsidP="00924377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2D027F55" w14:textId="77777777" w:rsidR="00B5187C" w:rsidRPr="00924377" w:rsidRDefault="00B5187C" w:rsidP="00924377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924377">
        <w:rPr>
          <w:rFonts w:ascii="Arial Narrow" w:eastAsia="Times New Roman" w:hAnsi="Arial Narrow" w:cs="Arial"/>
          <w:lang w:eastAsia="es-ES"/>
        </w:rPr>
        <w:t xml:space="preserve">: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24377">
        <w:rPr>
          <w:rFonts w:ascii="Arial Narrow" w:eastAsia="Times New Roman" w:hAnsi="Arial Narrow" w:cs="Arial"/>
          <w:lang w:eastAsia="es-ES"/>
        </w:rPr>
        <w:t>]</w:t>
      </w:r>
    </w:p>
    <w:p w14:paraId="53DBBB37" w14:textId="77777777" w:rsidR="00B5187C" w:rsidRPr="00924377" w:rsidRDefault="00B5187C" w:rsidP="00924377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924377">
        <w:rPr>
          <w:rFonts w:ascii="Arial Narrow" w:eastAsia="Times New Roman" w:hAnsi="Arial Narrow" w:cs="Arial"/>
          <w:lang w:eastAsia="es-ES"/>
        </w:rPr>
        <w:t>: [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24377">
        <w:rPr>
          <w:rFonts w:ascii="Arial Narrow" w:eastAsia="Times New Roman" w:hAnsi="Arial Narrow" w:cs="Arial"/>
          <w:lang w:eastAsia="es-ES"/>
        </w:rPr>
        <w:t>]</w:t>
      </w:r>
    </w:p>
    <w:p w14:paraId="2FAA16EE" w14:textId="77777777" w:rsidR="00B5187C" w:rsidRPr="00924377" w:rsidRDefault="00B5187C" w:rsidP="00924377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924377">
        <w:rPr>
          <w:rFonts w:ascii="Arial Narrow" w:eastAsia="Times New Roman" w:hAnsi="Arial Narrow" w:cs="Arial"/>
          <w:lang w:eastAsia="es-ES"/>
        </w:rPr>
        <w:t xml:space="preserve">: 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2B3E7C28" w14:textId="77777777" w:rsidR="00B5187C" w:rsidRPr="00924377" w:rsidRDefault="00B5187C" w:rsidP="00924377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924377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924377">
        <w:rPr>
          <w:rFonts w:ascii="Arial Narrow" w:eastAsia="Times New Roman" w:hAnsi="Arial Narrow" w:cs="Arial"/>
          <w:lang w:eastAsia="es-ES"/>
        </w:rPr>
        <w:t xml:space="preserve"> [</w:t>
      </w:r>
      <w:r w:rsidRPr="00924377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72DE041" w14:textId="77777777" w:rsidR="00B5187C" w:rsidRPr="00924377" w:rsidRDefault="00B5187C" w:rsidP="00924377">
      <w:pPr>
        <w:tabs>
          <w:tab w:val="left" w:pos="1352"/>
        </w:tabs>
        <w:spacing w:after="0" w:line="240" w:lineRule="auto"/>
        <w:rPr>
          <w:rFonts w:ascii="Arial Narrow" w:hAnsi="Arial Narrow"/>
        </w:rPr>
      </w:pPr>
    </w:p>
    <w:p w14:paraId="5600C94C" w14:textId="77777777" w:rsidR="00B5187C" w:rsidRDefault="00B5187C" w:rsidP="00924377">
      <w:pPr>
        <w:spacing w:after="0" w:line="240" w:lineRule="auto"/>
        <w:rPr>
          <w:rFonts w:ascii="Arial Narrow" w:hAnsi="Arial Narrow"/>
        </w:rPr>
        <w:sectPr w:rsidR="00B5187C" w:rsidSect="00B5187C">
          <w:headerReference w:type="default" r:id="rId10"/>
          <w:footerReference w:type="default" r:id="rId11"/>
          <w:pgSz w:w="12240" w:h="18726"/>
          <w:pgMar w:top="2268" w:right="1417" w:bottom="2268" w:left="1701" w:header="850" w:footer="1701" w:gutter="0"/>
          <w:pgNumType w:start="1"/>
          <w:cols w:space="708"/>
          <w:docGrid w:linePitch="360"/>
        </w:sectPr>
      </w:pPr>
    </w:p>
    <w:p w14:paraId="77373E79" w14:textId="77777777" w:rsidR="00B5187C" w:rsidRPr="00924377" w:rsidRDefault="00B5187C" w:rsidP="00924377">
      <w:pPr>
        <w:spacing w:after="0" w:line="240" w:lineRule="auto"/>
        <w:rPr>
          <w:rFonts w:ascii="Arial Narrow" w:hAnsi="Arial Narrow"/>
        </w:rPr>
      </w:pPr>
    </w:p>
    <w:sectPr w:rsidR="00B5187C" w:rsidRPr="00924377" w:rsidSect="00B5187C">
      <w:headerReference w:type="default" r:id="rId12"/>
      <w:footerReference w:type="default" r:id="rId13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450A" w14:textId="77777777" w:rsidR="00D64BA7" w:rsidRDefault="00D64BA7" w:rsidP="001C7E10">
      <w:pPr>
        <w:spacing w:after="0" w:line="240" w:lineRule="auto"/>
      </w:pPr>
      <w:r>
        <w:separator/>
      </w:r>
    </w:p>
  </w:endnote>
  <w:endnote w:type="continuationSeparator" w:id="0">
    <w:p w14:paraId="4685B5E3" w14:textId="77777777" w:rsidR="00D64BA7" w:rsidRDefault="00D64BA7" w:rsidP="001C7E10">
      <w:pPr>
        <w:spacing w:after="0" w:line="240" w:lineRule="auto"/>
      </w:pPr>
      <w:r>
        <w:continuationSeparator/>
      </w:r>
    </w:p>
  </w:endnote>
  <w:endnote w:type="continuationNotice" w:id="1">
    <w:p w14:paraId="11DA3790" w14:textId="77777777" w:rsidR="00D64BA7" w:rsidRDefault="00D64B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87320" w14:textId="77777777" w:rsidR="00B5187C" w:rsidRPr="00C70EC7" w:rsidRDefault="00B5187C" w:rsidP="00C70EC7">
    <w:pPr>
      <w:pStyle w:val="Piedepgina"/>
      <w:rPr>
        <w:rFonts w:ascii="Arial Narrow" w:hAnsi="Arial Narrow"/>
        <w:sz w:val="2"/>
      </w:rPr>
    </w:pPr>
    <w:r w:rsidRPr="00C70EC7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7812006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9916669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7ECEFC" w14:textId="77777777" w:rsidR="00B5187C" w:rsidRPr="00B4759C" w:rsidRDefault="00B5187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6CD73D0F" w14:textId="77777777" w:rsidR="00B5187C" w:rsidRPr="00B4759C" w:rsidRDefault="00B5187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84E6C67" w14:textId="77777777" w:rsidR="00B5187C" w:rsidRPr="00B4759C" w:rsidRDefault="00B5187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13A159F4" w14:textId="77777777" w:rsidR="00B5187C" w:rsidRPr="00B4759C" w:rsidRDefault="00B5187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0049166" w14:textId="77777777" w:rsidR="00B5187C" w:rsidRPr="00B4759C" w:rsidRDefault="00B5187C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3A4AD2E4" w14:textId="77777777" w:rsidR="00B5187C" w:rsidRPr="00B4759C" w:rsidRDefault="00B5187C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38950B0" w14:textId="77777777" w:rsidR="00B5187C" w:rsidRDefault="00B5187C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565271678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498640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9BB30" w14:textId="77777777" w:rsidR="00B5187C" w:rsidRDefault="00B5187C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414ED26A" w14:textId="77777777" w:rsidR="00B5187C" w:rsidRPr="00B4759C" w:rsidRDefault="00B5187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07EB0C45" w14:textId="77777777" w:rsidR="00B5187C" w:rsidRPr="00264B7C" w:rsidRDefault="00B5187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F426BC9" w14:textId="77777777" w:rsidR="00B5187C" w:rsidRPr="00B4759C" w:rsidRDefault="00B5187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122DEB1E" w14:textId="77777777" w:rsidR="00B5187C" w:rsidRPr="00B4759C" w:rsidRDefault="00B5187C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56761916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Grupo 11" o:spid="_x0000_s1026" style="position:absolute;margin-left:0;margin-top:-.05pt;width:473.4pt;height:109.3pt;z-index:25166131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" stroked="f">
                <v:textbox inset="7.25pt,3.65pt,7.25pt,3.65pt">
                  <w:txbxContent>
                    <w:p w14:paraId="057ECEFC" w14:textId="77777777" w:rsidR="00B5187C" w:rsidRPr="00B4759C" w:rsidRDefault="00B5187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6CD73D0F" w14:textId="77777777" w:rsidR="00B5187C" w:rsidRPr="00B4759C" w:rsidRDefault="00B5187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84E6C67" w14:textId="77777777" w:rsidR="00B5187C" w:rsidRPr="00B4759C" w:rsidRDefault="00B5187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13A159F4" w14:textId="77777777" w:rsidR="00B5187C" w:rsidRPr="00B4759C" w:rsidRDefault="00B5187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0049166" w14:textId="77777777" w:rsidR="00B5187C" w:rsidRPr="00B4759C" w:rsidRDefault="00B5187C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3A4AD2E4" w14:textId="77777777" w:rsidR="00B5187C" w:rsidRPr="00B4759C" w:rsidRDefault="00B5187C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38950B0" w14:textId="77777777" w:rsidR="00B5187C" w:rsidRDefault="00B5187C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" stroked="f">
                <v:textbox inset="2.5575mm,1.2875mm,2.5575mm,1.2875mm">
                  <w:txbxContent>
                    <w:p w14:paraId="05B9BB30" w14:textId="77777777" w:rsidR="00B5187C" w:rsidRDefault="00B5187C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414ED26A" w14:textId="77777777" w:rsidR="00B5187C" w:rsidRPr="00B4759C" w:rsidRDefault="00B5187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07EB0C45" w14:textId="77777777" w:rsidR="00B5187C" w:rsidRPr="00264B7C" w:rsidRDefault="00B5187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F426BC9" w14:textId="77777777" w:rsidR="00B5187C" w:rsidRPr="00B4759C" w:rsidRDefault="00B5187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122DEB1E" w14:textId="77777777" w:rsidR="00B5187C" w:rsidRPr="00B4759C" w:rsidRDefault="00B5187C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">
                <v:imagedata r:id="rId2" o:title="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039FA" w14:textId="77777777" w:rsidR="00C70EC7" w:rsidRPr="00C70EC7" w:rsidRDefault="00C70EC7" w:rsidP="00C70EC7">
    <w:pPr>
      <w:pStyle w:val="Piedepgina"/>
      <w:rPr>
        <w:rFonts w:ascii="Arial Narrow" w:hAnsi="Arial Narrow"/>
        <w:sz w:val="2"/>
      </w:rPr>
    </w:pPr>
    <w:r w:rsidRPr="00C70EC7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5B8A9EB" w14:textId="77777777" w:rsidR="00C70EC7" w:rsidRPr="00B4759C" w:rsidRDefault="00C70EC7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685B680C" w14:textId="77777777" w:rsidR="00C70EC7" w:rsidRPr="00B4759C" w:rsidRDefault="00C70EC7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5B37FBC" w14:textId="77777777" w:rsidR="00C70EC7" w:rsidRPr="00B4759C" w:rsidRDefault="00C70EC7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22380DF0" w14:textId="77777777" w:rsidR="00C70EC7" w:rsidRPr="00B4759C" w:rsidRDefault="00C70EC7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5B7B8455" w14:textId="77777777" w:rsidR="00C70EC7" w:rsidRPr="00B4759C" w:rsidRDefault="00C70EC7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2C908A0C" w14:textId="77777777" w:rsidR="00C70EC7" w:rsidRPr="00B4759C" w:rsidRDefault="00C70EC7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400CA7AE" w14:textId="77777777" w:rsidR="00C70EC7" w:rsidRDefault="00C70EC7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58DF5E" w14:textId="77777777" w:rsidR="00C70EC7" w:rsidRDefault="00C70EC7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617E0498" w14:textId="77777777" w:rsidR="00C70EC7" w:rsidRPr="00B4759C" w:rsidRDefault="00C70EC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A832757" w14:textId="77777777" w:rsidR="00C70EC7" w:rsidRPr="00264B7C" w:rsidRDefault="00C70EC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4891291" w14:textId="77777777" w:rsidR="00C70EC7" w:rsidRPr="00B4759C" w:rsidRDefault="00C70EC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299A15FA" w14:textId="77777777" w:rsidR="00C70EC7" w:rsidRPr="00B4759C" w:rsidRDefault="00C70EC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_x0000_s1031" style="position:absolute;margin-left:0;margin-top:-.05pt;width:473.4pt;height:109.3pt;z-index:25165926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VWCBQQAAAo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15B8A9EB" w14:textId="77777777" w:rsidR="00C70EC7" w:rsidRPr="00B4759C" w:rsidRDefault="00C70EC7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685B680C" w14:textId="77777777" w:rsidR="00C70EC7" w:rsidRPr="00B4759C" w:rsidRDefault="00C70EC7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5B37FBC" w14:textId="77777777" w:rsidR="00C70EC7" w:rsidRPr="00B4759C" w:rsidRDefault="00C70EC7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22380DF0" w14:textId="77777777" w:rsidR="00C70EC7" w:rsidRPr="00B4759C" w:rsidRDefault="00C70EC7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5B7B8455" w14:textId="77777777" w:rsidR="00C70EC7" w:rsidRPr="00B4759C" w:rsidRDefault="00C70EC7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2C908A0C" w14:textId="77777777" w:rsidR="00C70EC7" w:rsidRPr="00B4759C" w:rsidRDefault="00C70EC7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400CA7AE" w14:textId="77777777" w:rsidR="00C70EC7" w:rsidRDefault="00C70EC7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7958DF5E" w14:textId="77777777" w:rsidR="00C70EC7" w:rsidRDefault="00C70EC7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617E0498" w14:textId="77777777" w:rsidR="00C70EC7" w:rsidRPr="00B4759C" w:rsidRDefault="00C70EC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A832757" w14:textId="77777777" w:rsidR="00C70EC7" w:rsidRPr="00264B7C" w:rsidRDefault="00C70EC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4891291" w14:textId="77777777" w:rsidR="00C70EC7" w:rsidRPr="00B4759C" w:rsidRDefault="00C70EC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299A15FA" w14:textId="77777777" w:rsidR="00C70EC7" w:rsidRPr="00B4759C" w:rsidRDefault="00C70EC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CCA16" w14:textId="77777777" w:rsidR="00D64BA7" w:rsidRDefault="00D64BA7" w:rsidP="001C7E10">
      <w:pPr>
        <w:spacing w:after="0" w:line="240" w:lineRule="auto"/>
      </w:pPr>
      <w:r>
        <w:separator/>
      </w:r>
    </w:p>
  </w:footnote>
  <w:footnote w:type="continuationSeparator" w:id="0">
    <w:p w14:paraId="3FB7423F" w14:textId="77777777" w:rsidR="00D64BA7" w:rsidRDefault="00D64BA7" w:rsidP="001C7E10">
      <w:pPr>
        <w:spacing w:after="0" w:line="240" w:lineRule="auto"/>
      </w:pPr>
      <w:r>
        <w:continuationSeparator/>
      </w:r>
    </w:p>
  </w:footnote>
  <w:footnote w:type="continuationNotice" w:id="1">
    <w:p w14:paraId="53BD4F84" w14:textId="77777777" w:rsidR="00D64BA7" w:rsidRDefault="00D64B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B5187C" w:rsidRPr="00C70EC7" w14:paraId="625BC0F4" w14:textId="77777777" w:rsidTr="001E1D59">
      <w:tc>
        <w:tcPr>
          <w:tcW w:w="1905" w:type="pct"/>
        </w:tcPr>
        <w:p w14:paraId="0054DB4F" w14:textId="77777777" w:rsidR="00B5187C" w:rsidRPr="00C70EC7" w:rsidRDefault="00B5187C" w:rsidP="00C70EC7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C70EC7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1593331969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526E08FD" w14:textId="26DB8B97" w:rsidR="00B5187C" w:rsidRPr="00C70EC7" w:rsidRDefault="00B5187C" w:rsidP="00C70EC7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FORMATO – </w:t>
          </w:r>
          <w:r w:rsidR="004B0C81">
            <w:rPr>
              <w:rFonts w:ascii="Arial Narrow" w:hAnsi="Arial Narrow"/>
              <w:b/>
              <w:bCs/>
              <w:sz w:val="24"/>
              <w:szCs w:val="24"/>
            </w:rPr>
            <w:t>9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 – AUTORIZACIÓN – TRATAMIENTO DE DATOS PERSONALES</w:t>
          </w:r>
        </w:p>
      </w:tc>
    </w:tr>
    <w:tr w:rsidR="00B5187C" w:rsidRPr="00C70EC7" w14:paraId="0BDA1CDB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957596"/>
            <w:docPartObj>
              <w:docPartGallery w:val="Page Numbers (Top of Page)"/>
              <w:docPartUnique/>
            </w:docPartObj>
          </w:sdtPr>
          <w:sdtContent>
            <w:p w14:paraId="75064035" w14:textId="77777777" w:rsidR="00B5187C" w:rsidRPr="00C70EC7" w:rsidRDefault="00B5187C" w:rsidP="00C70EC7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C70EC7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70EC7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C70EC7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70EC7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4991AABD" w14:textId="77777777" w:rsidR="00B5187C" w:rsidRPr="00C70EC7" w:rsidRDefault="00B5187C" w:rsidP="00C70EC7">
    <w:pPr>
      <w:pStyle w:val="Encabezado"/>
      <w:rPr>
        <w:rFonts w:ascii="Arial Narrow" w:hAnsi="Arial Narrow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C70EC7" w:rsidRPr="00C70EC7" w14:paraId="010EE55B" w14:textId="77777777" w:rsidTr="001E1D59">
      <w:tc>
        <w:tcPr>
          <w:tcW w:w="1905" w:type="pct"/>
        </w:tcPr>
        <w:p w14:paraId="1F5CAAEC" w14:textId="77777777" w:rsidR="00C70EC7" w:rsidRPr="00C70EC7" w:rsidRDefault="00C70EC7" w:rsidP="00C70EC7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bookmarkStart w:id="0" w:name="FDL_Suba"/>
          <w:r w:rsidRPr="00C70EC7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4115EC16" w14:textId="77777777" w:rsidR="00C70EC7" w:rsidRPr="00C70EC7" w:rsidRDefault="00C70EC7" w:rsidP="00C70EC7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C70EC7">
            <w:rPr>
              <w:rFonts w:ascii="Arial Narrow" w:hAnsi="Arial Narrow"/>
              <w:b/>
              <w:bCs/>
              <w:sz w:val="24"/>
              <w:szCs w:val="24"/>
            </w:rPr>
            <w:t>[</w:t>
          </w:r>
          <w:proofErr w:type="spellStart"/>
          <w:r w:rsidRPr="00C70EC7">
            <w:rPr>
              <w:rFonts w:ascii="Arial Narrow" w:hAnsi="Arial Narrow"/>
              <w:b/>
              <w:bCs/>
              <w:sz w:val="24"/>
              <w:szCs w:val="24"/>
            </w:rPr>
            <w:t>Nombre_Formato</w:t>
          </w:r>
          <w:proofErr w:type="spellEnd"/>
          <w:r w:rsidRPr="00C70EC7">
            <w:rPr>
              <w:rFonts w:ascii="Arial Narrow" w:hAnsi="Arial Narrow"/>
              <w:b/>
              <w:bCs/>
              <w:sz w:val="24"/>
              <w:szCs w:val="24"/>
            </w:rPr>
            <w:t>]</w:t>
          </w:r>
        </w:p>
      </w:tc>
    </w:tr>
    <w:tr w:rsidR="00C70EC7" w:rsidRPr="00C70EC7" w14:paraId="0D168EFA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338193F9" w14:textId="77777777" w:rsidR="00C70EC7" w:rsidRPr="00C70EC7" w:rsidRDefault="00C70EC7" w:rsidP="00C70EC7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C70EC7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70EC7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C70EC7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70EC7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70EC7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  <w:bookmarkEnd w:id="0"/>
  </w:tbl>
  <w:p w14:paraId="3577D1CB" w14:textId="77777777" w:rsidR="00C70EC7" w:rsidRPr="00C70EC7" w:rsidRDefault="00C70EC7" w:rsidP="00C70EC7">
    <w:pPr>
      <w:pStyle w:val="Encabezado"/>
      <w:rPr>
        <w:rFonts w:ascii="Arial Narrow" w:hAnsi="Arial Narrow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518852">
    <w:abstractNumId w:val="1"/>
  </w:num>
  <w:num w:numId="2" w16cid:durableId="199409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EC7"/>
    <w:rsid w:val="00022EF2"/>
    <w:rsid w:val="00093B11"/>
    <w:rsid w:val="00097221"/>
    <w:rsid w:val="001214B6"/>
    <w:rsid w:val="00194BD6"/>
    <w:rsid w:val="001C7E10"/>
    <w:rsid w:val="001D5A21"/>
    <w:rsid w:val="00395EE8"/>
    <w:rsid w:val="003C71B9"/>
    <w:rsid w:val="003D492C"/>
    <w:rsid w:val="003E3A8C"/>
    <w:rsid w:val="003F50B1"/>
    <w:rsid w:val="00476077"/>
    <w:rsid w:val="004B0C81"/>
    <w:rsid w:val="004D14F6"/>
    <w:rsid w:val="004E5181"/>
    <w:rsid w:val="00614CC9"/>
    <w:rsid w:val="00645D6E"/>
    <w:rsid w:val="006667FC"/>
    <w:rsid w:val="006C341F"/>
    <w:rsid w:val="006D6B15"/>
    <w:rsid w:val="0070053A"/>
    <w:rsid w:val="00706B54"/>
    <w:rsid w:val="00715115"/>
    <w:rsid w:val="007B2C82"/>
    <w:rsid w:val="007C03B6"/>
    <w:rsid w:val="0080131D"/>
    <w:rsid w:val="00924377"/>
    <w:rsid w:val="009E1F7E"/>
    <w:rsid w:val="009E432E"/>
    <w:rsid w:val="00AD7C6A"/>
    <w:rsid w:val="00AF26CE"/>
    <w:rsid w:val="00B2497C"/>
    <w:rsid w:val="00B5187C"/>
    <w:rsid w:val="00B628AD"/>
    <w:rsid w:val="00BC3FBE"/>
    <w:rsid w:val="00BE706D"/>
    <w:rsid w:val="00C64DF3"/>
    <w:rsid w:val="00C70EC7"/>
    <w:rsid w:val="00CF49E2"/>
    <w:rsid w:val="00D64BA7"/>
    <w:rsid w:val="00D92178"/>
    <w:rsid w:val="00DA0256"/>
    <w:rsid w:val="00E200B4"/>
    <w:rsid w:val="00E36D6A"/>
    <w:rsid w:val="00E549EF"/>
    <w:rsid w:val="00E93219"/>
    <w:rsid w:val="00ED171E"/>
    <w:rsid w:val="00EF01EB"/>
    <w:rsid w:val="00F5032B"/>
    <w:rsid w:val="00F9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2E0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70053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  <w:style w:type="table" w:styleId="Tablaconcuadrcula">
    <w:name w:val="Table Grid"/>
    <w:basedOn w:val="Tablanormal"/>
    <w:uiPriority w:val="39"/>
    <w:rsid w:val="00614C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14C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9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og0\OneDrive\5.%20Trabajo%20Estado\00.%20Creador%20Personal\01.%20Plantillas\Formatos\FMTO-11-AU-TDP-00.00.00.0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FMTO-11-AU-TDP-00.00.00.00</Template>
  <TotalTime>0</TotalTime>
  <Pages>2</Pages>
  <Words>712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2026-04-25T21:55:00Z</dcterms:created>
  <dcterms:modified xsi:type="dcterms:W3CDTF">2026-10-15T02:33:00Z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