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D5D68" w14:textId="079651D7" w:rsidR="00493111" w:rsidRDefault="00493111" w:rsidP="00F11767">
      <w:pPr>
        <w:autoSpaceDE w:val="0"/>
        <w:autoSpaceDN w:val="0"/>
        <w:adjustRightInd w:val="0"/>
        <w:spacing w:after="0" w:line="240" w:lineRule="auto"/>
        <w:rPr>
          <w:rFonts w:ascii="Arial Narrow" w:hAnsi="Arial Narrow" w:cs="Tahoma"/>
          <w:b/>
          <w:noProof/>
        </w:rPr>
      </w:pPr>
      <w:r w:rsidRPr="007018A3">
        <w:rPr>
          <w:rFonts w:ascii="Arial Narrow" w:hAnsi="Arial Narrow" w:cs="Tahoma"/>
          <w:b/>
          <w:noProof/>
        </w:rPr>
        <w:t>FDLS-SAMC-00</w:t>
      </w:r>
      <w:r w:rsidR="00C678A7">
        <w:rPr>
          <w:rFonts w:ascii="Arial Narrow" w:hAnsi="Arial Narrow" w:cs="Tahoma"/>
          <w:b/>
          <w:noProof/>
        </w:rPr>
        <w:t>9</w:t>
      </w:r>
      <w:r w:rsidRPr="007018A3">
        <w:rPr>
          <w:rFonts w:ascii="Arial Narrow" w:hAnsi="Arial Narrow" w:cs="Tahoma"/>
          <w:b/>
          <w:noProof/>
        </w:rPr>
        <w:t>-2026</w:t>
      </w:r>
    </w:p>
    <w:p w14:paraId="43D35822" w14:textId="77777777" w:rsidR="00C678A7" w:rsidRPr="00C678A7" w:rsidRDefault="00C678A7" w:rsidP="00C678A7">
      <w:pPr>
        <w:pStyle w:val="Sinespaciado"/>
      </w:pPr>
    </w:p>
    <w:p w14:paraId="11D5489E" w14:textId="060EBC70" w:rsidR="00493111" w:rsidRPr="00F11767" w:rsidRDefault="00493111" w:rsidP="00E3737B">
      <w:pPr>
        <w:autoSpaceDE w:val="0"/>
        <w:autoSpaceDN w:val="0"/>
        <w:adjustRightInd w:val="0"/>
        <w:spacing w:after="0" w:line="240" w:lineRule="auto"/>
        <w:jc w:val="center"/>
        <w:rPr>
          <w:rFonts w:ascii="Arial Narrow" w:hAnsi="Arial Narrow" w:cs="Tahoma"/>
          <w:b/>
        </w:rPr>
      </w:pPr>
      <w:r w:rsidRPr="00F11767">
        <w:rPr>
          <w:rFonts w:ascii="Arial Narrow" w:hAnsi="Arial Narrow" w:cs="Tahoma"/>
          <w:b/>
        </w:rPr>
        <w:t xml:space="preserve">FORMATO </w:t>
      </w:r>
      <w:r>
        <w:rPr>
          <w:rFonts w:ascii="Arial Narrow" w:hAnsi="Arial Narrow" w:cs="Tahoma"/>
          <w:b/>
        </w:rPr>
        <w:t>1</w:t>
      </w:r>
      <w:r w:rsidR="00C678A7">
        <w:rPr>
          <w:rFonts w:ascii="Arial Narrow" w:hAnsi="Arial Narrow" w:cs="Tahoma"/>
          <w:b/>
        </w:rPr>
        <w:t>0</w:t>
      </w:r>
    </w:p>
    <w:p w14:paraId="0B8233B7" w14:textId="20B1E044" w:rsidR="00493111" w:rsidRPr="00F11767" w:rsidRDefault="00C678A7" w:rsidP="00C678A7">
      <w:pPr>
        <w:spacing w:after="0" w:line="240" w:lineRule="auto"/>
        <w:jc w:val="center"/>
        <w:rPr>
          <w:rFonts w:ascii="Arial Narrow" w:hAnsi="Arial Narrow"/>
        </w:rPr>
      </w:pPr>
      <w:r w:rsidRPr="00C678A7">
        <w:rPr>
          <w:rFonts w:ascii="Arial Narrow" w:hAnsi="Arial Narrow" w:cs="Tahoma"/>
          <w:b/>
        </w:rPr>
        <w:t>ACEPTACIÓN DE CONDICIONES Y ESPECIFICACIONES TÉCNICAS</w:t>
      </w:r>
    </w:p>
    <w:p w14:paraId="795906F2" w14:textId="77777777" w:rsidR="00C678A7" w:rsidRDefault="00C678A7" w:rsidP="008E3784">
      <w:pPr>
        <w:autoSpaceDE w:val="0"/>
        <w:autoSpaceDN w:val="0"/>
        <w:adjustRightInd w:val="0"/>
        <w:spacing w:after="0" w:line="240" w:lineRule="auto"/>
        <w:jc w:val="both"/>
        <w:rPr>
          <w:rFonts w:ascii="Arial Narrow" w:hAnsi="Arial Narrow" w:cs="Tahoma"/>
          <w:bCs/>
          <w:highlight w:val="lightGray"/>
        </w:rPr>
      </w:pPr>
    </w:p>
    <w:p w14:paraId="1D06AE14" w14:textId="62F558B5" w:rsidR="00493111" w:rsidRPr="00F11767" w:rsidRDefault="00493111" w:rsidP="008E3784">
      <w:pPr>
        <w:autoSpaceDE w:val="0"/>
        <w:autoSpaceDN w:val="0"/>
        <w:adjustRightInd w:val="0"/>
        <w:spacing w:after="0" w:line="240" w:lineRule="auto"/>
        <w:jc w:val="both"/>
        <w:rPr>
          <w:rFonts w:ascii="Arial Narrow" w:hAnsi="Arial Narrow" w:cs="Tahoma"/>
          <w:bCs/>
          <w:highlight w:val="lightGray"/>
        </w:rPr>
      </w:pPr>
      <w:r w:rsidRPr="00F11767">
        <w:rPr>
          <w:rFonts w:ascii="Arial Narrow" w:hAnsi="Arial Narrow" w:cs="Tahoma"/>
          <w:bCs/>
          <w:highlight w:val="lightGray"/>
        </w:rPr>
        <w:t>[Ciudad y fecha]</w:t>
      </w:r>
    </w:p>
    <w:p w14:paraId="2450EA64" w14:textId="77777777" w:rsidR="00493111" w:rsidRPr="00F11767" w:rsidRDefault="00493111" w:rsidP="008E3784">
      <w:pPr>
        <w:autoSpaceDE w:val="0"/>
        <w:autoSpaceDN w:val="0"/>
        <w:adjustRightInd w:val="0"/>
        <w:spacing w:after="0" w:line="240" w:lineRule="auto"/>
        <w:jc w:val="both"/>
        <w:rPr>
          <w:rFonts w:ascii="Arial Narrow" w:hAnsi="Arial Narrow" w:cs="Tahoma"/>
          <w:bCs/>
        </w:rPr>
      </w:pPr>
    </w:p>
    <w:p w14:paraId="4F3CCFD9" w14:textId="77777777" w:rsidR="00493111" w:rsidRPr="00C36591" w:rsidRDefault="00493111" w:rsidP="007A433B">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6AFEA9A5" w14:textId="77777777" w:rsidR="00493111" w:rsidRPr="00C36591" w:rsidRDefault="00493111" w:rsidP="007A433B">
      <w:pPr>
        <w:autoSpaceDE w:val="0"/>
        <w:autoSpaceDN w:val="0"/>
        <w:adjustRightInd w:val="0"/>
        <w:spacing w:after="0" w:line="240" w:lineRule="auto"/>
        <w:jc w:val="both"/>
        <w:rPr>
          <w:rFonts w:ascii="Arial Narrow" w:hAnsi="Arial Narrow" w:cs="Tahoma"/>
          <w:b/>
          <w:bCs/>
          <w:szCs w:val="24"/>
        </w:rPr>
      </w:pPr>
      <w:r w:rsidRPr="007018A3">
        <w:rPr>
          <w:rFonts w:ascii="Arial Narrow" w:hAnsi="Arial Narrow" w:cs="Tahoma"/>
          <w:b/>
          <w:bCs/>
          <w:noProof/>
          <w:szCs w:val="24"/>
        </w:rPr>
        <w:t>Fondo Desarrollo Local de Suba</w:t>
      </w:r>
    </w:p>
    <w:p w14:paraId="46BF1BC6" w14:textId="77777777" w:rsidR="00493111" w:rsidRPr="00655E6E" w:rsidRDefault="00493111" w:rsidP="007A433B">
      <w:pPr>
        <w:autoSpaceDE w:val="0"/>
        <w:autoSpaceDN w:val="0"/>
        <w:adjustRightInd w:val="0"/>
        <w:spacing w:after="0" w:line="240" w:lineRule="auto"/>
        <w:jc w:val="both"/>
        <w:rPr>
          <w:rFonts w:ascii="Arial Narrow" w:hAnsi="Arial Narrow" w:cs="Tahoma"/>
          <w:bCs/>
        </w:rPr>
      </w:pPr>
      <w:r w:rsidRPr="007018A3">
        <w:rPr>
          <w:rFonts w:ascii="Arial Narrow" w:hAnsi="Arial Narrow" w:cs="Tahoma"/>
          <w:bCs/>
          <w:noProof/>
        </w:rPr>
        <w:t>Bogotá D. C.</w:t>
      </w:r>
    </w:p>
    <w:p w14:paraId="2C994616" w14:textId="77777777" w:rsidR="00493111" w:rsidRPr="00655E6E" w:rsidRDefault="00493111" w:rsidP="007A433B">
      <w:pPr>
        <w:autoSpaceDE w:val="0"/>
        <w:autoSpaceDN w:val="0"/>
        <w:adjustRightInd w:val="0"/>
        <w:spacing w:after="0" w:line="240" w:lineRule="auto"/>
        <w:jc w:val="both"/>
        <w:rPr>
          <w:rFonts w:ascii="Arial Narrow" w:hAnsi="Arial Narrow" w:cs="Tahoma"/>
          <w:bCs/>
        </w:rPr>
      </w:pPr>
    </w:p>
    <w:p w14:paraId="0F227497" w14:textId="097BE1DA" w:rsidR="00493111" w:rsidRPr="00B1025B" w:rsidRDefault="00493111" w:rsidP="007A433B">
      <w:pPr>
        <w:autoSpaceDE w:val="0"/>
        <w:autoSpaceDN w:val="0"/>
        <w:adjustRightInd w:val="0"/>
        <w:spacing w:after="0" w:line="240" w:lineRule="auto"/>
        <w:jc w:val="both"/>
        <w:rPr>
          <w:rFonts w:ascii="Arial Narrow" w:hAnsi="Arial Narrow"/>
        </w:rPr>
      </w:pPr>
      <w:r w:rsidRPr="00B1025B">
        <w:rPr>
          <w:rFonts w:ascii="Arial Narrow" w:hAnsi="Arial Narrow"/>
          <w:b/>
        </w:rPr>
        <w:t>REFERENCIA:</w:t>
      </w:r>
      <w:r w:rsidRPr="00B1025B">
        <w:rPr>
          <w:rFonts w:ascii="Arial Narrow" w:hAnsi="Arial Narrow"/>
        </w:rPr>
        <w:tab/>
        <w:t>Proceso de contratación</w:t>
      </w:r>
      <w:r>
        <w:rPr>
          <w:rFonts w:ascii="Arial Narrow" w:hAnsi="Arial Narrow"/>
        </w:rPr>
        <w:t xml:space="preserve"> </w:t>
      </w:r>
      <w:r w:rsidRPr="007018A3">
        <w:rPr>
          <w:rFonts w:ascii="Arial Narrow" w:hAnsi="Arial Narrow" w:cs="Tahoma"/>
          <w:b/>
          <w:bCs/>
          <w:noProof/>
        </w:rPr>
        <w:t>FDLS-SAMC-00</w:t>
      </w:r>
      <w:r w:rsidR="00C678A7">
        <w:rPr>
          <w:rFonts w:ascii="Arial Narrow" w:hAnsi="Arial Narrow" w:cs="Tahoma"/>
          <w:b/>
          <w:bCs/>
          <w:noProof/>
        </w:rPr>
        <w:t>9</w:t>
      </w:r>
      <w:r w:rsidRPr="007018A3">
        <w:rPr>
          <w:rFonts w:ascii="Arial Narrow" w:hAnsi="Arial Narrow" w:cs="Tahoma"/>
          <w:b/>
          <w:bCs/>
          <w:noProof/>
        </w:rPr>
        <w:t>-2026</w:t>
      </w:r>
      <w:r w:rsidRPr="00B1025B">
        <w:rPr>
          <w:rFonts w:ascii="Arial Narrow" w:hAnsi="Arial Narrow"/>
        </w:rPr>
        <w:t>, en adelante el «proceso de contratación»</w:t>
      </w:r>
    </w:p>
    <w:p w14:paraId="37DF79FB" w14:textId="77777777" w:rsidR="00493111" w:rsidRPr="00655E6E" w:rsidRDefault="00493111" w:rsidP="008E3784">
      <w:pPr>
        <w:spacing w:after="0" w:line="240" w:lineRule="auto"/>
        <w:rPr>
          <w:rFonts w:ascii="Arial Narrow" w:hAnsi="Arial Narrow"/>
        </w:rPr>
      </w:pPr>
    </w:p>
    <w:p w14:paraId="135763B5" w14:textId="77777777" w:rsidR="00493111" w:rsidRPr="00655E6E" w:rsidRDefault="00493111" w:rsidP="008E3784">
      <w:pPr>
        <w:spacing w:after="0" w:line="240" w:lineRule="auto"/>
        <w:jc w:val="both"/>
        <w:rPr>
          <w:rFonts w:ascii="Arial Narrow" w:hAnsi="Arial Narrow" w:cs="Arial"/>
        </w:rPr>
      </w:pPr>
      <w:r w:rsidRPr="00F11767">
        <w:rPr>
          <w:rFonts w:ascii="Arial Narrow" w:hAnsi="Arial Narrow" w:cs="Tahoma"/>
          <w:bCs/>
          <w:highlight w:val="lightGray"/>
        </w:rPr>
        <w:t>[Nombre Persona Natural | Representante Legal De Persona Jurídica]</w:t>
      </w:r>
      <w:r w:rsidRPr="00655E6E">
        <w:rPr>
          <w:rFonts w:ascii="Arial Narrow" w:hAnsi="Arial Narrow" w:cs="Arial"/>
          <w:b/>
          <w:bCs/>
        </w:rPr>
        <w:t xml:space="preserve"> </w:t>
      </w:r>
      <w:r w:rsidRPr="00655E6E">
        <w:rPr>
          <w:rFonts w:ascii="Arial Narrow" w:hAnsi="Arial Narrow" w:cs="Arial"/>
          <w:bCs/>
        </w:rPr>
        <w:t xml:space="preserve">actuando en </w:t>
      </w:r>
      <w:r w:rsidRPr="00F11767">
        <w:rPr>
          <w:rFonts w:ascii="Arial Narrow" w:hAnsi="Arial Narrow" w:cs="Tahoma"/>
          <w:bCs/>
          <w:highlight w:val="lightGray"/>
        </w:rPr>
        <w:t>[Nombre Propio | Representante Legal De Persona Jurídica]</w:t>
      </w:r>
      <w:r w:rsidRPr="00655E6E">
        <w:rPr>
          <w:rFonts w:ascii="Arial Narrow" w:hAnsi="Arial Narrow" w:cs="Arial"/>
          <w:b/>
          <w:bCs/>
        </w:rPr>
        <w:t xml:space="preserve">, </w:t>
      </w:r>
      <w:r w:rsidRPr="00655E6E">
        <w:rPr>
          <w:rFonts w:ascii="Arial Narrow" w:hAnsi="Arial Narrow" w:cs="Arial"/>
          <w:bCs/>
        </w:rPr>
        <w:t xml:space="preserve">presento a continuación mi propuesta técnica y me comprometo a cumplir con las condiciones contenidas en el presente pliego de condiciones. manifiesto igualmente que conozco y cumplo con todas las especificaciones del proceso, contenidas en </w:t>
      </w:r>
      <w:r w:rsidRPr="00F11767">
        <w:rPr>
          <w:rFonts w:ascii="Arial Narrow" w:hAnsi="Arial Narrow" w:cs="Tahoma"/>
          <w:bCs/>
          <w:highlight w:val="lightGray"/>
        </w:rPr>
        <w:t>[Poner Nombre Del Documento Donde Se Encuentran Las Especificaciones Técnicas]</w:t>
      </w:r>
    </w:p>
    <w:p w14:paraId="1A98E236" w14:textId="77777777" w:rsidR="00493111" w:rsidRPr="00655E6E" w:rsidRDefault="00493111" w:rsidP="008E3784">
      <w:pPr>
        <w:spacing w:after="0" w:line="240" w:lineRule="auto"/>
        <w:rPr>
          <w:rFonts w:ascii="Arial Narrow" w:hAnsi="Arial Narrow"/>
        </w:rPr>
      </w:pPr>
    </w:p>
    <w:p w14:paraId="762AE1B8" w14:textId="77777777" w:rsidR="00493111" w:rsidRPr="00655E6E" w:rsidRDefault="00493111"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66224135" w14:textId="77777777" w:rsidR="00493111" w:rsidRDefault="00493111"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4"/>
        <w:gridCol w:w="850"/>
        <w:gridCol w:w="2268"/>
        <w:gridCol w:w="2882"/>
      </w:tblGrid>
      <w:tr w:rsidR="00493111" w14:paraId="0E868D95" w14:textId="77777777" w:rsidTr="000D495A">
        <w:tc>
          <w:tcPr>
            <w:tcW w:w="3114" w:type="dxa"/>
          </w:tcPr>
          <w:p w14:paraId="4B2C87B6" w14:textId="77777777" w:rsidR="00493111" w:rsidRPr="0004402F" w:rsidRDefault="00493111" w:rsidP="008E3784">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065F3BD2" w14:textId="77777777" w:rsidR="00493111" w:rsidRDefault="00493111" w:rsidP="008E3784">
            <w:pPr>
              <w:pStyle w:val="Sinespaciado"/>
            </w:pPr>
          </w:p>
        </w:tc>
      </w:tr>
      <w:tr w:rsidR="00493111" w14:paraId="42CC3DBE" w14:textId="77777777" w:rsidTr="000D495A">
        <w:tc>
          <w:tcPr>
            <w:tcW w:w="3114" w:type="dxa"/>
          </w:tcPr>
          <w:p w14:paraId="5AF239A3"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1999F803" w14:textId="77777777" w:rsidR="00493111" w:rsidRDefault="00493111" w:rsidP="008E3784">
            <w:pPr>
              <w:pStyle w:val="Sinespaciado"/>
            </w:pPr>
          </w:p>
        </w:tc>
      </w:tr>
      <w:tr w:rsidR="00493111" w14:paraId="6D8D7D45" w14:textId="77777777" w:rsidTr="000D495A">
        <w:trPr>
          <w:trHeight w:val="70"/>
        </w:trPr>
        <w:tc>
          <w:tcPr>
            <w:tcW w:w="3114" w:type="dxa"/>
          </w:tcPr>
          <w:p w14:paraId="306973C5"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588B2CEC" w14:textId="77777777" w:rsidR="00493111" w:rsidRDefault="00493111" w:rsidP="008E3784">
            <w:pPr>
              <w:pStyle w:val="Sinespaciado"/>
            </w:pPr>
          </w:p>
        </w:tc>
        <w:tc>
          <w:tcPr>
            <w:tcW w:w="2268" w:type="dxa"/>
          </w:tcPr>
          <w:p w14:paraId="6E474A33" w14:textId="77777777" w:rsidR="00493111" w:rsidRPr="0004402F" w:rsidRDefault="00493111"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3FF67905" w14:textId="77777777" w:rsidR="00493111" w:rsidRDefault="00493111" w:rsidP="008E3784">
            <w:pPr>
              <w:pStyle w:val="Sinespaciado"/>
            </w:pPr>
          </w:p>
        </w:tc>
      </w:tr>
      <w:tr w:rsidR="00493111" w14:paraId="08B95596" w14:textId="77777777" w:rsidTr="000D495A">
        <w:tc>
          <w:tcPr>
            <w:tcW w:w="3114" w:type="dxa"/>
          </w:tcPr>
          <w:p w14:paraId="680BB2B4"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23D3A04C" w14:textId="77777777" w:rsidR="00493111" w:rsidRDefault="00493111" w:rsidP="008E3784">
            <w:pPr>
              <w:pStyle w:val="Sinespaciado"/>
            </w:pPr>
          </w:p>
        </w:tc>
      </w:tr>
      <w:tr w:rsidR="00493111" w14:paraId="624A018E" w14:textId="77777777" w:rsidTr="000D495A">
        <w:tc>
          <w:tcPr>
            <w:tcW w:w="3114" w:type="dxa"/>
          </w:tcPr>
          <w:p w14:paraId="49150407"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464864A6" w14:textId="77777777" w:rsidR="00493111" w:rsidRDefault="00493111" w:rsidP="008E3784">
            <w:pPr>
              <w:pStyle w:val="Sinespaciado"/>
            </w:pPr>
          </w:p>
        </w:tc>
      </w:tr>
      <w:tr w:rsidR="00493111" w14:paraId="5716C842" w14:textId="77777777" w:rsidTr="000D495A">
        <w:tc>
          <w:tcPr>
            <w:tcW w:w="3114" w:type="dxa"/>
          </w:tcPr>
          <w:p w14:paraId="4C2A88D7"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16D07B4C" w14:textId="77777777" w:rsidR="00493111" w:rsidRDefault="00493111" w:rsidP="008E3784">
            <w:pPr>
              <w:pStyle w:val="Sinespaciado"/>
            </w:pPr>
          </w:p>
        </w:tc>
      </w:tr>
      <w:tr w:rsidR="00493111" w14:paraId="00275FEA" w14:textId="77777777" w:rsidTr="000D495A">
        <w:trPr>
          <w:trHeight w:val="857"/>
        </w:trPr>
        <w:tc>
          <w:tcPr>
            <w:tcW w:w="3114" w:type="dxa"/>
            <w:vAlign w:val="center"/>
          </w:tcPr>
          <w:p w14:paraId="200D67EA" w14:textId="77777777" w:rsidR="00493111" w:rsidRPr="00195E98" w:rsidRDefault="00493111" w:rsidP="008E3784">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3D5850FA" w14:textId="77777777" w:rsidR="00493111" w:rsidRDefault="00493111" w:rsidP="008E3784">
            <w:pPr>
              <w:pStyle w:val="Sinespaciado"/>
            </w:pPr>
          </w:p>
        </w:tc>
      </w:tr>
    </w:tbl>
    <w:p w14:paraId="0197465D" w14:textId="77777777" w:rsidR="00493111" w:rsidRDefault="00493111" w:rsidP="008E3784">
      <w:pPr>
        <w:pStyle w:val="Sinespaciado"/>
      </w:pPr>
    </w:p>
    <w:p w14:paraId="237313AA" w14:textId="77777777" w:rsidR="00493111" w:rsidRPr="00195E98" w:rsidRDefault="00493111"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 diligenciar los siguientes datos:</w:t>
      </w:r>
    </w:p>
    <w:p w14:paraId="10C61340" w14:textId="77777777" w:rsidR="00493111" w:rsidRDefault="00493111" w:rsidP="008E3784">
      <w:pPr>
        <w:pStyle w:val="Sinespaciado"/>
      </w:pPr>
    </w:p>
    <w:tbl>
      <w:tblPr>
        <w:tblStyle w:val="Tablaconcuadrcula"/>
        <w:tblW w:w="0" w:type="auto"/>
        <w:tblLook w:val="04A0" w:firstRow="1" w:lastRow="0" w:firstColumn="1" w:lastColumn="0" w:noHBand="0" w:noVBand="1"/>
      </w:tblPr>
      <w:tblGrid>
        <w:gridCol w:w="3114"/>
        <w:gridCol w:w="850"/>
        <w:gridCol w:w="2268"/>
        <w:gridCol w:w="2882"/>
      </w:tblGrid>
      <w:tr w:rsidR="00493111" w14:paraId="1C2436B3" w14:textId="77777777" w:rsidTr="000D495A">
        <w:tc>
          <w:tcPr>
            <w:tcW w:w="3114" w:type="dxa"/>
          </w:tcPr>
          <w:p w14:paraId="19DD36AC" w14:textId="77777777" w:rsidR="00493111" w:rsidRPr="00B623FE" w:rsidRDefault="00493111" w:rsidP="008E3784">
            <w:pPr>
              <w:pStyle w:val="Sinespaciado"/>
              <w:rPr>
                <w:b/>
              </w:rPr>
            </w:pPr>
            <w:r w:rsidRPr="00B623FE">
              <w:rPr>
                <w:rFonts w:ascii="Arial Narrow" w:hAnsi="Arial Narrow" w:cs="Tahoma"/>
                <w:b/>
              </w:rPr>
              <w:t>Razón Social:</w:t>
            </w:r>
          </w:p>
        </w:tc>
        <w:tc>
          <w:tcPr>
            <w:tcW w:w="6000" w:type="dxa"/>
            <w:gridSpan w:val="3"/>
          </w:tcPr>
          <w:p w14:paraId="568735B5" w14:textId="77777777" w:rsidR="00493111" w:rsidRDefault="00493111" w:rsidP="008E3784">
            <w:pPr>
              <w:pStyle w:val="Sinespaciado"/>
            </w:pPr>
          </w:p>
        </w:tc>
      </w:tr>
      <w:tr w:rsidR="00493111" w14:paraId="3C783CAA" w14:textId="77777777" w:rsidTr="000D495A">
        <w:trPr>
          <w:trHeight w:val="70"/>
        </w:trPr>
        <w:tc>
          <w:tcPr>
            <w:tcW w:w="3114" w:type="dxa"/>
          </w:tcPr>
          <w:p w14:paraId="3453319E"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76A343E6" w14:textId="77777777" w:rsidR="00493111" w:rsidRDefault="00493111" w:rsidP="008E3784">
            <w:pPr>
              <w:pStyle w:val="Sinespaciado"/>
            </w:pPr>
          </w:p>
        </w:tc>
        <w:tc>
          <w:tcPr>
            <w:tcW w:w="2268" w:type="dxa"/>
          </w:tcPr>
          <w:p w14:paraId="7070D606" w14:textId="77777777" w:rsidR="00493111" w:rsidRPr="0004402F" w:rsidRDefault="00493111"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33CF8D9B" w14:textId="77777777" w:rsidR="00493111" w:rsidRDefault="00493111" w:rsidP="008E3784">
            <w:pPr>
              <w:pStyle w:val="Sinespaciado"/>
            </w:pPr>
          </w:p>
        </w:tc>
      </w:tr>
      <w:tr w:rsidR="00493111" w14:paraId="098980D0" w14:textId="77777777" w:rsidTr="000D495A">
        <w:tc>
          <w:tcPr>
            <w:tcW w:w="3114" w:type="dxa"/>
          </w:tcPr>
          <w:p w14:paraId="6BBC18ED" w14:textId="77777777" w:rsidR="00493111" w:rsidRPr="00486258" w:rsidRDefault="00493111" w:rsidP="008E3784">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2A152DC4" w14:textId="77777777" w:rsidR="00493111" w:rsidRDefault="00493111" w:rsidP="008E3784">
            <w:pPr>
              <w:pStyle w:val="Sinespaciado"/>
            </w:pPr>
          </w:p>
        </w:tc>
      </w:tr>
      <w:tr w:rsidR="00493111" w14:paraId="6C769F40" w14:textId="77777777" w:rsidTr="000D495A">
        <w:tc>
          <w:tcPr>
            <w:tcW w:w="3114" w:type="dxa"/>
          </w:tcPr>
          <w:p w14:paraId="7B1F5F69" w14:textId="77777777" w:rsidR="00493111" w:rsidRPr="00486258" w:rsidRDefault="00493111" w:rsidP="008E3784">
            <w:pPr>
              <w:pStyle w:val="Sinespaciado"/>
              <w:rPr>
                <w:rFonts w:ascii="Arial Narrow" w:hAnsi="Arial Narrow" w:cs="Tahoma"/>
                <w:b/>
              </w:rPr>
            </w:pPr>
            <w:r w:rsidRPr="00486258">
              <w:rPr>
                <w:rFonts w:ascii="Arial Narrow" w:hAnsi="Arial Narrow" w:cs="Tahoma"/>
                <w:b/>
              </w:rPr>
              <w:t>Departamento del Proponente:</w:t>
            </w:r>
          </w:p>
        </w:tc>
        <w:tc>
          <w:tcPr>
            <w:tcW w:w="6000" w:type="dxa"/>
            <w:gridSpan w:val="3"/>
          </w:tcPr>
          <w:p w14:paraId="7D9C33A8" w14:textId="77777777" w:rsidR="00493111" w:rsidRDefault="00493111" w:rsidP="008E3784">
            <w:pPr>
              <w:pStyle w:val="Sinespaciado"/>
            </w:pPr>
          </w:p>
        </w:tc>
      </w:tr>
      <w:tr w:rsidR="00493111" w14:paraId="619331C2" w14:textId="77777777" w:rsidTr="000D495A">
        <w:tc>
          <w:tcPr>
            <w:tcW w:w="3114" w:type="dxa"/>
          </w:tcPr>
          <w:p w14:paraId="1DC857C2"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29DB6A8B" w14:textId="77777777" w:rsidR="00493111" w:rsidRDefault="00493111" w:rsidP="008E3784">
            <w:pPr>
              <w:pStyle w:val="Sinespaciado"/>
            </w:pPr>
          </w:p>
        </w:tc>
      </w:tr>
      <w:tr w:rsidR="00493111" w14:paraId="595C5122" w14:textId="77777777" w:rsidTr="000D495A">
        <w:tc>
          <w:tcPr>
            <w:tcW w:w="3114" w:type="dxa"/>
          </w:tcPr>
          <w:p w14:paraId="66E8C274" w14:textId="77777777" w:rsidR="00493111" w:rsidRPr="00FF5878" w:rsidRDefault="00493111" w:rsidP="008E3784">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0A78DA53" w14:textId="77777777" w:rsidR="00493111" w:rsidRDefault="00493111" w:rsidP="008E3784">
            <w:pPr>
              <w:pStyle w:val="Sinespaciado"/>
            </w:pPr>
          </w:p>
        </w:tc>
      </w:tr>
      <w:tr w:rsidR="00493111" w14:paraId="032FC8AC" w14:textId="77777777" w:rsidTr="000D495A">
        <w:trPr>
          <w:trHeight w:val="70"/>
        </w:trPr>
        <w:tc>
          <w:tcPr>
            <w:tcW w:w="3114" w:type="dxa"/>
          </w:tcPr>
          <w:p w14:paraId="45A15AEB"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5A29D3D8" w14:textId="77777777" w:rsidR="00493111" w:rsidRDefault="00493111" w:rsidP="008E3784">
            <w:pPr>
              <w:pStyle w:val="Sinespaciado"/>
            </w:pPr>
          </w:p>
        </w:tc>
        <w:tc>
          <w:tcPr>
            <w:tcW w:w="2268" w:type="dxa"/>
          </w:tcPr>
          <w:p w14:paraId="11B0E395" w14:textId="77777777" w:rsidR="00493111" w:rsidRPr="0004402F" w:rsidRDefault="00493111"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4A178400" w14:textId="77777777" w:rsidR="00493111" w:rsidRDefault="00493111" w:rsidP="008E3784">
            <w:pPr>
              <w:pStyle w:val="Sinespaciado"/>
            </w:pPr>
          </w:p>
        </w:tc>
      </w:tr>
      <w:tr w:rsidR="00493111" w14:paraId="178FB1D0" w14:textId="77777777" w:rsidTr="000D495A">
        <w:tc>
          <w:tcPr>
            <w:tcW w:w="3114" w:type="dxa"/>
          </w:tcPr>
          <w:p w14:paraId="5B322BB3"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2EC35B3B" w14:textId="77777777" w:rsidR="00493111" w:rsidRDefault="00493111" w:rsidP="008E3784">
            <w:pPr>
              <w:pStyle w:val="Sinespaciado"/>
            </w:pPr>
          </w:p>
        </w:tc>
      </w:tr>
      <w:tr w:rsidR="00493111" w14:paraId="5F5C35D5" w14:textId="77777777" w:rsidTr="000D495A">
        <w:tc>
          <w:tcPr>
            <w:tcW w:w="3114" w:type="dxa"/>
          </w:tcPr>
          <w:p w14:paraId="7EA5480F"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25CA5CF0" w14:textId="77777777" w:rsidR="00493111" w:rsidRDefault="00493111" w:rsidP="008E3784">
            <w:pPr>
              <w:pStyle w:val="Sinespaciado"/>
            </w:pPr>
          </w:p>
        </w:tc>
      </w:tr>
      <w:tr w:rsidR="00493111" w14:paraId="26CED159" w14:textId="77777777" w:rsidTr="000D495A">
        <w:tc>
          <w:tcPr>
            <w:tcW w:w="3114" w:type="dxa"/>
          </w:tcPr>
          <w:p w14:paraId="6F8A13A1" w14:textId="77777777" w:rsidR="00493111" w:rsidRPr="0004402F" w:rsidRDefault="00493111"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1F1FECDE" w14:textId="77777777" w:rsidR="00493111" w:rsidRDefault="00493111" w:rsidP="008E3784">
            <w:pPr>
              <w:pStyle w:val="Sinespaciado"/>
            </w:pPr>
          </w:p>
        </w:tc>
      </w:tr>
      <w:tr w:rsidR="00493111" w14:paraId="1191EF4F" w14:textId="77777777" w:rsidTr="000D495A">
        <w:trPr>
          <w:trHeight w:val="857"/>
        </w:trPr>
        <w:tc>
          <w:tcPr>
            <w:tcW w:w="3114" w:type="dxa"/>
            <w:vAlign w:val="center"/>
          </w:tcPr>
          <w:p w14:paraId="67420EDC" w14:textId="77777777" w:rsidR="00493111" w:rsidRPr="00195E98" w:rsidRDefault="00493111" w:rsidP="008E3784">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6C40EB5B" w14:textId="77777777" w:rsidR="00493111" w:rsidRDefault="00493111" w:rsidP="008E3784">
            <w:pPr>
              <w:pStyle w:val="Sinespaciado"/>
            </w:pPr>
          </w:p>
        </w:tc>
      </w:tr>
    </w:tbl>
    <w:p w14:paraId="269656E2" w14:textId="77777777" w:rsidR="00493111" w:rsidRPr="00655E6E" w:rsidRDefault="00493111" w:rsidP="008E3784">
      <w:pPr>
        <w:spacing w:after="0" w:line="240" w:lineRule="auto"/>
        <w:rPr>
          <w:rFonts w:ascii="Arial Narrow" w:hAnsi="Arial Narrow"/>
        </w:rPr>
      </w:pPr>
    </w:p>
    <w:p w14:paraId="708FE3E1" w14:textId="77777777" w:rsidR="00493111" w:rsidRDefault="00493111" w:rsidP="008E3784">
      <w:pPr>
        <w:spacing w:after="0" w:line="240" w:lineRule="auto"/>
        <w:rPr>
          <w:rFonts w:ascii="Arial Narrow" w:eastAsia="Times New Roman" w:hAnsi="Arial Narrow" w:cs="Times New Roman"/>
          <w:b/>
          <w:bCs/>
          <w:sz w:val="2"/>
          <w:szCs w:val="2"/>
          <w:lang w:eastAsia="es-ES"/>
        </w:rPr>
        <w:sectPr w:rsidR="00493111" w:rsidSect="00493111">
          <w:headerReference w:type="default" r:id="rId8"/>
          <w:footerReference w:type="default" r:id="rId9"/>
          <w:pgSz w:w="12242" w:h="18726"/>
          <w:pgMar w:top="2268" w:right="1417" w:bottom="2268" w:left="1701" w:header="850" w:footer="1701" w:gutter="0"/>
          <w:pgNumType w:start="1"/>
          <w:cols w:space="708"/>
          <w:docGrid w:linePitch="360"/>
        </w:sectPr>
      </w:pPr>
    </w:p>
    <w:p w14:paraId="5B262F64" w14:textId="77777777" w:rsidR="00493111" w:rsidRPr="00DD7F5A" w:rsidRDefault="00493111" w:rsidP="008E3784">
      <w:pPr>
        <w:spacing w:after="0" w:line="240" w:lineRule="auto"/>
        <w:rPr>
          <w:rFonts w:ascii="Arial Narrow" w:eastAsia="Times New Roman" w:hAnsi="Arial Narrow" w:cs="Times New Roman"/>
          <w:b/>
          <w:bCs/>
          <w:sz w:val="2"/>
          <w:szCs w:val="2"/>
          <w:lang w:eastAsia="es-ES"/>
        </w:rPr>
      </w:pPr>
    </w:p>
    <w:sectPr w:rsidR="00493111" w:rsidRPr="00DD7F5A" w:rsidSect="00493111">
      <w:headerReference w:type="default" r:id="rId10"/>
      <w:footerReference w:type="default" r:id="rId11"/>
      <w:type w:val="continuous"/>
      <w:pgSz w:w="12242"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A23EB" w14:textId="77777777" w:rsidR="00560221" w:rsidRDefault="00560221" w:rsidP="001B1392">
      <w:pPr>
        <w:spacing w:after="0" w:line="240" w:lineRule="auto"/>
      </w:pPr>
      <w:r>
        <w:separator/>
      </w:r>
    </w:p>
  </w:endnote>
  <w:endnote w:type="continuationSeparator" w:id="0">
    <w:p w14:paraId="7CC80BB5" w14:textId="77777777" w:rsidR="00560221" w:rsidRDefault="00560221"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E2F6B" w14:textId="77777777" w:rsidR="00493111" w:rsidRPr="00C40D41" w:rsidRDefault="00493111" w:rsidP="00C40D41">
    <w:pPr>
      <w:pStyle w:val="Piedepgina"/>
      <w:rPr>
        <w:rFonts w:ascii="Arial Narrow" w:hAnsi="Arial Narrow"/>
        <w:sz w:val="2"/>
      </w:rPr>
    </w:pPr>
    <w:r w:rsidRPr="00C40D41">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638442912"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942341000" name="Rectangle 1"/>
                      <wps:cNvSpPr>
                        <a:spLocks noChangeArrowheads="1"/>
                      </wps:cNvSpPr>
                      <wps:spPr bwMode="auto">
                        <a:xfrm>
                          <a:off x="0" y="53340"/>
                          <a:ext cx="1828800" cy="1238250"/>
                        </a:xfrm>
                        <a:prstGeom prst="rect">
                          <a:avLst/>
                        </a:prstGeom>
                        <a:solidFill>
                          <a:srgbClr val="FFFFFF"/>
                        </a:solidFill>
                        <a:ln>
                          <a:noFill/>
                        </a:ln>
                      </wps:spPr>
                      <wps:txbx>
                        <w:txbxContent>
                          <w:p w14:paraId="4BBB0BC9"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61C00498"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E7D2E9C"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4371E605"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392355F"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B16320A" w14:textId="77777777" w:rsidR="00493111" w:rsidRPr="00B4759C" w:rsidRDefault="00493111"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3D8A69C6" w14:textId="77777777" w:rsidR="00493111" w:rsidRDefault="00493111" w:rsidP="008A7761">
                            <w:pPr>
                              <w:spacing w:line="240" w:lineRule="auto"/>
                              <w:rPr>
                                <w:szCs w:val="16"/>
                              </w:rPr>
                            </w:pPr>
                          </w:p>
                        </w:txbxContent>
                      </wps:txbx>
                      <wps:bodyPr rot="0" vert="horz" wrap="square" lIns="92075" tIns="46355" rIns="92075" bIns="46355" anchor="t" anchorCtr="0" upright="1">
                        <a:noAutofit/>
                      </wps:bodyPr>
                    </wps:wsp>
                    <wps:wsp>
                      <wps:cNvPr id="1439877651"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014792259"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953B62" w14:textId="77777777" w:rsidR="00493111" w:rsidRDefault="00493111" w:rsidP="008A7761">
                            <w:pPr>
                              <w:spacing w:after="0"/>
                              <w:rPr>
                                <w:sz w:val="16"/>
                                <w:szCs w:val="16"/>
                                <w:lang w:val="es-MX"/>
                              </w:rPr>
                            </w:pPr>
                          </w:p>
                          <w:p w14:paraId="5E13DF6A" w14:textId="77777777" w:rsidR="00493111" w:rsidRPr="00B4759C" w:rsidRDefault="0049311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B6EDAEC" w14:textId="77777777" w:rsidR="00493111" w:rsidRPr="00264B7C" w:rsidRDefault="00493111"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6D15B6A" w14:textId="77777777" w:rsidR="00493111" w:rsidRPr="00B4759C" w:rsidRDefault="00493111"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48ACB684" w14:textId="77777777" w:rsidR="00493111" w:rsidRPr="00B4759C" w:rsidRDefault="0049311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66466819"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" stroked="f">
                <v:textbox inset="7.25pt,3.65pt,7.25pt,3.65pt">
                  <w:txbxContent>
                    <w:p w14:paraId="4BBB0BC9"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61C00498"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E7D2E9C"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4371E605"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392355F" w14:textId="77777777" w:rsidR="00493111" w:rsidRPr="00B4759C" w:rsidRDefault="00493111"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B16320A" w14:textId="77777777" w:rsidR="00493111" w:rsidRPr="00B4759C" w:rsidRDefault="00493111"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3D8A69C6" w14:textId="77777777" w:rsidR="00493111" w:rsidRDefault="00493111"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" stroked="f">
                <v:textbox inset="2.5575mm,1.2875mm,2.5575mm,1.2875mm">
                  <w:txbxContent>
                    <w:p w14:paraId="1E953B62" w14:textId="77777777" w:rsidR="00493111" w:rsidRDefault="00493111" w:rsidP="008A7761">
                      <w:pPr>
                        <w:spacing w:after="0"/>
                        <w:rPr>
                          <w:sz w:val="16"/>
                          <w:szCs w:val="16"/>
                          <w:lang w:val="es-MX"/>
                        </w:rPr>
                      </w:pPr>
                    </w:p>
                    <w:p w14:paraId="5E13DF6A" w14:textId="77777777" w:rsidR="00493111" w:rsidRPr="00B4759C" w:rsidRDefault="0049311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B6EDAEC" w14:textId="77777777" w:rsidR="00493111" w:rsidRPr="00264B7C" w:rsidRDefault="00493111"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6D15B6A" w14:textId="77777777" w:rsidR="00493111" w:rsidRPr="00B4759C" w:rsidRDefault="00493111"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48ACB684" w14:textId="77777777" w:rsidR="00493111" w:rsidRPr="00B4759C" w:rsidRDefault="0049311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826AD" w14:textId="77777777" w:rsidR="00CA353D" w:rsidRPr="00C40D41" w:rsidRDefault="00C40D41" w:rsidP="00C40D41">
    <w:pPr>
      <w:pStyle w:val="Piedepgina"/>
      <w:rPr>
        <w:rFonts w:ascii="Arial Narrow" w:hAnsi="Arial Narrow"/>
        <w:sz w:val="2"/>
      </w:rPr>
    </w:pPr>
    <w:r w:rsidRPr="00C40D41">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0D5594C8"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27397322"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620294D9"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8153D33"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1D98461"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0B82F38" w14:textId="77777777" w:rsidR="00C40D41" w:rsidRPr="00B4759C" w:rsidRDefault="00C40D41"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04F830BF" w14:textId="77777777" w:rsidR="00C40D41" w:rsidRDefault="00C40D41" w:rsidP="008A776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265B6B" w14:textId="77777777" w:rsidR="00C40D41" w:rsidRDefault="00C40D41" w:rsidP="008A7761">
                            <w:pPr>
                              <w:spacing w:after="0"/>
                              <w:rPr>
                                <w:sz w:val="16"/>
                                <w:szCs w:val="16"/>
                                <w:lang w:val="es-MX"/>
                              </w:rPr>
                            </w:pPr>
                          </w:p>
                          <w:p w14:paraId="368DDE28" w14:textId="77777777" w:rsidR="00C40D41" w:rsidRPr="00B4759C" w:rsidRDefault="00C40D4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B90668A" w14:textId="77777777" w:rsidR="00C40D41" w:rsidRPr="00264B7C" w:rsidRDefault="00C40D41"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DBABD4F" w14:textId="77777777" w:rsidR="00C40D41" w:rsidRPr="00B4759C" w:rsidRDefault="00C40D41"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FFD5F3C" w14:textId="77777777" w:rsidR="00C40D41" w:rsidRPr="00B4759C" w:rsidRDefault="00C40D4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0D5594C8"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27397322"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620294D9"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18153D33"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1D98461" w14:textId="77777777" w:rsidR="00C40D41" w:rsidRPr="00B4759C" w:rsidRDefault="00C40D41"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10B82F38" w14:textId="77777777" w:rsidR="00C40D41" w:rsidRPr="00B4759C" w:rsidRDefault="00C40D41"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04F830BF" w14:textId="77777777" w:rsidR="00C40D41" w:rsidRDefault="00C40D41"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0C265B6B" w14:textId="77777777" w:rsidR="00C40D41" w:rsidRDefault="00C40D41" w:rsidP="008A7761">
                      <w:pPr>
                        <w:spacing w:after="0"/>
                        <w:rPr>
                          <w:sz w:val="16"/>
                          <w:szCs w:val="16"/>
                          <w:lang w:val="es-MX"/>
                        </w:rPr>
                      </w:pPr>
                    </w:p>
                    <w:p w14:paraId="368DDE28" w14:textId="77777777" w:rsidR="00C40D41" w:rsidRPr="00B4759C" w:rsidRDefault="00C40D4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B90668A" w14:textId="77777777" w:rsidR="00C40D41" w:rsidRPr="00264B7C" w:rsidRDefault="00C40D41"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DBABD4F" w14:textId="77777777" w:rsidR="00C40D41" w:rsidRPr="00B4759C" w:rsidRDefault="00C40D41"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FFD5F3C" w14:textId="77777777" w:rsidR="00C40D41" w:rsidRPr="00B4759C" w:rsidRDefault="00C40D41"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EC848" w14:textId="77777777" w:rsidR="00560221" w:rsidRDefault="00560221" w:rsidP="001B1392">
      <w:pPr>
        <w:spacing w:after="0" w:line="240" w:lineRule="auto"/>
      </w:pPr>
      <w:r>
        <w:separator/>
      </w:r>
    </w:p>
  </w:footnote>
  <w:footnote w:type="continuationSeparator" w:id="0">
    <w:p w14:paraId="560E7944" w14:textId="77777777" w:rsidR="00560221" w:rsidRDefault="00560221"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493111" w:rsidRPr="00C40D41" w14:paraId="2DA325EE" w14:textId="77777777" w:rsidTr="001E1D59">
      <w:tc>
        <w:tcPr>
          <w:tcW w:w="1905" w:type="pct"/>
        </w:tcPr>
        <w:p w14:paraId="7E105E32" w14:textId="77777777" w:rsidR="00493111" w:rsidRPr="00C40D41" w:rsidRDefault="00493111" w:rsidP="00C40D41">
          <w:pPr>
            <w:spacing w:after="0" w:line="240" w:lineRule="auto"/>
            <w:rPr>
              <w:rFonts w:ascii="Arial Narrow" w:hAnsi="Arial Narrow"/>
              <w:sz w:val="20"/>
              <w:szCs w:val="20"/>
              <w:lang w:val="es-ES_tradnl"/>
            </w:rPr>
          </w:pPr>
          <w:r w:rsidRPr="00C40D41">
            <w:rPr>
              <w:rFonts w:ascii="Arial Narrow" w:hAnsi="Arial Narrow"/>
              <w:noProof/>
              <w:sz w:val="20"/>
              <w:szCs w:val="20"/>
            </w:rPr>
            <w:drawing>
              <wp:inline distT="0" distB="0" distL="0" distR="0" wp14:anchorId="737C7786" wp14:editId="0902324A">
                <wp:extent cx="2009775" cy="619125"/>
                <wp:effectExtent l="0" t="0" r="9525" b="9525"/>
                <wp:docPr id="2126314298"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54FA9E99" w14:textId="2AFB68E8" w:rsidR="00493111" w:rsidRPr="00C40D41" w:rsidRDefault="00493111" w:rsidP="00C40D41">
          <w:pPr>
            <w:spacing w:after="0" w:line="240" w:lineRule="auto"/>
            <w:jc w:val="center"/>
            <w:rPr>
              <w:rFonts w:ascii="Arial Narrow" w:hAnsi="Arial Narrow"/>
              <w:sz w:val="20"/>
              <w:szCs w:val="20"/>
              <w:lang w:val="es-ES"/>
            </w:rPr>
          </w:pPr>
          <w:r>
            <w:rPr>
              <w:rFonts w:ascii="Arial Narrow" w:hAnsi="Arial Narrow"/>
              <w:b/>
              <w:bCs/>
              <w:szCs w:val="24"/>
            </w:rPr>
            <w:t>FORMATO – 1</w:t>
          </w:r>
          <w:r w:rsidR="00C678A7">
            <w:rPr>
              <w:rFonts w:ascii="Arial Narrow" w:hAnsi="Arial Narrow"/>
              <w:b/>
              <w:bCs/>
              <w:szCs w:val="24"/>
            </w:rPr>
            <w:t>0</w:t>
          </w:r>
          <w:r>
            <w:rPr>
              <w:rFonts w:ascii="Arial Narrow" w:hAnsi="Arial Narrow"/>
              <w:b/>
              <w:bCs/>
              <w:szCs w:val="24"/>
            </w:rPr>
            <w:t xml:space="preserve"> – </w:t>
          </w:r>
          <w:r w:rsidR="00C678A7" w:rsidRPr="00C678A7">
            <w:rPr>
              <w:rFonts w:ascii="Arial Narrow" w:hAnsi="Arial Narrow"/>
              <w:b/>
              <w:bCs/>
              <w:szCs w:val="24"/>
            </w:rPr>
            <w:t>ACEPTACIÓN DE CONDICIONES Y ESPECIFICACIONES TÉCNICAS</w:t>
          </w:r>
        </w:p>
      </w:tc>
    </w:tr>
    <w:tr w:rsidR="00493111" w:rsidRPr="00C40D41" w14:paraId="0F8E959C" w14:textId="77777777" w:rsidTr="001E1D59">
      <w:tc>
        <w:tcPr>
          <w:tcW w:w="5000" w:type="pct"/>
          <w:gridSpan w:val="2"/>
        </w:tcPr>
        <w:sdt>
          <w:sdtPr>
            <w:rPr>
              <w:rFonts w:ascii="Arial Narrow" w:hAnsi="Arial Narrow"/>
              <w:b/>
              <w:bCs/>
              <w:sz w:val="20"/>
              <w:szCs w:val="20"/>
            </w:rPr>
            <w:id w:val="98464066"/>
            <w:docPartObj>
              <w:docPartGallery w:val="Page Numbers (Top of Page)"/>
              <w:docPartUnique/>
            </w:docPartObj>
          </w:sdtPr>
          <w:sdtContent>
            <w:p w14:paraId="66F2E6D6" w14:textId="77777777" w:rsidR="00493111" w:rsidRPr="00C40D41" w:rsidRDefault="00493111" w:rsidP="00C40D41">
              <w:pPr>
                <w:spacing w:after="0" w:line="240" w:lineRule="auto"/>
                <w:jc w:val="right"/>
                <w:rPr>
                  <w:rFonts w:ascii="Arial Narrow" w:hAnsi="Arial Narrow"/>
                  <w:b/>
                  <w:bCs/>
                  <w:sz w:val="20"/>
                  <w:szCs w:val="20"/>
                </w:rPr>
              </w:pPr>
              <w:r w:rsidRPr="00C40D41">
                <w:rPr>
                  <w:rFonts w:ascii="Arial Narrow" w:hAnsi="Arial Narrow"/>
                  <w:sz w:val="20"/>
                  <w:szCs w:val="20"/>
                  <w:lang w:val="es-ES"/>
                </w:rPr>
                <w:t xml:space="preserve">Página </w:t>
              </w:r>
              <w:r w:rsidRPr="00C40D41">
                <w:rPr>
                  <w:rFonts w:ascii="Arial Narrow" w:hAnsi="Arial Narrow"/>
                  <w:b/>
                  <w:bCs/>
                  <w:sz w:val="20"/>
                  <w:szCs w:val="20"/>
                </w:rPr>
                <w:fldChar w:fldCharType="begin"/>
              </w:r>
              <w:r w:rsidRPr="00C40D41">
                <w:rPr>
                  <w:rFonts w:ascii="Arial Narrow" w:hAnsi="Arial Narrow"/>
                  <w:b/>
                  <w:bCs/>
                  <w:sz w:val="20"/>
                  <w:szCs w:val="20"/>
                </w:rPr>
                <w:instrText>PAGE</w:instrText>
              </w:r>
              <w:r w:rsidRPr="00C40D41">
                <w:rPr>
                  <w:rFonts w:ascii="Arial Narrow" w:hAnsi="Arial Narrow"/>
                  <w:b/>
                  <w:bCs/>
                  <w:sz w:val="20"/>
                  <w:szCs w:val="20"/>
                </w:rPr>
                <w:fldChar w:fldCharType="separate"/>
              </w:r>
              <w:r w:rsidRPr="00C40D41">
                <w:rPr>
                  <w:rFonts w:ascii="Arial Narrow" w:hAnsi="Arial Narrow"/>
                  <w:b/>
                  <w:bCs/>
                  <w:noProof/>
                  <w:sz w:val="20"/>
                  <w:szCs w:val="20"/>
                </w:rPr>
                <w:t>1</w:t>
              </w:r>
              <w:r w:rsidRPr="00C40D41">
                <w:rPr>
                  <w:rFonts w:ascii="Arial Narrow" w:hAnsi="Arial Narrow"/>
                  <w:b/>
                  <w:bCs/>
                  <w:sz w:val="20"/>
                  <w:szCs w:val="20"/>
                </w:rPr>
                <w:fldChar w:fldCharType="end"/>
              </w:r>
              <w:r w:rsidRPr="00C40D41">
                <w:rPr>
                  <w:rFonts w:ascii="Arial Narrow" w:hAnsi="Arial Narrow"/>
                  <w:sz w:val="20"/>
                  <w:szCs w:val="20"/>
                  <w:lang w:val="es-ES"/>
                </w:rPr>
                <w:t xml:space="preserve"> de </w:t>
              </w:r>
              <w:r w:rsidRPr="00C40D41">
                <w:rPr>
                  <w:rFonts w:ascii="Arial Narrow" w:hAnsi="Arial Narrow"/>
                  <w:b/>
                  <w:bCs/>
                  <w:sz w:val="20"/>
                  <w:szCs w:val="20"/>
                </w:rPr>
                <w:fldChar w:fldCharType="begin"/>
              </w:r>
              <w:r w:rsidRPr="00C40D41">
                <w:rPr>
                  <w:rFonts w:ascii="Arial Narrow" w:hAnsi="Arial Narrow"/>
                  <w:b/>
                  <w:bCs/>
                  <w:sz w:val="20"/>
                  <w:szCs w:val="20"/>
                </w:rPr>
                <w:instrText>NUMPAGES</w:instrText>
              </w:r>
              <w:r w:rsidRPr="00C40D41">
                <w:rPr>
                  <w:rFonts w:ascii="Arial Narrow" w:hAnsi="Arial Narrow"/>
                  <w:b/>
                  <w:bCs/>
                  <w:sz w:val="20"/>
                  <w:szCs w:val="20"/>
                </w:rPr>
                <w:fldChar w:fldCharType="separate"/>
              </w:r>
              <w:r w:rsidRPr="00C40D41">
                <w:rPr>
                  <w:rFonts w:ascii="Arial Narrow" w:hAnsi="Arial Narrow"/>
                  <w:b/>
                  <w:bCs/>
                  <w:noProof/>
                  <w:sz w:val="20"/>
                  <w:szCs w:val="20"/>
                </w:rPr>
                <w:t>1</w:t>
              </w:r>
              <w:r w:rsidRPr="00C40D41">
                <w:rPr>
                  <w:rFonts w:ascii="Arial Narrow" w:hAnsi="Arial Narrow"/>
                  <w:b/>
                  <w:bCs/>
                  <w:sz w:val="20"/>
                  <w:szCs w:val="20"/>
                </w:rPr>
                <w:fldChar w:fldCharType="end"/>
              </w:r>
            </w:p>
          </w:sdtContent>
        </w:sdt>
      </w:tc>
    </w:tr>
  </w:tbl>
  <w:p w14:paraId="6C0E2A6E" w14:textId="77777777" w:rsidR="00493111" w:rsidRPr="00C40D41" w:rsidRDefault="00493111" w:rsidP="00C40D41">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C40D41" w:rsidRPr="00C40D41" w14:paraId="60BF5454" w14:textId="77777777" w:rsidTr="001E1D59">
      <w:tc>
        <w:tcPr>
          <w:tcW w:w="1905" w:type="pct"/>
        </w:tcPr>
        <w:p w14:paraId="1180F8CB" w14:textId="77777777" w:rsidR="00C40D41" w:rsidRPr="00C40D41" w:rsidRDefault="00C40D41" w:rsidP="00C40D41">
          <w:pPr>
            <w:spacing w:after="0" w:line="240" w:lineRule="auto"/>
            <w:rPr>
              <w:rFonts w:ascii="Arial Narrow" w:hAnsi="Arial Narrow"/>
              <w:sz w:val="20"/>
              <w:szCs w:val="20"/>
              <w:lang w:val="es-ES_tradnl"/>
            </w:rPr>
          </w:pPr>
          <w:bookmarkStart w:id="0" w:name="FDL_Suba"/>
          <w:r w:rsidRPr="00C40D41">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1BD54B88" w14:textId="77777777" w:rsidR="00C40D41" w:rsidRPr="00C40D41" w:rsidRDefault="00C40D41" w:rsidP="00C40D41">
          <w:pPr>
            <w:spacing w:after="0" w:line="240" w:lineRule="auto"/>
            <w:jc w:val="center"/>
            <w:rPr>
              <w:rFonts w:ascii="Arial Narrow" w:hAnsi="Arial Narrow"/>
              <w:sz w:val="20"/>
              <w:szCs w:val="20"/>
              <w:lang w:val="es-ES"/>
            </w:rPr>
          </w:pPr>
          <w:r w:rsidRPr="00C40D41">
            <w:rPr>
              <w:rFonts w:ascii="Arial Narrow" w:hAnsi="Arial Narrow"/>
              <w:b/>
              <w:bCs/>
              <w:szCs w:val="24"/>
            </w:rPr>
            <w:t>[Nombre_Formato]</w:t>
          </w:r>
        </w:p>
      </w:tc>
    </w:tr>
    <w:tr w:rsidR="00C40D41" w:rsidRPr="00C40D41" w14:paraId="223FBEAA"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27131600" w14:textId="77777777" w:rsidR="00C40D41" w:rsidRPr="00C40D41" w:rsidRDefault="00C40D41" w:rsidP="00C40D41">
              <w:pPr>
                <w:spacing w:after="0" w:line="240" w:lineRule="auto"/>
                <w:jc w:val="right"/>
                <w:rPr>
                  <w:rFonts w:ascii="Arial Narrow" w:hAnsi="Arial Narrow"/>
                  <w:b/>
                  <w:bCs/>
                  <w:sz w:val="20"/>
                  <w:szCs w:val="20"/>
                </w:rPr>
              </w:pPr>
              <w:r w:rsidRPr="00C40D41">
                <w:rPr>
                  <w:rFonts w:ascii="Arial Narrow" w:hAnsi="Arial Narrow"/>
                  <w:sz w:val="20"/>
                  <w:szCs w:val="20"/>
                  <w:lang w:val="es-ES"/>
                </w:rPr>
                <w:t xml:space="preserve">Página </w:t>
              </w:r>
              <w:r w:rsidRPr="00C40D41">
                <w:rPr>
                  <w:rFonts w:ascii="Arial Narrow" w:hAnsi="Arial Narrow"/>
                  <w:b/>
                  <w:bCs/>
                  <w:sz w:val="20"/>
                  <w:szCs w:val="20"/>
                </w:rPr>
                <w:fldChar w:fldCharType="begin"/>
              </w:r>
              <w:r w:rsidRPr="00C40D41">
                <w:rPr>
                  <w:rFonts w:ascii="Arial Narrow" w:hAnsi="Arial Narrow"/>
                  <w:b/>
                  <w:bCs/>
                  <w:sz w:val="20"/>
                  <w:szCs w:val="20"/>
                </w:rPr>
                <w:instrText>PAGE</w:instrText>
              </w:r>
              <w:r w:rsidRPr="00C40D41">
                <w:rPr>
                  <w:rFonts w:ascii="Arial Narrow" w:hAnsi="Arial Narrow"/>
                  <w:b/>
                  <w:bCs/>
                  <w:sz w:val="20"/>
                  <w:szCs w:val="20"/>
                </w:rPr>
                <w:fldChar w:fldCharType="separate"/>
              </w:r>
              <w:r w:rsidRPr="00C40D41">
                <w:rPr>
                  <w:rFonts w:ascii="Arial Narrow" w:hAnsi="Arial Narrow"/>
                  <w:b/>
                  <w:bCs/>
                  <w:noProof/>
                  <w:sz w:val="20"/>
                  <w:szCs w:val="20"/>
                </w:rPr>
                <w:t>1</w:t>
              </w:r>
              <w:r w:rsidRPr="00C40D41">
                <w:rPr>
                  <w:rFonts w:ascii="Arial Narrow" w:hAnsi="Arial Narrow"/>
                  <w:b/>
                  <w:bCs/>
                  <w:sz w:val="20"/>
                  <w:szCs w:val="20"/>
                </w:rPr>
                <w:fldChar w:fldCharType="end"/>
              </w:r>
              <w:r w:rsidRPr="00C40D41">
                <w:rPr>
                  <w:rFonts w:ascii="Arial Narrow" w:hAnsi="Arial Narrow"/>
                  <w:sz w:val="20"/>
                  <w:szCs w:val="20"/>
                  <w:lang w:val="es-ES"/>
                </w:rPr>
                <w:t xml:space="preserve"> de </w:t>
              </w:r>
              <w:r w:rsidRPr="00C40D41">
                <w:rPr>
                  <w:rFonts w:ascii="Arial Narrow" w:hAnsi="Arial Narrow"/>
                  <w:b/>
                  <w:bCs/>
                  <w:sz w:val="20"/>
                  <w:szCs w:val="20"/>
                </w:rPr>
                <w:fldChar w:fldCharType="begin"/>
              </w:r>
              <w:r w:rsidRPr="00C40D41">
                <w:rPr>
                  <w:rFonts w:ascii="Arial Narrow" w:hAnsi="Arial Narrow"/>
                  <w:b/>
                  <w:bCs/>
                  <w:sz w:val="20"/>
                  <w:szCs w:val="20"/>
                </w:rPr>
                <w:instrText>NUMPAGES</w:instrText>
              </w:r>
              <w:r w:rsidRPr="00C40D41">
                <w:rPr>
                  <w:rFonts w:ascii="Arial Narrow" w:hAnsi="Arial Narrow"/>
                  <w:b/>
                  <w:bCs/>
                  <w:sz w:val="20"/>
                  <w:szCs w:val="20"/>
                </w:rPr>
                <w:fldChar w:fldCharType="separate"/>
              </w:r>
              <w:r w:rsidRPr="00C40D41">
                <w:rPr>
                  <w:rFonts w:ascii="Arial Narrow" w:hAnsi="Arial Narrow"/>
                  <w:b/>
                  <w:bCs/>
                  <w:noProof/>
                  <w:sz w:val="20"/>
                  <w:szCs w:val="20"/>
                </w:rPr>
                <w:t>1</w:t>
              </w:r>
              <w:r w:rsidRPr="00C40D41">
                <w:rPr>
                  <w:rFonts w:ascii="Arial Narrow" w:hAnsi="Arial Narrow"/>
                  <w:b/>
                  <w:bCs/>
                  <w:sz w:val="20"/>
                  <w:szCs w:val="20"/>
                </w:rPr>
                <w:fldChar w:fldCharType="end"/>
              </w:r>
            </w:p>
          </w:sdtContent>
        </w:sdt>
      </w:tc>
    </w:tr>
    <w:bookmarkEnd w:id="0"/>
  </w:tbl>
  <w:p w14:paraId="0282503C" w14:textId="77777777" w:rsidR="00C40D41" w:rsidRPr="00C40D41" w:rsidRDefault="00C40D41" w:rsidP="00C40D41">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1">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1">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1">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1">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1">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1">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1">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1">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1">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1">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8979061">
    <w:abstractNumId w:val="17"/>
  </w:num>
  <w:num w:numId="2" w16cid:durableId="1171867545">
    <w:abstractNumId w:val="11"/>
  </w:num>
  <w:num w:numId="3" w16cid:durableId="480772520">
    <w:abstractNumId w:val="21"/>
  </w:num>
  <w:num w:numId="4" w16cid:durableId="1043210761">
    <w:abstractNumId w:val="39"/>
  </w:num>
  <w:num w:numId="5" w16cid:durableId="2135710302">
    <w:abstractNumId w:val="0"/>
  </w:num>
  <w:num w:numId="6" w16cid:durableId="1282805978">
    <w:abstractNumId w:val="22"/>
  </w:num>
  <w:num w:numId="7" w16cid:durableId="1617326484">
    <w:abstractNumId w:val="20"/>
  </w:num>
  <w:num w:numId="8" w16cid:durableId="476648600">
    <w:abstractNumId w:val="34"/>
  </w:num>
  <w:num w:numId="9" w16cid:durableId="670179487">
    <w:abstractNumId w:val="2"/>
  </w:num>
  <w:num w:numId="10" w16cid:durableId="1257639376">
    <w:abstractNumId w:val="31"/>
  </w:num>
  <w:num w:numId="11" w16cid:durableId="1253389952">
    <w:abstractNumId w:val="9"/>
  </w:num>
  <w:num w:numId="12" w16cid:durableId="390420989">
    <w:abstractNumId w:val="44"/>
  </w:num>
  <w:num w:numId="13" w16cid:durableId="1354723671">
    <w:abstractNumId w:val="16"/>
  </w:num>
  <w:num w:numId="14" w16cid:durableId="1248882172">
    <w:abstractNumId w:val="12"/>
  </w:num>
  <w:num w:numId="15" w16cid:durableId="1268000742">
    <w:abstractNumId w:val="26"/>
  </w:num>
  <w:num w:numId="16" w16cid:durableId="286204874">
    <w:abstractNumId w:val="30"/>
  </w:num>
  <w:num w:numId="17" w16cid:durableId="358431585">
    <w:abstractNumId w:val="6"/>
  </w:num>
  <w:num w:numId="18" w16cid:durableId="1270047995">
    <w:abstractNumId w:val="8"/>
  </w:num>
  <w:num w:numId="19" w16cid:durableId="1284578901">
    <w:abstractNumId w:val="43"/>
  </w:num>
  <w:num w:numId="20" w16cid:durableId="808135338">
    <w:abstractNumId w:val="29"/>
  </w:num>
  <w:num w:numId="21" w16cid:durableId="1784493197">
    <w:abstractNumId w:val="40"/>
  </w:num>
  <w:num w:numId="22" w16cid:durableId="545530098">
    <w:abstractNumId w:val="18"/>
  </w:num>
  <w:num w:numId="23" w16cid:durableId="1303467076">
    <w:abstractNumId w:val="13"/>
  </w:num>
  <w:num w:numId="24" w16cid:durableId="2118985878">
    <w:abstractNumId w:val="14"/>
  </w:num>
  <w:num w:numId="25" w16cid:durableId="101849897">
    <w:abstractNumId w:val="38"/>
  </w:num>
  <w:num w:numId="26" w16cid:durableId="1024095445">
    <w:abstractNumId w:val="19"/>
  </w:num>
  <w:num w:numId="27" w16cid:durableId="66656875">
    <w:abstractNumId w:val="4"/>
  </w:num>
  <w:num w:numId="28" w16cid:durableId="1209100630">
    <w:abstractNumId w:val="41"/>
  </w:num>
  <w:num w:numId="29" w16cid:durableId="1217011335">
    <w:abstractNumId w:val="25"/>
  </w:num>
  <w:num w:numId="30" w16cid:durableId="1439105322">
    <w:abstractNumId w:val="10"/>
  </w:num>
  <w:num w:numId="31" w16cid:durableId="1320773618">
    <w:abstractNumId w:val="36"/>
  </w:num>
  <w:num w:numId="32" w16cid:durableId="462164409">
    <w:abstractNumId w:val="7"/>
  </w:num>
  <w:num w:numId="33" w16cid:durableId="37975924">
    <w:abstractNumId w:val="32"/>
  </w:num>
  <w:num w:numId="34" w16cid:durableId="1420641337">
    <w:abstractNumId w:val="5"/>
  </w:num>
  <w:num w:numId="35" w16cid:durableId="493181293">
    <w:abstractNumId w:val="23"/>
  </w:num>
  <w:num w:numId="36" w16cid:durableId="923958909">
    <w:abstractNumId w:val="37"/>
  </w:num>
  <w:num w:numId="37" w16cid:durableId="1801998019">
    <w:abstractNumId w:val="28"/>
  </w:num>
  <w:num w:numId="38" w16cid:durableId="472715318">
    <w:abstractNumId w:val="3"/>
  </w:num>
  <w:num w:numId="39" w16cid:durableId="559554624">
    <w:abstractNumId w:val="24"/>
  </w:num>
  <w:num w:numId="40" w16cid:durableId="2054690052">
    <w:abstractNumId w:val="27"/>
  </w:num>
  <w:num w:numId="41" w16cid:durableId="1194228393">
    <w:abstractNumId w:val="42"/>
  </w:num>
  <w:num w:numId="42" w16cid:durableId="86077685">
    <w:abstractNumId w:val="33"/>
  </w:num>
  <w:num w:numId="43" w16cid:durableId="1242594095">
    <w:abstractNumId w:val="35"/>
  </w:num>
  <w:num w:numId="44" w16cid:durableId="100061671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D41"/>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0979"/>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1F66A3"/>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6F7"/>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79A7"/>
    <w:rsid w:val="0043099E"/>
    <w:rsid w:val="00431899"/>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2871"/>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111"/>
    <w:rsid w:val="00493C70"/>
    <w:rsid w:val="00495CE1"/>
    <w:rsid w:val="00496468"/>
    <w:rsid w:val="00497156"/>
    <w:rsid w:val="004A0604"/>
    <w:rsid w:val="004A13C6"/>
    <w:rsid w:val="004A2BCD"/>
    <w:rsid w:val="004A2F9A"/>
    <w:rsid w:val="004A4227"/>
    <w:rsid w:val="004A4646"/>
    <w:rsid w:val="004A4AFB"/>
    <w:rsid w:val="004A56B0"/>
    <w:rsid w:val="004A66CD"/>
    <w:rsid w:val="004B38BE"/>
    <w:rsid w:val="004B77BD"/>
    <w:rsid w:val="004C1F96"/>
    <w:rsid w:val="004C2278"/>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4671"/>
    <w:rsid w:val="00556685"/>
    <w:rsid w:val="00557B88"/>
    <w:rsid w:val="00560221"/>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3E9C"/>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433B"/>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410"/>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810B6"/>
    <w:rsid w:val="00882B82"/>
    <w:rsid w:val="0088520E"/>
    <w:rsid w:val="00886270"/>
    <w:rsid w:val="0089094E"/>
    <w:rsid w:val="00890E09"/>
    <w:rsid w:val="0089130C"/>
    <w:rsid w:val="00892582"/>
    <w:rsid w:val="008931F4"/>
    <w:rsid w:val="00893D8E"/>
    <w:rsid w:val="0089588B"/>
    <w:rsid w:val="0089638F"/>
    <w:rsid w:val="0089675B"/>
    <w:rsid w:val="00897EED"/>
    <w:rsid w:val="008A135D"/>
    <w:rsid w:val="008A3699"/>
    <w:rsid w:val="008A43E0"/>
    <w:rsid w:val="008A4CEA"/>
    <w:rsid w:val="008A5465"/>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5E8D"/>
    <w:rsid w:val="009A6027"/>
    <w:rsid w:val="009A7E04"/>
    <w:rsid w:val="009B0858"/>
    <w:rsid w:val="009B16A7"/>
    <w:rsid w:val="009B1EF2"/>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37F"/>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4954"/>
    <w:rsid w:val="00A85945"/>
    <w:rsid w:val="00A85ACC"/>
    <w:rsid w:val="00A85DC0"/>
    <w:rsid w:val="00A86021"/>
    <w:rsid w:val="00A86701"/>
    <w:rsid w:val="00A86BAE"/>
    <w:rsid w:val="00A905E1"/>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63CE"/>
    <w:rsid w:val="00B16B21"/>
    <w:rsid w:val="00B16D4F"/>
    <w:rsid w:val="00B202B2"/>
    <w:rsid w:val="00B2116D"/>
    <w:rsid w:val="00B22EEE"/>
    <w:rsid w:val="00B32795"/>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234F4"/>
    <w:rsid w:val="00C23C75"/>
    <w:rsid w:val="00C241C9"/>
    <w:rsid w:val="00C2455C"/>
    <w:rsid w:val="00C24E27"/>
    <w:rsid w:val="00C25C9E"/>
    <w:rsid w:val="00C262DC"/>
    <w:rsid w:val="00C27B38"/>
    <w:rsid w:val="00C32D92"/>
    <w:rsid w:val="00C32FDF"/>
    <w:rsid w:val="00C4044C"/>
    <w:rsid w:val="00C40D41"/>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5EDE"/>
    <w:rsid w:val="00C66268"/>
    <w:rsid w:val="00C66499"/>
    <w:rsid w:val="00C678A7"/>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2138"/>
    <w:rsid w:val="00D13A39"/>
    <w:rsid w:val="00D147A1"/>
    <w:rsid w:val="00D1688D"/>
    <w:rsid w:val="00D170D7"/>
    <w:rsid w:val="00D17110"/>
    <w:rsid w:val="00D17260"/>
    <w:rsid w:val="00D174A1"/>
    <w:rsid w:val="00D17CD4"/>
    <w:rsid w:val="00D237AA"/>
    <w:rsid w:val="00D23F3C"/>
    <w:rsid w:val="00D24528"/>
    <w:rsid w:val="00D25F89"/>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4BAB"/>
    <w:rsid w:val="00D463D9"/>
    <w:rsid w:val="00D46920"/>
    <w:rsid w:val="00D477CF"/>
    <w:rsid w:val="00D47C0C"/>
    <w:rsid w:val="00D539A2"/>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D7F5A"/>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E0107"/>
    <w:rsid w:val="00EE04FC"/>
    <w:rsid w:val="00EE0D22"/>
    <w:rsid w:val="00EE136A"/>
    <w:rsid w:val="00EE2287"/>
    <w:rsid w:val="00EE26B5"/>
    <w:rsid w:val="00EE38F3"/>
    <w:rsid w:val="00EE6152"/>
    <w:rsid w:val="00EE6218"/>
    <w:rsid w:val="00EE744D"/>
    <w:rsid w:val="00EE7AAC"/>
    <w:rsid w:val="00EF0149"/>
    <w:rsid w:val="00EF01EB"/>
    <w:rsid w:val="00EF0660"/>
    <w:rsid w:val="00EF19DE"/>
    <w:rsid w:val="00EF2826"/>
    <w:rsid w:val="00EF33F6"/>
    <w:rsid w:val="00EF5603"/>
    <w:rsid w:val="00EF5868"/>
    <w:rsid w:val="00EF58FB"/>
    <w:rsid w:val="00EF5EBC"/>
    <w:rsid w:val="00EF6B04"/>
    <w:rsid w:val="00EF7D95"/>
    <w:rsid w:val="00F011C2"/>
    <w:rsid w:val="00F035BF"/>
    <w:rsid w:val="00F058CE"/>
    <w:rsid w:val="00F059C8"/>
    <w:rsid w:val="00F06C63"/>
    <w:rsid w:val="00F07617"/>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55B9"/>
    <w:rsid w:val="00F763D6"/>
    <w:rsid w:val="00F8015B"/>
    <w:rsid w:val="00F808B8"/>
    <w:rsid w:val="00F829DB"/>
    <w:rsid w:val="00F8347D"/>
    <w:rsid w:val="00F8375E"/>
    <w:rsid w:val="00F85E8F"/>
    <w:rsid w:val="00F87241"/>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D40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Fuerte">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12-CCTM-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FMTO-12-CCTM-00.00.00.00</Template>
  <TotalTime>0</TotalTime>
  <Pages>1</Pages>
  <Words>209</Words>
  <Characters>1155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2026-04-25T21:55:00Z</dcterms:created>
  <dcterms:modified xsi:type="dcterms:W3CDTF">2026-10-15T02:35:00Z</dcterms:modified>
</cp:coreProperties>
</file>