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96F1" w14:textId="0ADAB02B" w:rsidR="00204B0C" w:rsidRPr="00B35D01" w:rsidRDefault="00961D2F" w:rsidP="00913366">
      <w:pPr>
        <w:spacing w:after="0" w:line="240" w:lineRule="auto"/>
        <w:jc w:val="both"/>
        <w:rPr>
          <w:rFonts w:ascii="Arial Narrow" w:eastAsia="Calibri" w:hAnsi="Arial Narrow" w:cs="Arial"/>
          <w:b/>
          <w:bCs/>
          <w:lang w:eastAsia="es-ES"/>
        </w:rPr>
      </w:pPr>
      <w:r w:rsidRPr="00961D2F">
        <w:rPr>
          <w:rFonts w:ascii="Arial Narrow" w:hAnsi="Arial Narrow" w:cs="Tahoma"/>
          <w:b/>
          <w:bCs/>
          <w:noProof/>
        </w:rPr>
        <w:t>FDLSUBA-SA-MC-00</w:t>
      </w:r>
      <w:r w:rsidR="005B7AD3">
        <w:rPr>
          <w:rFonts w:ascii="Arial Narrow" w:hAnsi="Arial Narrow" w:cs="Tahoma"/>
          <w:b/>
          <w:bCs/>
          <w:noProof/>
        </w:rPr>
        <w:t>9</w:t>
      </w:r>
      <w:r w:rsidRPr="00961D2F">
        <w:rPr>
          <w:rFonts w:ascii="Arial Narrow" w:hAnsi="Arial Narrow" w:cs="Tahoma"/>
          <w:b/>
          <w:bCs/>
          <w:noProof/>
        </w:rPr>
        <w:t>-2026 (</w:t>
      </w:r>
      <w:r w:rsidR="005B7AD3">
        <w:rPr>
          <w:rFonts w:ascii="Arial Narrow" w:hAnsi="Arial Narrow" w:cs="Tahoma"/>
          <w:b/>
          <w:bCs/>
          <w:noProof/>
        </w:rPr>
        <w:t>166970</w:t>
      </w:r>
      <w:r w:rsidRPr="00961D2F">
        <w:rPr>
          <w:rFonts w:ascii="Arial Narrow" w:hAnsi="Arial Narrow" w:cs="Tahoma"/>
          <w:b/>
          <w:bCs/>
          <w:noProof/>
        </w:rPr>
        <w:t>)</w:t>
      </w:r>
    </w:p>
    <w:p w14:paraId="758A8413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rPr>
          <w:rFonts w:ascii="Arial Narrow" w:eastAsia="Calibri" w:hAnsi="Arial Narrow" w:cs="Arial"/>
          <w:b/>
          <w:bCs/>
          <w:lang w:eastAsia="es-ES"/>
        </w:rPr>
      </w:pPr>
    </w:p>
    <w:p w14:paraId="5DF9B5BA" w14:textId="1215F288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FORMATO </w:t>
      </w:r>
      <w:r>
        <w:rPr>
          <w:rFonts w:ascii="Arial Narrow" w:eastAsia="Calibri" w:hAnsi="Arial Narrow" w:cs="Arial"/>
          <w:b/>
          <w:bCs/>
          <w:lang w:val="es-ES" w:eastAsia="es-ES"/>
        </w:rPr>
        <w:t>1</w:t>
      </w:r>
      <w:r w:rsidR="005B7AD3">
        <w:rPr>
          <w:rFonts w:ascii="Arial Narrow" w:eastAsia="Calibri" w:hAnsi="Arial Narrow" w:cs="Arial"/>
          <w:b/>
          <w:bCs/>
          <w:lang w:val="es-ES" w:eastAsia="es-ES"/>
        </w:rPr>
        <w:t>1</w:t>
      </w:r>
      <w:r>
        <w:rPr>
          <w:rFonts w:ascii="Arial Narrow" w:eastAsia="Calibri" w:hAnsi="Arial Narrow" w:cs="Arial"/>
          <w:b/>
          <w:bCs/>
          <w:lang w:val="es-ES" w:eastAsia="es-ES"/>
        </w:rPr>
        <w:t>A</w:t>
      </w:r>
    </w:p>
    <w:p w14:paraId="4FBD7EE8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(CAPACIDAD FINANCIERA Y ORGANIZACIONAL PARA PERSONAS EXTRANJERAS SIN SUCURSAL O DOMICILIO EN COLOMBIA)</w:t>
      </w:r>
    </w:p>
    <w:p w14:paraId="33BA580F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</w:p>
    <w:p w14:paraId="0ED0FFC2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Señores </w:t>
      </w:r>
    </w:p>
    <w:p w14:paraId="02F073D2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/>
          <w:highlight w:val="lightGray"/>
          <w:lang w:val="es-ES" w:eastAsia="es-ES"/>
        </w:rPr>
        <w:t xml:space="preserve">[NOMBRE DE LA ENTIDAD] </w:t>
      </w:r>
    </w:p>
    <w:p w14:paraId="5D97F78F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[Dirección de la entidad] </w:t>
      </w:r>
    </w:p>
    <w:p w14:paraId="2A01129A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[Ciudad] </w:t>
      </w:r>
    </w:p>
    <w:p w14:paraId="06336CC6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7DE09EB3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2D3530C4" w14:textId="7B718A61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REFERENCIA: </w:t>
      </w:r>
      <w:r w:rsidRPr="00B35D01">
        <w:rPr>
          <w:rFonts w:ascii="Arial Narrow" w:eastAsia="Calibri" w:hAnsi="Arial Narrow" w:cs="Arial"/>
          <w:bCs/>
          <w:lang w:val="es-ES" w:eastAsia="es-ES"/>
        </w:rPr>
        <w:t xml:space="preserve">Proceso de contratación No. </w:t>
      </w:r>
      <w:r w:rsidR="00961D2F" w:rsidRPr="00961D2F">
        <w:rPr>
          <w:rFonts w:ascii="Arial Narrow" w:hAnsi="Arial Narrow" w:cs="Tahoma"/>
          <w:b/>
          <w:bCs/>
          <w:noProof/>
        </w:rPr>
        <w:t>FDLSUBA-SA-MC-00</w:t>
      </w:r>
      <w:r w:rsidR="005B7AD3">
        <w:rPr>
          <w:rFonts w:ascii="Arial Narrow" w:hAnsi="Arial Narrow" w:cs="Tahoma"/>
          <w:b/>
          <w:bCs/>
          <w:noProof/>
        </w:rPr>
        <w:t>9</w:t>
      </w:r>
      <w:r w:rsidR="00961D2F" w:rsidRPr="00961D2F">
        <w:rPr>
          <w:rFonts w:ascii="Arial Narrow" w:hAnsi="Arial Narrow" w:cs="Tahoma"/>
          <w:b/>
          <w:bCs/>
          <w:noProof/>
        </w:rPr>
        <w:t>-2026 (</w:t>
      </w:r>
      <w:r w:rsidR="005B7AD3">
        <w:rPr>
          <w:rFonts w:ascii="Arial Narrow" w:hAnsi="Arial Narrow" w:cs="Tahoma"/>
          <w:b/>
          <w:bCs/>
          <w:noProof/>
        </w:rPr>
        <w:t>166970</w:t>
      </w:r>
      <w:r w:rsidR="00961D2F" w:rsidRPr="00961D2F">
        <w:rPr>
          <w:rFonts w:ascii="Arial Narrow" w:hAnsi="Arial Narrow" w:cs="Tahoma"/>
          <w:b/>
          <w:bCs/>
          <w:noProof/>
        </w:rPr>
        <w:t>)</w:t>
      </w:r>
      <w:r w:rsidRPr="00B35D01">
        <w:rPr>
          <w:rFonts w:ascii="Arial Narrow" w:eastAsia="Calibri" w:hAnsi="Arial Narrow" w:cs="Arial"/>
          <w:bCs/>
          <w:lang w:val="es-ES" w:eastAsia="es-ES"/>
        </w:rPr>
        <w:t>, en adelante el “Proceso de contratación”.</w:t>
      </w:r>
    </w:p>
    <w:p w14:paraId="6C9C8CDE" w14:textId="77777777" w:rsidR="00204B0C" w:rsidRPr="00B35D01" w:rsidRDefault="00204B0C" w:rsidP="00913366">
      <w:pPr>
        <w:spacing w:after="0" w:line="240" w:lineRule="auto"/>
        <w:jc w:val="both"/>
        <w:rPr>
          <w:rFonts w:ascii="Arial Narrow" w:eastAsia="Calibri" w:hAnsi="Arial Narrow" w:cs="Arial"/>
          <w:bCs/>
          <w:lang w:val="es-ES" w:eastAsia="es-ES"/>
        </w:rPr>
      </w:pPr>
    </w:p>
    <w:p w14:paraId="4CD50D4B" w14:textId="3F23869E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Cs/>
          <w:lang w:val="es-ES" w:eastAsia="es-ES"/>
        </w:rPr>
        <w:t>Objeto: </w:t>
      </w:r>
      <w:r w:rsidR="005B7AD3">
        <w:rPr>
          <w:rFonts w:ascii="Arial Narrow" w:hAnsi="Arial Narrow"/>
          <w:b/>
          <w:bCs/>
          <w:iCs/>
          <w:noProof/>
          <w:lang w:eastAsia="es-CO"/>
        </w:rPr>
        <w:t>________________________________________________________</w:t>
      </w:r>
    </w:p>
    <w:p w14:paraId="246BDEC6" w14:textId="77777777" w:rsidR="00204B0C" w:rsidRPr="00B35D01" w:rsidRDefault="00204B0C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3808"/>
        <w:gridCol w:w="3808"/>
      </w:tblGrid>
      <w:tr w:rsidR="00204B0C" w:rsidRPr="00B35D01" w14:paraId="6DF6EEFB" w14:textId="77777777" w:rsidTr="00F772F4">
        <w:tc>
          <w:tcPr>
            <w:tcW w:w="826" w:type="pct"/>
            <w:vAlign w:val="bottom"/>
            <w:hideMark/>
          </w:tcPr>
          <w:p w14:paraId="594E1451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  <w:r w:rsidRPr="00B35D01">
              <w:rPr>
                <w:rFonts w:ascii="Arial Narrow" w:eastAsia="Arial" w:hAnsi="Arial Narrow" w:cs="Arial"/>
                <w:b/>
              </w:rPr>
              <w:t>Proponente:</w:t>
            </w:r>
          </w:p>
        </w:tc>
        <w:tc>
          <w:tcPr>
            <w:tcW w:w="2087" w:type="pct"/>
            <w:shd w:val="clear" w:color="auto" w:fill="F2F2F2"/>
          </w:tcPr>
          <w:p w14:paraId="236E3EB8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5768E3C5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204B0C" w:rsidRPr="00B35D01" w14:paraId="52BDF66A" w14:textId="77777777" w:rsidTr="00F772F4">
        <w:tc>
          <w:tcPr>
            <w:tcW w:w="826" w:type="pct"/>
            <w:vAlign w:val="bottom"/>
          </w:tcPr>
          <w:p w14:paraId="353AFB09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</w:tcPr>
          <w:p w14:paraId="32BD58D2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25052DE2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</w:tbl>
    <w:p w14:paraId="5CA32D01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lang w:eastAsia="es-ES"/>
        </w:rPr>
      </w:pPr>
    </w:p>
    <w:p w14:paraId="7B0259CC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highlight w:val="lightGray"/>
          <w:lang w:eastAsia="es-ES"/>
        </w:rPr>
      </w:pPr>
      <w:r w:rsidRPr="00B35D01">
        <w:rPr>
          <w:rFonts w:ascii="Arial Narrow" w:eastAsia="MS Mincho" w:hAnsi="Arial Narrow" w:cs="Arial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243BF088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</w:p>
    <w:p w14:paraId="2A8749FB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5D01">
        <w:rPr>
          <w:rFonts w:ascii="Arial Narrow" w:eastAsia="MS Mincho" w:hAnsi="Arial Narrow" w:cs="Arial"/>
          <w:highlight w:val="lightGray"/>
          <w:lang w:eastAsia="es-ES"/>
        </w:rPr>
        <w:t>[Incluir TRM del día de expedición de los Estados Financieros]</w:t>
      </w:r>
    </w:p>
    <w:p w14:paraId="232DDAFB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31369CE3" w14:textId="77777777" w:rsidR="00204B0C" w:rsidRPr="00B35D01" w:rsidRDefault="00204B0C" w:rsidP="00913366">
      <w:pPr>
        <w:spacing w:after="0" w:line="240" w:lineRule="auto"/>
        <w:ind w:left="708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3.1 Balance general y estado de resultados</w:t>
      </w:r>
    </w:p>
    <w:p w14:paraId="172D71CE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204B0C" w:rsidRPr="00B35D01" w14:paraId="287480B8" w14:textId="77777777" w:rsidTr="00F772F4">
        <w:trPr>
          <w:tblHeader/>
        </w:trPr>
        <w:tc>
          <w:tcPr>
            <w:tcW w:w="1000" w:type="pct"/>
            <w:vMerge w:val="restart"/>
            <w:shd w:val="clear" w:color="auto" w:fill="4E4D4D"/>
            <w:vAlign w:val="center"/>
            <w:hideMark/>
          </w:tcPr>
          <w:p w14:paraId="4573AE4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Cuenta</w:t>
            </w:r>
          </w:p>
        </w:tc>
        <w:tc>
          <w:tcPr>
            <w:tcW w:w="1000" w:type="pct"/>
            <w:shd w:val="clear" w:color="auto" w:fill="4E4D4D"/>
            <w:hideMark/>
          </w:tcPr>
          <w:p w14:paraId="01F277E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shd w:val="clear" w:color="auto" w:fill="4E4D4D"/>
            <w:vAlign w:val="center"/>
            <w:hideMark/>
          </w:tcPr>
          <w:p w14:paraId="4DED6CD2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204B0C" w:rsidRPr="00B35D01" w14:paraId="38F49A19" w14:textId="77777777" w:rsidTr="00F772F4">
        <w:trPr>
          <w:tblHeader/>
        </w:trPr>
        <w:tc>
          <w:tcPr>
            <w:tcW w:w="1000" w:type="pct"/>
            <w:vMerge/>
            <w:vAlign w:val="center"/>
            <w:hideMark/>
          </w:tcPr>
          <w:p w14:paraId="187AE7D1" w14:textId="77777777" w:rsidR="00204B0C" w:rsidRPr="00B35D01" w:rsidRDefault="00204B0C" w:rsidP="00913366">
            <w:pPr>
              <w:spacing w:line="240" w:lineRule="auto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4E4D4D"/>
            <w:hideMark/>
          </w:tcPr>
          <w:p w14:paraId="3E1BEFA7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(Valor en pesos colombianos)</w:t>
            </w:r>
          </w:p>
        </w:tc>
        <w:tc>
          <w:tcPr>
            <w:tcW w:w="1000" w:type="pct"/>
            <w:shd w:val="clear" w:color="auto" w:fill="4E4D4D"/>
            <w:hideMark/>
          </w:tcPr>
          <w:p w14:paraId="50C5B262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Integrante N°1 (Valor en pesos colombianos)</w:t>
            </w:r>
          </w:p>
        </w:tc>
        <w:tc>
          <w:tcPr>
            <w:tcW w:w="1000" w:type="pct"/>
            <w:shd w:val="clear" w:color="auto" w:fill="4E4D4D"/>
            <w:hideMark/>
          </w:tcPr>
          <w:p w14:paraId="4B5935D7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Integrante N°2 (Valor en pesos colombianos</w:t>
            </w:r>
          </w:p>
        </w:tc>
        <w:tc>
          <w:tcPr>
            <w:tcW w:w="1000" w:type="pct"/>
            <w:shd w:val="clear" w:color="auto" w:fill="4E4D4D"/>
            <w:hideMark/>
          </w:tcPr>
          <w:p w14:paraId="38734396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Integrante N°3 (Valor en pesos colombianos)</w:t>
            </w:r>
          </w:p>
        </w:tc>
      </w:tr>
      <w:tr w:rsidR="00204B0C" w:rsidRPr="00B35D01" w14:paraId="31713006" w14:textId="77777777" w:rsidTr="00F772F4">
        <w:tc>
          <w:tcPr>
            <w:tcW w:w="1000" w:type="pct"/>
            <w:hideMark/>
          </w:tcPr>
          <w:p w14:paraId="1AC88B4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corriente</w:t>
            </w:r>
          </w:p>
        </w:tc>
        <w:tc>
          <w:tcPr>
            <w:tcW w:w="1000" w:type="pct"/>
          </w:tcPr>
          <w:p w14:paraId="1A94B0C3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54DED9F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9A1E33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296E237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2883820C" w14:textId="77777777" w:rsidTr="00F772F4">
        <w:tc>
          <w:tcPr>
            <w:tcW w:w="1000" w:type="pct"/>
            <w:hideMark/>
          </w:tcPr>
          <w:p w14:paraId="5E4C1A1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total</w:t>
            </w:r>
          </w:p>
        </w:tc>
        <w:tc>
          <w:tcPr>
            <w:tcW w:w="1000" w:type="pct"/>
          </w:tcPr>
          <w:p w14:paraId="2890C762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53DBFD6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CF5484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8E306A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798034C3" w14:textId="77777777" w:rsidTr="00F772F4">
        <w:tc>
          <w:tcPr>
            <w:tcW w:w="1000" w:type="pct"/>
            <w:hideMark/>
          </w:tcPr>
          <w:p w14:paraId="5820DB7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corriente</w:t>
            </w:r>
          </w:p>
        </w:tc>
        <w:tc>
          <w:tcPr>
            <w:tcW w:w="1000" w:type="pct"/>
          </w:tcPr>
          <w:p w14:paraId="7F90BE58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EE32CCD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C3AB7F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3B09CE8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7C35609E" w14:textId="77777777" w:rsidTr="00F772F4">
        <w:tc>
          <w:tcPr>
            <w:tcW w:w="1000" w:type="pct"/>
            <w:hideMark/>
          </w:tcPr>
          <w:p w14:paraId="46751DCB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total</w:t>
            </w:r>
          </w:p>
        </w:tc>
        <w:tc>
          <w:tcPr>
            <w:tcW w:w="1000" w:type="pct"/>
          </w:tcPr>
          <w:p w14:paraId="1604BF74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F317C4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879F0B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9152B92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45CD00E7" w14:textId="77777777" w:rsidTr="00F772F4">
        <w:tc>
          <w:tcPr>
            <w:tcW w:w="1000" w:type="pct"/>
            <w:hideMark/>
          </w:tcPr>
          <w:p w14:paraId="26C892C6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Utilidad Operacional</w:t>
            </w:r>
          </w:p>
        </w:tc>
        <w:tc>
          <w:tcPr>
            <w:tcW w:w="1000" w:type="pct"/>
          </w:tcPr>
          <w:p w14:paraId="77B375B1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AB6F73F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837EDC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4A8ABA1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7DA60F18" w14:textId="77777777" w:rsidTr="00F772F4">
        <w:tc>
          <w:tcPr>
            <w:tcW w:w="1000" w:type="pct"/>
            <w:hideMark/>
          </w:tcPr>
          <w:p w14:paraId="64A8675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Gastos de intereses</w:t>
            </w:r>
          </w:p>
        </w:tc>
        <w:tc>
          <w:tcPr>
            <w:tcW w:w="1000" w:type="pct"/>
          </w:tcPr>
          <w:p w14:paraId="2B919B7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C063824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5A485FB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3B4E445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739B322E" w14:textId="77777777" w:rsidTr="00F772F4">
        <w:tc>
          <w:tcPr>
            <w:tcW w:w="1000" w:type="pct"/>
            <w:hideMark/>
          </w:tcPr>
          <w:p w14:paraId="669DF87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000" w:type="pct"/>
          </w:tcPr>
          <w:p w14:paraId="5550D01B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84C797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8DCCC61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99992A2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3E10D0B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p w14:paraId="0BBE1C11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7476D14" w14:textId="77777777" w:rsidR="00204B0C" w:rsidRPr="00B35D01" w:rsidRDefault="00204B0C" w:rsidP="00913366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Capacidad financiera</w:t>
      </w:r>
    </w:p>
    <w:p w14:paraId="2A3054E2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p w14:paraId="1B3539EC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 xml:space="preserve">Indique las siguientes cifras con máximo 2 decimales: </w:t>
      </w:r>
    </w:p>
    <w:p w14:paraId="63FBC1B6" w14:textId="77777777" w:rsidR="00204B0C" w:rsidRPr="00B35D01" w:rsidRDefault="00204B0C" w:rsidP="0091336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204B0C" w:rsidRPr="00B35D01" w14:paraId="71AE60A4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4C435F0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4FA239D5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shd w:val="clear" w:color="auto" w:fill="4E4D4D"/>
            <w:vAlign w:val="center"/>
            <w:hideMark/>
          </w:tcPr>
          <w:p w14:paraId="1D917E7E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204B0C" w:rsidRPr="00B35D01" w14:paraId="0355AB5C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49BE6E9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lastRenderedPageBreak/>
              <w:t>Indicador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29A63A67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691B523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integrante N°1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582CF44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integrante N°2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4FA4E0E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integrante N°3</w:t>
            </w:r>
          </w:p>
        </w:tc>
      </w:tr>
      <w:tr w:rsidR="00204B0C" w:rsidRPr="00B35D01" w14:paraId="5B1E4E3F" w14:textId="77777777" w:rsidTr="00F772F4">
        <w:tc>
          <w:tcPr>
            <w:tcW w:w="1000" w:type="pct"/>
            <w:vAlign w:val="center"/>
            <w:hideMark/>
          </w:tcPr>
          <w:p w14:paraId="089B91F0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Índice de liquidez</w:t>
            </w:r>
          </w:p>
        </w:tc>
        <w:tc>
          <w:tcPr>
            <w:tcW w:w="1000" w:type="pct"/>
          </w:tcPr>
          <w:p w14:paraId="533A496D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E1FBF0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2EF4C20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1483B78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26AB3B52" w14:textId="77777777" w:rsidTr="00F772F4">
        <w:tc>
          <w:tcPr>
            <w:tcW w:w="1000" w:type="pct"/>
            <w:vAlign w:val="center"/>
            <w:hideMark/>
          </w:tcPr>
          <w:p w14:paraId="34ACB70E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Índice de endeudamiento</w:t>
            </w:r>
          </w:p>
        </w:tc>
        <w:tc>
          <w:tcPr>
            <w:tcW w:w="1000" w:type="pct"/>
          </w:tcPr>
          <w:p w14:paraId="60F76AB4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EC55455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3410BA8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1691083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07D8AE8C" w14:textId="77777777" w:rsidTr="00F772F4">
        <w:tc>
          <w:tcPr>
            <w:tcW w:w="1000" w:type="pct"/>
            <w:vAlign w:val="center"/>
            <w:hideMark/>
          </w:tcPr>
          <w:p w14:paraId="120F8871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1000" w:type="pct"/>
          </w:tcPr>
          <w:p w14:paraId="78F20DBF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9064927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131453F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A3A40E6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1EACDA86" w14:textId="77777777" w:rsidR="00204B0C" w:rsidRPr="00B35D01" w:rsidRDefault="00204B0C" w:rsidP="0091336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6847F9DB" w14:textId="77777777" w:rsidR="00204B0C" w:rsidRPr="00B35D01" w:rsidRDefault="00204B0C" w:rsidP="00913366">
      <w:pPr>
        <w:spacing w:after="0" w:line="240" w:lineRule="auto"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2C4922B9" w14:textId="77777777" w:rsidR="00204B0C" w:rsidRPr="00B35D01" w:rsidRDefault="00204B0C" w:rsidP="0091336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0CC5D6B9" w14:textId="77777777" w:rsidR="00204B0C" w:rsidRPr="00B35D01" w:rsidRDefault="00204B0C" w:rsidP="00913366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 Narrow" w:eastAsia="Times New Roman" w:hAnsi="Arial Narrow" w:cs="Arial"/>
          <w:b/>
          <w:lang w:eastAsia="es-ES"/>
        </w:rPr>
      </w:pPr>
      <w:r w:rsidRPr="00B35D01">
        <w:rPr>
          <w:rFonts w:ascii="Arial Narrow" w:eastAsia="Times New Roman" w:hAnsi="Arial Narrow" w:cs="Arial"/>
          <w:b/>
          <w:color w:val="3B3838" w:themeColor="background2" w:themeShade="40"/>
          <w:lang w:eastAsia="es-ES"/>
        </w:rPr>
        <w:t xml:space="preserve"> </w:t>
      </w:r>
      <w:r w:rsidRPr="00B35D01">
        <w:rPr>
          <w:rFonts w:ascii="Arial Narrow" w:eastAsia="Times New Roman" w:hAnsi="Arial Narrow" w:cs="Arial"/>
          <w:b/>
          <w:lang w:eastAsia="es-ES"/>
        </w:rPr>
        <w:t>Capacidad organizacional</w:t>
      </w:r>
    </w:p>
    <w:p w14:paraId="1CCB1D93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373A43E1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>Indique las siguientes cifras con máximo 2 decimales:</w:t>
      </w:r>
    </w:p>
    <w:p w14:paraId="514AE069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204B0C" w:rsidRPr="00B35D01" w14:paraId="0C140862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408FF58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6DCB56FE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shd w:val="clear" w:color="auto" w:fill="4E4D4D"/>
            <w:vAlign w:val="center"/>
            <w:hideMark/>
          </w:tcPr>
          <w:p w14:paraId="2CD54064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204B0C" w:rsidRPr="00B35D01" w14:paraId="0085563B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77925916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447097C1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2E7A9D35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participante N°1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30EDC8C8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participante N°2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2D3C61EC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participante N°3</w:t>
            </w:r>
          </w:p>
        </w:tc>
      </w:tr>
      <w:tr w:rsidR="00204B0C" w:rsidRPr="00B35D01" w14:paraId="5E5E833C" w14:textId="77777777" w:rsidTr="00F772F4">
        <w:tc>
          <w:tcPr>
            <w:tcW w:w="1000" w:type="pct"/>
            <w:vAlign w:val="center"/>
            <w:hideMark/>
          </w:tcPr>
          <w:p w14:paraId="1649D174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activos</w:t>
            </w:r>
          </w:p>
        </w:tc>
        <w:tc>
          <w:tcPr>
            <w:tcW w:w="1000" w:type="pct"/>
          </w:tcPr>
          <w:p w14:paraId="28F51593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D4983D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854236A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EDF7A2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1B55D59E" w14:textId="77777777" w:rsidTr="00F772F4">
        <w:tc>
          <w:tcPr>
            <w:tcW w:w="1000" w:type="pct"/>
            <w:vAlign w:val="center"/>
            <w:hideMark/>
          </w:tcPr>
          <w:p w14:paraId="6ADD76E0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000" w:type="pct"/>
          </w:tcPr>
          <w:p w14:paraId="4D2666A9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53D41D4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A133317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D9BC15D" w14:textId="77777777" w:rsidR="00204B0C" w:rsidRPr="00B35D01" w:rsidRDefault="00204B0C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6F0D727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207ADB52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oferente es plural y tiene más de tres participantes debe insertar las columnas adicionales en la tabla anterior]</w:t>
      </w:r>
    </w:p>
    <w:p w14:paraId="243C9EB3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44A0FE90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6F52A35D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-1267688921"/>
          <w:placeholder>
            <w:docPart w:val="F97C6083E0FB492CBC00247766B7FC05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B35D01">
        <w:rPr>
          <w:rFonts w:ascii="Arial Narrow" w:eastAsia="Calibri" w:hAnsi="Arial Narrow" w:cs="Arial"/>
          <w:lang w:eastAsia="es-ES"/>
        </w:rPr>
        <w:t xml:space="preserve">, emitidos en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233059072"/>
          <w:placeholder>
            <w:docPart w:val="F97C6083E0FB492CBC00247766B7FC05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[incluir el país de emisión]</w:t>
          </w:r>
        </w:sdtContent>
      </w:sdt>
      <w:r w:rsidRPr="00B35D01">
        <w:rPr>
          <w:rFonts w:ascii="Arial Narrow" w:eastAsia="Arial" w:hAnsi="Arial Narrow" w:cs="Arial"/>
          <w:lang w:eastAsia="es-ES"/>
        </w:rPr>
        <w:t xml:space="preserve"> </w:t>
      </w:r>
    </w:p>
    <w:p w14:paraId="50522ACF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7B412322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0CEDCAB0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198574D1" w14:textId="77777777" w:rsidR="00204B0C" w:rsidRPr="00B35D01" w:rsidRDefault="00204B0C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11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289"/>
        <w:gridCol w:w="4201"/>
      </w:tblGrid>
      <w:tr w:rsidR="00204B0C" w:rsidRPr="00B35D01" w14:paraId="45C01549" w14:textId="77777777" w:rsidTr="00F772F4">
        <w:tc>
          <w:tcPr>
            <w:tcW w:w="2531" w:type="pct"/>
            <w:shd w:val="clear" w:color="auto" w:fill="F2F2F2"/>
            <w:vAlign w:val="bottom"/>
          </w:tcPr>
          <w:p w14:paraId="2FDF3637" w14:textId="77777777" w:rsidR="00204B0C" w:rsidRPr="00B35D01" w:rsidRDefault="00204B0C" w:rsidP="00913366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159" w:type="pct"/>
          </w:tcPr>
          <w:p w14:paraId="212FAFFA" w14:textId="77777777" w:rsidR="00204B0C" w:rsidRPr="00B35D01" w:rsidRDefault="00204B0C" w:rsidP="00913366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310" w:type="pct"/>
            <w:shd w:val="clear" w:color="auto" w:fill="F2F2F2"/>
          </w:tcPr>
          <w:p w14:paraId="3D7ED50C" w14:textId="77777777" w:rsidR="00204B0C" w:rsidRPr="00B35D01" w:rsidRDefault="00204B0C" w:rsidP="00913366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204B0C" w:rsidRPr="00B35D01" w14:paraId="7B00BD93" w14:textId="77777777" w:rsidTr="00F772F4">
        <w:tc>
          <w:tcPr>
            <w:tcW w:w="2531" w:type="pct"/>
            <w:vAlign w:val="center"/>
            <w:hideMark/>
          </w:tcPr>
          <w:p w14:paraId="74FD68E2" w14:textId="77777777" w:rsidR="00204B0C" w:rsidRPr="00B35D01" w:rsidRDefault="00204B0C" w:rsidP="00913366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de persona natural o representante legal de persona jurídica</w:t>
            </w:r>
          </w:p>
        </w:tc>
        <w:tc>
          <w:tcPr>
            <w:tcW w:w="159" w:type="pct"/>
          </w:tcPr>
          <w:p w14:paraId="38AD9E5D" w14:textId="77777777" w:rsidR="00204B0C" w:rsidRPr="00B35D01" w:rsidRDefault="00204B0C" w:rsidP="00913366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hideMark/>
          </w:tcPr>
          <w:p w14:paraId="77A11DCA" w14:textId="77777777" w:rsidR="00204B0C" w:rsidRPr="00B35D01" w:rsidRDefault="00204B0C" w:rsidP="00913366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revisor fiscal o contador</w:t>
            </w:r>
          </w:p>
        </w:tc>
      </w:tr>
      <w:tr w:rsidR="00204B0C" w:rsidRPr="00B35D01" w14:paraId="1A82C24A" w14:textId="77777777" w:rsidTr="00F772F4">
        <w:tc>
          <w:tcPr>
            <w:tcW w:w="2531" w:type="pct"/>
            <w:vAlign w:val="bottom"/>
            <w:hideMark/>
          </w:tcPr>
          <w:p w14:paraId="66759F85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822817768"/>
                <w:placeholder>
                  <w:docPart w:val="F97C6083E0FB492CBC00247766B7FC05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159" w:type="pct"/>
          </w:tcPr>
          <w:p w14:paraId="4975998B" w14:textId="77777777" w:rsidR="00204B0C" w:rsidRPr="00B35D01" w:rsidRDefault="00204B0C" w:rsidP="00913366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3F90365F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800347201"/>
                <w:placeholder>
                  <w:docPart w:val="E83DC5CF753540F88160B80C1B2CA20C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</w:tr>
      <w:tr w:rsidR="00204B0C" w:rsidRPr="00B35D01" w14:paraId="54B63CCE" w14:textId="77777777" w:rsidTr="00F772F4">
        <w:tc>
          <w:tcPr>
            <w:tcW w:w="2531" w:type="pct"/>
            <w:vAlign w:val="bottom"/>
            <w:hideMark/>
          </w:tcPr>
          <w:p w14:paraId="25645A51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1667172203"/>
                <w:placeholder>
                  <w:docPart w:val="F97C6083E0FB492CBC00247766B7FC05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159" w:type="pct"/>
          </w:tcPr>
          <w:p w14:paraId="15E98934" w14:textId="77777777" w:rsidR="00204B0C" w:rsidRPr="00B35D01" w:rsidRDefault="00204B0C" w:rsidP="00913366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3B415713" w14:textId="77777777" w:rsidR="00204B0C" w:rsidRPr="00B35D01" w:rsidRDefault="00204B0C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1365716766"/>
                <w:placeholder>
                  <w:docPart w:val="D26AAAC1DA3A41C19B5151BFDA4AD81C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E47A0EC" w14:textId="77777777" w:rsidR="00204B0C" w:rsidRPr="00B35D01" w:rsidRDefault="00204B0C" w:rsidP="00913366">
      <w:pPr>
        <w:spacing w:after="0" w:line="240" w:lineRule="auto"/>
        <w:jc w:val="both"/>
        <w:rPr>
          <w:rFonts w:ascii="Arial Narrow" w:eastAsia="Calibri" w:hAnsi="Arial Narrow" w:cs="Arial"/>
          <w:lang w:val="es-419"/>
        </w:rPr>
      </w:pPr>
    </w:p>
    <w:p w14:paraId="4CF561C3" w14:textId="77777777" w:rsidR="00204B0C" w:rsidRDefault="00204B0C">
      <w:pPr>
        <w:spacing w:line="259" w:lineRule="auto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7CB4628F" w14:textId="26EA1CDB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lastRenderedPageBreak/>
        <w:t xml:space="preserve">FORMATO </w:t>
      </w:r>
      <w:r>
        <w:rPr>
          <w:rFonts w:ascii="Arial Narrow" w:eastAsia="Calibri" w:hAnsi="Arial Narrow" w:cs="Arial"/>
          <w:b/>
          <w:bCs/>
          <w:lang w:val="es-ES" w:eastAsia="es-ES"/>
        </w:rPr>
        <w:t>1</w:t>
      </w:r>
      <w:r w:rsidR="005B7AD3">
        <w:rPr>
          <w:rFonts w:ascii="Arial Narrow" w:eastAsia="Calibri" w:hAnsi="Arial Narrow" w:cs="Arial"/>
          <w:b/>
          <w:bCs/>
          <w:lang w:val="es-ES" w:eastAsia="es-ES"/>
        </w:rPr>
        <w:t>1</w:t>
      </w:r>
      <w:r>
        <w:rPr>
          <w:rFonts w:ascii="Arial Narrow" w:eastAsia="Calibri" w:hAnsi="Arial Narrow" w:cs="Arial"/>
          <w:b/>
          <w:bCs/>
          <w:lang w:val="es-ES" w:eastAsia="es-ES"/>
        </w:rPr>
        <w:t>B</w:t>
      </w:r>
    </w:p>
    <w:p w14:paraId="2F35F74B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CAPACIDAD FINANCIERA Y ORGANIZACIONAL PARA</w:t>
      </w:r>
      <w:r>
        <w:rPr>
          <w:rFonts w:ascii="Arial Narrow" w:eastAsia="Calibri" w:hAnsi="Arial Narrow" w:cs="Arial"/>
          <w:b/>
          <w:bCs/>
          <w:lang w:val="es-ES" w:eastAsia="es-ES"/>
        </w:rPr>
        <w:t xml:space="preserve"> PERSONAS NATURALES O JURÍDICAS NO OBLIGADAS A ESTAR INSCRITAS EN EL RUP</w:t>
      </w:r>
    </w:p>
    <w:p w14:paraId="445CCF17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</w:p>
    <w:p w14:paraId="37816CD7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Señores </w:t>
      </w:r>
    </w:p>
    <w:p w14:paraId="7B393284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/>
          <w:highlight w:val="lightGray"/>
          <w:lang w:val="es-ES" w:eastAsia="es-ES"/>
        </w:rPr>
        <w:t xml:space="preserve">[NOMBRE DE LA ENTIDAD] </w:t>
      </w:r>
    </w:p>
    <w:p w14:paraId="5C53FDEB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[Dirección de la entidad] </w:t>
      </w:r>
    </w:p>
    <w:p w14:paraId="1D4105E7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[Ciudad] </w:t>
      </w:r>
    </w:p>
    <w:p w14:paraId="628C271D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35C56637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70EF2E49" w14:textId="3A1B5083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REFERENCIA: </w:t>
      </w:r>
      <w:r w:rsidRPr="00B35D01">
        <w:rPr>
          <w:rFonts w:ascii="Arial Narrow" w:eastAsia="Calibri" w:hAnsi="Arial Narrow" w:cs="Arial"/>
          <w:bCs/>
          <w:lang w:val="es-ES" w:eastAsia="es-ES"/>
        </w:rPr>
        <w:t xml:space="preserve">Proceso de contratación No. </w:t>
      </w:r>
      <w:r w:rsidR="00961D2F" w:rsidRPr="00961D2F">
        <w:rPr>
          <w:rFonts w:ascii="Arial Narrow" w:hAnsi="Arial Narrow" w:cs="Tahoma"/>
          <w:b/>
          <w:bCs/>
          <w:noProof/>
        </w:rPr>
        <w:t>FDLSUBA-SA-MC-00</w:t>
      </w:r>
      <w:r w:rsidR="005B7AD3">
        <w:rPr>
          <w:rFonts w:ascii="Arial Narrow" w:hAnsi="Arial Narrow" w:cs="Tahoma"/>
          <w:b/>
          <w:bCs/>
          <w:noProof/>
        </w:rPr>
        <w:t>9</w:t>
      </w:r>
      <w:r w:rsidR="00961D2F" w:rsidRPr="00961D2F">
        <w:rPr>
          <w:rFonts w:ascii="Arial Narrow" w:hAnsi="Arial Narrow" w:cs="Tahoma"/>
          <w:b/>
          <w:bCs/>
          <w:noProof/>
        </w:rPr>
        <w:t>-2026 (</w:t>
      </w:r>
      <w:r w:rsidR="005B7AD3">
        <w:rPr>
          <w:rFonts w:ascii="Arial Narrow" w:hAnsi="Arial Narrow" w:cs="Tahoma"/>
          <w:b/>
          <w:bCs/>
          <w:noProof/>
        </w:rPr>
        <w:t>166970</w:t>
      </w:r>
      <w:r w:rsidR="00961D2F" w:rsidRPr="00961D2F">
        <w:rPr>
          <w:rFonts w:ascii="Arial Narrow" w:hAnsi="Arial Narrow" w:cs="Tahoma"/>
          <w:b/>
          <w:bCs/>
          <w:noProof/>
        </w:rPr>
        <w:t>)</w:t>
      </w:r>
      <w:r w:rsidRPr="00B35D01">
        <w:rPr>
          <w:rFonts w:ascii="Arial Narrow" w:eastAsia="Calibri" w:hAnsi="Arial Narrow" w:cs="Arial"/>
          <w:bCs/>
          <w:lang w:val="es-ES" w:eastAsia="es-ES"/>
        </w:rPr>
        <w:t>, en adelante el “Proceso de contratación”.</w:t>
      </w:r>
    </w:p>
    <w:p w14:paraId="22CF8C59" w14:textId="77777777" w:rsidR="00204B0C" w:rsidRPr="00B35D01" w:rsidRDefault="00204B0C" w:rsidP="00701972">
      <w:pPr>
        <w:spacing w:after="0" w:line="240" w:lineRule="auto"/>
        <w:jc w:val="both"/>
        <w:rPr>
          <w:rFonts w:ascii="Arial Narrow" w:eastAsia="Calibri" w:hAnsi="Arial Narrow" w:cs="Arial"/>
          <w:bCs/>
          <w:lang w:val="es-ES" w:eastAsia="es-ES"/>
        </w:rPr>
      </w:pPr>
    </w:p>
    <w:p w14:paraId="0F48067B" w14:textId="31D3E5B0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Cs/>
          <w:lang w:val="es-ES" w:eastAsia="es-ES"/>
        </w:rPr>
        <w:t>Objeto: </w:t>
      </w:r>
      <w:r w:rsidR="005B7AD3">
        <w:rPr>
          <w:rFonts w:ascii="Arial Narrow" w:hAnsi="Arial Narrow"/>
          <w:b/>
          <w:bCs/>
          <w:iCs/>
          <w:noProof/>
          <w:lang w:eastAsia="es-CO"/>
        </w:rPr>
        <w:t>__________________________________</w:t>
      </w:r>
    </w:p>
    <w:p w14:paraId="592D4F7C" w14:textId="77777777" w:rsidR="00204B0C" w:rsidRPr="00B35D01" w:rsidRDefault="00204B0C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3808"/>
        <w:gridCol w:w="3808"/>
      </w:tblGrid>
      <w:tr w:rsidR="00204B0C" w:rsidRPr="00B35D01" w14:paraId="5F8BACD9" w14:textId="77777777" w:rsidTr="00FF5E57">
        <w:tc>
          <w:tcPr>
            <w:tcW w:w="826" w:type="pct"/>
            <w:vAlign w:val="bottom"/>
            <w:hideMark/>
          </w:tcPr>
          <w:p w14:paraId="3A4F27BB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  <w:r w:rsidRPr="00B35D01">
              <w:rPr>
                <w:rFonts w:ascii="Arial Narrow" w:eastAsia="Arial" w:hAnsi="Arial Narrow" w:cs="Arial"/>
                <w:b/>
              </w:rPr>
              <w:t>Proponente:</w:t>
            </w:r>
          </w:p>
        </w:tc>
        <w:tc>
          <w:tcPr>
            <w:tcW w:w="2087" w:type="pct"/>
            <w:shd w:val="clear" w:color="auto" w:fill="F2F2F2"/>
          </w:tcPr>
          <w:p w14:paraId="09B4090E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5ACC0293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204B0C" w:rsidRPr="00B35D01" w14:paraId="3929B208" w14:textId="77777777" w:rsidTr="00FF5E57">
        <w:tc>
          <w:tcPr>
            <w:tcW w:w="826" w:type="pct"/>
            <w:vAlign w:val="bottom"/>
          </w:tcPr>
          <w:p w14:paraId="0C72ECCF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</w:tcPr>
          <w:p w14:paraId="2FF36ADC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28575377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</w:tbl>
    <w:p w14:paraId="0F9FA06C" w14:textId="77777777" w:rsidR="00204B0C" w:rsidRPr="00B35D01" w:rsidRDefault="00204B0C" w:rsidP="00701972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lang w:eastAsia="es-ES"/>
        </w:rPr>
      </w:pPr>
    </w:p>
    <w:p w14:paraId="79D9F598" w14:textId="77777777" w:rsidR="00204B0C" w:rsidRPr="00B35D01" w:rsidRDefault="00204B0C" w:rsidP="00701972">
      <w:pPr>
        <w:spacing w:after="0" w:line="240" w:lineRule="auto"/>
        <w:contextualSpacing/>
        <w:jc w:val="both"/>
        <w:rPr>
          <w:rFonts w:ascii="Arial Narrow" w:eastAsia="MS Mincho" w:hAnsi="Arial Narrow" w:cs="Arial"/>
          <w:highlight w:val="lightGray"/>
          <w:lang w:eastAsia="es-ES"/>
        </w:rPr>
      </w:pPr>
      <w:r w:rsidRPr="00B35D01">
        <w:rPr>
          <w:rFonts w:ascii="Arial Narrow" w:eastAsia="MS Mincho" w:hAnsi="Arial Narrow" w:cs="Arial"/>
          <w:highlight w:val="lightGray"/>
          <w:lang w:eastAsia="es-ES"/>
        </w:rPr>
        <w:t xml:space="preserve">[La información financiera se debe presentar en pesos, utilice punto para miles y coma para decimales. Las fechas de corte serán las indicadas en el pliego de condiciones. Las </w:t>
      </w:r>
      <w:r>
        <w:rPr>
          <w:rFonts w:ascii="Arial Narrow" w:eastAsia="MS Mincho" w:hAnsi="Arial Narrow" w:cs="Arial"/>
          <w:highlight w:val="lightGray"/>
          <w:lang w:eastAsia="es-ES"/>
        </w:rPr>
        <w:t>personas naturales o jurídicas no obligadas a estar inscritas en el RUP</w:t>
      </w:r>
      <w:r w:rsidRPr="00B35D01">
        <w:rPr>
          <w:rFonts w:ascii="Arial Narrow" w:eastAsia="MS Mincho" w:hAnsi="Arial Narrow" w:cs="Arial"/>
          <w:highlight w:val="lightGray"/>
          <w:lang w:eastAsia="es-ES"/>
        </w:rPr>
        <w:t xml:space="preserve"> deben presentar para registro la información contable y financiera</w:t>
      </w:r>
      <w:r>
        <w:rPr>
          <w:rFonts w:ascii="Arial Narrow" w:eastAsia="MS Mincho" w:hAnsi="Arial Narrow" w:cs="Arial"/>
          <w:highlight w:val="lightGray"/>
          <w:lang w:eastAsia="es-ES"/>
        </w:rPr>
        <w:t xml:space="preserve"> certificada por un contador público</w:t>
      </w:r>
      <w:r w:rsidRPr="00B35D01">
        <w:rPr>
          <w:rFonts w:ascii="Arial Narrow" w:eastAsia="MS Mincho" w:hAnsi="Arial Narrow" w:cs="Arial"/>
          <w:highlight w:val="lightGray"/>
          <w:lang w:eastAsia="es-ES"/>
        </w:rPr>
        <w:t>]</w:t>
      </w:r>
    </w:p>
    <w:p w14:paraId="39AFC86C" w14:textId="77777777" w:rsidR="00204B0C" w:rsidRPr="00B35D01" w:rsidRDefault="00204B0C" w:rsidP="00701972">
      <w:pPr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</w:p>
    <w:p w14:paraId="27A8A8FC" w14:textId="77777777" w:rsidR="00204B0C" w:rsidRPr="00B35D01" w:rsidRDefault="00204B0C" w:rsidP="00701972">
      <w:pPr>
        <w:spacing w:after="0" w:line="240" w:lineRule="auto"/>
        <w:ind w:left="708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3.1 Balance general y estado de resultados</w:t>
      </w:r>
    </w:p>
    <w:p w14:paraId="0C67858B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204B0C" w:rsidRPr="00FF5E57" w14:paraId="19579DB4" w14:textId="77777777" w:rsidTr="00FF5E57">
        <w:trPr>
          <w:tblHeader/>
        </w:trPr>
        <w:tc>
          <w:tcPr>
            <w:tcW w:w="1000" w:type="pct"/>
            <w:vMerge w:val="restart"/>
            <w:tcBorders>
              <w:top w:val="double" w:sz="4" w:space="0" w:color="auto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A7AEF99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Cuenta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5946B312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0850A85D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plural</w:t>
            </w:r>
          </w:p>
        </w:tc>
      </w:tr>
      <w:tr w:rsidR="00204B0C" w:rsidRPr="00FF5E57" w14:paraId="38AC55D5" w14:textId="77777777" w:rsidTr="00FF5E57">
        <w:trPr>
          <w:tblHeader/>
        </w:trPr>
        <w:tc>
          <w:tcPr>
            <w:tcW w:w="1000" w:type="pct"/>
            <w:vMerge/>
            <w:tcBorders>
              <w:top w:val="single" w:sz="4" w:space="0" w:color="CDCCCC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5149B26B" w14:textId="77777777" w:rsidR="00204B0C" w:rsidRPr="00FF5E57" w:rsidRDefault="00204B0C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134E9D46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(Valor en pesos colombianos)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49F43735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Integrante N°1 (Valor en pesos colombianos)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38F6CF9C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Integrante N°2 (Valor en pesos colombianos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hideMark/>
          </w:tcPr>
          <w:p w14:paraId="6F8767F7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Integrante N°3 (Valor en pesos colombianos)</w:t>
            </w:r>
          </w:p>
        </w:tc>
      </w:tr>
      <w:tr w:rsidR="00204B0C" w:rsidRPr="00B35D01" w14:paraId="54CF99D7" w14:textId="77777777" w:rsidTr="00FF5E57">
        <w:tc>
          <w:tcPr>
            <w:tcW w:w="1000" w:type="pct"/>
            <w:tcBorders>
              <w:top w:val="single" w:sz="4" w:space="0" w:color="CDCCCC"/>
            </w:tcBorders>
            <w:hideMark/>
          </w:tcPr>
          <w:p w14:paraId="4665A3D2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corriente</w:t>
            </w: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444A8827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A562A57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56A33434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4E169E9C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24621709" w14:textId="77777777" w:rsidTr="00FF5E57">
        <w:tc>
          <w:tcPr>
            <w:tcW w:w="1000" w:type="pct"/>
            <w:hideMark/>
          </w:tcPr>
          <w:p w14:paraId="3B4DBEC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total</w:t>
            </w:r>
          </w:p>
        </w:tc>
        <w:tc>
          <w:tcPr>
            <w:tcW w:w="1000" w:type="pct"/>
          </w:tcPr>
          <w:p w14:paraId="309C7A7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E12D41C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3602ECF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BF07FC3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6C46A710" w14:textId="77777777" w:rsidTr="00FF5E57">
        <w:tc>
          <w:tcPr>
            <w:tcW w:w="1000" w:type="pct"/>
            <w:hideMark/>
          </w:tcPr>
          <w:p w14:paraId="621A7AC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corriente</w:t>
            </w:r>
          </w:p>
        </w:tc>
        <w:tc>
          <w:tcPr>
            <w:tcW w:w="1000" w:type="pct"/>
          </w:tcPr>
          <w:p w14:paraId="2CE4FB3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7861511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DE30DD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A968A5C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555ACF01" w14:textId="77777777" w:rsidTr="00FF5E57">
        <w:tc>
          <w:tcPr>
            <w:tcW w:w="1000" w:type="pct"/>
            <w:hideMark/>
          </w:tcPr>
          <w:p w14:paraId="6D840121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total</w:t>
            </w:r>
          </w:p>
        </w:tc>
        <w:tc>
          <w:tcPr>
            <w:tcW w:w="1000" w:type="pct"/>
          </w:tcPr>
          <w:p w14:paraId="7C2C339D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6C50C24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06F8F88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2E20EB4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487C08F2" w14:textId="77777777" w:rsidTr="00FF5E57">
        <w:tc>
          <w:tcPr>
            <w:tcW w:w="1000" w:type="pct"/>
            <w:hideMark/>
          </w:tcPr>
          <w:p w14:paraId="17C43B5F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Utilidad Operacional</w:t>
            </w:r>
          </w:p>
        </w:tc>
        <w:tc>
          <w:tcPr>
            <w:tcW w:w="1000" w:type="pct"/>
          </w:tcPr>
          <w:p w14:paraId="5E267577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4753ACA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05D01B8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B17BB60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17EEB574" w14:textId="77777777" w:rsidTr="00FF5E57">
        <w:tc>
          <w:tcPr>
            <w:tcW w:w="1000" w:type="pct"/>
            <w:hideMark/>
          </w:tcPr>
          <w:p w14:paraId="59701929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Gastos de intereses</w:t>
            </w:r>
          </w:p>
        </w:tc>
        <w:tc>
          <w:tcPr>
            <w:tcW w:w="1000" w:type="pct"/>
          </w:tcPr>
          <w:p w14:paraId="3C820D4A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444B017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A2444E3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C738CD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73A5C432" w14:textId="77777777" w:rsidTr="00FF5E57">
        <w:tc>
          <w:tcPr>
            <w:tcW w:w="1000" w:type="pct"/>
            <w:hideMark/>
          </w:tcPr>
          <w:p w14:paraId="3BB3D019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000" w:type="pct"/>
          </w:tcPr>
          <w:p w14:paraId="7C432851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76EB871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DA69B32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B9CA654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3964B0B8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p w14:paraId="66DC54BD" w14:textId="77777777" w:rsidR="00204B0C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2DABC4F5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highlight w:val="lightGray"/>
          <w:lang w:eastAsia="es-ES"/>
        </w:rPr>
      </w:pPr>
    </w:p>
    <w:p w14:paraId="31AFACDE" w14:textId="77777777" w:rsidR="00204B0C" w:rsidRPr="00B35D01" w:rsidRDefault="00204B0C" w:rsidP="00701972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Capacidad financiera</w:t>
      </w:r>
    </w:p>
    <w:p w14:paraId="3B878D87" w14:textId="77777777" w:rsidR="00204B0C" w:rsidRPr="00B35D01" w:rsidRDefault="00204B0C" w:rsidP="0070197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p w14:paraId="5A4D3574" w14:textId="77777777" w:rsidR="00204B0C" w:rsidRPr="00B35D01" w:rsidRDefault="00204B0C" w:rsidP="0070197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 xml:space="preserve">Indique las siguientes cifras con máximo 2 decimales: </w:t>
      </w:r>
    </w:p>
    <w:p w14:paraId="5F0892EF" w14:textId="77777777" w:rsidR="00204B0C" w:rsidRPr="00B35D01" w:rsidRDefault="00204B0C" w:rsidP="0070197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204B0C" w:rsidRPr="00FF5E57" w14:paraId="5B81D3BB" w14:textId="77777777" w:rsidTr="00FF5E57">
        <w:trPr>
          <w:tblHeader/>
        </w:trPr>
        <w:tc>
          <w:tcPr>
            <w:tcW w:w="1000" w:type="pct"/>
            <w:tcBorders>
              <w:top w:val="double" w:sz="4" w:space="0" w:color="auto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66F9B4F6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14A02EEA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60348FE9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Plural</w:t>
            </w:r>
          </w:p>
        </w:tc>
      </w:tr>
      <w:tr w:rsidR="00204B0C" w:rsidRPr="00FF5E57" w14:paraId="658DAD95" w14:textId="77777777" w:rsidTr="00FF5E57">
        <w:trPr>
          <w:tblHeader/>
        </w:trPr>
        <w:tc>
          <w:tcPr>
            <w:tcW w:w="1000" w:type="pct"/>
            <w:tcBorders>
              <w:top w:val="single" w:sz="4" w:space="0" w:color="CDCCCC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1EA490F7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2A5A1A04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5DA4CD77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integrante N°1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166B290C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integrante N°2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28126A88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integrante N°3</w:t>
            </w:r>
          </w:p>
        </w:tc>
      </w:tr>
      <w:tr w:rsidR="00204B0C" w:rsidRPr="00B35D01" w14:paraId="4A37D31E" w14:textId="77777777" w:rsidTr="00FF5E57">
        <w:tc>
          <w:tcPr>
            <w:tcW w:w="1000" w:type="pct"/>
            <w:tcBorders>
              <w:top w:val="single" w:sz="4" w:space="0" w:color="CDCCCC"/>
            </w:tcBorders>
            <w:vAlign w:val="center"/>
            <w:hideMark/>
          </w:tcPr>
          <w:p w14:paraId="07492697" w14:textId="77777777" w:rsidR="00204B0C" w:rsidRPr="00B35D01" w:rsidRDefault="00204B0C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Índice de liquidez</w:t>
            </w: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1C5A3331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4B6AAB74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56405403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CE3CCE1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1411B2FA" w14:textId="77777777" w:rsidTr="00FF5E57">
        <w:tc>
          <w:tcPr>
            <w:tcW w:w="1000" w:type="pct"/>
            <w:vAlign w:val="center"/>
            <w:hideMark/>
          </w:tcPr>
          <w:p w14:paraId="5AAAF7A5" w14:textId="77777777" w:rsidR="00204B0C" w:rsidRPr="00B35D01" w:rsidRDefault="00204B0C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lastRenderedPageBreak/>
              <w:t>Índice de endeudamiento</w:t>
            </w:r>
          </w:p>
        </w:tc>
        <w:tc>
          <w:tcPr>
            <w:tcW w:w="1000" w:type="pct"/>
          </w:tcPr>
          <w:p w14:paraId="6BEB554C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E343514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3E50C77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51C2705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257E9834" w14:textId="77777777" w:rsidTr="00FF5E57">
        <w:tc>
          <w:tcPr>
            <w:tcW w:w="1000" w:type="pct"/>
            <w:vAlign w:val="center"/>
            <w:hideMark/>
          </w:tcPr>
          <w:p w14:paraId="060BD13A" w14:textId="77777777" w:rsidR="00204B0C" w:rsidRPr="00B35D01" w:rsidRDefault="00204B0C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1000" w:type="pct"/>
          </w:tcPr>
          <w:p w14:paraId="0E665E9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8476308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5AEE8C6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224B69E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04A1BD57" w14:textId="77777777" w:rsidR="00204B0C" w:rsidRPr="00B35D01" w:rsidRDefault="00204B0C" w:rsidP="00701972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4BE959CB" w14:textId="77777777" w:rsidR="00204B0C" w:rsidRPr="00B35D01" w:rsidRDefault="00204B0C" w:rsidP="00701972">
      <w:pPr>
        <w:spacing w:after="0" w:line="240" w:lineRule="auto"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52269A82" w14:textId="77777777" w:rsidR="00204B0C" w:rsidRPr="00B35D01" w:rsidRDefault="00204B0C" w:rsidP="00701972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2E025E4B" w14:textId="77777777" w:rsidR="00204B0C" w:rsidRPr="00B35D01" w:rsidRDefault="00204B0C" w:rsidP="00701972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 Narrow" w:eastAsia="Times New Roman" w:hAnsi="Arial Narrow" w:cs="Arial"/>
          <w:b/>
          <w:lang w:eastAsia="es-ES"/>
        </w:rPr>
      </w:pPr>
      <w:r w:rsidRPr="00B35D01">
        <w:rPr>
          <w:rFonts w:ascii="Arial Narrow" w:eastAsia="Times New Roman" w:hAnsi="Arial Narrow" w:cs="Arial"/>
          <w:b/>
          <w:color w:val="3B3838" w:themeColor="background2" w:themeShade="40"/>
          <w:lang w:eastAsia="es-ES"/>
        </w:rPr>
        <w:t xml:space="preserve"> </w:t>
      </w:r>
      <w:r w:rsidRPr="00B35D01">
        <w:rPr>
          <w:rFonts w:ascii="Arial Narrow" w:eastAsia="Times New Roman" w:hAnsi="Arial Narrow" w:cs="Arial"/>
          <w:b/>
          <w:lang w:eastAsia="es-ES"/>
        </w:rPr>
        <w:t>Capacidad organizacional</w:t>
      </w:r>
    </w:p>
    <w:p w14:paraId="2BE840C2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08092055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>Indique las siguientes cifras con máximo 2 decimales:</w:t>
      </w:r>
    </w:p>
    <w:p w14:paraId="612A05CA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204B0C" w:rsidRPr="00FF5E57" w14:paraId="7A89A709" w14:textId="77777777" w:rsidTr="00FF5E57">
        <w:trPr>
          <w:tblHeader/>
        </w:trPr>
        <w:tc>
          <w:tcPr>
            <w:tcW w:w="1000" w:type="pct"/>
            <w:tcBorders>
              <w:top w:val="double" w:sz="4" w:space="0" w:color="auto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242CF6F8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6C0B40BD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06BF78CB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Plural</w:t>
            </w:r>
          </w:p>
        </w:tc>
      </w:tr>
      <w:tr w:rsidR="00204B0C" w:rsidRPr="00FF5E57" w14:paraId="350D9DF8" w14:textId="77777777" w:rsidTr="00FF5E57">
        <w:trPr>
          <w:tblHeader/>
        </w:trPr>
        <w:tc>
          <w:tcPr>
            <w:tcW w:w="1000" w:type="pct"/>
            <w:tcBorders>
              <w:top w:val="single" w:sz="4" w:space="0" w:color="CDCCCC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0DD9F351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D582564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399F6BA8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participante N°1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33F1EF76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participante N°2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637C5D21" w14:textId="77777777" w:rsidR="00204B0C" w:rsidRPr="00FF5E57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participante N°3</w:t>
            </w:r>
          </w:p>
        </w:tc>
      </w:tr>
      <w:tr w:rsidR="00204B0C" w:rsidRPr="00B35D01" w14:paraId="4D1A63CB" w14:textId="77777777" w:rsidTr="00FF5E57">
        <w:tc>
          <w:tcPr>
            <w:tcW w:w="1000" w:type="pct"/>
            <w:tcBorders>
              <w:top w:val="single" w:sz="4" w:space="0" w:color="CDCCCC"/>
            </w:tcBorders>
            <w:vAlign w:val="center"/>
            <w:hideMark/>
          </w:tcPr>
          <w:p w14:paraId="66720AE8" w14:textId="77777777" w:rsidR="00204B0C" w:rsidRPr="00B35D01" w:rsidRDefault="00204B0C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activos</w:t>
            </w: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401961FD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28D0FC7B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472BECA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10E4FDA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204B0C" w:rsidRPr="00B35D01" w14:paraId="59536E3C" w14:textId="77777777" w:rsidTr="00FF5E57">
        <w:tc>
          <w:tcPr>
            <w:tcW w:w="1000" w:type="pct"/>
            <w:vAlign w:val="center"/>
            <w:hideMark/>
          </w:tcPr>
          <w:p w14:paraId="0873377E" w14:textId="77777777" w:rsidR="00204B0C" w:rsidRPr="00B35D01" w:rsidRDefault="00204B0C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000" w:type="pct"/>
          </w:tcPr>
          <w:p w14:paraId="4724A0F5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33FBC15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F1F4CBE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ECFEA12" w14:textId="77777777" w:rsidR="00204B0C" w:rsidRPr="00B35D01" w:rsidRDefault="00204B0C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0B8C863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7BEC80F0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oferente es plural y tiene más de tres participantes debe insertar las columnas adicionales en la tabla anterior]</w:t>
      </w:r>
    </w:p>
    <w:p w14:paraId="3B1B6482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24EBA9AB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-2086205772"/>
          <w:placeholder>
            <w:docPart w:val="A24D27B9A87842FEB6163A4DA86FE659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B35D01">
        <w:rPr>
          <w:rFonts w:ascii="Arial Narrow" w:eastAsia="Calibri" w:hAnsi="Arial Narrow" w:cs="Arial"/>
          <w:lang w:eastAsia="es-ES"/>
        </w:rPr>
        <w:t xml:space="preserve">, </w:t>
      </w:r>
      <w:r>
        <w:rPr>
          <w:rFonts w:ascii="Arial Narrow" w:eastAsia="Calibri" w:hAnsi="Arial Narrow" w:cs="Arial"/>
          <w:lang w:eastAsia="es-ES"/>
        </w:rPr>
        <w:t>certificados por</w:t>
      </w:r>
      <w:r w:rsidRPr="00B35D01">
        <w:rPr>
          <w:rFonts w:ascii="Arial Narrow" w:eastAsia="Calibri" w:hAnsi="Arial Narrow" w:cs="Arial"/>
          <w:lang w:eastAsia="es-ES"/>
        </w:rPr>
        <w:t xml:space="preserve">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1832168904"/>
          <w:placeholder>
            <w:docPart w:val="A24D27B9A87842FEB6163A4DA86FE659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 xml:space="preserve">[incluir el </w:t>
          </w:r>
          <w:r>
            <w:rPr>
              <w:rFonts w:ascii="Arial Narrow" w:eastAsia="MS Mincho" w:hAnsi="Arial Narrow" w:cs="Arial"/>
              <w:highlight w:val="lightGray"/>
              <w:lang w:eastAsia="es-ES"/>
            </w:rPr>
            <w:t>nombre completo, identificación civil y profesional de contador público</w:t>
          </w:r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]</w:t>
          </w:r>
        </w:sdtContent>
      </w:sdt>
      <w:r w:rsidRPr="00B35D01">
        <w:rPr>
          <w:rFonts w:ascii="Arial Narrow" w:eastAsia="Arial" w:hAnsi="Arial Narrow" w:cs="Arial"/>
          <w:lang w:eastAsia="es-ES"/>
        </w:rPr>
        <w:t xml:space="preserve"> </w:t>
      </w:r>
    </w:p>
    <w:p w14:paraId="7FD8C1CF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39902759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6A4252A1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0D68C767" w14:textId="77777777" w:rsidR="00204B0C" w:rsidRPr="00B35D01" w:rsidRDefault="00204B0C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8"/>
        <w:gridCol w:w="290"/>
        <w:gridCol w:w="4214"/>
      </w:tblGrid>
      <w:tr w:rsidR="00204B0C" w:rsidRPr="00B35D01" w14:paraId="5E1CE17A" w14:textId="77777777" w:rsidTr="003E3474">
        <w:tc>
          <w:tcPr>
            <w:tcW w:w="2531" w:type="pct"/>
            <w:shd w:val="clear" w:color="auto" w:fill="F2F2F2"/>
            <w:vAlign w:val="bottom"/>
          </w:tcPr>
          <w:p w14:paraId="07B676E4" w14:textId="77777777" w:rsidR="00204B0C" w:rsidRPr="00B35D01" w:rsidRDefault="00204B0C" w:rsidP="00653E03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159" w:type="pct"/>
          </w:tcPr>
          <w:p w14:paraId="7DFBAC57" w14:textId="77777777" w:rsidR="00204B0C" w:rsidRPr="00B35D01" w:rsidRDefault="00204B0C" w:rsidP="00653E03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310" w:type="pct"/>
            <w:shd w:val="clear" w:color="auto" w:fill="F2F2F2"/>
          </w:tcPr>
          <w:p w14:paraId="3B0F898E" w14:textId="77777777" w:rsidR="00204B0C" w:rsidRPr="00B35D01" w:rsidRDefault="00204B0C" w:rsidP="00653E03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204B0C" w:rsidRPr="00B35D01" w14:paraId="1D4AC256" w14:textId="77777777" w:rsidTr="003E3474">
        <w:tc>
          <w:tcPr>
            <w:tcW w:w="2531" w:type="pct"/>
            <w:vAlign w:val="center"/>
            <w:hideMark/>
          </w:tcPr>
          <w:p w14:paraId="1502FDCF" w14:textId="77777777" w:rsidR="00204B0C" w:rsidRPr="00B35D01" w:rsidRDefault="00204B0C" w:rsidP="00653E03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de persona natural o representante legal de persona jurídica</w:t>
            </w:r>
          </w:p>
        </w:tc>
        <w:tc>
          <w:tcPr>
            <w:tcW w:w="159" w:type="pct"/>
          </w:tcPr>
          <w:p w14:paraId="2ECFA4AC" w14:textId="77777777" w:rsidR="00204B0C" w:rsidRPr="00B35D01" w:rsidRDefault="00204B0C" w:rsidP="00653E03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hideMark/>
          </w:tcPr>
          <w:p w14:paraId="6EED3658" w14:textId="77777777" w:rsidR="00204B0C" w:rsidRPr="00B35D01" w:rsidRDefault="00204B0C" w:rsidP="00653E03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revisor fiscal o contador</w:t>
            </w:r>
          </w:p>
        </w:tc>
      </w:tr>
      <w:tr w:rsidR="00204B0C" w:rsidRPr="00B35D01" w14:paraId="0AE1B886" w14:textId="77777777" w:rsidTr="003E3474">
        <w:tc>
          <w:tcPr>
            <w:tcW w:w="2531" w:type="pct"/>
            <w:vAlign w:val="bottom"/>
            <w:hideMark/>
          </w:tcPr>
          <w:p w14:paraId="580E142A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697900595"/>
                <w:placeholder>
                  <w:docPart w:val="A24D27B9A87842FEB6163A4DA86FE659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159" w:type="pct"/>
          </w:tcPr>
          <w:p w14:paraId="2F286E91" w14:textId="77777777" w:rsidR="00204B0C" w:rsidRPr="00B35D01" w:rsidRDefault="00204B0C" w:rsidP="00653E03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3D268C50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445235783"/>
                <w:placeholder>
                  <w:docPart w:val="4A8C8ABB019A43DAA7797094395E29C1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</w:tr>
      <w:tr w:rsidR="00204B0C" w:rsidRPr="00B35D01" w14:paraId="3B1166F7" w14:textId="77777777" w:rsidTr="003E3474">
        <w:tc>
          <w:tcPr>
            <w:tcW w:w="2531" w:type="pct"/>
            <w:vAlign w:val="bottom"/>
            <w:hideMark/>
          </w:tcPr>
          <w:p w14:paraId="1070AFE5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747229522"/>
                <w:placeholder>
                  <w:docPart w:val="A24D27B9A87842FEB6163A4DA86FE659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159" w:type="pct"/>
          </w:tcPr>
          <w:p w14:paraId="4E18950B" w14:textId="77777777" w:rsidR="00204B0C" w:rsidRPr="00B35D01" w:rsidRDefault="00204B0C" w:rsidP="00653E03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201AB152" w14:textId="77777777" w:rsidR="00204B0C" w:rsidRPr="00B35D01" w:rsidRDefault="00204B0C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1845782147"/>
                <w:placeholder>
                  <w:docPart w:val="24D61B9190AD4C81A9C5E9A32B829F1D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25A7D2D8" w14:textId="77777777" w:rsidR="00204B0C" w:rsidRPr="00B35D01" w:rsidRDefault="00204B0C" w:rsidP="00701972">
      <w:pPr>
        <w:spacing w:after="0" w:line="240" w:lineRule="auto"/>
        <w:jc w:val="both"/>
        <w:rPr>
          <w:rFonts w:ascii="Arial Narrow" w:eastAsia="Calibri" w:hAnsi="Arial Narrow" w:cs="Arial"/>
          <w:lang w:val="es-419"/>
        </w:rPr>
      </w:pPr>
    </w:p>
    <w:p w14:paraId="32507C64" w14:textId="77777777" w:rsidR="00204B0C" w:rsidRDefault="00204B0C" w:rsidP="00913366">
      <w:pPr>
        <w:spacing w:after="0" w:line="240" w:lineRule="auto"/>
        <w:rPr>
          <w:rFonts w:ascii="Arial Narrow" w:hAnsi="Arial Narrow"/>
        </w:rPr>
        <w:sectPr w:rsidR="00204B0C" w:rsidSect="00204B0C">
          <w:headerReference w:type="default" r:id="rId10"/>
          <w:footerReference w:type="default" r:id="rId11"/>
          <w:pgSz w:w="12240" w:h="18726"/>
          <w:pgMar w:top="2268" w:right="1417" w:bottom="2268" w:left="1701" w:header="850" w:footer="1701" w:gutter="0"/>
          <w:pgNumType w:start="1"/>
          <w:cols w:space="708"/>
          <w:docGrid w:linePitch="360"/>
        </w:sectPr>
      </w:pPr>
    </w:p>
    <w:p w14:paraId="54C0CC96" w14:textId="77777777" w:rsidR="00204B0C" w:rsidRPr="00B35D01" w:rsidRDefault="00204B0C" w:rsidP="00913366">
      <w:pPr>
        <w:spacing w:after="0" w:line="240" w:lineRule="auto"/>
        <w:rPr>
          <w:rFonts w:ascii="Arial Narrow" w:hAnsi="Arial Narrow"/>
        </w:rPr>
      </w:pPr>
    </w:p>
    <w:sectPr w:rsidR="00204B0C" w:rsidRPr="00B35D01" w:rsidSect="00204B0C">
      <w:headerReference w:type="default" r:id="rId12"/>
      <w:footerReference w:type="default" r:id="rId13"/>
      <w:type w:val="continuous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F947" w14:textId="77777777" w:rsidR="006466FA" w:rsidRDefault="006466FA" w:rsidP="00506AD4">
      <w:pPr>
        <w:spacing w:after="0" w:line="240" w:lineRule="auto"/>
      </w:pPr>
      <w:r>
        <w:separator/>
      </w:r>
    </w:p>
  </w:endnote>
  <w:endnote w:type="continuationSeparator" w:id="0">
    <w:p w14:paraId="3AD98F83" w14:textId="77777777" w:rsidR="006466FA" w:rsidRDefault="006466FA" w:rsidP="00506AD4">
      <w:pPr>
        <w:spacing w:after="0" w:line="240" w:lineRule="auto"/>
      </w:pPr>
      <w:r>
        <w:continuationSeparator/>
      </w:r>
    </w:p>
  </w:endnote>
  <w:endnote w:type="continuationNotice" w:id="1">
    <w:p w14:paraId="4DB57671" w14:textId="77777777" w:rsidR="006466FA" w:rsidRDefault="006466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8D598" w14:textId="77777777" w:rsidR="00204B0C" w:rsidRPr="007D73A0" w:rsidRDefault="00204B0C" w:rsidP="007D73A0">
    <w:pPr>
      <w:pStyle w:val="Piedepgina"/>
      <w:rPr>
        <w:rFonts w:ascii="Arial Narrow" w:hAnsi="Arial Narrow"/>
        <w:sz w:val="2"/>
      </w:rPr>
    </w:pPr>
    <w:r w:rsidRPr="007D73A0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B8316F0" wp14:editId="0F84ADC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4526657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878039340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443AD4" w14:textId="77777777" w:rsidR="00204B0C" w:rsidRPr="00B4759C" w:rsidRDefault="00204B0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6191CF20" w14:textId="77777777" w:rsidR="00204B0C" w:rsidRPr="00B4759C" w:rsidRDefault="00204B0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31C3DF0F" w14:textId="77777777" w:rsidR="00204B0C" w:rsidRPr="00B4759C" w:rsidRDefault="00204B0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42511386" w14:textId="77777777" w:rsidR="00204B0C" w:rsidRPr="00B4759C" w:rsidRDefault="00204B0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B66C3B0" w14:textId="77777777" w:rsidR="00204B0C" w:rsidRPr="00B4759C" w:rsidRDefault="00204B0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706DFFC4" w14:textId="77777777" w:rsidR="00204B0C" w:rsidRPr="00B4759C" w:rsidRDefault="00204B0C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46F9F152" w14:textId="77777777" w:rsidR="00204B0C" w:rsidRDefault="00204B0C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1560548326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1029715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BC954" w14:textId="77777777" w:rsidR="00204B0C" w:rsidRDefault="00204B0C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64F78370" w14:textId="77777777" w:rsidR="00204B0C" w:rsidRPr="00B4759C" w:rsidRDefault="00204B0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067A5D6C" w14:textId="77777777" w:rsidR="00204B0C" w:rsidRPr="00264B7C" w:rsidRDefault="00204B0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1F5EA3C5" w14:textId="77777777" w:rsidR="00204B0C" w:rsidRPr="00B4759C" w:rsidRDefault="00204B0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0CBD8480" w14:textId="77777777" w:rsidR="00204B0C" w:rsidRPr="00B4759C" w:rsidRDefault="00204B0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7896454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8316F0" id="Grupo 11" o:spid="_x0000_s1026" style="position:absolute;margin-left:0;margin-top:-.05pt;width:473.4pt;height:109.3pt;z-index:251661312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" stroked="f">
                <v:textbox inset="7.25pt,3.65pt,7.25pt,3.65pt">
                  <w:txbxContent>
                    <w:p w14:paraId="71443AD4" w14:textId="77777777" w:rsidR="00204B0C" w:rsidRPr="00B4759C" w:rsidRDefault="00204B0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6191CF20" w14:textId="77777777" w:rsidR="00204B0C" w:rsidRPr="00B4759C" w:rsidRDefault="00204B0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31C3DF0F" w14:textId="77777777" w:rsidR="00204B0C" w:rsidRPr="00B4759C" w:rsidRDefault="00204B0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42511386" w14:textId="77777777" w:rsidR="00204B0C" w:rsidRPr="00B4759C" w:rsidRDefault="00204B0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B66C3B0" w14:textId="77777777" w:rsidR="00204B0C" w:rsidRPr="00B4759C" w:rsidRDefault="00204B0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706DFFC4" w14:textId="77777777" w:rsidR="00204B0C" w:rsidRPr="00B4759C" w:rsidRDefault="00204B0C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46F9F152" w14:textId="77777777" w:rsidR="00204B0C" w:rsidRDefault="00204B0C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" stroked="f">
                <v:textbox inset="2.5575mm,1.2875mm,2.5575mm,1.2875mm">
                  <w:txbxContent>
                    <w:p w14:paraId="40CBC954" w14:textId="77777777" w:rsidR="00204B0C" w:rsidRDefault="00204B0C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64F78370" w14:textId="77777777" w:rsidR="00204B0C" w:rsidRPr="00B4759C" w:rsidRDefault="00204B0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067A5D6C" w14:textId="77777777" w:rsidR="00204B0C" w:rsidRPr="00264B7C" w:rsidRDefault="00204B0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1F5EA3C5" w14:textId="77777777" w:rsidR="00204B0C" w:rsidRPr="00B4759C" w:rsidRDefault="00204B0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0CBD8480" w14:textId="77777777" w:rsidR="00204B0C" w:rsidRPr="00B4759C" w:rsidRDefault="00204B0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6BC0F" w14:textId="77777777" w:rsidR="007B1C0A" w:rsidRPr="007D73A0" w:rsidRDefault="007D73A0" w:rsidP="007D73A0">
    <w:pPr>
      <w:pStyle w:val="Piedepgina"/>
      <w:rPr>
        <w:rFonts w:ascii="Arial Narrow" w:hAnsi="Arial Narrow"/>
        <w:sz w:val="2"/>
      </w:rPr>
    </w:pPr>
    <w:r w:rsidRPr="007D73A0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8316F0" wp14:editId="0F84ADC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6671CD" w14:textId="77777777" w:rsidR="007D73A0" w:rsidRPr="00B4759C" w:rsidRDefault="007D73A0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7D2885D5" w14:textId="77777777" w:rsidR="007D73A0" w:rsidRPr="00B4759C" w:rsidRDefault="007D73A0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16A33DB5" w14:textId="77777777" w:rsidR="007D73A0" w:rsidRPr="00B4759C" w:rsidRDefault="007D73A0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0F831004" w14:textId="77777777" w:rsidR="007D73A0" w:rsidRPr="00B4759C" w:rsidRDefault="007D73A0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20A12F7" w14:textId="77777777" w:rsidR="007D73A0" w:rsidRPr="00B4759C" w:rsidRDefault="007D73A0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47865955" w14:textId="77777777" w:rsidR="007D73A0" w:rsidRPr="00B4759C" w:rsidRDefault="007D73A0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081DF649" w14:textId="77777777" w:rsidR="007D73A0" w:rsidRDefault="007D73A0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69CAEC" w14:textId="77777777" w:rsidR="007D73A0" w:rsidRDefault="007D73A0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189AC2CA" w14:textId="77777777" w:rsidR="007D73A0" w:rsidRPr="00B4759C" w:rsidRDefault="007D73A0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042F7290" w14:textId="77777777" w:rsidR="007D73A0" w:rsidRPr="00264B7C" w:rsidRDefault="007D73A0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2B4AB41D" w14:textId="77777777" w:rsidR="007D73A0" w:rsidRPr="00B4759C" w:rsidRDefault="007D73A0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6BEC800B" w14:textId="77777777" w:rsidR="007D73A0" w:rsidRPr="00B4759C" w:rsidRDefault="007D73A0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8316F0" id="_x0000_s1031" style="position:absolute;margin-left:0;margin-top:-.05pt;width:473.4pt;height:109.3pt;z-index:251659264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VWCBQQAAAo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">
              <v:rect id="Rectangle 1" o:spid="_x0000_s1032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286671CD" w14:textId="77777777" w:rsidR="007D73A0" w:rsidRPr="00B4759C" w:rsidRDefault="007D73A0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7D2885D5" w14:textId="77777777" w:rsidR="007D73A0" w:rsidRPr="00B4759C" w:rsidRDefault="007D73A0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16A33DB5" w14:textId="77777777" w:rsidR="007D73A0" w:rsidRPr="00B4759C" w:rsidRDefault="007D73A0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0F831004" w14:textId="77777777" w:rsidR="007D73A0" w:rsidRPr="00B4759C" w:rsidRDefault="007D73A0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20A12F7" w14:textId="77777777" w:rsidR="007D73A0" w:rsidRPr="00B4759C" w:rsidRDefault="007D73A0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47865955" w14:textId="77777777" w:rsidR="007D73A0" w:rsidRPr="00B4759C" w:rsidRDefault="007D73A0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081DF649" w14:textId="77777777" w:rsidR="007D73A0" w:rsidRDefault="007D73A0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3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34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7F69CAEC" w14:textId="77777777" w:rsidR="007D73A0" w:rsidRDefault="007D73A0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189AC2CA" w14:textId="77777777" w:rsidR="007D73A0" w:rsidRPr="00B4759C" w:rsidRDefault="007D73A0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042F7290" w14:textId="77777777" w:rsidR="007D73A0" w:rsidRPr="00264B7C" w:rsidRDefault="007D73A0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2B4AB41D" w14:textId="77777777" w:rsidR="007D73A0" w:rsidRPr="00B4759C" w:rsidRDefault="007D73A0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6BEC800B" w14:textId="77777777" w:rsidR="007D73A0" w:rsidRPr="00B4759C" w:rsidRDefault="007D73A0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5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8C9F5" w14:textId="77777777" w:rsidR="006466FA" w:rsidRDefault="006466FA" w:rsidP="00506AD4">
      <w:pPr>
        <w:spacing w:after="0" w:line="240" w:lineRule="auto"/>
      </w:pPr>
      <w:r>
        <w:separator/>
      </w:r>
    </w:p>
  </w:footnote>
  <w:footnote w:type="continuationSeparator" w:id="0">
    <w:p w14:paraId="19A0A0FA" w14:textId="77777777" w:rsidR="006466FA" w:rsidRDefault="006466FA" w:rsidP="00506AD4">
      <w:pPr>
        <w:spacing w:after="0" w:line="240" w:lineRule="auto"/>
      </w:pPr>
      <w:r>
        <w:continuationSeparator/>
      </w:r>
    </w:p>
  </w:footnote>
  <w:footnote w:type="continuationNotice" w:id="1">
    <w:p w14:paraId="0704122B" w14:textId="77777777" w:rsidR="006466FA" w:rsidRDefault="006466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204B0C" w:rsidRPr="007D73A0" w14:paraId="583ABE99" w14:textId="77777777" w:rsidTr="001E1D59">
      <w:tc>
        <w:tcPr>
          <w:tcW w:w="1905" w:type="pct"/>
        </w:tcPr>
        <w:p w14:paraId="5A42B8F9" w14:textId="77777777" w:rsidR="00204B0C" w:rsidRPr="007D73A0" w:rsidRDefault="00204B0C" w:rsidP="007D73A0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7D73A0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1801602895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4CBF0BF6" w14:textId="5D666AA4" w:rsidR="00204B0C" w:rsidRPr="007D73A0" w:rsidRDefault="00204B0C" w:rsidP="007D73A0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>FORMATO – 1</w:t>
          </w:r>
          <w:r w:rsidR="005B7AD3">
            <w:rPr>
              <w:rFonts w:ascii="Arial Narrow" w:hAnsi="Arial Narrow"/>
              <w:b/>
              <w:bCs/>
              <w:sz w:val="24"/>
              <w:szCs w:val="24"/>
            </w:rPr>
            <w:t>1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 – CAPACIDAD FINANCIERA Y ORGANIZACIONAL PARA PERSONAS EXTRANJERAS SIN SUCURSAL O DOMICILIO EN COLOMBIA; Y NO OBLIGADOS RUP</w:t>
          </w:r>
        </w:p>
      </w:tc>
    </w:tr>
    <w:tr w:rsidR="00204B0C" w:rsidRPr="007D73A0" w14:paraId="2DCC113E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-1999098173"/>
            <w:docPartObj>
              <w:docPartGallery w:val="Page Numbers (Top of Page)"/>
              <w:docPartUnique/>
            </w:docPartObj>
          </w:sdtPr>
          <w:sdtContent>
            <w:p w14:paraId="60AED271" w14:textId="77777777" w:rsidR="00204B0C" w:rsidRPr="007D73A0" w:rsidRDefault="00204B0C" w:rsidP="007D73A0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7D73A0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7D73A0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7D73A0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7D73A0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14:paraId="08BE4959" w14:textId="77777777" w:rsidR="00204B0C" w:rsidRPr="007D73A0" w:rsidRDefault="00204B0C" w:rsidP="007D73A0">
    <w:pPr>
      <w:pStyle w:val="Encabezado"/>
      <w:rPr>
        <w:rFonts w:ascii="Arial Narrow" w:hAnsi="Arial Narrow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7D73A0" w:rsidRPr="007D73A0" w14:paraId="182939CE" w14:textId="77777777" w:rsidTr="001E1D59">
      <w:tc>
        <w:tcPr>
          <w:tcW w:w="1905" w:type="pct"/>
        </w:tcPr>
        <w:p w14:paraId="23572225" w14:textId="77777777" w:rsidR="007D73A0" w:rsidRPr="007D73A0" w:rsidRDefault="007D73A0" w:rsidP="007D73A0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bookmarkStart w:id="0" w:name="FDL_Suba"/>
          <w:r w:rsidRPr="007D73A0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60C59D1D" w14:textId="77777777" w:rsidR="007D73A0" w:rsidRPr="007D73A0" w:rsidRDefault="007D73A0" w:rsidP="007D73A0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7D73A0">
            <w:rPr>
              <w:rFonts w:ascii="Arial Narrow" w:hAnsi="Arial Narrow"/>
              <w:b/>
              <w:bCs/>
              <w:sz w:val="24"/>
              <w:szCs w:val="24"/>
            </w:rPr>
            <w:t>[Nombre_Formato]</w:t>
          </w:r>
        </w:p>
      </w:tc>
    </w:tr>
    <w:tr w:rsidR="007D73A0" w:rsidRPr="007D73A0" w14:paraId="5FE35B8B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Content>
            <w:p w14:paraId="009B4644" w14:textId="77777777" w:rsidR="007D73A0" w:rsidRPr="007D73A0" w:rsidRDefault="007D73A0" w:rsidP="007D73A0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7D73A0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7D73A0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7D73A0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7D73A0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7D73A0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  <w:bookmarkEnd w:id="0"/>
  </w:tbl>
  <w:p w14:paraId="303BD038" w14:textId="77777777" w:rsidR="007D73A0" w:rsidRPr="007D73A0" w:rsidRDefault="007D73A0" w:rsidP="007D73A0">
    <w:pPr>
      <w:pStyle w:val="Encabezado"/>
      <w:rPr>
        <w:rFonts w:ascii="Arial Narrow" w:hAnsi="Arial Narrow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1">
    <w:nsid w:val="20866AB8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1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1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20024485">
    <w:abstractNumId w:val="4"/>
  </w:num>
  <w:num w:numId="2" w16cid:durableId="1966889723">
    <w:abstractNumId w:val="3"/>
  </w:num>
  <w:num w:numId="3" w16cid:durableId="1914389936">
    <w:abstractNumId w:val="5"/>
  </w:num>
  <w:num w:numId="4" w16cid:durableId="297421281">
    <w:abstractNumId w:val="0"/>
  </w:num>
  <w:num w:numId="5" w16cid:durableId="523522840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930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3A0"/>
    <w:rsid w:val="00041A87"/>
    <w:rsid w:val="00083D98"/>
    <w:rsid w:val="00093D21"/>
    <w:rsid w:val="000B4809"/>
    <w:rsid w:val="000D3CE9"/>
    <w:rsid w:val="000D64DB"/>
    <w:rsid w:val="000F4C53"/>
    <w:rsid w:val="001047B3"/>
    <w:rsid w:val="001143C6"/>
    <w:rsid w:val="00127A1B"/>
    <w:rsid w:val="00150A5E"/>
    <w:rsid w:val="00157C4A"/>
    <w:rsid w:val="001673B1"/>
    <w:rsid w:val="0017794A"/>
    <w:rsid w:val="001805F9"/>
    <w:rsid w:val="001B52CD"/>
    <w:rsid w:val="00204B0C"/>
    <w:rsid w:val="002077BC"/>
    <w:rsid w:val="00265FBF"/>
    <w:rsid w:val="00286152"/>
    <w:rsid w:val="002A4F8B"/>
    <w:rsid w:val="0030497A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E3474"/>
    <w:rsid w:val="003E7AA6"/>
    <w:rsid w:val="003F1717"/>
    <w:rsid w:val="003F2C00"/>
    <w:rsid w:val="00406E03"/>
    <w:rsid w:val="004201C2"/>
    <w:rsid w:val="004340AE"/>
    <w:rsid w:val="00440D79"/>
    <w:rsid w:val="0044377D"/>
    <w:rsid w:val="004A5592"/>
    <w:rsid w:val="004C3F99"/>
    <w:rsid w:val="004E00F2"/>
    <w:rsid w:val="004E41B8"/>
    <w:rsid w:val="00500BF3"/>
    <w:rsid w:val="00503D9B"/>
    <w:rsid w:val="00506AD4"/>
    <w:rsid w:val="005822F2"/>
    <w:rsid w:val="00593F88"/>
    <w:rsid w:val="005B36DC"/>
    <w:rsid w:val="005B7AD3"/>
    <w:rsid w:val="005E0D3E"/>
    <w:rsid w:val="006466FA"/>
    <w:rsid w:val="00695F7B"/>
    <w:rsid w:val="006A151F"/>
    <w:rsid w:val="006A6423"/>
    <w:rsid w:val="006A6C94"/>
    <w:rsid w:val="006B44A5"/>
    <w:rsid w:val="006F4C24"/>
    <w:rsid w:val="00701972"/>
    <w:rsid w:val="00712280"/>
    <w:rsid w:val="00715923"/>
    <w:rsid w:val="00730A04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D73A0"/>
    <w:rsid w:val="007F667B"/>
    <w:rsid w:val="007F6813"/>
    <w:rsid w:val="00800D4A"/>
    <w:rsid w:val="00803241"/>
    <w:rsid w:val="00821603"/>
    <w:rsid w:val="00833004"/>
    <w:rsid w:val="00841760"/>
    <w:rsid w:val="00842C13"/>
    <w:rsid w:val="00844ADE"/>
    <w:rsid w:val="008B2DAC"/>
    <w:rsid w:val="008C5F62"/>
    <w:rsid w:val="008E07A2"/>
    <w:rsid w:val="008F0CF4"/>
    <w:rsid w:val="008F1EC6"/>
    <w:rsid w:val="00910C43"/>
    <w:rsid w:val="00913366"/>
    <w:rsid w:val="00914D27"/>
    <w:rsid w:val="00942EEC"/>
    <w:rsid w:val="00957D54"/>
    <w:rsid w:val="00961D2F"/>
    <w:rsid w:val="009648FC"/>
    <w:rsid w:val="00984DE4"/>
    <w:rsid w:val="009925C1"/>
    <w:rsid w:val="009C5333"/>
    <w:rsid w:val="009F2186"/>
    <w:rsid w:val="00A12C6C"/>
    <w:rsid w:val="00A34D7B"/>
    <w:rsid w:val="00A66BAE"/>
    <w:rsid w:val="00AA5072"/>
    <w:rsid w:val="00AC3F2A"/>
    <w:rsid w:val="00AE0195"/>
    <w:rsid w:val="00AE33B4"/>
    <w:rsid w:val="00AF240A"/>
    <w:rsid w:val="00AF6EB6"/>
    <w:rsid w:val="00B35D01"/>
    <w:rsid w:val="00B80CA7"/>
    <w:rsid w:val="00BB47E1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EF01EB"/>
    <w:rsid w:val="00F21CC2"/>
    <w:rsid w:val="00F22702"/>
    <w:rsid w:val="00F3044B"/>
    <w:rsid w:val="00F772F4"/>
    <w:rsid w:val="00FD58ED"/>
    <w:rsid w:val="00FD6B51"/>
    <w:rsid w:val="00FE54C2"/>
    <w:rsid w:val="00FF5E57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3D37D"/>
  <w15:chartTrackingRefBased/>
  <w15:docId w15:val="{95FDF3C5-96B4-4843-BCD9-36565C45D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,Title,Car,Encabezado1,encabezado"/>
    <w:basedOn w:val="Normal"/>
    <w:link w:val="EncabezadoCar"/>
    <w:uiPriority w:val="99"/>
    <w:unhideWhenUsed/>
    <w:qFormat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le Car,Car Car,Encabezado1 Car,encabezado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D58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og0\OneDrive\5.%20Trabajo%20Estado\00.%20Creador%20Personal\01.%20Plantillas\Formatos\FMTO-13-KFOEXTRNORUP-00.00.00.0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7C6083E0FB492CBC00247766B7F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5FBE0-0435-4411-A297-5378C09EFF12}"/>
      </w:docPartPr>
      <w:docPartBody>
        <w:p w:rsidR="000E32C1" w:rsidRDefault="00BB6BBB" w:rsidP="00BB6BBB">
          <w:pPr>
            <w:pStyle w:val="F97C6083E0FB492CBC00247766B7FC05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83DC5CF753540F88160B80C1B2CA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718CE-26F8-4398-9B00-15B3A941311A}"/>
      </w:docPartPr>
      <w:docPartBody>
        <w:p w:rsidR="000E32C1" w:rsidRDefault="00BB6BBB" w:rsidP="00BB6BBB">
          <w:pPr>
            <w:pStyle w:val="E83DC5CF753540F88160B80C1B2CA20C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26AAAC1DA3A41C19B5151BFDA4AD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0EDF6-0AF3-4A21-8C0B-D952B5000262}"/>
      </w:docPartPr>
      <w:docPartBody>
        <w:p w:rsidR="000E32C1" w:rsidRDefault="00BB6BBB" w:rsidP="00BB6BBB">
          <w:pPr>
            <w:pStyle w:val="D26AAAC1DA3A41C19B5151BFDA4AD81C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24D27B9A87842FEB6163A4DA86FE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0B5B5-4987-40B2-85C1-3204ABECCCDD}"/>
      </w:docPartPr>
      <w:docPartBody>
        <w:p w:rsidR="000E32C1" w:rsidRDefault="00BB6BBB" w:rsidP="00BB6BBB">
          <w:pPr>
            <w:pStyle w:val="A24D27B9A87842FEB6163A4DA86FE65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A8C8ABB019A43DAA7797094395E2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FE3D0-D8B4-4C8C-974A-8F4E296B703D}"/>
      </w:docPartPr>
      <w:docPartBody>
        <w:p w:rsidR="000E32C1" w:rsidRDefault="00BB6BBB" w:rsidP="00BB6BBB">
          <w:pPr>
            <w:pStyle w:val="4A8C8ABB019A43DAA7797094395E29C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4D61B9190AD4C81A9C5E9A32B829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9EB90-8037-4258-9905-957AE518721F}"/>
      </w:docPartPr>
      <w:docPartBody>
        <w:p w:rsidR="000E32C1" w:rsidRDefault="00BB6BBB" w:rsidP="00BB6BBB">
          <w:pPr>
            <w:pStyle w:val="24D61B9190AD4C81A9C5E9A32B829F1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BBB"/>
    <w:rsid w:val="00083D98"/>
    <w:rsid w:val="000D64DB"/>
    <w:rsid w:val="000E32C1"/>
    <w:rsid w:val="001E5E99"/>
    <w:rsid w:val="005A02C3"/>
    <w:rsid w:val="006A151F"/>
    <w:rsid w:val="008F1E81"/>
    <w:rsid w:val="00984DE4"/>
    <w:rsid w:val="00BB6BBB"/>
    <w:rsid w:val="00EF01EB"/>
    <w:rsid w:val="00FA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B6BBB"/>
  </w:style>
  <w:style w:type="paragraph" w:customStyle="1" w:styleId="F97C6083E0FB492CBC00247766B7FC05">
    <w:name w:val="F97C6083E0FB492CBC00247766B7FC05"/>
    <w:rsid w:val="00BB6BBB"/>
  </w:style>
  <w:style w:type="paragraph" w:customStyle="1" w:styleId="E83DC5CF753540F88160B80C1B2CA20C">
    <w:name w:val="E83DC5CF753540F88160B80C1B2CA20C"/>
    <w:rsid w:val="00BB6BBB"/>
  </w:style>
  <w:style w:type="paragraph" w:customStyle="1" w:styleId="D26AAAC1DA3A41C19B5151BFDA4AD81C">
    <w:name w:val="D26AAAC1DA3A41C19B5151BFDA4AD81C"/>
    <w:rsid w:val="00BB6BBB"/>
  </w:style>
  <w:style w:type="paragraph" w:customStyle="1" w:styleId="A24D27B9A87842FEB6163A4DA86FE659">
    <w:name w:val="A24D27B9A87842FEB6163A4DA86FE659"/>
    <w:rsid w:val="00BB6BBB"/>
  </w:style>
  <w:style w:type="paragraph" w:customStyle="1" w:styleId="4A8C8ABB019A43DAA7797094395E29C1">
    <w:name w:val="4A8C8ABB019A43DAA7797094395E29C1"/>
    <w:rsid w:val="00BB6BBB"/>
  </w:style>
  <w:style w:type="paragraph" w:customStyle="1" w:styleId="24D61B9190AD4C81A9C5E9A32B829F1D">
    <w:name w:val="24D61B9190AD4C81A9C5E9A32B829F1D"/>
    <w:rsid w:val="00BB6B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FMTO-13-KFOEXTRNORUP-00.00.00.00</Template>
  <TotalTime>2</TotalTime>
  <Pages>4</Pages>
  <Words>929</Words>
  <Characters>5114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Jolie Sofia Guarnizo Franco</cp:lastModifiedBy>
  <cp:revision>5</cp:revision>
  <cp:lastPrinted>2020-11-27T19:07:00Z</cp:lastPrinted>
  <dcterms:created xsi:type="dcterms:W3CDTF">2026-04-25T21:55:00Z</dcterms:created>
  <dcterms:modified xsi:type="dcterms:W3CDTF">2026-10-15T02:37:00Z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