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7F443" w14:textId="093B7754" w:rsidR="006F203E" w:rsidRDefault="006F203E" w:rsidP="006F203E">
      <w:pPr>
        <w:jc w:val="both"/>
        <w:rPr>
          <w:rFonts w:ascii="Arial Narrow" w:eastAsiaTheme="minorHAnsi" w:hAnsi="Arial Narrow" w:cs="Arial"/>
          <w:b/>
          <w:bCs/>
          <w:szCs w:val="20"/>
          <w:lang w:eastAsia="en-US"/>
        </w:rPr>
      </w:pPr>
      <w:r w:rsidRPr="006F203E">
        <w:rPr>
          <w:rFonts w:ascii="Arial Narrow" w:eastAsiaTheme="minorHAnsi" w:hAnsi="Arial Narrow" w:cs="Arial"/>
          <w:b/>
          <w:bCs/>
          <w:szCs w:val="20"/>
          <w:lang w:eastAsia="en-US"/>
        </w:rPr>
        <w:t xml:space="preserve">Nota: </w:t>
      </w:r>
      <w:r>
        <w:rPr>
          <w:rFonts w:ascii="Arial Narrow" w:eastAsiaTheme="minorHAnsi" w:hAnsi="Arial Narrow" w:cs="Arial"/>
          <w:b/>
          <w:bCs/>
          <w:szCs w:val="20"/>
          <w:lang w:eastAsia="en-US"/>
        </w:rPr>
        <w:t>Los</w:t>
      </w:r>
      <w:r w:rsidRPr="006F203E">
        <w:rPr>
          <w:rFonts w:ascii="Arial Narrow" w:eastAsiaTheme="minorHAnsi" w:hAnsi="Arial Narrow" w:cs="Arial"/>
          <w:b/>
          <w:bCs/>
          <w:szCs w:val="20"/>
          <w:lang w:eastAsia="en-US"/>
        </w:rPr>
        <w:t xml:space="preserve"> presente</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formato</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se suministra</w:t>
      </w:r>
      <w:r>
        <w:rPr>
          <w:rFonts w:ascii="Arial Narrow" w:eastAsiaTheme="minorHAnsi" w:hAnsi="Arial Narrow" w:cs="Arial"/>
          <w:b/>
          <w:bCs/>
          <w:szCs w:val="20"/>
          <w:lang w:eastAsia="en-US"/>
        </w:rPr>
        <w:t>n</w:t>
      </w:r>
      <w:r w:rsidRPr="006F203E">
        <w:rPr>
          <w:rFonts w:ascii="Arial Narrow" w:eastAsiaTheme="minorHAnsi" w:hAnsi="Arial Narrow" w:cs="Arial"/>
          <w:b/>
          <w:bCs/>
          <w:szCs w:val="20"/>
          <w:lang w:eastAsia="en-US"/>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w:t>
      </w:r>
      <w:r w:rsidRPr="006F203E">
        <w:rPr>
          <w:rFonts w:ascii="Arial Narrow" w:eastAsiaTheme="minorHAnsi" w:hAnsi="Arial Narrow" w:cs="Arial"/>
          <w:b/>
          <w:bCs/>
          <w:szCs w:val="20"/>
          <w:lang w:eastAsia="en-US"/>
        </w:rPr>
        <w:t xml:space="preserve"> </w:t>
      </w:r>
    </w:p>
    <w:p w14:paraId="50877DAE" w14:textId="77777777" w:rsidR="006F203E" w:rsidRDefault="006F203E" w:rsidP="00A51F2E">
      <w:pPr>
        <w:jc w:val="center"/>
        <w:rPr>
          <w:rFonts w:ascii="Arial Narrow" w:eastAsiaTheme="minorHAnsi" w:hAnsi="Arial Narrow" w:cs="Arial"/>
          <w:b/>
          <w:bCs/>
          <w:szCs w:val="20"/>
          <w:lang w:eastAsia="en-US"/>
        </w:rPr>
      </w:pPr>
    </w:p>
    <w:p w14:paraId="43F4036E" w14:textId="77777777" w:rsidR="006F203E" w:rsidRDefault="006F203E" w:rsidP="00A51F2E">
      <w:pPr>
        <w:jc w:val="center"/>
        <w:rPr>
          <w:rFonts w:ascii="Arial Narrow" w:eastAsiaTheme="minorHAnsi" w:hAnsi="Arial Narrow" w:cs="Arial"/>
          <w:b/>
          <w:bCs/>
          <w:szCs w:val="20"/>
          <w:lang w:eastAsia="en-US"/>
        </w:rPr>
      </w:pPr>
    </w:p>
    <w:p w14:paraId="546E7717" w14:textId="78ED5573" w:rsidR="00FC43A6" w:rsidRPr="00A51F2E" w:rsidRDefault="00FC43A6"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6F203E">
        <w:rPr>
          <w:rFonts w:ascii="Arial Narrow" w:eastAsiaTheme="minorHAnsi" w:hAnsi="Arial Narrow" w:cs="Arial"/>
          <w:b/>
          <w:bCs/>
          <w:szCs w:val="20"/>
          <w:lang w:eastAsia="en-US"/>
        </w:rPr>
        <w:t>2</w:t>
      </w:r>
      <w:r w:rsidRPr="00A51F2E">
        <w:rPr>
          <w:rFonts w:ascii="Arial Narrow" w:eastAsiaTheme="minorHAnsi" w:hAnsi="Arial Narrow" w:cs="Arial"/>
          <w:b/>
          <w:bCs/>
          <w:szCs w:val="20"/>
          <w:lang w:eastAsia="en-US"/>
        </w:rPr>
        <w:t>A – ACREDITACIÓN DE EMPRENDIMIENTOS Y EMPRESAS DE MUJERES (PERSONA JURÍDICA)</w:t>
      </w:r>
    </w:p>
    <w:p w14:paraId="2CDB7D3B"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p>
    <w:p w14:paraId="7B600C08"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highlight w:val="lightGray"/>
        </w:rPr>
      </w:pPr>
      <w:r w:rsidRPr="00A51F2E">
        <w:rPr>
          <w:rFonts w:ascii="Arial Narrow" w:hAnsi="Arial Narrow" w:cs="Arial"/>
          <w:szCs w:val="20"/>
          <w:highlight w:val="lightGray"/>
        </w:rPr>
        <w:t>[</w:t>
      </w:r>
      <w:r w:rsidRPr="00A51F2E" w:rsidDel="00E3109C">
        <w:rPr>
          <w:rFonts w:ascii="Arial Narrow" w:hAnsi="Arial Narrow" w:cs="Arial"/>
          <w:szCs w:val="20"/>
          <w:highlight w:val="lightGray"/>
        </w:rPr>
        <w:t>Este Formato debe diligencia</w:t>
      </w:r>
      <w:r w:rsidRPr="00A51F2E">
        <w:rPr>
          <w:rFonts w:ascii="Arial Narrow" w:hAnsi="Arial Narrow" w:cs="Arial"/>
          <w:szCs w:val="20"/>
          <w:highlight w:val="lightGray"/>
        </w:rPr>
        <w:t>rse</w:t>
      </w:r>
      <w:r w:rsidRPr="00A51F2E" w:rsidDel="00E3109C">
        <w:rPr>
          <w:rFonts w:ascii="Arial Narrow" w:hAnsi="Arial Narrow" w:cs="Arial"/>
          <w:szCs w:val="20"/>
          <w:highlight w:val="lightGray"/>
        </w:rPr>
        <w:t xml:space="preserve"> por</w:t>
      </w:r>
      <w:r w:rsidRPr="00A51F2E">
        <w:rPr>
          <w:rFonts w:ascii="Arial Narrow" w:hAnsi="Arial Narrow" w:cs="Arial"/>
          <w:szCs w:val="20"/>
          <w:highlight w:val="lightGray"/>
        </w:rPr>
        <w:t xml:space="preserve"> los</w:t>
      </w:r>
      <w:r w:rsidRPr="00A51F2E" w:rsidDel="00E3109C">
        <w:rPr>
          <w:rFonts w:ascii="Arial Narrow" w:hAnsi="Arial Narrow" w:cs="Arial"/>
          <w:szCs w:val="20"/>
          <w:highlight w:val="lightGray"/>
        </w:rPr>
        <w:t xml:space="preserve"> Proponentes</w:t>
      </w:r>
      <w:r w:rsidRPr="00A51F2E">
        <w:rPr>
          <w:rFonts w:ascii="Arial Narrow" w:hAnsi="Arial Narrow" w:cs="Arial"/>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A51F2E" w:rsidDel="00E3109C">
        <w:rPr>
          <w:rFonts w:ascii="Arial Narrow" w:hAnsi="Arial Narrow" w:cs="Arial"/>
          <w:szCs w:val="20"/>
          <w:highlight w:val="lightGray"/>
        </w:rPr>
        <w:t>]</w:t>
      </w:r>
    </w:p>
    <w:p w14:paraId="2EBA99AD"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p>
    <w:p w14:paraId="47A6449C"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rPr>
        <w:t>Señores</w:t>
      </w:r>
    </w:p>
    <w:p w14:paraId="50A2E871" w14:textId="77777777" w:rsidR="00FC43A6" w:rsidRPr="00A51F2E" w:rsidRDefault="00FC43A6" w:rsidP="00A51F2E">
      <w:pPr>
        <w:tabs>
          <w:tab w:val="left" w:pos="-142"/>
        </w:tabs>
        <w:autoSpaceDE w:val="0"/>
        <w:autoSpaceDN w:val="0"/>
        <w:adjustRightInd w:val="0"/>
        <w:jc w:val="both"/>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14BC13BD"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0E4E0797" w14:textId="77777777" w:rsidR="00FC43A6" w:rsidRPr="00A51F2E" w:rsidRDefault="00FC43A6" w:rsidP="00A51F2E">
      <w:pPr>
        <w:tabs>
          <w:tab w:val="left" w:pos="-142"/>
        </w:tabs>
        <w:autoSpaceDE w:val="0"/>
        <w:autoSpaceDN w:val="0"/>
        <w:adjustRightInd w:val="0"/>
        <w:rPr>
          <w:rFonts w:ascii="Arial Narrow" w:hAnsi="Arial Narrow" w:cs="Arial"/>
          <w:szCs w:val="20"/>
        </w:rPr>
      </w:pPr>
    </w:p>
    <w:p w14:paraId="6285DBBC" w14:textId="523C0294" w:rsidR="00FC43A6" w:rsidRPr="00254C2C" w:rsidRDefault="00FC43A6" w:rsidP="004A267F">
      <w:pPr>
        <w:tabs>
          <w:tab w:val="left" w:pos="-142"/>
        </w:tabs>
        <w:autoSpaceDE w:val="0"/>
        <w:autoSpaceDN w:val="0"/>
        <w:adjustRightInd w:val="0"/>
        <w:rPr>
          <w:rFonts w:ascii="Arial Narrow" w:hAnsi="Arial Narrow" w:cs="Arial"/>
          <w:highlight w:val="lightGray"/>
        </w:rPr>
      </w:pPr>
      <w:r w:rsidRPr="00254C2C">
        <w:rPr>
          <w:rFonts w:ascii="Arial Narrow" w:hAnsi="Arial Narrow" w:cs="Arial"/>
          <w:b/>
        </w:rPr>
        <w:t>REFERENCIA:</w:t>
      </w:r>
      <w:r w:rsidRPr="00254C2C">
        <w:rPr>
          <w:rFonts w:ascii="Arial Narrow" w:hAnsi="Arial Narrow" w:cs="Arial"/>
        </w:rPr>
        <w:tab/>
        <w:t xml:space="preserve">Proceso de Contratación </w:t>
      </w:r>
      <w:r w:rsidR="00784FAD" w:rsidRPr="00784FAD">
        <w:rPr>
          <w:rFonts w:ascii="Arial Narrow" w:hAnsi="Arial Narrow" w:cs="Tahoma"/>
          <w:b/>
          <w:bCs/>
          <w:noProof/>
        </w:rPr>
        <w:t>FDLSUBA-SA-MC-00</w:t>
      </w:r>
      <w:r w:rsidR="006F203E">
        <w:rPr>
          <w:rFonts w:ascii="Arial Narrow" w:hAnsi="Arial Narrow" w:cs="Tahoma"/>
          <w:b/>
          <w:bCs/>
          <w:noProof/>
        </w:rPr>
        <w:t>9</w:t>
      </w:r>
      <w:r w:rsidR="00784FAD" w:rsidRPr="00784FAD">
        <w:rPr>
          <w:rFonts w:ascii="Arial Narrow" w:hAnsi="Arial Narrow" w:cs="Tahoma"/>
          <w:b/>
          <w:bCs/>
          <w:noProof/>
        </w:rPr>
        <w:t>-2026 (1</w:t>
      </w:r>
      <w:r w:rsidR="006F203E">
        <w:rPr>
          <w:rFonts w:ascii="Arial Narrow" w:hAnsi="Arial Narrow" w:cs="Tahoma"/>
          <w:b/>
          <w:bCs/>
          <w:noProof/>
        </w:rPr>
        <w:t>66970</w:t>
      </w:r>
      <w:r w:rsidR="00784FAD" w:rsidRPr="00784FAD">
        <w:rPr>
          <w:rFonts w:ascii="Arial Narrow" w:hAnsi="Arial Narrow" w:cs="Tahoma"/>
          <w:b/>
          <w:bCs/>
          <w:noProof/>
        </w:rPr>
        <w:t>)</w:t>
      </w:r>
    </w:p>
    <w:p w14:paraId="444B97C2" w14:textId="04A7B505" w:rsidR="00FC43A6" w:rsidRPr="00FB7784" w:rsidRDefault="00FC43A6" w:rsidP="004A267F">
      <w:pPr>
        <w:tabs>
          <w:tab w:val="left" w:pos="-142"/>
        </w:tabs>
        <w:autoSpaceDE w:val="0"/>
        <w:autoSpaceDN w:val="0"/>
        <w:adjustRightInd w:val="0"/>
        <w:rPr>
          <w:rFonts w:ascii="Arial Narrow" w:hAnsi="Arial Narrow"/>
          <w:b/>
          <w:bCs/>
          <w:iCs/>
          <w:lang w:val="es-CO" w:eastAsia="es-CO"/>
        </w:rPr>
      </w:pPr>
      <w:r w:rsidRPr="00254C2C">
        <w:rPr>
          <w:rFonts w:ascii="Arial Narrow" w:hAnsi="Arial Narrow"/>
          <w:b/>
        </w:rPr>
        <w:t xml:space="preserve">Objeto: </w:t>
      </w:r>
      <w:r w:rsidR="006F203E">
        <w:rPr>
          <w:rFonts w:ascii="Arial Narrow" w:hAnsi="Arial Narrow"/>
          <w:b/>
          <w:bCs/>
          <w:iCs/>
          <w:noProof/>
          <w:lang w:eastAsia="es-CO"/>
        </w:rPr>
        <w:t>________________________________________________</w:t>
      </w:r>
    </w:p>
    <w:p w14:paraId="2309CCDD" w14:textId="77777777" w:rsidR="00FC43A6" w:rsidRPr="00A51F2E" w:rsidRDefault="00FC43A6" w:rsidP="00A51F2E">
      <w:pPr>
        <w:tabs>
          <w:tab w:val="left" w:pos="-142"/>
        </w:tabs>
        <w:autoSpaceDE w:val="0"/>
        <w:autoSpaceDN w:val="0"/>
        <w:adjustRightInd w:val="0"/>
        <w:rPr>
          <w:rFonts w:ascii="Arial Narrow" w:hAnsi="Arial Narrow" w:cs="Arial"/>
          <w:szCs w:val="20"/>
        </w:rPr>
      </w:pPr>
      <w:r w:rsidRPr="00A51F2E">
        <w:rPr>
          <w:rFonts w:ascii="Arial Narrow" w:hAnsi="Arial Narrow" w:cs="Arial"/>
          <w:szCs w:val="20"/>
        </w:rPr>
        <w:t xml:space="preserve"> </w:t>
      </w:r>
    </w:p>
    <w:p w14:paraId="4A04F687"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Arial" w:hAnsi="Arial Narrow" w:cs="Arial"/>
          <w:szCs w:val="20"/>
          <w:highlight w:val="lightGray"/>
          <w:lang w:eastAsia="en-US"/>
        </w:rPr>
        <w:t>[Incluir cuando el Proceso de Contratación sea estructurado por lotes o grupos]</w:t>
      </w:r>
      <w:r w:rsidRPr="00A51F2E">
        <w:rPr>
          <w:rFonts w:ascii="Arial Narrow" w:eastAsia="Arial" w:hAnsi="Arial Narrow" w:cs="Arial"/>
          <w:szCs w:val="20"/>
          <w:lang w:eastAsia="en-US"/>
        </w:rPr>
        <w:t xml:space="preserve"> </w:t>
      </w:r>
      <w:r w:rsidRPr="00A51F2E">
        <w:rPr>
          <w:rFonts w:ascii="Arial Narrow" w:eastAsiaTheme="minorHAnsi" w:hAnsi="Arial Narrow" w:cs="Arial"/>
          <w:szCs w:val="20"/>
          <w:lang w:eastAsia="en-US"/>
        </w:rPr>
        <w:t xml:space="preserve">Lote: </w:t>
      </w:r>
      <w:r w:rsidRPr="00A51F2E">
        <w:rPr>
          <w:rFonts w:ascii="Arial Narrow" w:eastAsiaTheme="minorHAnsi" w:hAnsi="Arial Narrow" w:cs="Arial"/>
          <w:szCs w:val="20"/>
          <w:highlight w:val="lightGray"/>
          <w:lang w:eastAsia="en-US"/>
        </w:rPr>
        <w:t>[Indicar el lote o lotes a los cuales se presenta oferta.]</w:t>
      </w:r>
    </w:p>
    <w:p w14:paraId="3B727462" w14:textId="77777777" w:rsidR="00FC43A6" w:rsidRPr="00A51F2E" w:rsidRDefault="00FC43A6" w:rsidP="00A51F2E">
      <w:pPr>
        <w:jc w:val="both"/>
        <w:rPr>
          <w:rFonts w:ascii="Arial Narrow" w:eastAsiaTheme="minorHAnsi" w:hAnsi="Arial Narrow" w:cs="Arial"/>
          <w:szCs w:val="20"/>
          <w:lang w:eastAsia="en-US"/>
        </w:rPr>
      </w:pPr>
    </w:p>
    <w:p w14:paraId="30E79730" w14:textId="77777777" w:rsidR="00FC43A6" w:rsidRPr="00A51F2E" w:rsidRDefault="00FC43A6" w:rsidP="00A51F2E">
      <w:pPr>
        <w:widowControl w:val="0"/>
        <w:jc w:val="both"/>
        <w:rPr>
          <w:rFonts w:ascii="Arial Narrow" w:hAnsi="Arial Narrow" w:cs="Arial"/>
          <w:szCs w:val="20"/>
        </w:rPr>
      </w:pPr>
      <w:r w:rsidRPr="00A51F2E">
        <w:rPr>
          <w:rFonts w:ascii="Arial Narrow" w:hAnsi="Arial Narrow" w:cs="Arial"/>
          <w:szCs w:val="20"/>
        </w:rPr>
        <w:t>Estimados señores:</w:t>
      </w:r>
    </w:p>
    <w:p w14:paraId="3F9FE022" w14:textId="77777777" w:rsidR="00FC43A6" w:rsidRPr="00A51F2E" w:rsidRDefault="00FC43A6" w:rsidP="00A51F2E">
      <w:pPr>
        <w:widowControl w:val="0"/>
        <w:jc w:val="both"/>
        <w:rPr>
          <w:rFonts w:ascii="Arial Narrow" w:hAnsi="Arial Narrow" w:cs="Arial"/>
          <w:szCs w:val="20"/>
        </w:rPr>
      </w:pPr>
    </w:p>
    <w:p w14:paraId="73664E11"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[Incluir el nombre d</w:t>
      </w:r>
      <w:r w:rsidRPr="00A51F2E">
        <w:rPr>
          <w:rFonts w:ascii="Arial Narrow" w:eastAsiaTheme="minorHAnsi" w:hAnsi="Arial Narrow" w:cs="Arial"/>
          <w:szCs w:val="20"/>
          <w:highlight w:val="lightGray"/>
          <w:shd w:val="clear" w:color="auto" w:fill="FFFFFF"/>
          <w:lang w:eastAsia="en-US"/>
        </w:rPr>
        <w:t>el representante legal de la persona jurídica y del revisor fiscal, cuando este último exista de acuerdo con los requerimientos de ley, o el contador]</w:t>
      </w:r>
      <w:r w:rsidRPr="00A51F2E">
        <w:rPr>
          <w:rFonts w:ascii="Arial Narrow" w:eastAsiaTheme="minorHAnsi" w:hAnsi="Arial Narrow" w:cs="Arial"/>
          <w:szCs w:val="20"/>
          <w:lang w:eastAsia="en-US"/>
        </w:rPr>
        <w:t xml:space="preserve"> identificados con </w:t>
      </w:r>
      <w:r w:rsidRPr="00A51F2E">
        <w:rPr>
          <w:rFonts w:ascii="Arial Narrow" w:eastAsiaTheme="minorHAnsi" w:hAnsi="Arial Narrow" w:cs="Arial"/>
          <w:szCs w:val="20"/>
          <w:highlight w:val="lightGray"/>
          <w:lang w:eastAsia="en-US"/>
        </w:rPr>
        <w:t>[Incluir los números de identificación]</w:t>
      </w:r>
      <w:r w:rsidRPr="00A51F2E">
        <w:rPr>
          <w:rFonts w:ascii="Arial Narrow" w:eastAsiaTheme="minorHAnsi" w:hAnsi="Arial Narrow" w:cs="Arial"/>
          <w:szCs w:val="20"/>
          <w:lang w:eastAsia="en-US"/>
        </w:rPr>
        <w:t xml:space="preserve">, en nuestra condición de representante legal </w:t>
      </w: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szCs w:val="20"/>
          <w:highlight w:val="lightGray"/>
          <w:shd w:val="clear" w:color="auto" w:fill="FFFFFF"/>
          <w:lang w:eastAsia="en-US"/>
        </w:rPr>
        <w:t>y revisor fiscal, en caso de estar obligado según los requerimientos de ley, o el contador</w:t>
      </w: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szCs w:val="20"/>
          <w:lang w:eastAsia="en-US"/>
        </w:rPr>
        <w:t xml:space="preserve"> de </w:t>
      </w:r>
      <w:r w:rsidRPr="00A51F2E">
        <w:rPr>
          <w:rFonts w:ascii="Arial Narrow" w:eastAsiaTheme="minorHAnsi" w:hAnsi="Arial Narrow" w:cs="Arial"/>
          <w:szCs w:val="20"/>
          <w:highlight w:val="lightGray"/>
          <w:lang w:eastAsia="en-US"/>
        </w:rPr>
        <w:t>[Incluir la razón social de la persona jurídica]</w:t>
      </w:r>
      <w:r w:rsidRPr="00A51F2E">
        <w:rPr>
          <w:rFonts w:ascii="Arial Narrow" w:eastAsiaTheme="minorHAnsi" w:hAnsi="Arial Narrow" w:cs="Arial"/>
          <w:szCs w:val="20"/>
          <w:lang w:eastAsia="en-US"/>
        </w:rPr>
        <w:t xml:space="preserve"> identificada con el NIT </w:t>
      </w:r>
      <w:r w:rsidRPr="00A51F2E">
        <w:rPr>
          <w:rFonts w:ascii="Arial Narrow" w:eastAsiaTheme="minorHAnsi" w:hAnsi="Arial Narrow" w:cs="Arial"/>
          <w:szCs w:val="20"/>
          <w:highlight w:val="lightGray"/>
          <w:lang w:eastAsia="en-US"/>
        </w:rPr>
        <w:t>[Incluir el NIT]</w:t>
      </w:r>
      <w:r w:rsidRPr="00A51F2E">
        <w:rPr>
          <w:rFonts w:ascii="Arial Narrow" w:eastAsiaTheme="minorHAnsi" w:hAnsi="Arial Narrow" w:cs="Arial"/>
          <w:szCs w:val="20"/>
          <w:lang w:eastAsia="en-US"/>
        </w:rPr>
        <w:t>, en adelante el Proponente, acreditamos la condición de ser emprendimiento y empresa de mujer en los términos del artículo 2.2.1.2.4.2.14 del Decreto 1082 de 2015.</w:t>
      </w:r>
    </w:p>
    <w:p w14:paraId="36CDDA96" w14:textId="77777777" w:rsidR="00FC43A6" w:rsidRPr="00A51F2E" w:rsidRDefault="00FC43A6" w:rsidP="00A51F2E">
      <w:pPr>
        <w:jc w:val="both"/>
        <w:rPr>
          <w:rFonts w:ascii="Arial Narrow" w:eastAsiaTheme="minorHAnsi" w:hAnsi="Arial Narrow" w:cs="Arial"/>
          <w:szCs w:val="20"/>
          <w:lang w:eastAsia="en-US"/>
        </w:rPr>
      </w:pPr>
    </w:p>
    <w:p w14:paraId="12478270"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[El Proponente escogerá una de las siguientes dos (2) opciones para acreditar la condición de emprendimiento y empresa de mujer:]</w:t>
      </w:r>
      <w:r w:rsidRPr="00A51F2E" w:rsidDel="00E24590">
        <w:rPr>
          <w:rFonts w:ascii="Arial Narrow" w:eastAsiaTheme="minorHAnsi" w:hAnsi="Arial Narrow" w:cs="Arial"/>
          <w:szCs w:val="20"/>
          <w:highlight w:val="lightGray"/>
          <w:lang w:eastAsia="en-US"/>
        </w:rPr>
        <w:t xml:space="preserve"> </w:t>
      </w:r>
    </w:p>
    <w:p w14:paraId="5C63C346" w14:textId="77777777" w:rsidR="00FC43A6" w:rsidRPr="00A51F2E" w:rsidRDefault="00FC43A6" w:rsidP="00A51F2E">
      <w:pPr>
        <w:jc w:val="both"/>
        <w:rPr>
          <w:rFonts w:ascii="Arial Narrow" w:eastAsiaTheme="minorHAnsi" w:hAnsi="Arial Narrow" w:cs="Arial"/>
          <w:szCs w:val="20"/>
          <w:lang w:eastAsia="en-US"/>
        </w:rPr>
      </w:pPr>
    </w:p>
    <w:p w14:paraId="7A47444B"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b/>
          <w:bCs/>
          <w:szCs w:val="20"/>
          <w:highlight w:val="lightGray"/>
          <w:lang w:eastAsia="en-US"/>
        </w:rPr>
        <w:t xml:space="preserve">Opción 1. </w:t>
      </w:r>
      <w:r w:rsidRPr="00A51F2E">
        <w:rPr>
          <w:rFonts w:ascii="Arial Narrow" w:eastAsiaTheme="minorHAnsi" w:hAnsi="Arial Narrow" w:cs="Arial"/>
          <w:szCs w:val="20"/>
          <w:highlight w:val="lightGray"/>
          <w:lang w:eastAsia="en-US"/>
        </w:rPr>
        <w:t>Incorporar si la participación accionaria de la persona jurídica en su mayoría son mujeres y los derechos de propiedad han pertenecido a éstas durante el último año.]</w:t>
      </w:r>
    </w:p>
    <w:p w14:paraId="1B13F8B8" w14:textId="77777777" w:rsidR="00FC43A6" w:rsidRPr="00A51F2E" w:rsidRDefault="00FC43A6" w:rsidP="00A51F2E">
      <w:pPr>
        <w:jc w:val="both"/>
        <w:rPr>
          <w:rFonts w:ascii="Arial Narrow" w:eastAsiaTheme="minorHAnsi" w:hAnsi="Arial Narrow" w:cs="Arial"/>
          <w:szCs w:val="20"/>
          <w:lang w:eastAsia="en-US"/>
        </w:rPr>
      </w:pPr>
    </w:p>
    <w:p w14:paraId="68396DE7" w14:textId="77777777" w:rsidR="00FC43A6" w:rsidRPr="00A51F2E" w:rsidRDefault="00FC43A6" w:rsidP="00A51F2E">
      <w:pPr>
        <w:jc w:val="both"/>
        <w:rPr>
          <w:rFonts w:ascii="Arial Narrow" w:hAnsi="Arial Narrow" w:cs="Arial"/>
          <w:szCs w:val="20"/>
        </w:rPr>
      </w:pPr>
      <w:r w:rsidRPr="00A51F2E">
        <w:rPr>
          <w:rFonts w:ascii="Arial Narrow" w:eastAsiaTheme="minorHAnsi" w:hAnsi="Arial Narrow" w:cs="Arial"/>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51F2E" w:rsidDel="007369DA">
        <w:rPr>
          <w:rFonts w:ascii="Arial Narrow" w:hAnsi="Arial Narrow" w:cs="Arial"/>
          <w:szCs w:val="20"/>
        </w:rPr>
        <w:t xml:space="preserve"> </w:t>
      </w:r>
      <w:r w:rsidRPr="00A51F2E">
        <w:rPr>
          <w:rFonts w:ascii="Arial Narrow" w:eastAsiaTheme="minorHAnsi" w:hAnsi="Arial Narrow" w:cs="Arial"/>
          <w:szCs w:val="20"/>
          <w:lang w:eastAsia="en-US"/>
        </w:rPr>
        <w:t xml:space="preserve">En el siguiente cuadro señalamos </w:t>
      </w:r>
      <w:r w:rsidRPr="00A51F2E">
        <w:rPr>
          <w:rFonts w:ascii="Arial Narrow" w:hAnsi="Arial Narrow" w:cs="Arial"/>
          <w:szCs w:val="20"/>
        </w:rPr>
        <w:t>la identificación de las mujeres en la persona jurídica y la distribución de los derechos en la sociedad durante el último año:</w:t>
      </w:r>
    </w:p>
    <w:p w14:paraId="7E3A268F" w14:textId="77777777" w:rsidR="00FC43A6" w:rsidRPr="00A51F2E" w:rsidRDefault="00FC43A6" w:rsidP="00A51F2E">
      <w:pPr>
        <w:jc w:val="both"/>
        <w:rPr>
          <w:rFonts w:ascii="Arial Narrow" w:hAnsi="Arial Narrow" w:cs="Arial"/>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59"/>
        <w:gridCol w:w="5453"/>
      </w:tblGrid>
      <w:tr w:rsidR="00FC43A6" w:rsidRPr="00A51F2E" w14:paraId="520F2A44"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62E84" w14:textId="77777777" w:rsidR="00FC43A6" w:rsidRPr="00A51F2E" w:rsidRDefault="00FC43A6"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 xml:space="preserve">Nombre completo y número de identificación de la (s) mujeres (s) que tienen o tuvieron participación durante el último año en la persona jurídica </w:t>
            </w: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934D73" w14:textId="77777777" w:rsidR="00FC43A6" w:rsidRPr="00A51F2E" w:rsidRDefault="00FC43A6"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 xml:space="preserve">Número de acciones, partes de interés o cuotas de participación de la persona jurídica, o el alcance o condición de su participación en el caso de las personas jurídicas sin ánimo de </w:t>
            </w:r>
            <w:proofErr w:type="spellStart"/>
            <w:r w:rsidRPr="00A51F2E">
              <w:rPr>
                <w:rFonts w:ascii="Arial Narrow" w:eastAsiaTheme="minorHAnsi" w:hAnsi="Arial Narrow" w:cs="Arial"/>
                <w:b/>
                <w:szCs w:val="20"/>
                <w:lang w:eastAsia="en-US"/>
              </w:rPr>
              <w:t>lucro</w:t>
            </w:r>
            <w:r>
              <w:rPr>
                <w:rFonts w:ascii="Arial Narrow" w:eastAsiaTheme="minorHAnsi" w:hAnsi="Arial Narrow" w:cs="Arial"/>
                <w:b/>
                <w:noProof/>
                <w:szCs w:val="20"/>
                <w:lang w:eastAsia="en-US"/>
              </w:rPr>
              <w:t>Nombre</w:t>
            </w:r>
            <w:proofErr w:type="spellEnd"/>
            <w:r>
              <w:rPr>
                <w:rFonts w:ascii="Arial Narrow" w:eastAsiaTheme="minorHAnsi" w:hAnsi="Arial Narrow" w:cs="Arial"/>
                <w:b/>
                <w:noProof/>
                <w:szCs w:val="20"/>
                <w:lang w:eastAsia="en-US"/>
              </w:rPr>
              <w:t xml:space="preserve"> y Apellidos</w:t>
            </w:r>
          </w:p>
        </w:tc>
      </w:tr>
      <w:tr w:rsidR="00FC43A6" w:rsidRPr="00A51F2E" w14:paraId="691D8F81"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D5455A" w14:textId="77777777" w:rsidR="00FC43A6" w:rsidRPr="00A51F2E" w:rsidRDefault="00FC43A6" w:rsidP="00A51F2E">
            <w:pPr>
              <w:rPr>
                <w:rFonts w:ascii="Arial Narrow" w:eastAsiaTheme="minorHAnsi" w:hAnsi="Arial Narrow" w:cs="Arial"/>
                <w:b/>
                <w:color w:val="3B3838" w:themeColor="background2" w:themeShade="40"/>
                <w:szCs w:val="20"/>
                <w:lang w:eastAsia="en-US"/>
              </w:rPr>
            </w:pP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D24E95" w14:textId="77777777" w:rsidR="00FC43A6" w:rsidRPr="00A51F2E" w:rsidRDefault="00FC43A6" w:rsidP="00A51F2E">
            <w:pPr>
              <w:rPr>
                <w:rFonts w:ascii="Arial Narrow" w:eastAsiaTheme="minorHAnsi" w:hAnsi="Arial Narrow" w:cs="Arial"/>
                <w:color w:val="3B3838" w:themeColor="background2" w:themeShade="40"/>
                <w:szCs w:val="20"/>
                <w:lang w:eastAsia="en-US"/>
              </w:rPr>
            </w:pPr>
          </w:p>
        </w:tc>
      </w:tr>
      <w:tr w:rsidR="00FC43A6" w:rsidRPr="00A51F2E" w14:paraId="542ACEAB" w14:textId="77777777" w:rsidTr="00A51F2E">
        <w:trPr>
          <w:jc w:val="center"/>
        </w:trPr>
        <w:tc>
          <w:tcPr>
            <w:tcW w:w="20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E173EDA"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p>
        </w:tc>
        <w:tc>
          <w:tcPr>
            <w:tcW w:w="29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D2F5C1" w14:textId="77777777" w:rsidR="00FC43A6" w:rsidRPr="00A51F2E" w:rsidRDefault="00FC43A6" w:rsidP="00A51F2E">
            <w:pPr>
              <w:rPr>
                <w:rFonts w:ascii="Arial Narrow" w:eastAsiaTheme="minorHAnsi" w:hAnsi="Arial Narrow" w:cs="Arial"/>
                <w:color w:val="3B3838" w:themeColor="background2" w:themeShade="40"/>
                <w:szCs w:val="20"/>
                <w:lang w:eastAsia="en-US"/>
              </w:rPr>
            </w:pPr>
          </w:p>
        </w:tc>
      </w:tr>
    </w:tbl>
    <w:p w14:paraId="094762FF" w14:textId="77777777" w:rsidR="00FC43A6" w:rsidRPr="00A51F2E" w:rsidRDefault="00FC43A6" w:rsidP="00A51F2E">
      <w:pPr>
        <w:jc w:val="both"/>
        <w:rPr>
          <w:rFonts w:ascii="Arial Narrow" w:hAnsi="Arial Narrow" w:cs="Arial"/>
          <w:szCs w:val="20"/>
        </w:rPr>
      </w:pPr>
    </w:p>
    <w:p w14:paraId="12AD8131" w14:textId="77777777" w:rsidR="00FC43A6" w:rsidRPr="00A51F2E" w:rsidRDefault="00FC43A6" w:rsidP="00A51F2E">
      <w:pPr>
        <w:jc w:val="both"/>
        <w:rPr>
          <w:rFonts w:ascii="Arial Narrow" w:hAnsi="Arial Narrow"/>
          <w:szCs w:val="20"/>
        </w:rPr>
      </w:pPr>
      <w:r w:rsidRPr="00A51F2E">
        <w:rPr>
          <w:rFonts w:ascii="Arial Narrow" w:hAnsi="Arial Narrow"/>
          <w:szCs w:val="20"/>
        </w:rPr>
        <w:t xml:space="preserve">De igual manera, manifestamos bajo la gravedad del juramento que </w:t>
      </w:r>
      <w:r w:rsidRPr="00A51F2E">
        <w:rPr>
          <w:rFonts w:ascii="Arial Narrow" w:eastAsiaTheme="minorHAnsi" w:hAnsi="Arial Narrow" w:cs="Arial"/>
          <w:szCs w:val="20"/>
          <w:lang w:eastAsia="en-US"/>
        </w:rPr>
        <w:t>más del cincuenta por ciento (50 %) de las acciones, partes de interés o cuotas de participación de la persona jurídica</w:t>
      </w:r>
      <w:r w:rsidRPr="00A51F2E">
        <w:rPr>
          <w:rFonts w:ascii="Arial Narrow" w:hAnsi="Arial Narrow"/>
          <w:szCs w:val="20"/>
        </w:rPr>
        <w:t xml:space="preserve"> ha pertenecido a mujeres, y dicha participación mayoritaria se ha mantenido a partir de: </w:t>
      </w:r>
      <w:r w:rsidRPr="00A51F2E">
        <w:rPr>
          <w:rFonts w:ascii="Arial Narrow" w:hAnsi="Arial Narrow"/>
          <w:szCs w:val="20"/>
          <w:highlight w:val="lightGray"/>
        </w:rPr>
        <w:t>[Indicar la fecha (día/mes/año) desde que se cumple con dicha condición].</w:t>
      </w:r>
    </w:p>
    <w:p w14:paraId="25420341" w14:textId="77777777" w:rsidR="00FC43A6" w:rsidRPr="00A51F2E" w:rsidRDefault="00FC43A6" w:rsidP="00A51F2E">
      <w:pPr>
        <w:jc w:val="both"/>
        <w:rPr>
          <w:rFonts w:ascii="Arial Narrow" w:eastAsiaTheme="minorHAnsi" w:hAnsi="Arial Narrow" w:cs="Arial"/>
          <w:szCs w:val="20"/>
          <w:highlight w:val="lightGray"/>
          <w:lang w:eastAsia="en-US"/>
        </w:rPr>
      </w:pPr>
    </w:p>
    <w:p w14:paraId="70838EE8"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w:t>
      </w:r>
      <w:r w:rsidRPr="00A51F2E">
        <w:rPr>
          <w:rFonts w:ascii="Arial Narrow" w:eastAsiaTheme="minorHAnsi" w:hAnsi="Arial Narrow" w:cs="Arial"/>
          <w:b/>
          <w:bCs/>
          <w:szCs w:val="20"/>
          <w:highlight w:val="lightGray"/>
          <w:lang w:eastAsia="en-US"/>
        </w:rPr>
        <w:t>Opción 2.</w:t>
      </w:r>
      <w:r w:rsidRPr="00A51F2E">
        <w:rPr>
          <w:rFonts w:ascii="Arial Narrow" w:eastAsiaTheme="minorHAnsi" w:hAnsi="Arial Narrow" w:cs="Arial"/>
          <w:szCs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20E4043" w14:textId="77777777" w:rsidR="00FC43A6" w:rsidRPr="00A51F2E" w:rsidRDefault="00FC43A6" w:rsidP="00A51F2E">
      <w:pPr>
        <w:jc w:val="both"/>
        <w:rPr>
          <w:rFonts w:ascii="Arial Narrow" w:eastAsiaTheme="minorHAnsi" w:hAnsi="Arial Narrow" w:cs="Arial"/>
          <w:szCs w:val="20"/>
          <w:lang w:eastAsia="en-US"/>
        </w:rPr>
      </w:pPr>
    </w:p>
    <w:p w14:paraId="77C4060E"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6293E60" w14:textId="77777777" w:rsidR="00FC43A6" w:rsidRPr="00A51F2E" w:rsidRDefault="00FC43A6" w:rsidP="00A51F2E">
      <w:pPr>
        <w:jc w:val="both"/>
        <w:rPr>
          <w:rFonts w:ascii="Arial Narrow" w:eastAsiaTheme="minorHAnsi" w:hAnsi="Arial Narrow" w:cs="Arial"/>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97"/>
        <w:gridCol w:w="3426"/>
        <w:gridCol w:w="3289"/>
      </w:tblGrid>
      <w:tr w:rsidR="00FC43A6" w:rsidRPr="00A51F2E" w14:paraId="5502A9A7" w14:textId="77777777" w:rsidTr="00A51F2E">
        <w:trPr>
          <w:jc w:val="center"/>
        </w:trPr>
        <w:tc>
          <w:tcPr>
            <w:tcW w:w="13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74ABA05" w14:textId="77777777" w:rsidR="00FC43A6" w:rsidRPr="00A51F2E" w:rsidRDefault="00FC43A6"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Denominación del cargo directivo dentro de la empresa</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CF4728" w14:textId="77777777" w:rsidR="00FC43A6" w:rsidRPr="00A51F2E" w:rsidRDefault="00FC43A6"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Nombre completo y número de identificación de la (s) persona (s) que ocuparon / ejercen el cargo durante el último año en la persona jurídica</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2E98E3F" w14:textId="77777777" w:rsidR="00FC43A6" w:rsidRPr="00A51F2E" w:rsidRDefault="00FC43A6" w:rsidP="00A51F2E">
            <w:pPr>
              <w:jc w:val="center"/>
              <w:rPr>
                <w:rFonts w:ascii="Arial Narrow" w:eastAsiaTheme="minorHAnsi" w:hAnsi="Arial Narrow" w:cs="Arial"/>
                <w:b/>
                <w:szCs w:val="20"/>
                <w:lang w:eastAsia="en-US"/>
              </w:rPr>
            </w:pPr>
            <w:r w:rsidRPr="00A51F2E">
              <w:rPr>
                <w:rFonts w:ascii="Arial Narrow" w:eastAsiaTheme="minorHAnsi" w:hAnsi="Arial Narrow" w:cs="Arial"/>
                <w:b/>
                <w:szCs w:val="20"/>
                <w:lang w:eastAsia="en-US"/>
              </w:rPr>
              <w:t>Tiempo de vinculación de la (s) persona(s) que ejerció / ejerce el cargo del nivel directivo</w:t>
            </w:r>
          </w:p>
        </w:tc>
      </w:tr>
      <w:tr w:rsidR="00FC43A6" w:rsidRPr="00A51F2E" w14:paraId="4AFF40C5" w14:textId="77777777" w:rsidTr="00A51F2E">
        <w:trPr>
          <w:jc w:val="center"/>
        </w:trPr>
        <w:tc>
          <w:tcPr>
            <w:tcW w:w="1315"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233504C" w14:textId="77777777" w:rsidR="00FC43A6" w:rsidRPr="00A51F2E" w:rsidRDefault="00FC43A6" w:rsidP="00A51F2E">
            <w:pPr>
              <w:jc w:val="center"/>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la denominación del cargo directivo, a modo de ejemplo: Gerente general, director ejecutivo]</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9C6247"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73227F"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204BB36B"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D64AF37" w14:textId="77777777" w:rsidR="00FC43A6" w:rsidRPr="00A51F2E" w:rsidRDefault="00FC43A6" w:rsidP="00A51F2E">
            <w:pPr>
              <w:rPr>
                <w:rFonts w:ascii="Arial Narrow" w:eastAsiaTheme="minorHAnsi" w:hAnsi="Arial Narrow" w:cs="Arial"/>
                <w:szCs w:val="20"/>
                <w:highlight w:val="lightGray"/>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A2AF2A"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26C476"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2A4DDFB7"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32ECD77" w14:textId="77777777" w:rsidR="00FC43A6" w:rsidRPr="00A51F2E" w:rsidRDefault="00FC43A6" w:rsidP="00A51F2E">
            <w:pPr>
              <w:rPr>
                <w:rFonts w:ascii="Arial Narrow" w:eastAsiaTheme="minorHAnsi" w:hAnsi="Arial Narrow" w:cs="Arial"/>
                <w:szCs w:val="20"/>
                <w:highlight w:val="lightGray"/>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8D0D8C"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4D79FF"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5DD2DB53" w14:textId="77777777" w:rsidTr="00A51F2E">
        <w:trPr>
          <w:jc w:val="center"/>
        </w:trPr>
        <w:tc>
          <w:tcPr>
            <w:tcW w:w="1315"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8C2C2D" w14:textId="77777777" w:rsidR="00FC43A6" w:rsidRPr="00A51F2E" w:rsidRDefault="00FC43A6" w:rsidP="00A51F2E">
            <w:pP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48772C6"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4AC0CA"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14439BFE" w14:textId="77777777" w:rsidTr="00A51F2E">
        <w:trPr>
          <w:jc w:val="center"/>
        </w:trPr>
        <w:tc>
          <w:tcPr>
            <w:tcW w:w="1315" w:type="pct"/>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D34E61A"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 xml:space="preserve">[Indique la denominación del cargo directivo, a modo de ejemplo: Gerente/ </w:t>
            </w:r>
            <w:proofErr w:type="gramStart"/>
            <w:r w:rsidRPr="00A51F2E">
              <w:rPr>
                <w:rFonts w:ascii="Arial Narrow" w:eastAsiaTheme="minorHAnsi" w:hAnsi="Arial Narrow" w:cs="Arial"/>
                <w:szCs w:val="20"/>
                <w:highlight w:val="lightGray"/>
                <w:lang w:eastAsia="en-US"/>
              </w:rPr>
              <w:t>Director</w:t>
            </w:r>
            <w:proofErr w:type="gramEnd"/>
            <w:r w:rsidRPr="00A51F2E">
              <w:rPr>
                <w:rFonts w:ascii="Arial Narrow" w:eastAsiaTheme="minorHAnsi" w:hAnsi="Arial Narrow" w:cs="Arial"/>
                <w:szCs w:val="20"/>
                <w:highlight w:val="lightGray"/>
                <w:lang w:eastAsia="en-US"/>
              </w:rPr>
              <w:t xml:space="preserve"> de ventas]</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6C6350"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2AD53E"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39FAB78F"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0C42B68"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C1D6E1"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5D1BA8"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3F045CB2"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260CAFE"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5852EF"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r w:rsidRPr="00A51F2E" w:rsidDel="004568FA">
              <w:rPr>
                <w:rFonts w:ascii="Arial Narrow" w:eastAsiaTheme="minorHAnsi" w:hAnsi="Arial Narrow" w:cs="Arial"/>
                <w:szCs w:val="20"/>
                <w:highlight w:val="lightGray"/>
                <w:lang w:eastAsia="en-US"/>
              </w:rPr>
              <w:t xml:space="preserve"> </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725A6F"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1FBB5523" w14:textId="77777777" w:rsidTr="00A51F2E">
        <w:trPr>
          <w:jc w:val="center"/>
        </w:trPr>
        <w:tc>
          <w:tcPr>
            <w:tcW w:w="1315"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64E29F" w14:textId="77777777" w:rsidR="00FC43A6" w:rsidRPr="00A51F2E" w:rsidRDefault="00FC43A6" w:rsidP="00A51F2E">
            <w:pP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56ABF4"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t xml:space="preserve">[Indique el nombre completo y el número de identificación de las </w:t>
            </w:r>
            <w:r w:rsidRPr="00A51F2E">
              <w:rPr>
                <w:rFonts w:ascii="Arial Narrow" w:eastAsiaTheme="minorHAnsi" w:hAnsi="Arial Narrow" w:cs="Arial"/>
                <w:szCs w:val="20"/>
                <w:highlight w:val="lightGray"/>
                <w:lang w:eastAsia="en-US"/>
              </w:rPr>
              <w:lastRenderedPageBreak/>
              <w:t>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0F8056" w14:textId="77777777" w:rsidR="00FC43A6" w:rsidRPr="00A51F2E" w:rsidRDefault="00FC43A6" w:rsidP="00A51F2E">
            <w:pPr>
              <w:jc w:val="both"/>
              <w:rPr>
                <w:rFonts w:ascii="Arial Narrow" w:eastAsiaTheme="minorHAnsi" w:hAnsi="Arial Narrow" w:cs="Arial"/>
                <w:szCs w:val="20"/>
                <w:highlight w:val="lightGray"/>
                <w:lang w:eastAsia="en-US"/>
              </w:rPr>
            </w:pPr>
            <w:r w:rsidRPr="00A51F2E">
              <w:rPr>
                <w:rFonts w:ascii="Arial Narrow" w:eastAsiaTheme="minorHAnsi" w:hAnsi="Arial Narrow" w:cs="Arial"/>
                <w:szCs w:val="20"/>
                <w:highlight w:val="lightGray"/>
                <w:lang w:eastAsia="en-US"/>
              </w:rPr>
              <w:lastRenderedPageBreak/>
              <w:t>[Indique el tiempo de vinculación de la persona que ejerció/ejerce el cargo en el nivel directivo]</w:t>
            </w:r>
          </w:p>
        </w:tc>
      </w:tr>
      <w:tr w:rsidR="00FC43A6" w:rsidRPr="00A51F2E" w14:paraId="52986D08" w14:textId="77777777" w:rsidTr="00A51F2E">
        <w:trPr>
          <w:jc w:val="center"/>
        </w:trPr>
        <w:tc>
          <w:tcPr>
            <w:tcW w:w="1315"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0BDD6C9"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 xml:space="preserve">[Indique la denominación del cargo directivo, a modo de ejemplo: </w:t>
            </w:r>
            <w:proofErr w:type="gramStart"/>
            <w:r w:rsidRPr="00A51F2E">
              <w:rPr>
                <w:rFonts w:ascii="Arial Narrow" w:eastAsiaTheme="minorHAnsi" w:hAnsi="Arial Narrow" w:cs="Arial"/>
                <w:szCs w:val="20"/>
                <w:highlight w:val="lightGray"/>
                <w:lang w:eastAsia="en-US"/>
              </w:rPr>
              <w:t>Director</w:t>
            </w:r>
            <w:proofErr w:type="gramEnd"/>
            <w:r w:rsidRPr="00A51F2E">
              <w:rPr>
                <w:rFonts w:ascii="Arial Narrow" w:eastAsiaTheme="minorHAnsi" w:hAnsi="Arial Narrow" w:cs="Arial"/>
                <w:szCs w:val="20"/>
                <w:highlight w:val="lightGray"/>
                <w:lang w:eastAsia="en-US"/>
              </w:rPr>
              <w:t xml:space="preserve"> de desarrollo tecnológico]</w:t>
            </w: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E5CA44"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8D6640" w14:textId="77777777" w:rsidR="00FC43A6" w:rsidRPr="00A51F2E" w:rsidRDefault="00FC43A6" w:rsidP="00A51F2E">
            <w:pPr>
              <w:jc w:val="both"/>
              <w:rPr>
                <w:rFonts w:ascii="Arial Narrow" w:eastAsiaTheme="minorHAnsi" w:hAnsi="Arial Narrow" w:cs="Arial"/>
                <w:color w:val="3B3838" w:themeColor="background2" w:themeShade="40"/>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r w:rsidR="00FC43A6" w:rsidRPr="00A51F2E" w14:paraId="42EB918C" w14:textId="77777777" w:rsidTr="00A51F2E">
        <w:trPr>
          <w:jc w:val="center"/>
        </w:trPr>
        <w:tc>
          <w:tcPr>
            <w:tcW w:w="1315" w:type="pct"/>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C9BA632" w14:textId="77777777" w:rsidR="00FC43A6" w:rsidRPr="00A51F2E" w:rsidRDefault="00FC43A6" w:rsidP="00A51F2E">
            <w:pPr>
              <w:jc w:val="center"/>
              <w:rPr>
                <w:rFonts w:ascii="Arial Narrow" w:eastAsiaTheme="minorHAnsi" w:hAnsi="Arial Narrow" w:cs="Arial"/>
                <w:b/>
                <w:color w:val="3B3838" w:themeColor="background2" w:themeShade="40"/>
                <w:szCs w:val="20"/>
                <w:lang w:eastAsia="en-US"/>
              </w:rPr>
            </w:pPr>
          </w:p>
        </w:tc>
        <w:tc>
          <w:tcPr>
            <w:tcW w:w="188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43A149" w14:textId="77777777" w:rsidR="00FC43A6" w:rsidRPr="00A51F2E" w:rsidRDefault="00FC43A6" w:rsidP="00A51F2E">
            <w:pPr>
              <w:jc w:val="both"/>
              <w:rPr>
                <w:rFonts w:ascii="Arial Narrow" w:eastAsiaTheme="minorHAnsi" w:hAnsi="Arial Narrow" w:cs="Arial"/>
                <w:b/>
                <w:color w:val="3B3838" w:themeColor="background2" w:themeShade="40"/>
                <w:szCs w:val="20"/>
                <w:lang w:eastAsia="en-US"/>
              </w:rPr>
            </w:pPr>
            <w:r w:rsidRPr="00A51F2E">
              <w:rPr>
                <w:rFonts w:ascii="Arial Narrow" w:eastAsiaTheme="minorHAnsi" w:hAnsi="Arial Narrow" w:cs="Arial"/>
                <w:szCs w:val="20"/>
                <w:highlight w:val="lightGray"/>
                <w:lang w:eastAsia="en-US"/>
              </w:rPr>
              <w:t>[Indique el nombre completo y el número de identificación de las personas que ocuparon / ejercen el cargo en el último año</w:t>
            </w:r>
            <w:r w:rsidRPr="00A51F2E">
              <w:rPr>
                <w:rFonts w:ascii="Arial Narrow" w:eastAsiaTheme="minorHAnsi" w:hAnsi="Arial Narrow" w:cs="Arial"/>
                <w:szCs w:val="20"/>
                <w:lang w:eastAsia="en-US"/>
              </w:rPr>
              <w:t>]</w:t>
            </w:r>
          </w:p>
        </w:tc>
        <w:tc>
          <w:tcPr>
            <w:tcW w:w="180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8F2E2F" w14:textId="77777777" w:rsidR="00FC43A6" w:rsidRPr="00A51F2E" w:rsidRDefault="00FC43A6" w:rsidP="00A51F2E">
            <w:pPr>
              <w:jc w:val="both"/>
              <w:rPr>
                <w:rFonts w:ascii="Arial Narrow" w:eastAsiaTheme="minorHAnsi" w:hAnsi="Arial Narrow" w:cs="Arial"/>
                <w:color w:val="3B3838" w:themeColor="background2" w:themeShade="40"/>
                <w:szCs w:val="20"/>
                <w:highlight w:val="lightGray"/>
                <w:lang w:eastAsia="en-US"/>
              </w:rPr>
            </w:pPr>
            <w:r w:rsidRPr="00A51F2E">
              <w:rPr>
                <w:rFonts w:ascii="Arial Narrow" w:eastAsiaTheme="minorHAnsi" w:hAnsi="Arial Narrow" w:cs="Arial"/>
                <w:szCs w:val="20"/>
                <w:highlight w:val="lightGray"/>
                <w:lang w:eastAsia="en-US"/>
              </w:rPr>
              <w:t>[Indique el tiempo de vinculación de la persona que ejerció/ejerce el cargo en el nivel directivo]</w:t>
            </w:r>
          </w:p>
        </w:tc>
      </w:tr>
    </w:tbl>
    <w:p w14:paraId="623B84D8" w14:textId="77777777" w:rsidR="00FC43A6" w:rsidRPr="00A51F2E" w:rsidRDefault="00FC43A6" w:rsidP="00A51F2E">
      <w:pPr>
        <w:jc w:val="both"/>
        <w:rPr>
          <w:rFonts w:ascii="Arial Narrow" w:eastAsiaTheme="minorHAnsi" w:hAnsi="Arial Narrow" w:cs="Arial"/>
          <w:szCs w:val="20"/>
          <w:lang w:eastAsia="en-US"/>
        </w:rPr>
      </w:pPr>
    </w:p>
    <w:p w14:paraId="20643C45"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068E8D3" w14:textId="77777777" w:rsidR="00FC43A6" w:rsidRPr="00A51F2E" w:rsidRDefault="00FC43A6" w:rsidP="00A51F2E">
      <w:pPr>
        <w:jc w:val="both"/>
        <w:rPr>
          <w:rFonts w:ascii="Arial Narrow" w:eastAsiaTheme="minorHAnsi" w:hAnsi="Arial Narrow" w:cs="Arial"/>
          <w:szCs w:val="20"/>
          <w:lang w:eastAsia="en-US"/>
        </w:rPr>
      </w:pPr>
    </w:p>
    <w:p w14:paraId="13B8C49E"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25B8C55" w14:textId="77777777" w:rsidR="00FC43A6" w:rsidRPr="00A51F2E" w:rsidRDefault="00FC43A6" w:rsidP="00A51F2E">
      <w:pPr>
        <w:jc w:val="both"/>
        <w:rPr>
          <w:rFonts w:ascii="Arial Narrow" w:eastAsiaTheme="minorHAnsi" w:hAnsi="Arial Narrow" w:cs="Arial"/>
          <w:szCs w:val="20"/>
          <w:lang w:eastAsia="en-US"/>
        </w:rPr>
      </w:pPr>
    </w:p>
    <w:p w14:paraId="7D2375C9" w14:textId="77777777" w:rsidR="00FC43A6" w:rsidRPr="00A51F2E" w:rsidRDefault="00FC43A6" w:rsidP="00A51F2E">
      <w:pPr>
        <w:jc w:val="both"/>
        <w:rPr>
          <w:rFonts w:ascii="Arial Narrow" w:hAnsi="Arial Narrow" w:cs="Arial"/>
          <w:szCs w:val="20"/>
        </w:rPr>
      </w:pPr>
      <w:r w:rsidRPr="00A51F2E">
        <w:rPr>
          <w:rFonts w:ascii="Arial Narrow" w:hAnsi="Arial Narrow" w:cs="Arial"/>
          <w:szCs w:val="20"/>
        </w:rPr>
        <w:t>Como soporte de esta declaración se anexa copia de (i) los respectivos documentos de identidad, (</w:t>
      </w:r>
      <w:proofErr w:type="spellStart"/>
      <w:r w:rsidRPr="00A51F2E">
        <w:rPr>
          <w:rFonts w:ascii="Arial Narrow" w:hAnsi="Arial Narrow" w:cs="Arial"/>
          <w:szCs w:val="20"/>
        </w:rPr>
        <w:t>ii</w:t>
      </w:r>
      <w:proofErr w:type="spellEnd"/>
      <w:r w:rsidRPr="00A51F2E">
        <w:rPr>
          <w:rFonts w:ascii="Arial Narrow" w:hAnsi="Arial Narrow" w:cs="Arial"/>
          <w:szCs w:val="20"/>
        </w:rPr>
        <w:t>) los contratos de trabajo o certificación laboral con las funciones y (</w:t>
      </w:r>
      <w:proofErr w:type="spellStart"/>
      <w:r w:rsidRPr="00A51F2E">
        <w:rPr>
          <w:rFonts w:ascii="Arial Narrow" w:hAnsi="Arial Narrow" w:cs="Arial"/>
          <w:szCs w:val="20"/>
        </w:rPr>
        <w:t>iii</w:t>
      </w:r>
      <w:proofErr w:type="spellEnd"/>
      <w:r w:rsidRPr="00A51F2E">
        <w:rPr>
          <w:rFonts w:ascii="Arial Narrow" w:hAnsi="Arial Narrow" w:cs="Arial"/>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546AA936" w14:textId="77777777" w:rsidR="00FC43A6" w:rsidRPr="00A51F2E" w:rsidRDefault="00FC43A6" w:rsidP="00A51F2E">
      <w:pPr>
        <w:jc w:val="both"/>
        <w:rPr>
          <w:rFonts w:ascii="Arial Narrow" w:hAnsi="Arial Narrow" w:cs="Arial"/>
          <w:szCs w:val="20"/>
        </w:rPr>
      </w:pPr>
    </w:p>
    <w:p w14:paraId="1AEA6CF0"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E61F161" w14:textId="77777777" w:rsidR="00FC43A6" w:rsidRPr="00A51F2E" w:rsidRDefault="00FC43A6" w:rsidP="00A51F2E">
      <w:pPr>
        <w:jc w:val="both"/>
        <w:rPr>
          <w:rFonts w:ascii="Arial Narrow" w:hAnsi="Arial Narrow" w:cs="Arial"/>
          <w:szCs w:val="20"/>
        </w:rPr>
      </w:pPr>
    </w:p>
    <w:p w14:paraId="7E75E6EF" w14:textId="77777777" w:rsidR="00FC43A6" w:rsidRPr="00A51F2E" w:rsidRDefault="00FC43A6" w:rsidP="00A51F2E">
      <w:pPr>
        <w:jc w:val="cente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r w:rsidRPr="00A51F2E">
        <w:rPr>
          <w:rFonts w:ascii="Arial Narrow" w:hAnsi="Arial Narrow" w:cs="Arial"/>
          <w:szCs w:val="20"/>
        </w:rPr>
        <w:t xml:space="preserve"> </w:t>
      </w:r>
    </w:p>
    <w:p w14:paraId="0C2950B8" w14:textId="77777777" w:rsidR="00FC43A6" w:rsidRPr="00A51F2E" w:rsidRDefault="00FC43A6" w:rsidP="00A51F2E">
      <w:pPr>
        <w:jc w:val="center"/>
        <w:rPr>
          <w:rFonts w:ascii="Arial Narrow" w:hAnsi="Arial Narrow" w:cs="Arial"/>
          <w:b/>
          <w:szCs w:val="20"/>
        </w:rPr>
      </w:pPr>
    </w:p>
    <w:p w14:paraId="280A59EB" w14:textId="77777777" w:rsidR="00FC43A6" w:rsidRPr="00A51F2E" w:rsidRDefault="00FC43A6" w:rsidP="00A51F2E">
      <w:pPr>
        <w:jc w:val="center"/>
        <w:rPr>
          <w:rFonts w:ascii="Arial Narrow" w:hAnsi="Arial Narrow" w:cs="Arial"/>
          <w:b/>
          <w:szCs w:val="20"/>
        </w:rPr>
      </w:pPr>
    </w:p>
    <w:p w14:paraId="30285341" w14:textId="77777777" w:rsidR="00FC43A6" w:rsidRPr="00A51F2E" w:rsidRDefault="00FC43A6" w:rsidP="00A51F2E">
      <w:pPr>
        <w:jc w:val="center"/>
        <w:rPr>
          <w:rFonts w:ascii="Arial Narrow" w:hAnsi="Arial Narrow" w:cs="Arial"/>
          <w:b/>
          <w:szCs w:val="20"/>
        </w:rPr>
      </w:pPr>
    </w:p>
    <w:p w14:paraId="160EB803" w14:textId="77777777" w:rsidR="00FC43A6" w:rsidRPr="00A51F2E" w:rsidRDefault="00FC43A6" w:rsidP="00A51F2E">
      <w:pPr>
        <w:jc w:val="center"/>
        <w:rPr>
          <w:rFonts w:ascii="Arial Narrow" w:hAnsi="Arial Narrow" w:cs="Arial"/>
          <w:b/>
          <w:szCs w:val="20"/>
        </w:rPr>
        <w:sectPr w:rsidR="00FC43A6" w:rsidRPr="00A51F2E" w:rsidSect="00FC43A6">
          <w:headerReference w:type="default" r:id="rId10"/>
          <w:footerReference w:type="default" r:id="rId11"/>
          <w:pgSz w:w="12240" w:h="18726"/>
          <w:pgMar w:top="2268" w:right="1417" w:bottom="2268" w:left="1701" w:header="850" w:footer="1701" w:gutter="0"/>
          <w:pgNumType w:start="1"/>
          <w:cols w:space="708"/>
          <w:docGrid w:linePitch="360"/>
        </w:sectPr>
      </w:pPr>
    </w:p>
    <w:p w14:paraId="4DB604EF" w14:textId="77777777" w:rsidR="00FC43A6" w:rsidRPr="00A51F2E" w:rsidRDefault="00FC43A6" w:rsidP="00A51F2E">
      <w:pPr>
        <w:jc w:val="center"/>
        <w:rPr>
          <w:rFonts w:ascii="Arial Narrow" w:hAnsi="Arial Narrow" w:cs="Arial"/>
          <w:b/>
          <w:szCs w:val="20"/>
        </w:rPr>
      </w:pPr>
    </w:p>
    <w:p w14:paraId="5AE8275B" w14:textId="77777777" w:rsidR="00FC43A6" w:rsidRPr="00A51F2E" w:rsidRDefault="00FC43A6" w:rsidP="00A51F2E">
      <w:pPr>
        <w:jc w:val="center"/>
        <w:rPr>
          <w:rFonts w:ascii="Arial Narrow" w:hAnsi="Arial Narrow" w:cs="Arial"/>
          <w:b/>
          <w:szCs w:val="20"/>
        </w:rPr>
      </w:pPr>
    </w:p>
    <w:p w14:paraId="173AA26E" w14:textId="77777777" w:rsidR="00FC43A6" w:rsidRPr="00A51F2E" w:rsidRDefault="00FC43A6" w:rsidP="00A51F2E">
      <w:pPr>
        <w:jc w:val="cente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59264" behindDoc="0" locked="0" layoutInCell="1" allowOverlap="1" wp14:anchorId="47A71896" wp14:editId="494263AB">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407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3F761DAB" w14:textId="77777777" w:rsidR="00FC43A6" w:rsidRPr="00A51F2E" w:rsidRDefault="00FC43A6" w:rsidP="00A51F2E">
      <w:pPr>
        <w:rPr>
          <w:rFonts w:ascii="Arial Narrow" w:hAnsi="Arial Narrow" w:cs="Arial"/>
          <w:szCs w:val="20"/>
          <w:highlight w:val="lightGray"/>
        </w:rPr>
      </w:pPr>
      <w:r w:rsidRPr="00A51F2E">
        <w:rPr>
          <w:rFonts w:ascii="Arial Narrow" w:hAnsi="Arial Narrow" w:cs="Arial"/>
          <w:szCs w:val="20"/>
          <w:highlight w:val="lightGray"/>
        </w:rPr>
        <w:t>[Nombre y firma del representante legal de la persona jurídica]</w:t>
      </w:r>
    </w:p>
    <w:p w14:paraId="315CFC71" w14:textId="77777777" w:rsidR="00FC43A6" w:rsidRPr="00A51F2E" w:rsidRDefault="00FC43A6" w:rsidP="00A51F2E">
      <w:pPr>
        <w:rPr>
          <w:rFonts w:ascii="Arial Narrow" w:hAnsi="Arial Narrow" w:cs="Arial"/>
          <w:szCs w:val="20"/>
          <w:highlight w:val="lightGray"/>
        </w:rPr>
      </w:pPr>
    </w:p>
    <w:p w14:paraId="574D544A" w14:textId="77777777" w:rsidR="00FC43A6" w:rsidRPr="00A51F2E" w:rsidRDefault="00FC43A6" w:rsidP="00A51F2E">
      <w:pPr>
        <w:rPr>
          <w:rFonts w:ascii="Arial Narrow" w:hAnsi="Arial Narrow" w:cs="Arial"/>
          <w:szCs w:val="20"/>
          <w:highlight w:val="lightGray"/>
        </w:rPr>
      </w:pPr>
    </w:p>
    <w:p w14:paraId="4CA78189" w14:textId="77777777" w:rsidR="00FC43A6" w:rsidRPr="00A51F2E" w:rsidRDefault="00FC43A6" w:rsidP="00A51F2E">
      <w:pPr>
        <w:rPr>
          <w:rFonts w:ascii="Arial Narrow" w:hAnsi="Arial Narrow" w:cs="Arial"/>
          <w:szCs w:val="20"/>
          <w:highlight w:val="lightGray"/>
        </w:rPr>
      </w:pPr>
    </w:p>
    <w:p w14:paraId="512138C3" w14:textId="77777777" w:rsidR="00FC43A6" w:rsidRPr="00A51F2E" w:rsidRDefault="00FC43A6" w:rsidP="00A51F2E">
      <w:pPr>
        <w:rPr>
          <w:rFonts w:ascii="Arial Narrow" w:hAnsi="Arial Narrow" w:cs="Arial"/>
          <w:szCs w:val="20"/>
          <w:highlight w:val="lightGray"/>
        </w:rPr>
      </w:pPr>
    </w:p>
    <w:p w14:paraId="028B826F" w14:textId="77777777" w:rsidR="00FC43A6" w:rsidRPr="00A51F2E" w:rsidRDefault="00FC43A6" w:rsidP="00A51F2E">
      <w:pPr>
        <w:rPr>
          <w:rFonts w:ascii="Arial Narrow" w:hAnsi="Arial Narrow" w:cs="Arial"/>
          <w:szCs w:val="20"/>
          <w:highlight w:val="lightGray"/>
        </w:rPr>
      </w:pPr>
      <w:r w:rsidRPr="00A51F2E">
        <w:rPr>
          <w:rFonts w:ascii="Arial Narrow" w:hAnsi="Arial Narrow" w:cs="Arial"/>
          <w:b/>
          <w:noProof/>
          <w:szCs w:val="20"/>
        </w:rPr>
        <mc:AlternateContent>
          <mc:Choice Requires="wps">
            <w:drawing>
              <wp:anchor distT="0" distB="0" distL="114300" distR="114300" simplePos="0" relativeHeight="251660288" behindDoc="0" locked="0" layoutInCell="1" allowOverlap="1" wp14:anchorId="01879792" wp14:editId="108BC043">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C09A7A"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3D179DE3" w14:textId="77777777" w:rsidR="00FC43A6" w:rsidRPr="00A51F2E" w:rsidRDefault="00FC43A6" w:rsidP="00A51F2E">
      <w:pPr>
        <w:rPr>
          <w:rFonts w:ascii="Arial Narrow" w:hAnsi="Arial Narrow" w:cs="Arial"/>
          <w:szCs w:val="20"/>
          <w:highlight w:val="lightGray"/>
        </w:rPr>
      </w:pPr>
      <w:r w:rsidRPr="00A51F2E">
        <w:rPr>
          <w:rFonts w:ascii="Arial Narrow" w:hAnsi="Arial Narrow" w:cs="Arial"/>
          <w:szCs w:val="20"/>
          <w:highlight w:val="lightGray"/>
        </w:rPr>
        <w:t xml:space="preserve">[Nombre y firma del contador o revisor fiscal, si está obligado a tenerlo] </w:t>
      </w:r>
    </w:p>
    <w:p w14:paraId="4E10E4D5" w14:textId="77777777" w:rsidR="00FC43A6" w:rsidRPr="00A51F2E" w:rsidRDefault="00FC43A6" w:rsidP="00A51F2E">
      <w:pPr>
        <w:rPr>
          <w:rFonts w:ascii="Arial Narrow" w:hAnsi="Arial Narrow"/>
        </w:rPr>
      </w:pPr>
    </w:p>
    <w:p w14:paraId="7927A846" w14:textId="77777777" w:rsidR="00FC43A6" w:rsidRPr="00A51F2E" w:rsidRDefault="00FC43A6" w:rsidP="00A51F2E">
      <w:pPr>
        <w:rPr>
          <w:rFonts w:ascii="Arial Narrow" w:hAnsi="Arial Narrow"/>
        </w:rPr>
      </w:pPr>
    </w:p>
    <w:p w14:paraId="016F9106" w14:textId="77777777" w:rsidR="00FC43A6" w:rsidRPr="00A51F2E" w:rsidRDefault="00FC43A6" w:rsidP="00A51F2E">
      <w:pPr>
        <w:rPr>
          <w:rFonts w:ascii="Arial Narrow" w:hAnsi="Arial Narrow"/>
        </w:rPr>
        <w:sectPr w:rsidR="00FC43A6" w:rsidRPr="00A51F2E" w:rsidSect="00FC43A6">
          <w:type w:val="continuous"/>
          <w:pgSz w:w="12240" w:h="18726"/>
          <w:pgMar w:top="2268" w:right="1417" w:bottom="2268" w:left="1701" w:header="850" w:footer="1701" w:gutter="0"/>
          <w:cols w:num="2" w:space="708"/>
          <w:docGrid w:linePitch="360"/>
        </w:sectPr>
      </w:pPr>
    </w:p>
    <w:p w14:paraId="301B55F1" w14:textId="77777777" w:rsidR="00FC43A6" w:rsidRPr="00A51F2E" w:rsidRDefault="00FC43A6" w:rsidP="00A51F2E">
      <w:pPr>
        <w:rPr>
          <w:rFonts w:ascii="Arial Narrow" w:hAnsi="Arial Narrow"/>
        </w:rPr>
      </w:pPr>
      <w:r w:rsidRPr="00A51F2E">
        <w:rPr>
          <w:rFonts w:ascii="Arial Narrow" w:hAnsi="Arial Narrow"/>
        </w:rPr>
        <w:br w:type="page"/>
      </w:r>
    </w:p>
    <w:p w14:paraId="4387E867" w14:textId="77777777" w:rsidR="00942D25" w:rsidRDefault="00942D25" w:rsidP="00942D25">
      <w:pPr>
        <w:jc w:val="both"/>
        <w:rPr>
          <w:rFonts w:ascii="Arial Narrow" w:eastAsiaTheme="minorHAnsi" w:hAnsi="Arial Narrow" w:cs="Arial"/>
          <w:b/>
          <w:bCs/>
          <w:szCs w:val="20"/>
          <w:lang w:eastAsia="en-US"/>
        </w:rPr>
      </w:pPr>
      <w:r w:rsidRPr="006F203E">
        <w:rPr>
          <w:rFonts w:ascii="Arial Narrow" w:eastAsiaTheme="minorHAnsi" w:hAnsi="Arial Narrow" w:cs="Arial"/>
          <w:b/>
          <w:bCs/>
          <w:szCs w:val="20"/>
          <w:lang w:eastAsia="en-US"/>
        </w:rPr>
        <w:lastRenderedPageBreak/>
        <w:t xml:space="preserve">Nota: </w:t>
      </w:r>
      <w:r>
        <w:rPr>
          <w:rFonts w:ascii="Arial Narrow" w:eastAsiaTheme="minorHAnsi" w:hAnsi="Arial Narrow" w:cs="Arial"/>
          <w:b/>
          <w:bCs/>
          <w:szCs w:val="20"/>
          <w:lang w:eastAsia="en-US"/>
        </w:rPr>
        <w:t>Los</w:t>
      </w:r>
      <w:r w:rsidRPr="006F203E">
        <w:rPr>
          <w:rFonts w:ascii="Arial Narrow" w:eastAsiaTheme="minorHAnsi" w:hAnsi="Arial Narrow" w:cs="Arial"/>
          <w:b/>
          <w:bCs/>
          <w:szCs w:val="20"/>
          <w:lang w:eastAsia="en-US"/>
        </w:rPr>
        <w:t xml:space="preserve"> presente</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formato</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se suministra</w:t>
      </w:r>
      <w:r>
        <w:rPr>
          <w:rFonts w:ascii="Arial Narrow" w:eastAsiaTheme="minorHAnsi" w:hAnsi="Arial Narrow" w:cs="Arial"/>
          <w:b/>
          <w:bCs/>
          <w:szCs w:val="20"/>
          <w:lang w:eastAsia="en-US"/>
        </w:rPr>
        <w:t>n</w:t>
      </w:r>
      <w:r w:rsidRPr="006F203E">
        <w:rPr>
          <w:rFonts w:ascii="Arial Narrow" w:eastAsiaTheme="minorHAnsi" w:hAnsi="Arial Narrow" w:cs="Arial"/>
          <w:b/>
          <w:bCs/>
          <w:szCs w:val="20"/>
          <w:lang w:eastAsia="en-US"/>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 </w:t>
      </w:r>
    </w:p>
    <w:p w14:paraId="18E31D2A" w14:textId="77777777" w:rsidR="00942D25" w:rsidRDefault="00942D25" w:rsidP="00A51F2E">
      <w:pPr>
        <w:jc w:val="center"/>
        <w:rPr>
          <w:rFonts w:ascii="Arial Narrow" w:eastAsiaTheme="minorHAnsi" w:hAnsi="Arial Narrow" w:cs="Arial"/>
          <w:b/>
          <w:bCs/>
          <w:szCs w:val="20"/>
          <w:lang w:eastAsia="en-US"/>
        </w:rPr>
      </w:pPr>
    </w:p>
    <w:p w14:paraId="23BCD253" w14:textId="4FEB81E5" w:rsidR="00FC43A6" w:rsidRPr="00A51F2E" w:rsidRDefault="00FC43A6"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6F203E">
        <w:rPr>
          <w:rFonts w:ascii="Arial Narrow" w:eastAsiaTheme="minorHAnsi" w:hAnsi="Arial Narrow" w:cs="Arial"/>
          <w:b/>
          <w:bCs/>
          <w:szCs w:val="20"/>
          <w:lang w:eastAsia="en-US"/>
        </w:rPr>
        <w:t>2</w:t>
      </w:r>
      <w:r w:rsidRPr="00A51F2E">
        <w:rPr>
          <w:rFonts w:ascii="Arial Narrow" w:eastAsiaTheme="minorHAnsi" w:hAnsi="Arial Narrow" w:cs="Arial"/>
          <w:b/>
          <w:bCs/>
          <w:szCs w:val="20"/>
          <w:lang w:eastAsia="en-US"/>
        </w:rPr>
        <w:t>B – ACREDITACIÓN DE EMPRENDIMIENTOS Y EMPRESAS DE MUJERES (PERSONA NATURAL)</w:t>
      </w:r>
    </w:p>
    <w:p w14:paraId="1DDD7BFB"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rPr>
      </w:pPr>
    </w:p>
    <w:p w14:paraId="54EA0265"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highlight w:val="lightGray"/>
        </w:rPr>
      </w:pPr>
      <w:r w:rsidRPr="00A51F2E">
        <w:rPr>
          <w:rFonts w:ascii="Arial Narrow" w:hAnsi="Arial Narrow" w:cs="Arial"/>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06AB359"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rPr>
      </w:pPr>
    </w:p>
    <w:p w14:paraId="086F269E"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rPr>
      </w:pPr>
    </w:p>
    <w:p w14:paraId="2B29213D"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rPr>
      </w:pPr>
      <w:r w:rsidRPr="00A51F2E">
        <w:rPr>
          <w:rFonts w:ascii="Arial Narrow" w:hAnsi="Arial Narrow" w:cs="Arial"/>
          <w:szCs w:val="20"/>
        </w:rPr>
        <w:t>Señores</w:t>
      </w:r>
    </w:p>
    <w:p w14:paraId="63ECF095" w14:textId="77777777" w:rsidR="00FC43A6" w:rsidRPr="00A51F2E" w:rsidRDefault="00FC43A6" w:rsidP="00A51F2E">
      <w:pPr>
        <w:tabs>
          <w:tab w:val="left" w:pos="-142"/>
        </w:tabs>
        <w:autoSpaceDE w:val="0"/>
        <w:autoSpaceDN w:val="0"/>
        <w:adjustRightInd w:val="0"/>
        <w:jc w:val="both"/>
        <w:outlineLvl w:val="0"/>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13D672A7" w14:textId="77777777" w:rsidR="00FC43A6" w:rsidRPr="00A51F2E" w:rsidRDefault="00FC43A6" w:rsidP="00A51F2E">
      <w:pPr>
        <w:tabs>
          <w:tab w:val="left" w:pos="-142"/>
        </w:tabs>
        <w:autoSpaceDE w:val="0"/>
        <w:autoSpaceDN w:val="0"/>
        <w:adjustRightInd w:val="0"/>
        <w:jc w:val="both"/>
        <w:outlineLvl w:val="0"/>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24F92113" w14:textId="77777777" w:rsidR="00FC43A6" w:rsidRPr="00A51F2E" w:rsidRDefault="00FC43A6" w:rsidP="00A51F2E">
      <w:pPr>
        <w:rPr>
          <w:rFonts w:ascii="Arial Narrow" w:hAnsi="Arial Narrow" w:cs="Arial"/>
          <w:szCs w:val="20"/>
        </w:rPr>
      </w:pPr>
    </w:p>
    <w:p w14:paraId="0476966B" w14:textId="77777777" w:rsidR="00FC43A6" w:rsidRPr="00A51F2E" w:rsidRDefault="00FC43A6" w:rsidP="00A51F2E">
      <w:pPr>
        <w:tabs>
          <w:tab w:val="left" w:pos="-142"/>
        </w:tabs>
        <w:autoSpaceDE w:val="0"/>
        <w:autoSpaceDN w:val="0"/>
        <w:adjustRightInd w:val="0"/>
        <w:rPr>
          <w:rFonts w:ascii="Arial Narrow" w:hAnsi="Arial Narrow" w:cs="Arial"/>
          <w:szCs w:val="20"/>
        </w:rPr>
      </w:pPr>
    </w:p>
    <w:p w14:paraId="54754968" w14:textId="7C902C46" w:rsidR="00FC43A6" w:rsidRPr="00254C2C" w:rsidRDefault="00FC43A6" w:rsidP="004A267F">
      <w:pPr>
        <w:tabs>
          <w:tab w:val="left" w:pos="-142"/>
        </w:tabs>
        <w:autoSpaceDE w:val="0"/>
        <w:autoSpaceDN w:val="0"/>
        <w:adjustRightInd w:val="0"/>
        <w:rPr>
          <w:rFonts w:ascii="Arial Narrow" w:hAnsi="Arial Narrow" w:cs="Arial"/>
          <w:highlight w:val="lightGray"/>
        </w:rPr>
      </w:pPr>
      <w:r w:rsidRPr="00254C2C">
        <w:rPr>
          <w:rFonts w:ascii="Arial Narrow" w:hAnsi="Arial Narrow" w:cs="Arial"/>
          <w:b/>
        </w:rPr>
        <w:t>REFERENCIA:</w:t>
      </w:r>
      <w:r w:rsidRPr="00254C2C">
        <w:rPr>
          <w:rFonts w:ascii="Arial Narrow" w:hAnsi="Arial Narrow" w:cs="Arial"/>
        </w:rPr>
        <w:tab/>
        <w:t xml:space="preserve">Proceso de Contratación </w:t>
      </w:r>
      <w:r w:rsidR="00784FAD" w:rsidRPr="00784FAD">
        <w:rPr>
          <w:rFonts w:ascii="Arial Narrow" w:hAnsi="Arial Narrow" w:cs="Tahoma"/>
          <w:b/>
          <w:bCs/>
          <w:noProof/>
        </w:rPr>
        <w:t>FDLSUBA-SA-MC-00</w:t>
      </w:r>
      <w:r w:rsidR="006F203E">
        <w:rPr>
          <w:rFonts w:ascii="Arial Narrow" w:hAnsi="Arial Narrow" w:cs="Tahoma"/>
          <w:b/>
          <w:bCs/>
          <w:noProof/>
        </w:rPr>
        <w:t>9</w:t>
      </w:r>
      <w:r w:rsidR="00784FAD" w:rsidRPr="00784FAD">
        <w:rPr>
          <w:rFonts w:ascii="Arial Narrow" w:hAnsi="Arial Narrow" w:cs="Tahoma"/>
          <w:b/>
          <w:bCs/>
          <w:noProof/>
        </w:rPr>
        <w:t>-2026 (</w:t>
      </w:r>
      <w:r w:rsidR="006F203E">
        <w:rPr>
          <w:rFonts w:ascii="Arial Narrow" w:hAnsi="Arial Narrow" w:cs="Tahoma"/>
          <w:b/>
          <w:bCs/>
          <w:noProof/>
        </w:rPr>
        <w:t>166970</w:t>
      </w:r>
      <w:r w:rsidR="00784FAD" w:rsidRPr="00784FAD">
        <w:rPr>
          <w:rFonts w:ascii="Arial Narrow" w:hAnsi="Arial Narrow" w:cs="Tahoma"/>
          <w:b/>
          <w:bCs/>
          <w:noProof/>
        </w:rPr>
        <w:t>)</w:t>
      </w:r>
    </w:p>
    <w:p w14:paraId="328E0003" w14:textId="5602912E" w:rsidR="00FC43A6" w:rsidRPr="00FB7784" w:rsidRDefault="00FC43A6" w:rsidP="004A267F">
      <w:pPr>
        <w:tabs>
          <w:tab w:val="left" w:pos="-142"/>
        </w:tabs>
        <w:autoSpaceDE w:val="0"/>
        <w:autoSpaceDN w:val="0"/>
        <w:adjustRightInd w:val="0"/>
        <w:rPr>
          <w:rFonts w:ascii="Arial Narrow" w:hAnsi="Arial Narrow"/>
          <w:b/>
          <w:bCs/>
          <w:iCs/>
          <w:lang w:val="es-CO" w:eastAsia="es-CO"/>
        </w:rPr>
      </w:pPr>
      <w:r w:rsidRPr="00254C2C">
        <w:rPr>
          <w:rFonts w:ascii="Arial Narrow" w:hAnsi="Arial Narrow"/>
          <w:b/>
        </w:rPr>
        <w:t xml:space="preserve">Objeto: </w:t>
      </w:r>
      <w:r w:rsidR="006F203E">
        <w:rPr>
          <w:rFonts w:ascii="Arial Narrow" w:hAnsi="Arial Narrow"/>
          <w:b/>
          <w:bCs/>
          <w:iCs/>
          <w:noProof/>
          <w:lang w:eastAsia="es-CO"/>
        </w:rPr>
        <w:t>____________________________________________________________</w:t>
      </w:r>
    </w:p>
    <w:p w14:paraId="0CA335C8" w14:textId="77777777" w:rsidR="00FC43A6" w:rsidRPr="00A51F2E" w:rsidRDefault="00FC43A6" w:rsidP="00A51F2E">
      <w:pPr>
        <w:tabs>
          <w:tab w:val="left" w:pos="-142"/>
        </w:tabs>
        <w:autoSpaceDE w:val="0"/>
        <w:autoSpaceDN w:val="0"/>
        <w:adjustRightInd w:val="0"/>
        <w:outlineLvl w:val="0"/>
        <w:rPr>
          <w:rFonts w:ascii="Arial Narrow" w:hAnsi="Arial Narrow" w:cs="Arial"/>
          <w:szCs w:val="20"/>
        </w:rPr>
      </w:pPr>
      <w:r w:rsidRPr="00A51F2E">
        <w:rPr>
          <w:rFonts w:ascii="Arial Narrow" w:hAnsi="Arial Narrow" w:cs="Arial"/>
          <w:szCs w:val="20"/>
        </w:rPr>
        <w:t xml:space="preserve"> </w:t>
      </w:r>
    </w:p>
    <w:p w14:paraId="6C52E018" w14:textId="77777777" w:rsidR="00FC43A6" w:rsidRPr="00A51F2E" w:rsidRDefault="00FC43A6" w:rsidP="00A51F2E">
      <w:pPr>
        <w:rPr>
          <w:rFonts w:ascii="Arial Narrow" w:hAnsi="Arial Narrow" w:cs="Arial"/>
          <w:szCs w:val="20"/>
        </w:rPr>
      </w:pPr>
      <w:r w:rsidRPr="00A51F2E">
        <w:rPr>
          <w:rFonts w:ascii="Arial Narrow" w:eastAsia="Arial" w:hAnsi="Arial Narrow" w:cs="Arial"/>
          <w:szCs w:val="20"/>
          <w:highlight w:val="lightGray"/>
        </w:rPr>
        <w:t>[Incluir cuando el Proceso de Contratación sea estructurado por lotes o grupos]</w:t>
      </w:r>
      <w:r w:rsidRPr="00A51F2E">
        <w:rPr>
          <w:rFonts w:ascii="Arial Narrow" w:eastAsia="Arial" w:hAnsi="Arial Narrow" w:cs="Arial"/>
          <w:szCs w:val="20"/>
        </w:rPr>
        <w:t xml:space="preserve"> </w:t>
      </w:r>
      <w:r w:rsidRPr="00A51F2E">
        <w:rPr>
          <w:rFonts w:ascii="Arial Narrow" w:hAnsi="Arial Narrow" w:cs="Arial"/>
          <w:szCs w:val="20"/>
        </w:rPr>
        <w:t xml:space="preserve">Lote: </w:t>
      </w:r>
      <w:r w:rsidRPr="00A51F2E">
        <w:rPr>
          <w:rFonts w:ascii="Arial Narrow" w:hAnsi="Arial Narrow" w:cs="Arial"/>
          <w:szCs w:val="20"/>
          <w:highlight w:val="lightGray"/>
        </w:rPr>
        <w:t>[Indicar el lote o lotes a los cuales se presenta oferta.]</w:t>
      </w:r>
    </w:p>
    <w:p w14:paraId="426BD987" w14:textId="77777777" w:rsidR="00FC43A6" w:rsidRPr="00A51F2E" w:rsidRDefault="00FC43A6" w:rsidP="00A51F2E">
      <w:pPr>
        <w:tabs>
          <w:tab w:val="left" w:pos="-142"/>
        </w:tabs>
        <w:autoSpaceDE w:val="0"/>
        <w:autoSpaceDN w:val="0"/>
        <w:adjustRightInd w:val="0"/>
        <w:outlineLvl w:val="0"/>
        <w:rPr>
          <w:rFonts w:ascii="Arial Narrow" w:hAnsi="Arial Narrow" w:cs="Arial"/>
          <w:szCs w:val="20"/>
          <w:highlight w:val="lightGray"/>
        </w:rPr>
      </w:pPr>
    </w:p>
    <w:p w14:paraId="3E84DD98" w14:textId="77777777" w:rsidR="00FC43A6" w:rsidRPr="00A51F2E" w:rsidRDefault="00FC43A6" w:rsidP="00A51F2E">
      <w:pPr>
        <w:widowControl w:val="0"/>
        <w:jc w:val="both"/>
        <w:rPr>
          <w:rFonts w:ascii="Arial Narrow" w:hAnsi="Arial Narrow" w:cs="Arial"/>
          <w:szCs w:val="20"/>
        </w:rPr>
      </w:pPr>
      <w:r w:rsidRPr="00A51F2E">
        <w:rPr>
          <w:rFonts w:ascii="Arial Narrow" w:hAnsi="Arial Narrow" w:cs="Arial"/>
          <w:szCs w:val="20"/>
        </w:rPr>
        <w:t>Estimados señores:</w:t>
      </w:r>
    </w:p>
    <w:p w14:paraId="0A35E9FD" w14:textId="77777777" w:rsidR="00FC43A6" w:rsidRPr="00A51F2E" w:rsidRDefault="00FC43A6" w:rsidP="00A51F2E">
      <w:pPr>
        <w:jc w:val="both"/>
        <w:rPr>
          <w:rFonts w:ascii="Arial Narrow" w:hAnsi="Arial Narrow" w:cs="Arial"/>
          <w:szCs w:val="20"/>
        </w:rPr>
      </w:pPr>
    </w:p>
    <w:p w14:paraId="515E3340" w14:textId="77777777" w:rsidR="00FC43A6" w:rsidRPr="00A51F2E" w:rsidRDefault="00FC43A6" w:rsidP="00A51F2E">
      <w:pPr>
        <w:jc w:val="both"/>
        <w:rPr>
          <w:rFonts w:ascii="Arial Narrow" w:hAnsi="Arial Narrow" w:cs="Arial"/>
          <w:szCs w:val="20"/>
        </w:rPr>
      </w:pPr>
      <w:r w:rsidRPr="00A51F2E">
        <w:rPr>
          <w:rFonts w:ascii="Arial Narrow" w:hAnsi="Arial Narrow" w:cs="Arial"/>
          <w:szCs w:val="20"/>
          <w:highlight w:val="lightGray"/>
        </w:rPr>
        <w:t>[Incluir el nombre de la persona natural</w:t>
      </w:r>
      <w:r w:rsidRPr="00A51F2E">
        <w:rPr>
          <w:rFonts w:ascii="Arial Narrow" w:hAnsi="Arial Narrow" w:cs="Arial"/>
          <w:szCs w:val="20"/>
          <w:highlight w:val="lightGray"/>
          <w:shd w:val="clear" w:color="auto" w:fill="FFFFFF"/>
        </w:rPr>
        <w:t>]</w:t>
      </w:r>
      <w:r w:rsidRPr="00A51F2E">
        <w:rPr>
          <w:rFonts w:ascii="Arial Narrow" w:hAnsi="Arial Narrow" w:cs="Arial"/>
          <w:szCs w:val="20"/>
        </w:rPr>
        <w:t xml:space="preserve"> identificada con </w:t>
      </w:r>
      <w:r w:rsidRPr="00A51F2E">
        <w:rPr>
          <w:rFonts w:ascii="Arial Narrow" w:hAnsi="Arial Narrow" w:cs="Arial"/>
          <w:szCs w:val="20"/>
          <w:highlight w:val="lightGray"/>
        </w:rPr>
        <w:t>[Incluir el número de identificación]</w:t>
      </w:r>
      <w:r w:rsidRPr="00A51F2E">
        <w:rPr>
          <w:rFonts w:ascii="Arial Narrow" w:hAnsi="Arial Narrow" w:cs="Arial"/>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A51F2E">
        <w:rPr>
          <w:rFonts w:ascii="Arial Narrow" w:hAnsi="Arial Narrow" w:cs="Arial"/>
          <w:szCs w:val="20"/>
          <w:highlight w:val="lightGray"/>
        </w:rPr>
        <w:t>[Indicar el nombre del establecimiento de comercio]</w:t>
      </w:r>
      <w:r w:rsidRPr="00A51F2E">
        <w:rPr>
          <w:rFonts w:ascii="Arial Narrow" w:hAnsi="Arial Narrow" w:cs="Arial"/>
          <w:szCs w:val="20"/>
        </w:rPr>
        <w:t xml:space="preserve">, </w:t>
      </w:r>
      <w:r w:rsidRPr="00A51F2E">
        <w:rPr>
          <w:rFonts w:ascii="Arial Narrow" w:hAnsi="Arial Narrow" w:cs="Arial"/>
          <w:szCs w:val="20"/>
          <w:highlight w:val="lightGray"/>
        </w:rPr>
        <w:t>[identificado con NIT __________]</w:t>
      </w:r>
      <w:r w:rsidRPr="00A51F2E">
        <w:rPr>
          <w:rFonts w:ascii="Arial Narrow" w:hAnsi="Arial Narrow" w:cs="Arial"/>
          <w:szCs w:val="20"/>
        </w:rPr>
        <w:t>, durante al menos el último</w:t>
      </w:r>
      <w:r w:rsidRPr="00A51F2E" w:rsidDel="006A1085">
        <w:rPr>
          <w:rFonts w:ascii="Arial Narrow" w:hAnsi="Arial Narrow" w:cs="Arial"/>
          <w:szCs w:val="20"/>
        </w:rPr>
        <w:t xml:space="preserve"> </w:t>
      </w:r>
      <w:r w:rsidRPr="00A51F2E">
        <w:rPr>
          <w:rFonts w:ascii="Arial Narrow" w:hAnsi="Arial Narrow" w:cs="Arial"/>
          <w:szCs w:val="20"/>
        </w:rPr>
        <w:t>año anterior contado a partir de la fecha del cierre del Proceso de Contratación.</w:t>
      </w:r>
    </w:p>
    <w:p w14:paraId="25E0FBC3" w14:textId="77777777" w:rsidR="00FC43A6" w:rsidRPr="00A51F2E" w:rsidRDefault="00FC43A6" w:rsidP="00A51F2E">
      <w:pPr>
        <w:jc w:val="both"/>
        <w:rPr>
          <w:rFonts w:ascii="Arial Narrow" w:hAnsi="Arial Narrow" w:cs="Arial"/>
          <w:szCs w:val="20"/>
        </w:rPr>
      </w:pPr>
    </w:p>
    <w:p w14:paraId="432735B1" w14:textId="77777777" w:rsidR="00FC43A6" w:rsidRPr="00A51F2E" w:rsidRDefault="00FC43A6" w:rsidP="00A51F2E">
      <w:pPr>
        <w:widowControl w:val="0"/>
        <w:jc w:val="both"/>
        <w:rPr>
          <w:rFonts w:ascii="Arial Narrow" w:hAnsi="Arial Narrow" w:cs="Arial"/>
          <w:szCs w:val="20"/>
        </w:rPr>
      </w:pPr>
      <w:r w:rsidRPr="00A51F2E">
        <w:rPr>
          <w:rFonts w:ascii="Arial Narrow" w:hAnsi="Arial Narrow" w:cs="Arial"/>
          <w:szCs w:val="20"/>
        </w:rPr>
        <w:t xml:space="preserve">Para acreditar la anterior circunstancia aporto </w:t>
      </w:r>
      <w:r w:rsidRPr="00A51F2E">
        <w:rPr>
          <w:rFonts w:ascii="Arial Narrow" w:hAnsi="Arial Narrow" w:cs="Arial"/>
          <w:szCs w:val="20"/>
          <w:highlight w:val="lightGray"/>
        </w:rPr>
        <w:t>[copia de la cédula de ciudadanía, la cédula de extranjería o el pasaporte, según corresponda]</w:t>
      </w:r>
      <w:r w:rsidRPr="00A51F2E">
        <w:rPr>
          <w:rFonts w:ascii="Arial Narrow" w:hAnsi="Arial Narrow" w:cs="Arial"/>
          <w:szCs w:val="20"/>
        </w:rPr>
        <w:t>, así como la copia del registro mercantil.</w:t>
      </w:r>
    </w:p>
    <w:p w14:paraId="52439693" w14:textId="77777777" w:rsidR="00FC43A6" w:rsidRPr="00A51F2E" w:rsidRDefault="00FC43A6" w:rsidP="00A51F2E">
      <w:pPr>
        <w:widowControl w:val="0"/>
        <w:jc w:val="both"/>
        <w:rPr>
          <w:rFonts w:ascii="Arial Narrow" w:hAnsi="Arial Narrow" w:cs="Arial"/>
          <w:szCs w:val="20"/>
        </w:rPr>
      </w:pPr>
    </w:p>
    <w:p w14:paraId="05F465FD" w14:textId="77777777" w:rsidR="00FC43A6" w:rsidRPr="00A51F2E" w:rsidRDefault="00FC43A6" w:rsidP="00A51F2E">
      <w:pPr>
        <w:widowControl w:val="0"/>
        <w:jc w:val="both"/>
        <w:rPr>
          <w:rFonts w:ascii="Arial Narrow" w:hAnsi="Arial Narrow" w:cs="Arial"/>
          <w:szCs w:val="20"/>
        </w:rPr>
      </w:pPr>
    </w:p>
    <w:p w14:paraId="0BF9538F" w14:textId="77777777" w:rsidR="00FC43A6" w:rsidRPr="00A51F2E" w:rsidRDefault="00FC43A6" w:rsidP="00A51F2E">
      <w:pPr>
        <w:widowControl w:val="0"/>
        <w:jc w:val="both"/>
        <w:rPr>
          <w:rFonts w:ascii="Arial Narrow" w:hAnsi="Arial Narrow" w:cs="Arial"/>
          <w:szCs w:val="20"/>
        </w:rPr>
      </w:pPr>
    </w:p>
    <w:p w14:paraId="770754B6" w14:textId="77777777" w:rsidR="00FC43A6" w:rsidRPr="00A51F2E" w:rsidRDefault="00FC43A6" w:rsidP="00A51F2E">
      <w:pPr>
        <w:widowControl w:val="0"/>
        <w:jc w:val="cente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p>
    <w:p w14:paraId="6F49BA0F" w14:textId="77777777" w:rsidR="00FC43A6" w:rsidRPr="00A51F2E" w:rsidRDefault="00FC43A6" w:rsidP="00A51F2E">
      <w:pPr>
        <w:jc w:val="center"/>
        <w:rPr>
          <w:rFonts w:ascii="Arial Narrow" w:hAnsi="Arial Narrow" w:cs="Arial"/>
          <w:b/>
          <w:szCs w:val="20"/>
        </w:rPr>
      </w:pPr>
    </w:p>
    <w:p w14:paraId="7A73B9AC" w14:textId="77777777" w:rsidR="00FC43A6" w:rsidRPr="00A51F2E" w:rsidRDefault="00FC43A6" w:rsidP="00A51F2E">
      <w:pPr>
        <w:jc w:val="center"/>
        <w:rPr>
          <w:rFonts w:ascii="Arial Narrow" w:hAnsi="Arial Narrow" w:cs="Arial"/>
          <w:b/>
          <w:szCs w:val="20"/>
        </w:rPr>
      </w:pPr>
    </w:p>
    <w:p w14:paraId="44A6EECD" w14:textId="77777777" w:rsidR="00FC43A6" w:rsidRPr="00A51F2E" w:rsidRDefault="00FC43A6" w:rsidP="00A51F2E">
      <w:pPr>
        <w:jc w:val="cente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61312" behindDoc="0" locked="0" layoutInCell="1" allowOverlap="1" wp14:anchorId="0288E80C" wp14:editId="78478198">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75801D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5323F6ED" w14:textId="77777777" w:rsidR="00FC43A6" w:rsidRPr="00A51F2E" w:rsidRDefault="00FC43A6" w:rsidP="00A51F2E">
      <w:pPr>
        <w:jc w:val="center"/>
        <w:rPr>
          <w:rFonts w:ascii="Arial Narrow" w:hAnsi="Arial Narrow" w:cs="Arial"/>
          <w:szCs w:val="20"/>
          <w:highlight w:val="lightGray"/>
        </w:rPr>
      </w:pPr>
      <w:r w:rsidRPr="00A51F2E">
        <w:rPr>
          <w:rFonts w:ascii="Arial Narrow" w:hAnsi="Arial Narrow" w:cs="Arial"/>
          <w:szCs w:val="20"/>
          <w:highlight w:val="lightGray"/>
        </w:rPr>
        <w:t>[Nombre y firma de la persona natural]</w:t>
      </w:r>
    </w:p>
    <w:p w14:paraId="25C4D4BD" w14:textId="77777777" w:rsidR="00FC43A6" w:rsidRPr="00A51F2E" w:rsidRDefault="00FC43A6" w:rsidP="00A51F2E">
      <w:pPr>
        <w:rPr>
          <w:rFonts w:ascii="Arial Narrow" w:hAnsi="Arial Narrow" w:cs="Arial"/>
          <w:b/>
          <w:bCs/>
          <w:szCs w:val="20"/>
        </w:rPr>
      </w:pPr>
    </w:p>
    <w:p w14:paraId="0B222D0E" w14:textId="77777777" w:rsidR="00FC43A6" w:rsidRPr="00A51F2E" w:rsidRDefault="00FC43A6" w:rsidP="00A51F2E">
      <w:pPr>
        <w:rPr>
          <w:rFonts w:ascii="Arial Narrow" w:hAnsi="Arial Narrow" w:cs="Arial"/>
          <w:b/>
          <w:bCs/>
          <w:szCs w:val="20"/>
        </w:rPr>
      </w:pPr>
    </w:p>
    <w:p w14:paraId="3927361F" w14:textId="77777777" w:rsidR="00FC43A6" w:rsidRPr="00A51F2E" w:rsidRDefault="00FC43A6" w:rsidP="00A51F2E">
      <w:pPr>
        <w:rPr>
          <w:rFonts w:ascii="Arial Narrow" w:hAnsi="Arial Narrow" w:cs="Arial"/>
          <w:b/>
          <w:bCs/>
          <w:szCs w:val="20"/>
        </w:rPr>
      </w:pPr>
    </w:p>
    <w:p w14:paraId="30541A68" w14:textId="77777777" w:rsidR="00FC43A6" w:rsidRPr="00A51F2E" w:rsidRDefault="00FC43A6" w:rsidP="00A51F2E">
      <w:pPr>
        <w:jc w:val="center"/>
        <w:rPr>
          <w:rFonts w:ascii="Arial Narrow" w:hAnsi="Arial Narrow"/>
          <w:b/>
          <w:bCs/>
          <w:szCs w:val="22"/>
        </w:rPr>
      </w:pPr>
    </w:p>
    <w:p w14:paraId="2585C4C6" w14:textId="77777777" w:rsidR="00FC43A6" w:rsidRPr="00A51F2E" w:rsidRDefault="00FC43A6" w:rsidP="00A51F2E">
      <w:pPr>
        <w:jc w:val="center"/>
        <w:rPr>
          <w:rFonts w:ascii="Arial Narrow" w:hAnsi="Arial Narrow"/>
          <w:b/>
          <w:bCs/>
          <w:szCs w:val="22"/>
        </w:rPr>
      </w:pPr>
    </w:p>
    <w:p w14:paraId="17DAB43A" w14:textId="77777777" w:rsidR="00FC43A6" w:rsidRPr="00A51F2E" w:rsidRDefault="00FC43A6" w:rsidP="00A51F2E">
      <w:pPr>
        <w:rPr>
          <w:rFonts w:ascii="Arial Narrow" w:hAnsi="Arial Narrow"/>
        </w:rPr>
      </w:pPr>
      <w:r w:rsidRPr="00A51F2E">
        <w:rPr>
          <w:rFonts w:ascii="Arial Narrow" w:hAnsi="Arial Narrow"/>
        </w:rPr>
        <w:br w:type="page"/>
      </w:r>
    </w:p>
    <w:p w14:paraId="5BE2881B" w14:textId="77777777" w:rsidR="00942D25" w:rsidRDefault="00942D25" w:rsidP="00942D25">
      <w:pPr>
        <w:jc w:val="both"/>
        <w:rPr>
          <w:rFonts w:ascii="Arial Narrow" w:eastAsiaTheme="minorHAnsi" w:hAnsi="Arial Narrow" w:cs="Arial"/>
          <w:b/>
          <w:bCs/>
          <w:szCs w:val="20"/>
          <w:lang w:eastAsia="en-US"/>
        </w:rPr>
      </w:pPr>
      <w:r w:rsidRPr="006F203E">
        <w:rPr>
          <w:rFonts w:ascii="Arial Narrow" w:eastAsiaTheme="minorHAnsi" w:hAnsi="Arial Narrow" w:cs="Arial"/>
          <w:b/>
          <w:bCs/>
          <w:szCs w:val="20"/>
          <w:lang w:eastAsia="en-US"/>
        </w:rPr>
        <w:lastRenderedPageBreak/>
        <w:t xml:space="preserve">Nota: </w:t>
      </w:r>
      <w:r>
        <w:rPr>
          <w:rFonts w:ascii="Arial Narrow" w:eastAsiaTheme="minorHAnsi" w:hAnsi="Arial Narrow" w:cs="Arial"/>
          <w:b/>
          <w:bCs/>
          <w:szCs w:val="20"/>
          <w:lang w:eastAsia="en-US"/>
        </w:rPr>
        <w:t>Los</w:t>
      </w:r>
      <w:r w:rsidRPr="006F203E">
        <w:rPr>
          <w:rFonts w:ascii="Arial Narrow" w:eastAsiaTheme="minorHAnsi" w:hAnsi="Arial Narrow" w:cs="Arial"/>
          <w:b/>
          <w:bCs/>
          <w:szCs w:val="20"/>
          <w:lang w:eastAsia="en-US"/>
        </w:rPr>
        <w:t xml:space="preserve"> presente</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formato</w:t>
      </w:r>
      <w:r>
        <w:rPr>
          <w:rFonts w:ascii="Arial Narrow" w:eastAsiaTheme="minorHAnsi" w:hAnsi="Arial Narrow" w:cs="Arial"/>
          <w:b/>
          <w:bCs/>
          <w:szCs w:val="20"/>
          <w:lang w:eastAsia="en-US"/>
        </w:rPr>
        <w:t>s</w:t>
      </w:r>
      <w:r w:rsidRPr="006F203E">
        <w:rPr>
          <w:rFonts w:ascii="Arial Narrow" w:eastAsiaTheme="minorHAnsi" w:hAnsi="Arial Narrow" w:cs="Arial"/>
          <w:b/>
          <w:bCs/>
          <w:szCs w:val="20"/>
          <w:lang w:eastAsia="en-US"/>
        </w:rPr>
        <w:t xml:space="preserve"> se suministra</w:t>
      </w:r>
      <w:r>
        <w:rPr>
          <w:rFonts w:ascii="Arial Narrow" w:eastAsiaTheme="minorHAnsi" w:hAnsi="Arial Narrow" w:cs="Arial"/>
          <w:b/>
          <w:bCs/>
          <w:szCs w:val="20"/>
          <w:lang w:eastAsia="en-US"/>
        </w:rPr>
        <w:t>n</w:t>
      </w:r>
      <w:r w:rsidRPr="006F203E">
        <w:rPr>
          <w:rFonts w:ascii="Arial Narrow" w:eastAsiaTheme="minorHAnsi" w:hAnsi="Arial Narrow" w:cs="Arial"/>
          <w:b/>
          <w:bCs/>
          <w:szCs w:val="20"/>
          <w:lang w:eastAsia="en-US"/>
        </w:rPr>
        <w:t xml:space="preserve"> únicamente como guía orientadora para el proponente, quien podrá utilizar otros formatos o modelos para la presentación de la información correspondiente, siempre que estos permitan acreditar el cumplimiento de los requisitos exigidos. En todo caso, será responsabilidad del proponente aportar la totalidad de los documentos y la información requeridos en el pliego de condiciones, así como aquellos exigibles de conformidad con la normativa vigente aplicable al proceso de selección. </w:t>
      </w:r>
    </w:p>
    <w:p w14:paraId="3C40D5CF" w14:textId="77777777" w:rsidR="00FC43A6" w:rsidRDefault="00FC43A6" w:rsidP="00A51F2E">
      <w:pPr>
        <w:rPr>
          <w:rFonts w:ascii="Arial Narrow" w:hAnsi="Arial Narrow"/>
        </w:rPr>
      </w:pPr>
    </w:p>
    <w:p w14:paraId="518AFCF0" w14:textId="77777777" w:rsidR="00942D25" w:rsidRPr="00A51F2E" w:rsidRDefault="00942D25" w:rsidP="00A51F2E">
      <w:pPr>
        <w:rPr>
          <w:rFonts w:ascii="Arial Narrow" w:hAnsi="Arial Narrow"/>
        </w:rPr>
      </w:pPr>
    </w:p>
    <w:p w14:paraId="1E573DA5" w14:textId="7F5E662E" w:rsidR="00FC43A6" w:rsidRPr="00A51F2E" w:rsidRDefault="00FC43A6" w:rsidP="00A51F2E">
      <w:pPr>
        <w:jc w:val="center"/>
        <w:rPr>
          <w:rFonts w:ascii="Arial Narrow" w:eastAsiaTheme="minorHAnsi" w:hAnsi="Arial Narrow" w:cs="Arial"/>
          <w:b/>
          <w:bCs/>
          <w:szCs w:val="20"/>
          <w:lang w:eastAsia="en-US"/>
        </w:rPr>
      </w:pPr>
      <w:r>
        <w:rPr>
          <w:rFonts w:ascii="Arial Narrow" w:eastAsiaTheme="minorHAnsi" w:hAnsi="Arial Narrow" w:cs="Arial"/>
          <w:b/>
          <w:bCs/>
          <w:szCs w:val="20"/>
          <w:lang w:eastAsia="en-US"/>
        </w:rPr>
        <w:t>FORMATO 1</w:t>
      </w:r>
      <w:r w:rsidR="006F203E">
        <w:rPr>
          <w:rFonts w:ascii="Arial Narrow" w:eastAsiaTheme="minorHAnsi" w:hAnsi="Arial Narrow" w:cs="Arial"/>
          <w:b/>
          <w:bCs/>
          <w:szCs w:val="20"/>
          <w:lang w:eastAsia="en-US"/>
        </w:rPr>
        <w:t>2</w:t>
      </w:r>
      <w:r w:rsidRPr="00A51F2E">
        <w:rPr>
          <w:rFonts w:ascii="Arial Narrow" w:eastAsiaTheme="minorHAnsi" w:hAnsi="Arial Narrow" w:cs="Arial"/>
          <w:b/>
          <w:bCs/>
          <w:szCs w:val="20"/>
          <w:lang w:eastAsia="en-US"/>
        </w:rPr>
        <w:t>C – ACREDITACIÓN DE EMPRENDIMIENTOS Y EMPRESAS DE MUJERES</w:t>
      </w:r>
    </w:p>
    <w:p w14:paraId="13E49572" w14:textId="77777777" w:rsidR="00FC43A6" w:rsidRPr="00A51F2E" w:rsidRDefault="00FC43A6" w:rsidP="00A51F2E">
      <w:pPr>
        <w:jc w:val="center"/>
        <w:rPr>
          <w:rFonts w:ascii="Arial Narrow" w:eastAsiaTheme="minorHAnsi" w:hAnsi="Arial Narrow" w:cs="Arial"/>
          <w:b/>
          <w:bCs/>
          <w:szCs w:val="20"/>
          <w:lang w:eastAsia="en-US"/>
        </w:rPr>
      </w:pPr>
      <w:r w:rsidRPr="00A51F2E">
        <w:rPr>
          <w:rFonts w:ascii="Arial Narrow" w:eastAsiaTheme="minorHAnsi" w:hAnsi="Arial Narrow" w:cs="Arial"/>
          <w:b/>
          <w:bCs/>
          <w:szCs w:val="20"/>
          <w:lang w:eastAsia="en-US"/>
        </w:rPr>
        <w:t>(ASOCIACIONES Y COOPERATIVAS)</w:t>
      </w:r>
    </w:p>
    <w:p w14:paraId="4345FA39"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p>
    <w:p w14:paraId="6E9D454E" w14:textId="77777777" w:rsidR="00FC43A6" w:rsidRPr="00A51F2E" w:rsidRDefault="00FC43A6" w:rsidP="00A51F2E">
      <w:pPr>
        <w:jc w:val="both"/>
        <w:rPr>
          <w:rFonts w:ascii="Arial Narrow" w:hAnsi="Arial Narrow" w:cs="Arial"/>
          <w:szCs w:val="20"/>
        </w:rPr>
      </w:pPr>
      <w:r w:rsidRPr="00A51F2E">
        <w:rPr>
          <w:rFonts w:ascii="Arial Narrow" w:hAnsi="Arial Narrow" w:cs="Arial"/>
          <w:szCs w:val="20"/>
          <w:highlight w:val="lightGray"/>
        </w:rPr>
        <w:t>[</w:t>
      </w:r>
      <w:r w:rsidRPr="00A51F2E" w:rsidDel="00E3109C">
        <w:rPr>
          <w:rFonts w:ascii="Arial Narrow" w:hAnsi="Arial Narrow" w:cs="Arial"/>
          <w:szCs w:val="20"/>
          <w:highlight w:val="lightGray"/>
        </w:rPr>
        <w:t>Este Formato debe diligencia</w:t>
      </w:r>
      <w:r w:rsidRPr="00A51F2E">
        <w:rPr>
          <w:rFonts w:ascii="Arial Narrow" w:hAnsi="Arial Narrow" w:cs="Arial"/>
          <w:szCs w:val="20"/>
          <w:highlight w:val="lightGray"/>
        </w:rPr>
        <w:t>rse</w:t>
      </w:r>
      <w:r w:rsidRPr="00A51F2E" w:rsidDel="00E3109C">
        <w:rPr>
          <w:rFonts w:ascii="Arial Narrow" w:hAnsi="Arial Narrow" w:cs="Arial"/>
          <w:szCs w:val="20"/>
          <w:highlight w:val="lightGray"/>
        </w:rPr>
        <w:t xml:space="preserve"> por</w:t>
      </w:r>
      <w:r w:rsidRPr="00A51F2E">
        <w:rPr>
          <w:rFonts w:ascii="Arial Narrow" w:hAnsi="Arial Narrow" w:cs="Arial"/>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2278B10E"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p>
    <w:p w14:paraId="0B2D3956"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rPr>
        <w:t>Señores</w:t>
      </w:r>
    </w:p>
    <w:p w14:paraId="60FD4426" w14:textId="77777777" w:rsidR="00FC43A6" w:rsidRPr="00A51F2E" w:rsidRDefault="00FC43A6" w:rsidP="00A51F2E">
      <w:pPr>
        <w:tabs>
          <w:tab w:val="left" w:pos="-142"/>
        </w:tabs>
        <w:autoSpaceDE w:val="0"/>
        <w:autoSpaceDN w:val="0"/>
        <w:adjustRightInd w:val="0"/>
        <w:jc w:val="both"/>
        <w:rPr>
          <w:rFonts w:ascii="Arial Narrow" w:hAnsi="Arial Narrow" w:cs="Arial"/>
          <w:b/>
          <w:szCs w:val="20"/>
          <w:highlight w:val="lightGray"/>
        </w:rPr>
      </w:pPr>
      <w:r w:rsidRPr="00A51F2E">
        <w:rPr>
          <w:rFonts w:ascii="Arial Narrow" w:hAnsi="Arial Narrow" w:cs="Arial"/>
          <w:b/>
          <w:szCs w:val="20"/>
          <w:highlight w:val="lightGray"/>
        </w:rPr>
        <w:t xml:space="preserve">[NOMBRE DE LA ENTIDAD] </w:t>
      </w:r>
    </w:p>
    <w:p w14:paraId="6F2C5093" w14:textId="77777777" w:rsidR="00FC43A6" w:rsidRPr="00A51F2E" w:rsidRDefault="00FC43A6" w:rsidP="00A51F2E">
      <w:pPr>
        <w:tabs>
          <w:tab w:val="left" w:pos="-142"/>
        </w:tabs>
        <w:autoSpaceDE w:val="0"/>
        <w:autoSpaceDN w:val="0"/>
        <w:adjustRightInd w:val="0"/>
        <w:jc w:val="both"/>
        <w:rPr>
          <w:rFonts w:ascii="Arial Narrow" w:hAnsi="Arial Narrow" w:cs="Arial"/>
          <w:szCs w:val="20"/>
        </w:rPr>
      </w:pPr>
      <w:r w:rsidRPr="00A51F2E">
        <w:rPr>
          <w:rFonts w:ascii="Arial Narrow" w:hAnsi="Arial Narrow" w:cs="Arial"/>
          <w:szCs w:val="20"/>
          <w:highlight w:val="lightGray"/>
        </w:rPr>
        <w:t>[Ciudad]</w:t>
      </w:r>
      <w:r w:rsidRPr="00A51F2E">
        <w:rPr>
          <w:rFonts w:ascii="Arial Narrow" w:hAnsi="Arial Narrow" w:cs="Arial"/>
          <w:szCs w:val="20"/>
        </w:rPr>
        <w:t xml:space="preserve"> </w:t>
      </w:r>
    </w:p>
    <w:p w14:paraId="121C1164" w14:textId="77777777" w:rsidR="00FC43A6" w:rsidRPr="00A51F2E" w:rsidRDefault="00FC43A6" w:rsidP="00A51F2E">
      <w:pPr>
        <w:tabs>
          <w:tab w:val="left" w:pos="-142"/>
        </w:tabs>
        <w:autoSpaceDE w:val="0"/>
        <w:autoSpaceDN w:val="0"/>
        <w:adjustRightInd w:val="0"/>
        <w:rPr>
          <w:rFonts w:ascii="Arial Narrow" w:hAnsi="Arial Narrow" w:cs="Arial"/>
          <w:szCs w:val="20"/>
        </w:rPr>
      </w:pPr>
    </w:p>
    <w:p w14:paraId="5BFA7903" w14:textId="79416FAA" w:rsidR="00784FAD" w:rsidRDefault="00FC43A6" w:rsidP="004A267F">
      <w:pPr>
        <w:tabs>
          <w:tab w:val="left" w:pos="-142"/>
        </w:tabs>
        <w:autoSpaceDE w:val="0"/>
        <w:autoSpaceDN w:val="0"/>
        <w:adjustRightInd w:val="0"/>
        <w:rPr>
          <w:rFonts w:ascii="Arial Narrow" w:hAnsi="Arial Narrow" w:cs="Tahoma"/>
          <w:b/>
          <w:bCs/>
          <w:noProof/>
        </w:rPr>
      </w:pPr>
      <w:r w:rsidRPr="00254C2C">
        <w:rPr>
          <w:rFonts w:ascii="Arial Narrow" w:hAnsi="Arial Narrow" w:cs="Arial"/>
          <w:b/>
        </w:rPr>
        <w:t>REFERENCIA:</w:t>
      </w:r>
      <w:r w:rsidRPr="00254C2C">
        <w:rPr>
          <w:rFonts w:ascii="Arial Narrow" w:hAnsi="Arial Narrow" w:cs="Arial"/>
        </w:rPr>
        <w:tab/>
        <w:t xml:space="preserve">Proceso de Contratación </w:t>
      </w:r>
      <w:r w:rsidR="00784FAD" w:rsidRPr="00784FAD">
        <w:rPr>
          <w:rFonts w:ascii="Arial Narrow" w:hAnsi="Arial Narrow" w:cs="Tahoma"/>
          <w:b/>
          <w:bCs/>
          <w:noProof/>
        </w:rPr>
        <w:t>FDLSUBA-SA-MC-00</w:t>
      </w:r>
      <w:r w:rsidR="006F203E">
        <w:rPr>
          <w:rFonts w:ascii="Arial Narrow" w:hAnsi="Arial Narrow" w:cs="Tahoma"/>
          <w:b/>
          <w:bCs/>
          <w:noProof/>
        </w:rPr>
        <w:t>9</w:t>
      </w:r>
      <w:r w:rsidR="00784FAD" w:rsidRPr="00784FAD">
        <w:rPr>
          <w:rFonts w:ascii="Arial Narrow" w:hAnsi="Arial Narrow" w:cs="Tahoma"/>
          <w:b/>
          <w:bCs/>
          <w:noProof/>
        </w:rPr>
        <w:t>-2026 (</w:t>
      </w:r>
      <w:r w:rsidR="006F203E">
        <w:rPr>
          <w:rFonts w:ascii="Arial Narrow" w:hAnsi="Arial Narrow" w:cs="Tahoma"/>
          <w:b/>
          <w:bCs/>
          <w:noProof/>
        </w:rPr>
        <w:t>166970</w:t>
      </w:r>
      <w:r w:rsidR="00784FAD" w:rsidRPr="00784FAD">
        <w:rPr>
          <w:rFonts w:ascii="Arial Narrow" w:hAnsi="Arial Narrow" w:cs="Tahoma"/>
          <w:b/>
          <w:bCs/>
          <w:noProof/>
        </w:rPr>
        <w:t>)</w:t>
      </w:r>
    </w:p>
    <w:p w14:paraId="2E212FA6" w14:textId="2A4856D9" w:rsidR="00FC43A6" w:rsidRPr="00FB7784" w:rsidRDefault="00FC43A6" w:rsidP="004A267F">
      <w:pPr>
        <w:tabs>
          <w:tab w:val="left" w:pos="-142"/>
        </w:tabs>
        <w:autoSpaceDE w:val="0"/>
        <w:autoSpaceDN w:val="0"/>
        <w:adjustRightInd w:val="0"/>
        <w:rPr>
          <w:rFonts w:ascii="Arial Narrow" w:hAnsi="Arial Narrow"/>
          <w:b/>
          <w:bCs/>
          <w:iCs/>
          <w:lang w:val="es-CO" w:eastAsia="es-CO"/>
        </w:rPr>
      </w:pPr>
      <w:r w:rsidRPr="00254C2C">
        <w:rPr>
          <w:rFonts w:ascii="Arial Narrow" w:hAnsi="Arial Narrow"/>
          <w:b/>
        </w:rPr>
        <w:t xml:space="preserve">Objeto: </w:t>
      </w:r>
      <w:r w:rsidR="006F203E">
        <w:rPr>
          <w:rFonts w:ascii="Arial Narrow" w:hAnsi="Arial Narrow"/>
          <w:b/>
          <w:bCs/>
          <w:iCs/>
          <w:noProof/>
          <w:lang w:eastAsia="es-CO"/>
        </w:rPr>
        <w:t>_________________________________</w:t>
      </w:r>
    </w:p>
    <w:p w14:paraId="4A2DC8CC" w14:textId="77777777" w:rsidR="00FC43A6" w:rsidRPr="00A51F2E" w:rsidRDefault="00FC43A6" w:rsidP="00A51F2E">
      <w:pPr>
        <w:tabs>
          <w:tab w:val="left" w:pos="-142"/>
        </w:tabs>
        <w:autoSpaceDE w:val="0"/>
        <w:autoSpaceDN w:val="0"/>
        <w:adjustRightInd w:val="0"/>
        <w:rPr>
          <w:rFonts w:ascii="Arial Narrow" w:hAnsi="Arial Narrow" w:cs="Arial"/>
          <w:szCs w:val="20"/>
        </w:rPr>
      </w:pPr>
      <w:r w:rsidRPr="00A51F2E">
        <w:rPr>
          <w:rFonts w:ascii="Arial Narrow" w:hAnsi="Arial Narrow" w:cs="Arial"/>
          <w:szCs w:val="20"/>
        </w:rPr>
        <w:t xml:space="preserve"> </w:t>
      </w:r>
    </w:p>
    <w:p w14:paraId="597D1D9D"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Arial" w:hAnsi="Arial Narrow" w:cs="Arial"/>
          <w:szCs w:val="20"/>
          <w:highlight w:val="lightGray"/>
          <w:lang w:eastAsia="en-US"/>
        </w:rPr>
        <w:t>[Incluir cuando el Proceso de Contratación sea estructurado por lotes o grupos]</w:t>
      </w:r>
      <w:r w:rsidRPr="00A51F2E">
        <w:rPr>
          <w:rFonts w:ascii="Arial Narrow" w:eastAsia="Arial" w:hAnsi="Arial Narrow" w:cs="Arial"/>
          <w:szCs w:val="20"/>
          <w:lang w:eastAsia="en-US"/>
        </w:rPr>
        <w:t xml:space="preserve"> </w:t>
      </w:r>
      <w:r w:rsidRPr="00A51F2E">
        <w:rPr>
          <w:rFonts w:ascii="Arial Narrow" w:eastAsiaTheme="minorHAnsi" w:hAnsi="Arial Narrow" w:cs="Arial"/>
          <w:szCs w:val="20"/>
          <w:lang w:eastAsia="en-US"/>
        </w:rPr>
        <w:t xml:space="preserve">Lote: </w:t>
      </w:r>
      <w:r w:rsidRPr="00A51F2E">
        <w:rPr>
          <w:rFonts w:ascii="Arial Narrow" w:eastAsiaTheme="minorHAnsi" w:hAnsi="Arial Narrow" w:cs="Arial"/>
          <w:szCs w:val="20"/>
          <w:highlight w:val="lightGray"/>
          <w:lang w:eastAsia="en-US"/>
        </w:rPr>
        <w:t>[Indicar el lote o lotes a los cuales se presenta oferta.]</w:t>
      </w:r>
    </w:p>
    <w:p w14:paraId="2FE5F244" w14:textId="77777777" w:rsidR="00FC43A6" w:rsidRPr="00A51F2E" w:rsidRDefault="00FC43A6" w:rsidP="00A51F2E">
      <w:pPr>
        <w:jc w:val="both"/>
        <w:rPr>
          <w:rFonts w:ascii="Arial Narrow" w:eastAsiaTheme="minorHAnsi" w:hAnsi="Arial Narrow" w:cs="Arial"/>
          <w:szCs w:val="20"/>
          <w:lang w:eastAsia="en-US"/>
        </w:rPr>
      </w:pPr>
    </w:p>
    <w:p w14:paraId="238BF990" w14:textId="77777777" w:rsidR="00FC43A6" w:rsidRPr="00A51F2E" w:rsidRDefault="00FC43A6" w:rsidP="00A51F2E">
      <w:pPr>
        <w:widowControl w:val="0"/>
        <w:jc w:val="both"/>
        <w:rPr>
          <w:rFonts w:ascii="Arial Narrow" w:hAnsi="Arial Narrow" w:cs="Arial"/>
          <w:szCs w:val="20"/>
        </w:rPr>
      </w:pPr>
      <w:r w:rsidRPr="00A51F2E">
        <w:rPr>
          <w:rFonts w:ascii="Arial Narrow" w:hAnsi="Arial Narrow" w:cs="Arial"/>
          <w:szCs w:val="20"/>
        </w:rPr>
        <w:t>Estimados señores:</w:t>
      </w:r>
    </w:p>
    <w:p w14:paraId="4BF1E181" w14:textId="77777777" w:rsidR="00FC43A6" w:rsidRPr="00A51F2E" w:rsidRDefault="00FC43A6" w:rsidP="00A51F2E">
      <w:pPr>
        <w:jc w:val="both"/>
        <w:rPr>
          <w:rFonts w:ascii="Arial Narrow" w:eastAsiaTheme="minorHAnsi" w:hAnsi="Arial Narrow" w:cs="Arial"/>
          <w:szCs w:val="20"/>
          <w:highlight w:val="lightGray"/>
          <w:lang w:eastAsia="en-US"/>
        </w:rPr>
      </w:pPr>
    </w:p>
    <w:p w14:paraId="1964E3B0" w14:textId="77777777" w:rsidR="00FC43A6" w:rsidRPr="00A51F2E" w:rsidRDefault="00FC43A6" w:rsidP="00A51F2E">
      <w:pPr>
        <w:jc w:val="both"/>
        <w:rPr>
          <w:rFonts w:ascii="Arial Narrow" w:eastAsiaTheme="minorHAnsi" w:hAnsi="Arial Narrow" w:cs="Arial"/>
          <w:szCs w:val="20"/>
          <w:lang w:eastAsia="en-US"/>
        </w:rPr>
      </w:pPr>
      <w:r w:rsidRPr="00A51F2E">
        <w:rPr>
          <w:rFonts w:ascii="Arial Narrow" w:eastAsiaTheme="minorHAnsi" w:hAnsi="Arial Narrow" w:cs="Arial"/>
          <w:szCs w:val="20"/>
          <w:highlight w:val="lightGray"/>
          <w:lang w:eastAsia="en-US"/>
        </w:rPr>
        <w:t>[Incluir el nombre d</w:t>
      </w:r>
      <w:r w:rsidRPr="00A51F2E">
        <w:rPr>
          <w:rFonts w:ascii="Arial Narrow" w:eastAsiaTheme="minorHAnsi" w:hAnsi="Arial Narrow" w:cs="Arial"/>
          <w:szCs w:val="20"/>
          <w:highlight w:val="lightGray"/>
          <w:shd w:val="clear" w:color="auto" w:fill="FFFFFF"/>
          <w:lang w:eastAsia="en-US"/>
        </w:rPr>
        <w:t>el representante legal de la asociación o cooperativa]</w:t>
      </w:r>
      <w:r w:rsidRPr="00A51F2E">
        <w:rPr>
          <w:rFonts w:ascii="Arial Narrow" w:eastAsiaTheme="minorHAnsi" w:hAnsi="Arial Narrow" w:cs="Arial"/>
          <w:szCs w:val="20"/>
          <w:lang w:eastAsia="en-US"/>
        </w:rPr>
        <w:t xml:space="preserve"> identificado con </w:t>
      </w:r>
      <w:r w:rsidRPr="00A51F2E">
        <w:rPr>
          <w:rFonts w:ascii="Arial Narrow" w:eastAsiaTheme="minorHAnsi" w:hAnsi="Arial Narrow" w:cs="Arial"/>
          <w:szCs w:val="20"/>
          <w:highlight w:val="lightGray"/>
          <w:lang w:eastAsia="en-US"/>
        </w:rPr>
        <w:t>[Incluir el número de identificación]</w:t>
      </w:r>
      <w:r w:rsidRPr="00A51F2E">
        <w:rPr>
          <w:rFonts w:ascii="Arial Narrow" w:eastAsiaTheme="minorHAnsi" w:hAnsi="Arial Narrow" w:cs="Arial"/>
          <w:szCs w:val="20"/>
          <w:lang w:eastAsia="en-US"/>
        </w:rPr>
        <w:t xml:space="preserve">, en mi condición de representante legal de </w:t>
      </w:r>
      <w:r w:rsidRPr="00A51F2E">
        <w:rPr>
          <w:rFonts w:ascii="Arial Narrow" w:eastAsiaTheme="minorHAnsi" w:hAnsi="Arial Narrow" w:cs="Arial"/>
          <w:szCs w:val="20"/>
          <w:highlight w:val="lightGray"/>
          <w:lang w:eastAsia="en-US"/>
        </w:rPr>
        <w:t>[Incluir la razón social de la asociación o cooperativa]</w:t>
      </w:r>
      <w:r w:rsidRPr="00A51F2E">
        <w:rPr>
          <w:rFonts w:ascii="Arial Narrow" w:eastAsiaTheme="minorHAnsi" w:hAnsi="Arial Narrow" w:cs="Arial"/>
          <w:szCs w:val="20"/>
          <w:lang w:eastAsia="en-US"/>
        </w:rPr>
        <w:t xml:space="preserve"> identificado con el NIT </w:t>
      </w:r>
      <w:r w:rsidRPr="00A51F2E">
        <w:rPr>
          <w:rFonts w:ascii="Arial Narrow" w:eastAsiaTheme="minorHAnsi" w:hAnsi="Arial Narrow" w:cs="Arial"/>
          <w:szCs w:val="20"/>
          <w:highlight w:val="lightGray"/>
          <w:lang w:eastAsia="en-US"/>
        </w:rPr>
        <w:t>[Incluir el NIT]</w:t>
      </w:r>
      <w:r w:rsidRPr="00A51F2E">
        <w:rPr>
          <w:rFonts w:ascii="Arial Narrow" w:eastAsiaTheme="minorHAnsi" w:hAnsi="Arial Narrow" w:cs="Arial"/>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A51F2E">
        <w:rPr>
          <w:rFonts w:ascii="Arial Narrow" w:eastAsiaTheme="minorHAnsi" w:hAnsi="Arial Narrow" w:cs="Arial"/>
          <w:szCs w:val="20"/>
          <w:highlight w:val="lightGray"/>
          <w:lang w:eastAsia="en-US"/>
        </w:rPr>
        <w:t>[indicar si es en la asociación o cooperativa],</w:t>
      </w:r>
      <w:r w:rsidRPr="00A51F2E">
        <w:rPr>
          <w:rFonts w:ascii="Arial Narrow" w:eastAsiaTheme="minorHAnsi" w:hAnsi="Arial Narrow" w:cs="Arial"/>
          <w:szCs w:val="20"/>
          <w:lang w:eastAsia="en-US"/>
        </w:rPr>
        <w:t xml:space="preserve"> ha permanecido </w:t>
      </w:r>
      <w:r w:rsidRPr="00A51F2E">
        <w:rPr>
          <w:rFonts w:ascii="Arial Narrow" w:hAnsi="Arial Narrow" w:cs="Arial"/>
          <w:szCs w:val="20"/>
        </w:rPr>
        <w:t xml:space="preserve">durante al menos el último año anterior contado a </w:t>
      </w:r>
      <w:r w:rsidRPr="00A51F2E">
        <w:rPr>
          <w:rFonts w:ascii="Arial Narrow" w:eastAsiaTheme="minorHAnsi" w:hAnsi="Arial Narrow" w:cs="Arial"/>
          <w:szCs w:val="20"/>
          <w:lang w:eastAsia="en-US"/>
        </w:rPr>
        <w:t xml:space="preserve">partir de la fecha de cierre del Proceso de Contratación. </w:t>
      </w:r>
    </w:p>
    <w:p w14:paraId="4E7F97E6" w14:textId="77777777" w:rsidR="00FC43A6" w:rsidRPr="00A51F2E" w:rsidRDefault="00FC43A6" w:rsidP="00A51F2E">
      <w:pPr>
        <w:jc w:val="both"/>
        <w:rPr>
          <w:rFonts w:ascii="Arial Narrow" w:eastAsiaTheme="minorHAnsi" w:hAnsi="Arial Narrow" w:cs="Arial"/>
          <w:szCs w:val="20"/>
          <w:lang w:eastAsia="en-US"/>
        </w:rPr>
      </w:pPr>
    </w:p>
    <w:p w14:paraId="0FF33EE7" w14:textId="77777777" w:rsidR="00FC43A6" w:rsidRPr="00A51F2E" w:rsidRDefault="00FC43A6" w:rsidP="00A51F2E">
      <w:pPr>
        <w:rPr>
          <w:rFonts w:ascii="Arial Narrow" w:hAnsi="Arial Narrow" w:cs="Arial"/>
          <w:szCs w:val="20"/>
        </w:rPr>
      </w:pPr>
      <w:r w:rsidRPr="00A51F2E">
        <w:rPr>
          <w:rFonts w:ascii="Arial Narrow" w:hAnsi="Arial Narrow" w:cs="Arial"/>
          <w:szCs w:val="20"/>
        </w:rPr>
        <w:t xml:space="preserve">En constancia, se firma en </w:t>
      </w:r>
      <w:r w:rsidRPr="00A51F2E">
        <w:rPr>
          <w:rFonts w:ascii="Arial Narrow" w:hAnsi="Arial Narrow" w:cs="Arial"/>
          <w:szCs w:val="20"/>
          <w:highlight w:val="lightGray"/>
        </w:rPr>
        <w:t>______________</w:t>
      </w:r>
      <w:r w:rsidRPr="00A51F2E">
        <w:rPr>
          <w:rFonts w:ascii="Arial Narrow" w:hAnsi="Arial Narrow" w:cs="Arial"/>
          <w:szCs w:val="20"/>
        </w:rPr>
        <w:t xml:space="preserve">, a los </w:t>
      </w:r>
      <w:r w:rsidRPr="00A51F2E">
        <w:rPr>
          <w:rFonts w:ascii="Arial Narrow" w:hAnsi="Arial Narrow" w:cs="Arial"/>
          <w:szCs w:val="20"/>
          <w:highlight w:val="lightGray"/>
        </w:rPr>
        <w:t>____</w:t>
      </w:r>
      <w:r w:rsidRPr="00A51F2E">
        <w:rPr>
          <w:rFonts w:ascii="Arial Narrow" w:hAnsi="Arial Narrow" w:cs="Arial"/>
          <w:szCs w:val="20"/>
        </w:rPr>
        <w:t xml:space="preserve"> días del mes de </w:t>
      </w:r>
      <w:r w:rsidRPr="00A51F2E">
        <w:rPr>
          <w:rFonts w:ascii="Arial Narrow" w:hAnsi="Arial Narrow" w:cs="Arial"/>
          <w:szCs w:val="20"/>
          <w:highlight w:val="lightGray"/>
        </w:rPr>
        <w:t>_____</w:t>
      </w:r>
      <w:r w:rsidRPr="00A51F2E">
        <w:rPr>
          <w:rFonts w:ascii="Arial Narrow" w:hAnsi="Arial Narrow" w:cs="Arial"/>
          <w:szCs w:val="20"/>
        </w:rPr>
        <w:t xml:space="preserve"> del 20</w:t>
      </w:r>
      <w:r w:rsidRPr="00A51F2E">
        <w:rPr>
          <w:rFonts w:ascii="Arial Narrow" w:hAnsi="Arial Narrow" w:cs="Arial"/>
          <w:szCs w:val="20"/>
          <w:highlight w:val="lightGray"/>
        </w:rPr>
        <w:t>__</w:t>
      </w:r>
    </w:p>
    <w:p w14:paraId="01C0F06D" w14:textId="77777777" w:rsidR="00FC43A6" w:rsidRPr="00A51F2E" w:rsidRDefault="00FC43A6" w:rsidP="00A51F2E">
      <w:pPr>
        <w:rPr>
          <w:rFonts w:ascii="Arial Narrow" w:hAnsi="Arial Narrow" w:cs="Arial"/>
          <w:szCs w:val="20"/>
        </w:rPr>
      </w:pPr>
    </w:p>
    <w:p w14:paraId="61D4242B" w14:textId="77777777" w:rsidR="00FC43A6" w:rsidRPr="00A51F2E" w:rsidRDefault="00FC43A6" w:rsidP="00A51F2E">
      <w:pPr>
        <w:jc w:val="center"/>
        <w:rPr>
          <w:rFonts w:ascii="Arial Narrow" w:hAnsi="Arial Narrow" w:cs="Arial"/>
          <w:b/>
          <w:szCs w:val="20"/>
        </w:rPr>
      </w:pPr>
    </w:p>
    <w:p w14:paraId="227C63A9" w14:textId="77777777" w:rsidR="00FC43A6" w:rsidRPr="00A51F2E" w:rsidRDefault="00FC43A6" w:rsidP="00A51F2E">
      <w:pPr>
        <w:jc w:val="center"/>
        <w:rPr>
          <w:rFonts w:ascii="Arial Narrow" w:hAnsi="Arial Narrow" w:cs="Arial"/>
          <w:b/>
          <w:szCs w:val="20"/>
        </w:rPr>
      </w:pPr>
    </w:p>
    <w:p w14:paraId="1908134D" w14:textId="77777777" w:rsidR="00FC43A6" w:rsidRPr="00A51F2E" w:rsidRDefault="00FC43A6" w:rsidP="00A51F2E">
      <w:pPr>
        <w:rPr>
          <w:rFonts w:ascii="Arial Narrow" w:hAnsi="Arial Narrow" w:cs="Arial"/>
          <w:b/>
          <w:szCs w:val="20"/>
        </w:rPr>
      </w:pPr>
      <w:r w:rsidRPr="00A51F2E">
        <w:rPr>
          <w:rFonts w:ascii="Arial Narrow" w:hAnsi="Arial Narrow" w:cs="Arial"/>
          <w:b/>
          <w:noProof/>
          <w:szCs w:val="20"/>
        </w:rPr>
        <mc:AlternateContent>
          <mc:Choice Requires="wps">
            <w:drawing>
              <wp:anchor distT="0" distB="0" distL="114300" distR="114300" simplePos="0" relativeHeight="251662336" behindDoc="0" locked="0" layoutInCell="1" allowOverlap="1" wp14:anchorId="2AAFAE51" wp14:editId="234F5A85">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F06DF1"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65D940B2" w14:textId="77777777" w:rsidR="00FC43A6" w:rsidRPr="00A51F2E" w:rsidRDefault="00FC43A6" w:rsidP="00A51F2E">
      <w:pPr>
        <w:jc w:val="center"/>
        <w:rPr>
          <w:rFonts w:ascii="Arial Narrow" w:hAnsi="Arial Narrow" w:cs="Arial"/>
          <w:szCs w:val="20"/>
        </w:rPr>
      </w:pPr>
      <w:r w:rsidRPr="00A51F2E">
        <w:rPr>
          <w:rFonts w:ascii="Arial Narrow" w:hAnsi="Arial Narrow" w:cs="Arial"/>
          <w:szCs w:val="20"/>
          <w:highlight w:val="lightGray"/>
        </w:rPr>
        <w:t>[Nombre y firma del representante legal de la asociación o cooperativa]</w:t>
      </w:r>
    </w:p>
    <w:p w14:paraId="5A93D0B1" w14:textId="77777777" w:rsidR="00FC43A6" w:rsidRPr="00A51F2E" w:rsidRDefault="00FC43A6" w:rsidP="00A51F2E">
      <w:pPr>
        <w:rPr>
          <w:rFonts w:ascii="Arial Narrow" w:hAnsi="Arial Narrow"/>
        </w:rPr>
      </w:pPr>
    </w:p>
    <w:p w14:paraId="73BA02F2" w14:textId="77777777" w:rsidR="00FC43A6" w:rsidRPr="00A51F2E" w:rsidRDefault="00FC43A6" w:rsidP="00A51F2E">
      <w:pPr>
        <w:rPr>
          <w:rFonts w:ascii="Arial Narrow" w:hAnsi="Arial Narrow"/>
        </w:rPr>
      </w:pPr>
    </w:p>
    <w:p w14:paraId="420FE64A" w14:textId="77777777" w:rsidR="00FC43A6" w:rsidRPr="00A51F2E" w:rsidRDefault="00FC43A6" w:rsidP="00A51F2E">
      <w:pPr>
        <w:rPr>
          <w:rFonts w:ascii="Arial Narrow" w:hAnsi="Arial Narrow"/>
        </w:rPr>
      </w:pPr>
    </w:p>
    <w:p w14:paraId="77027FC5" w14:textId="77777777" w:rsidR="00FC43A6" w:rsidRPr="00A51F2E" w:rsidRDefault="00FC43A6" w:rsidP="00A51F2E">
      <w:pPr>
        <w:rPr>
          <w:rFonts w:ascii="Arial Narrow" w:hAnsi="Arial Narrow"/>
        </w:rPr>
      </w:pPr>
    </w:p>
    <w:p w14:paraId="35EC8F12" w14:textId="77777777" w:rsidR="00FC43A6" w:rsidRPr="00A51F2E" w:rsidRDefault="00FC43A6" w:rsidP="00A51F2E">
      <w:pPr>
        <w:rPr>
          <w:rFonts w:ascii="Arial Narrow" w:hAnsi="Arial Narrow"/>
        </w:rPr>
      </w:pPr>
    </w:p>
    <w:p w14:paraId="4F396B99" w14:textId="77777777" w:rsidR="00FC43A6" w:rsidRDefault="00FC43A6" w:rsidP="00A51F2E">
      <w:pPr>
        <w:rPr>
          <w:rFonts w:ascii="Arial Narrow" w:hAnsi="Arial Narrow"/>
        </w:rPr>
        <w:sectPr w:rsidR="00FC43A6" w:rsidSect="00FC43A6">
          <w:headerReference w:type="default" r:id="rId12"/>
          <w:type w:val="continuous"/>
          <w:pgSz w:w="12240" w:h="18726"/>
          <w:pgMar w:top="2268" w:right="1417" w:bottom="2268" w:left="1701" w:header="850" w:footer="1701" w:gutter="0"/>
          <w:cols w:space="708"/>
          <w:docGrid w:linePitch="360"/>
        </w:sectPr>
      </w:pPr>
    </w:p>
    <w:p w14:paraId="68E1A00D" w14:textId="77777777" w:rsidR="00FC43A6" w:rsidRPr="00A51F2E" w:rsidRDefault="00FC43A6" w:rsidP="00A51F2E">
      <w:pPr>
        <w:rPr>
          <w:rFonts w:ascii="Arial Narrow" w:hAnsi="Arial Narrow"/>
        </w:rPr>
      </w:pPr>
    </w:p>
    <w:sectPr w:rsidR="00FC43A6" w:rsidRPr="00A51F2E" w:rsidSect="00FC43A6">
      <w:headerReference w:type="default" r:id="rId13"/>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3C0F7" w14:textId="77777777" w:rsidR="002710D5" w:rsidRDefault="002710D5" w:rsidP="00A10899">
      <w:r>
        <w:separator/>
      </w:r>
    </w:p>
  </w:endnote>
  <w:endnote w:type="continuationSeparator" w:id="0">
    <w:p w14:paraId="1AE0AA12" w14:textId="77777777" w:rsidR="002710D5" w:rsidRDefault="002710D5" w:rsidP="00A10899">
      <w:r>
        <w:continuationSeparator/>
      </w:r>
    </w:p>
  </w:endnote>
  <w:endnote w:type="continuationNotice" w:id="1">
    <w:p w14:paraId="062F98F3" w14:textId="77777777" w:rsidR="002710D5" w:rsidRDefault="002710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9327A" w14:textId="77777777" w:rsidR="00FC43A6" w:rsidRPr="00CD5A83" w:rsidRDefault="00FC43A6" w:rsidP="00CD5A83">
    <w:pPr>
      <w:pStyle w:val="Piedepgina"/>
      <w:rPr>
        <w:rFonts w:ascii="Arial Narrow" w:hAnsi="Arial Narrow"/>
        <w:sz w:val="2"/>
      </w:rPr>
    </w:pPr>
    <w:r w:rsidRPr="00CD5A83">
      <w:rPr>
        <w:rFonts w:ascii="Arial Narrow" w:hAnsi="Arial Narrow"/>
        <w:noProof/>
        <w:sz w:val="2"/>
      </w:rPr>
      <mc:AlternateContent>
        <mc:Choice Requires="wpg">
          <w:drawing>
            <wp:anchor distT="0" distB="0" distL="114300" distR="114300" simplePos="0" relativeHeight="251659264" behindDoc="0" locked="0" layoutInCell="1" allowOverlap="1" wp14:anchorId="414399FC" wp14:editId="59772EF0">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38E9147B"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Edificio Liévano</w:t>
                            </w:r>
                          </w:p>
                          <w:p w14:paraId="60C397E9"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Calle 11 No. 8 -17</w:t>
                            </w:r>
                          </w:p>
                          <w:p w14:paraId="4AA7AEB2"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1DE5AF78"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Tel. 3387000 - 3820660</w:t>
                            </w:r>
                          </w:p>
                          <w:p w14:paraId="0F89490B"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Información Línea 195</w:t>
                            </w:r>
                          </w:p>
                          <w:p w14:paraId="20C3D230"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www.gobiernobogota.gov.co</w:t>
                            </w:r>
                          </w:p>
                          <w:p w14:paraId="13632ED7" w14:textId="77777777" w:rsidR="00FC43A6" w:rsidRDefault="00FC43A6"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A6BAB5" w14:textId="77777777" w:rsidR="00FC43A6" w:rsidRDefault="00FC43A6" w:rsidP="008A7761">
                            <w:pPr>
                              <w:rPr>
                                <w:sz w:val="16"/>
                                <w:szCs w:val="16"/>
                                <w:lang w:val="es-MX"/>
                              </w:rPr>
                            </w:pPr>
                          </w:p>
                          <w:p w14:paraId="5355A5F8"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17CCEA72" w14:textId="77777777" w:rsidR="00FC43A6" w:rsidRPr="00264B7C" w:rsidRDefault="00FC43A6"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B4AD89A"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16466D5"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14399FC" id="Grupo 11" o:spid="_x0000_s1026"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38E9147B"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Edificio Liévano</w:t>
                      </w:r>
                    </w:p>
                    <w:p w14:paraId="60C397E9"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Calle 11 No. 8 -17</w:t>
                      </w:r>
                    </w:p>
                    <w:p w14:paraId="4AA7AEB2"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 xml:space="preserve">Código Postal: 111711 </w:t>
                      </w:r>
                    </w:p>
                    <w:p w14:paraId="1DE5AF78"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Tel. 3387000 - 3820660</w:t>
                      </w:r>
                    </w:p>
                    <w:p w14:paraId="0F89490B"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Información Línea 195</w:t>
                      </w:r>
                    </w:p>
                    <w:p w14:paraId="20C3D230" w14:textId="77777777" w:rsidR="00FC43A6" w:rsidRPr="00B4759C" w:rsidRDefault="00FC43A6" w:rsidP="008A7761">
                      <w:pPr>
                        <w:rPr>
                          <w:rFonts w:ascii="Garamond" w:hAnsi="Garamond"/>
                          <w:sz w:val="16"/>
                          <w:szCs w:val="16"/>
                          <w:lang w:val="es-MX"/>
                        </w:rPr>
                      </w:pPr>
                      <w:r w:rsidRPr="00B4759C">
                        <w:rPr>
                          <w:rFonts w:ascii="Garamond" w:hAnsi="Garamond"/>
                          <w:sz w:val="16"/>
                          <w:szCs w:val="16"/>
                          <w:lang w:val="es-MX"/>
                        </w:rPr>
                        <w:t>www.gobiernobogota.gov.co</w:t>
                      </w:r>
                    </w:p>
                    <w:p w14:paraId="13632ED7" w14:textId="77777777" w:rsidR="00FC43A6" w:rsidRDefault="00FC43A6"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6CA6BAB5" w14:textId="77777777" w:rsidR="00FC43A6" w:rsidRDefault="00FC43A6" w:rsidP="008A7761">
                      <w:pPr>
                        <w:rPr>
                          <w:sz w:val="16"/>
                          <w:szCs w:val="16"/>
                          <w:lang w:val="es-MX"/>
                        </w:rPr>
                      </w:pPr>
                    </w:p>
                    <w:p w14:paraId="5355A5F8"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17CCEA72" w14:textId="77777777" w:rsidR="00FC43A6" w:rsidRPr="00264B7C" w:rsidRDefault="00FC43A6" w:rsidP="008A7761">
                      <w:pPr>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2B4AD89A"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716466D5" w14:textId="77777777" w:rsidR="00FC43A6" w:rsidRPr="00B4759C" w:rsidRDefault="00FC43A6" w:rsidP="008A7761">
                      <w:pPr>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827D0" w14:textId="77777777" w:rsidR="002710D5" w:rsidRDefault="002710D5" w:rsidP="00A10899">
      <w:r>
        <w:separator/>
      </w:r>
    </w:p>
  </w:footnote>
  <w:footnote w:type="continuationSeparator" w:id="0">
    <w:p w14:paraId="6DB9FBE1" w14:textId="77777777" w:rsidR="002710D5" w:rsidRDefault="002710D5" w:rsidP="00A10899">
      <w:r>
        <w:continuationSeparator/>
      </w:r>
    </w:p>
  </w:footnote>
  <w:footnote w:type="continuationNotice" w:id="1">
    <w:p w14:paraId="24272332" w14:textId="77777777" w:rsidR="002710D5" w:rsidRDefault="002710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5"/>
      <w:gridCol w:w="5647"/>
    </w:tblGrid>
    <w:tr w:rsidR="00FC43A6" w:rsidRPr="00CD5A83" w14:paraId="18967DBC" w14:textId="77777777" w:rsidTr="001E1D59">
      <w:tc>
        <w:tcPr>
          <w:tcW w:w="1905" w:type="pct"/>
        </w:tcPr>
        <w:p w14:paraId="571C447B" w14:textId="77777777" w:rsidR="00FC43A6" w:rsidRPr="00CD5A83" w:rsidRDefault="00FC43A6" w:rsidP="00CD5A83">
          <w:pPr>
            <w:rPr>
              <w:rFonts w:ascii="Arial Narrow" w:hAnsi="Arial Narrow"/>
              <w:sz w:val="20"/>
              <w:szCs w:val="20"/>
              <w:lang w:val="es-ES_tradnl"/>
            </w:rPr>
          </w:pPr>
          <w:bookmarkStart w:id="0" w:name="FDL_Suba"/>
          <w:r w:rsidRPr="00CD5A83">
            <w:rPr>
              <w:rFonts w:ascii="Arial Narrow" w:hAnsi="Arial Narrow"/>
              <w:noProof/>
              <w:sz w:val="20"/>
              <w:szCs w:val="20"/>
            </w:rPr>
            <w:drawing>
              <wp:inline distT="0" distB="0" distL="0" distR="0" wp14:anchorId="5F04A4BF" wp14:editId="50310F79">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727BF5ED" w14:textId="1FF2719D" w:rsidR="00FC43A6" w:rsidRPr="00CD5A83" w:rsidRDefault="00FC43A6" w:rsidP="00CD5A83">
          <w:pPr>
            <w:jc w:val="center"/>
            <w:rPr>
              <w:rFonts w:ascii="Arial Narrow" w:hAnsi="Arial Narrow"/>
              <w:sz w:val="20"/>
              <w:szCs w:val="20"/>
            </w:rPr>
          </w:pPr>
          <w:r>
            <w:rPr>
              <w:rFonts w:ascii="Arial Narrow" w:hAnsi="Arial Narrow"/>
              <w:b/>
              <w:bCs/>
            </w:rPr>
            <w:t>FORMATO – 1</w:t>
          </w:r>
          <w:r w:rsidR="006F203E">
            <w:rPr>
              <w:rFonts w:ascii="Arial Narrow" w:hAnsi="Arial Narrow"/>
              <w:b/>
              <w:bCs/>
            </w:rPr>
            <w:t>2</w:t>
          </w:r>
          <w:r>
            <w:rPr>
              <w:rFonts w:ascii="Arial Narrow" w:hAnsi="Arial Narrow"/>
              <w:b/>
              <w:bCs/>
            </w:rPr>
            <w:t xml:space="preserve"> – ACREDITACIÓN – EMPRENDIMIENTO Y EMPRESA DE MUJERES</w:t>
          </w:r>
        </w:p>
      </w:tc>
    </w:tr>
    <w:tr w:rsidR="00FC43A6" w:rsidRPr="00CD5A83" w14:paraId="381E081E"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606259DB" w14:textId="77777777" w:rsidR="00FC43A6" w:rsidRPr="00CD5A83" w:rsidRDefault="00FC43A6" w:rsidP="00CD5A83">
              <w:pPr>
                <w:jc w:val="right"/>
                <w:rPr>
                  <w:rFonts w:ascii="Arial Narrow" w:hAnsi="Arial Narrow"/>
                  <w:b/>
                  <w:bCs/>
                  <w:sz w:val="20"/>
                  <w:szCs w:val="20"/>
                </w:rPr>
              </w:pPr>
              <w:r w:rsidRPr="00CD5A83">
                <w:rPr>
                  <w:rFonts w:ascii="Arial Narrow" w:hAnsi="Arial Narrow"/>
                  <w:sz w:val="20"/>
                  <w:szCs w:val="20"/>
                </w:rPr>
                <w:t xml:space="preserve">Página </w:t>
              </w:r>
              <w:r w:rsidRPr="00CD5A83">
                <w:rPr>
                  <w:rFonts w:ascii="Arial Narrow" w:hAnsi="Arial Narrow"/>
                  <w:b/>
                  <w:bCs/>
                  <w:sz w:val="20"/>
                  <w:szCs w:val="20"/>
                </w:rPr>
                <w:fldChar w:fldCharType="begin"/>
              </w:r>
              <w:r w:rsidRPr="00CD5A83">
                <w:rPr>
                  <w:rFonts w:ascii="Arial Narrow" w:hAnsi="Arial Narrow"/>
                  <w:b/>
                  <w:bCs/>
                  <w:sz w:val="20"/>
                  <w:szCs w:val="20"/>
                </w:rPr>
                <w:instrText>PAGE</w:instrText>
              </w:r>
              <w:r w:rsidRPr="00CD5A83">
                <w:rPr>
                  <w:rFonts w:ascii="Arial Narrow" w:hAnsi="Arial Narrow"/>
                  <w:b/>
                  <w:bCs/>
                  <w:sz w:val="20"/>
                  <w:szCs w:val="20"/>
                </w:rPr>
                <w:fldChar w:fldCharType="separate"/>
              </w:r>
              <w:r w:rsidRPr="00CD5A83">
                <w:rPr>
                  <w:rFonts w:ascii="Arial Narrow" w:hAnsi="Arial Narrow"/>
                  <w:b/>
                  <w:bCs/>
                  <w:noProof/>
                  <w:sz w:val="20"/>
                  <w:szCs w:val="20"/>
                </w:rPr>
                <w:t>1</w:t>
              </w:r>
              <w:r w:rsidRPr="00CD5A83">
                <w:rPr>
                  <w:rFonts w:ascii="Arial Narrow" w:hAnsi="Arial Narrow"/>
                  <w:b/>
                  <w:bCs/>
                  <w:sz w:val="20"/>
                  <w:szCs w:val="20"/>
                </w:rPr>
                <w:fldChar w:fldCharType="end"/>
              </w:r>
              <w:r w:rsidRPr="00CD5A83">
                <w:rPr>
                  <w:rFonts w:ascii="Arial Narrow" w:hAnsi="Arial Narrow"/>
                  <w:sz w:val="20"/>
                  <w:szCs w:val="20"/>
                </w:rPr>
                <w:t xml:space="preserve"> de </w:t>
              </w:r>
              <w:r w:rsidRPr="00CD5A83">
                <w:rPr>
                  <w:rFonts w:ascii="Arial Narrow" w:hAnsi="Arial Narrow"/>
                  <w:b/>
                  <w:bCs/>
                  <w:sz w:val="20"/>
                  <w:szCs w:val="20"/>
                </w:rPr>
                <w:fldChar w:fldCharType="begin"/>
              </w:r>
              <w:r w:rsidRPr="00CD5A83">
                <w:rPr>
                  <w:rFonts w:ascii="Arial Narrow" w:hAnsi="Arial Narrow"/>
                  <w:b/>
                  <w:bCs/>
                  <w:sz w:val="20"/>
                  <w:szCs w:val="20"/>
                </w:rPr>
                <w:instrText>NUMPAGES</w:instrText>
              </w:r>
              <w:r w:rsidRPr="00CD5A83">
                <w:rPr>
                  <w:rFonts w:ascii="Arial Narrow" w:hAnsi="Arial Narrow"/>
                  <w:b/>
                  <w:bCs/>
                  <w:sz w:val="20"/>
                  <w:szCs w:val="20"/>
                </w:rPr>
                <w:fldChar w:fldCharType="separate"/>
              </w:r>
              <w:r w:rsidRPr="00CD5A83">
                <w:rPr>
                  <w:rFonts w:ascii="Arial Narrow" w:hAnsi="Arial Narrow"/>
                  <w:b/>
                  <w:bCs/>
                  <w:noProof/>
                  <w:sz w:val="20"/>
                  <w:szCs w:val="20"/>
                </w:rPr>
                <w:t>1</w:t>
              </w:r>
              <w:r w:rsidRPr="00CD5A83">
                <w:rPr>
                  <w:rFonts w:ascii="Arial Narrow" w:hAnsi="Arial Narrow"/>
                  <w:b/>
                  <w:bCs/>
                  <w:sz w:val="20"/>
                  <w:szCs w:val="20"/>
                </w:rPr>
                <w:fldChar w:fldCharType="end"/>
              </w:r>
            </w:p>
          </w:sdtContent>
        </w:sdt>
      </w:tc>
    </w:tr>
    <w:bookmarkEnd w:id="0"/>
  </w:tbl>
  <w:p w14:paraId="732A2D67" w14:textId="77777777" w:rsidR="00FC43A6" w:rsidRPr="00CD5A83" w:rsidRDefault="00FC43A6" w:rsidP="00CD5A83">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7A41A" w14:textId="77777777" w:rsidR="00FC43A6" w:rsidRDefault="00FC43A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04"/>
      <w:gridCol w:w="4709"/>
      <w:gridCol w:w="963"/>
      <w:gridCol w:w="2056"/>
    </w:tblGrid>
    <w:tr w:rsidR="00FC43A6" w:rsidRPr="00D27475" w14:paraId="3E884F03"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6FC4DC6" w14:textId="77777777" w:rsidR="00FC43A6" w:rsidRPr="00172A82" w:rsidRDefault="00FC43A6" w:rsidP="00D8104A">
          <w:pPr>
            <w:pStyle w:val="Encabezado"/>
            <w:jc w:val="center"/>
            <w:rPr>
              <w:rFonts w:cs="Arial"/>
              <w:b/>
              <w:sz w:val="16"/>
              <w:szCs w:val="16"/>
            </w:rPr>
          </w:pPr>
          <w:r>
            <w:rPr>
              <w:rFonts w:cs="Arial"/>
              <w:b/>
              <w:sz w:val="16"/>
              <w:szCs w:val="16"/>
            </w:rPr>
            <w:t>FORMATO 15</w:t>
          </w:r>
          <w:r w:rsidRPr="00172A82">
            <w:rPr>
              <w:rFonts w:cs="Arial"/>
              <w:b/>
              <w:sz w:val="16"/>
              <w:szCs w:val="16"/>
            </w:rPr>
            <w:t xml:space="preserve"> ACREDITACIÓN DE EMPRENDIMIENTO Y EMPRESA DE MUJERES</w:t>
          </w:r>
        </w:p>
        <w:p w14:paraId="58408702" w14:textId="77777777" w:rsidR="00FC43A6" w:rsidRPr="00172A82" w:rsidRDefault="00FC43A6" w:rsidP="00D8104A">
          <w:pPr>
            <w:pStyle w:val="Encabezado"/>
            <w:jc w:val="center"/>
            <w:rPr>
              <w:rFonts w:cs="Arial"/>
              <w:b/>
              <w:sz w:val="16"/>
              <w:szCs w:val="16"/>
            </w:rPr>
          </w:pPr>
          <w:r w:rsidRPr="00172A82">
            <w:rPr>
              <w:rFonts w:cs="Arial"/>
              <w:b/>
              <w:sz w:val="16"/>
              <w:szCs w:val="16"/>
            </w:rPr>
            <w:t>CONSULTORÍA DE ESTUDIOS DE INGENIERÍA DE INFRAESTRUCTURA DE TRANSPORTE</w:t>
          </w:r>
          <w:r w:rsidRPr="00172A82" w:rsidDel="00020C7B">
            <w:rPr>
              <w:rFonts w:cs="Arial"/>
              <w:b/>
              <w:sz w:val="16"/>
              <w:szCs w:val="16"/>
            </w:rPr>
            <w:t xml:space="preserve"> </w:t>
          </w:r>
        </w:p>
      </w:tc>
    </w:tr>
    <w:tr w:rsidR="00FC43A6" w:rsidRPr="00D27475" w14:paraId="6C630A79" w14:textId="77777777" w:rsidTr="00EC6E34">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0E4C0687" w14:textId="77777777" w:rsidR="00FC43A6" w:rsidRPr="00D91B86" w:rsidRDefault="00FC43A6"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5A313C1" w14:textId="77777777" w:rsidR="00FC43A6" w:rsidRPr="00172A82" w:rsidRDefault="00FC43A6" w:rsidP="00D8104A">
          <w:pPr>
            <w:spacing w:line="247" w:lineRule="auto"/>
            <w:ind w:left="10" w:hanging="10"/>
            <w:rPr>
              <w:rFonts w:eastAsia="Arial" w:cs="Arial"/>
              <w:sz w:val="16"/>
              <w:szCs w:val="16"/>
              <w:lang w:eastAsia="es-CO"/>
            </w:rPr>
          </w:pPr>
          <w:r w:rsidRPr="009F6AA5">
            <w:rPr>
              <w:rFonts w:cs="Arial"/>
              <w:color w:val="000000"/>
              <w:sz w:val="16"/>
              <w:szCs w:val="16"/>
            </w:rPr>
            <w:t>CCE-EICP-FM-129</w:t>
          </w:r>
        </w:p>
      </w:tc>
      <w:tc>
        <w:tcPr>
          <w:tcW w:w="539" w:type="pct"/>
          <w:tcBorders>
            <w:top w:val="dotted" w:sz="4" w:space="0" w:color="auto"/>
            <w:left w:val="dotted" w:sz="4" w:space="0" w:color="auto"/>
            <w:bottom w:val="dotted" w:sz="4" w:space="0" w:color="auto"/>
            <w:right w:val="dotted" w:sz="4" w:space="0" w:color="auto"/>
          </w:tcBorders>
          <w:vAlign w:val="center"/>
          <w:hideMark/>
        </w:tcPr>
        <w:p w14:paraId="2C399B1F" w14:textId="77777777" w:rsidR="00FC43A6" w:rsidRPr="00172A82" w:rsidRDefault="00FC43A6" w:rsidP="00D8104A">
          <w:pPr>
            <w:spacing w:line="247" w:lineRule="auto"/>
            <w:ind w:left="10" w:hanging="10"/>
            <w:jc w:val="center"/>
            <w:rPr>
              <w:rFonts w:eastAsia="Arial" w:cs="Arial"/>
              <w:b/>
              <w:sz w:val="16"/>
              <w:szCs w:val="16"/>
              <w:lang w:eastAsia="es-CO"/>
            </w:rPr>
          </w:pPr>
          <w:r w:rsidRPr="00172A82">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900BD18" w14:textId="77777777" w:rsidR="00FC43A6" w:rsidRPr="00172A82" w:rsidRDefault="00FC43A6" w:rsidP="00D8104A">
          <w:pPr>
            <w:spacing w:line="247" w:lineRule="auto"/>
            <w:ind w:left="10" w:hanging="10"/>
            <w:rPr>
              <w:rFonts w:eastAsia="Arial" w:cs="Arial"/>
              <w:sz w:val="16"/>
              <w:szCs w:val="16"/>
              <w:lang w:eastAsia="es-CO"/>
            </w:rPr>
          </w:pPr>
          <w:r w:rsidRPr="00172A82">
            <w:rPr>
              <w:rFonts w:eastAsia="Arial" w:cs="Arial"/>
              <w:sz w:val="16"/>
              <w:szCs w:val="16"/>
            </w:rPr>
            <w:fldChar w:fldCharType="begin"/>
          </w:r>
          <w:r w:rsidRPr="00172A82">
            <w:rPr>
              <w:rFonts w:eastAsia="Arial" w:cs="Arial"/>
              <w:sz w:val="16"/>
              <w:szCs w:val="16"/>
              <w:lang w:eastAsia="es-CO"/>
            </w:rPr>
            <w:instrText xml:space="preserve"> PAGE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r w:rsidRPr="00172A82">
            <w:rPr>
              <w:rFonts w:eastAsia="Arial" w:cs="Arial"/>
              <w:sz w:val="16"/>
              <w:szCs w:val="16"/>
              <w:lang w:eastAsia="es-CO"/>
            </w:rPr>
            <w:t xml:space="preserve"> de </w:t>
          </w:r>
          <w:r w:rsidRPr="00172A82">
            <w:rPr>
              <w:rFonts w:eastAsia="Arial" w:cs="Arial"/>
              <w:sz w:val="16"/>
              <w:szCs w:val="16"/>
            </w:rPr>
            <w:fldChar w:fldCharType="begin"/>
          </w:r>
          <w:r w:rsidRPr="00172A82">
            <w:rPr>
              <w:rFonts w:eastAsia="Arial" w:cs="Arial"/>
              <w:sz w:val="16"/>
              <w:szCs w:val="16"/>
              <w:lang w:eastAsia="es-CO"/>
            </w:rPr>
            <w:instrText xml:space="preserve"> NUMPAGES </w:instrText>
          </w:r>
          <w:r w:rsidRPr="00172A82">
            <w:rPr>
              <w:rFonts w:eastAsia="Arial" w:cs="Arial"/>
              <w:sz w:val="16"/>
              <w:szCs w:val="16"/>
            </w:rPr>
            <w:fldChar w:fldCharType="separate"/>
          </w:r>
          <w:r w:rsidRPr="00172A82">
            <w:rPr>
              <w:rFonts w:eastAsia="Arial" w:cs="Arial"/>
              <w:sz w:val="16"/>
              <w:szCs w:val="16"/>
              <w:lang w:eastAsia="es-CO"/>
            </w:rPr>
            <w:t>20</w:t>
          </w:r>
          <w:r w:rsidRPr="00172A82">
            <w:rPr>
              <w:rFonts w:eastAsia="Arial" w:cs="Arial"/>
              <w:sz w:val="16"/>
              <w:szCs w:val="16"/>
            </w:rPr>
            <w:fldChar w:fldCharType="end"/>
          </w:r>
        </w:p>
      </w:tc>
    </w:tr>
    <w:tr w:rsidR="00FC43A6" w:rsidRPr="00D27475" w14:paraId="5C8FCEE7" w14:textId="77777777" w:rsidTr="00EC6E34">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2E95AC1C" w14:textId="77777777" w:rsidR="00FC43A6" w:rsidRPr="00D91B86" w:rsidRDefault="00FC43A6" w:rsidP="00D8104A">
          <w:pPr>
            <w:spacing w:line="247" w:lineRule="auto"/>
            <w:ind w:left="10" w:hanging="10"/>
            <w:rPr>
              <w:rFonts w:eastAsia="Arial" w:cs="Arial"/>
              <w:b/>
              <w:sz w:val="16"/>
              <w:szCs w:val="16"/>
              <w:lang w:eastAsia="es-CO"/>
            </w:rPr>
          </w:pPr>
          <w:r w:rsidRPr="00D91B86">
            <w:rPr>
              <w:rFonts w:eastAsia="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EF8743B" w14:textId="77777777" w:rsidR="00FC43A6" w:rsidRPr="00172A82" w:rsidRDefault="00FC43A6" w:rsidP="00D8104A">
          <w:pPr>
            <w:spacing w:line="247" w:lineRule="auto"/>
            <w:ind w:left="10" w:hanging="10"/>
            <w:rPr>
              <w:rFonts w:eastAsia="Arial" w:cs="Arial"/>
              <w:sz w:val="16"/>
              <w:szCs w:val="16"/>
              <w:lang w:eastAsia="es-CO"/>
            </w:rPr>
          </w:pPr>
          <w:r w:rsidRPr="00172A82">
            <w:rPr>
              <w:rFonts w:eastAsia="Arial" w:cs="Arial"/>
              <w:sz w:val="16"/>
              <w:szCs w:val="16"/>
              <w:lang w:eastAsia="es-CO"/>
            </w:rPr>
            <w:t>1</w:t>
          </w:r>
        </w:p>
      </w:tc>
    </w:tr>
  </w:tbl>
  <w:p w14:paraId="14015B19" w14:textId="77777777" w:rsidR="00FC43A6" w:rsidRDefault="00FC43A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83"/>
    <w:rsid w:val="000024C5"/>
    <w:rsid w:val="00020C7B"/>
    <w:rsid w:val="00020E66"/>
    <w:rsid w:val="00032B24"/>
    <w:rsid w:val="00036415"/>
    <w:rsid w:val="00043EAB"/>
    <w:rsid w:val="00045B1C"/>
    <w:rsid w:val="00046074"/>
    <w:rsid w:val="000479F3"/>
    <w:rsid w:val="00056B2D"/>
    <w:rsid w:val="00056C87"/>
    <w:rsid w:val="00063CDE"/>
    <w:rsid w:val="00064D86"/>
    <w:rsid w:val="00075CD5"/>
    <w:rsid w:val="000801CC"/>
    <w:rsid w:val="00083F86"/>
    <w:rsid w:val="00090DA1"/>
    <w:rsid w:val="00091582"/>
    <w:rsid w:val="000A6FB5"/>
    <w:rsid w:val="000A7EE0"/>
    <w:rsid w:val="000B14D6"/>
    <w:rsid w:val="000C2DDB"/>
    <w:rsid w:val="000E23FD"/>
    <w:rsid w:val="000E2647"/>
    <w:rsid w:val="000F2DBE"/>
    <w:rsid w:val="000F7E0F"/>
    <w:rsid w:val="00102A83"/>
    <w:rsid w:val="0012154A"/>
    <w:rsid w:val="0012397F"/>
    <w:rsid w:val="00124B67"/>
    <w:rsid w:val="00132BAF"/>
    <w:rsid w:val="00136A7F"/>
    <w:rsid w:val="00137EFE"/>
    <w:rsid w:val="00140982"/>
    <w:rsid w:val="00141D68"/>
    <w:rsid w:val="001425C6"/>
    <w:rsid w:val="0014279A"/>
    <w:rsid w:val="00144D34"/>
    <w:rsid w:val="00146D55"/>
    <w:rsid w:val="001475FB"/>
    <w:rsid w:val="00165342"/>
    <w:rsid w:val="001669C8"/>
    <w:rsid w:val="001669D1"/>
    <w:rsid w:val="00170241"/>
    <w:rsid w:val="00172A82"/>
    <w:rsid w:val="00180BB7"/>
    <w:rsid w:val="00181A0F"/>
    <w:rsid w:val="001842BB"/>
    <w:rsid w:val="00186B0A"/>
    <w:rsid w:val="0019343B"/>
    <w:rsid w:val="00197474"/>
    <w:rsid w:val="001A1EE2"/>
    <w:rsid w:val="001A2DD7"/>
    <w:rsid w:val="001A5C14"/>
    <w:rsid w:val="001B3E90"/>
    <w:rsid w:val="001B43C4"/>
    <w:rsid w:val="001B5476"/>
    <w:rsid w:val="001C522E"/>
    <w:rsid w:val="001C73D8"/>
    <w:rsid w:val="001E0A05"/>
    <w:rsid w:val="001E6D8B"/>
    <w:rsid w:val="001F065D"/>
    <w:rsid w:val="001F3110"/>
    <w:rsid w:val="00213C9B"/>
    <w:rsid w:val="002176CA"/>
    <w:rsid w:val="00230ADB"/>
    <w:rsid w:val="0025322B"/>
    <w:rsid w:val="00254202"/>
    <w:rsid w:val="002569E3"/>
    <w:rsid w:val="002621BC"/>
    <w:rsid w:val="00264978"/>
    <w:rsid w:val="00266E5C"/>
    <w:rsid w:val="002710D5"/>
    <w:rsid w:val="00272E8E"/>
    <w:rsid w:val="0028008E"/>
    <w:rsid w:val="002836D0"/>
    <w:rsid w:val="00284D19"/>
    <w:rsid w:val="0028631F"/>
    <w:rsid w:val="002865FB"/>
    <w:rsid w:val="0029407F"/>
    <w:rsid w:val="00297578"/>
    <w:rsid w:val="002B421B"/>
    <w:rsid w:val="002B6129"/>
    <w:rsid w:val="002C05C3"/>
    <w:rsid w:val="002C1DEB"/>
    <w:rsid w:val="002C1E89"/>
    <w:rsid w:val="002C5499"/>
    <w:rsid w:val="002C604C"/>
    <w:rsid w:val="002D319A"/>
    <w:rsid w:val="002D31EE"/>
    <w:rsid w:val="002D73BD"/>
    <w:rsid w:val="002F2813"/>
    <w:rsid w:val="002F28D2"/>
    <w:rsid w:val="003026CC"/>
    <w:rsid w:val="00310A85"/>
    <w:rsid w:val="003112E3"/>
    <w:rsid w:val="0031197D"/>
    <w:rsid w:val="00315E87"/>
    <w:rsid w:val="00320E99"/>
    <w:rsid w:val="00322942"/>
    <w:rsid w:val="00337C90"/>
    <w:rsid w:val="00347129"/>
    <w:rsid w:val="00350D6E"/>
    <w:rsid w:val="003546F0"/>
    <w:rsid w:val="003555DC"/>
    <w:rsid w:val="0036239F"/>
    <w:rsid w:val="0036699F"/>
    <w:rsid w:val="00367605"/>
    <w:rsid w:val="003B0617"/>
    <w:rsid w:val="003B40ED"/>
    <w:rsid w:val="003B4D1D"/>
    <w:rsid w:val="003C6042"/>
    <w:rsid w:val="003E1D35"/>
    <w:rsid w:val="003E5F3E"/>
    <w:rsid w:val="003F74DA"/>
    <w:rsid w:val="00414584"/>
    <w:rsid w:val="004266B6"/>
    <w:rsid w:val="0042785B"/>
    <w:rsid w:val="00427FA0"/>
    <w:rsid w:val="00455B6D"/>
    <w:rsid w:val="00470D0A"/>
    <w:rsid w:val="00474065"/>
    <w:rsid w:val="00475973"/>
    <w:rsid w:val="00482EE1"/>
    <w:rsid w:val="00484D7A"/>
    <w:rsid w:val="004A267F"/>
    <w:rsid w:val="004A6C06"/>
    <w:rsid w:val="004A7313"/>
    <w:rsid w:val="004A7A36"/>
    <w:rsid w:val="004B2A30"/>
    <w:rsid w:val="004D71EE"/>
    <w:rsid w:val="004E3BF2"/>
    <w:rsid w:val="00505B16"/>
    <w:rsid w:val="00510AF3"/>
    <w:rsid w:val="0052058E"/>
    <w:rsid w:val="005209CC"/>
    <w:rsid w:val="00526236"/>
    <w:rsid w:val="00526CEF"/>
    <w:rsid w:val="0054355E"/>
    <w:rsid w:val="00560EEE"/>
    <w:rsid w:val="00572E0A"/>
    <w:rsid w:val="005827FB"/>
    <w:rsid w:val="005848AD"/>
    <w:rsid w:val="00592F88"/>
    <w:rsid w:val="005957F1"/>
    <w:rsid w:val="005A0C4B"/>
    <w:rsid w:val="005A3892"/>
    <w:rsid w:val="005A5184"/>
    <w:rsid w:val="005A6B27"/>
    <w:rsid w:val="005A6E09"/>
    <w:rsid w:val="005B11EC"/>
    <w:rsid w:val="005B39A6"/>
    <w:rsid w:val="005B50D2"/>
    <w:rsid w:val="005B56E2"/>
    <w:rsid w:val="005C032C"/>
    <w:rsid w:val="005C448C"/>
    <w:rsid w:val="005C6067"/>
    <w:rsid w:val="005D49B5"/>
    <w:rsid w:val="005E21FD"/>
    <w:rsid w:val="005E457D"/>
    <w:rsid w:val="00607E46"/>
    <w:rsid w:val="00636739"/>
    <w:rsid w:val="00641301"/>
    <w:rsid w:val="0064197A"/>
    <w:rsid w:val="00647FE2"/>
    <w:rsid w:val="0065309A"/>
    <w:rsid w:val="00654FCE"/>
    <w:rsid w:val="00674E06"/>
    <w:rsid w:val="00677EED"/>
    <w:rsid w:val="00693872"/>
    <w:rsid w:val="006A016A"/>
    <w:rsid w:val="006A1085"/>
    <w:rsid w:val="006A2B07"/>
    <w:rsid w:val="006C5B8C"/>
    <w:rsid w:val="006D6E42"/>
    <w:rsid w:val="006E3A1D"/>
    <w:rsid w:val="006F203E"/>
    <w:rsid w:val="006F64FC"/>
    <w:rsid w:val="006F7E06"/>
    <w:rsid w:val="007062FF"/>
    <w:rsid w:val="007253DA"/>
    <w:rsid w:val="00730520"/>
    <w:rsid w:val="007369DA"/>
    <w:rsid w:val="00743C76"/>
    <w:rsid w:val="0074413F"/>
    <w:rsid w:val="00766321"/>
    <w:rsid w:val="0076759C"/>
    <w:rsid w:val="0077374D"/>
    <w:rsid w:val="00775C7F"/>
    <w:rsid w:val="00781B1A"/>
    <w:rsid w:val="00784FAD"/>
    <w:rsid w:val="00792769"/>
    <w:rsid w:val="007A0FAF"/>
    <w:rsid w:val="007B2A19"/>
    <w:rsid w:val="007C0B86"/>
    <w:rsid w:val="007C2119"/>
    <w:rsid w:val="007C52C0"/>
    <w:rsid w:val="007D0E31"/>
    <w:rsid w:val="007E0820"/>
    <w:rsid w:val="007E0D09"/>
    <w:rsid w:val="007E3135"/>
    <w:rsid w:val="007F7471"/>
    <w:rsid w:val="00807213"/>
    <w:rsid w:val="00811871"/>
    <w:rsid w:val="00812D4B"/>
    <w:rsid w:val="008166D0"/>
    <w:rsid w:val="00816E29"/>
    <w:rsid w:val="00857190"/>
    <w:rsid w:val="008653F4"/>
    <w:rsid w:val="0087465B"/>
    <w:rsid w:val="00877D17"/>
    <w:rsid w:val="00883398"/>
    <w:rsid w:val="008A0F5C"/>
    <w:rsid w:val="008A104B"/>
    <w:rsid w:val="008A56BA"/>
    <w:rsid w:val="008B08AD"/>
    <w:rsid w:val="008F0DB4"/>
    <w:rsid w:val="0090102E"/>
    <w:rsid w:val="00904674"/>
    <w:rsid w:val="00922E40"/>
    <w:rsid w:val="00924D5A"/>
    <w:rsid w:val="00927D7F"/>
    <w:rsid w:val="00930EEF"/>
    <w:rsid w:val="009337AC"/>
    <w:rsid w:val="00942D25"/>
    <w:rsid w:val="00951DD0"/>
    <w:rsid w:val="009534FD"/>
    <w:rsid w:val="0097574A"/>
    <w:rsid w:val="00977C18"/>
    <w:rsid w:val="009A0EEC"/>
    <w:rsid w:val="009A45EB"/>
    <w:rsid w:val="009A46F5"/>
    <w:rsid w:val="009B39B5"/>
    <w:rsid w:val="009B68E8"/>
    <w:rsid w:val="009B7B56"/>
    <w:rsid w:val="009D0576"/>
    <w:rsid w:val="009E16E1"/>
    <w:rsid w:val="009E1D7C"/>
    <w:rsid w:val="009F377A"/>
    <w:rsid w:val="00A000C0"/>
    <w:rsid w:val="00A00A61"/>
    <w:rsid w:val="00A03CE7"/>
    <w:rsid w:val="00A10899"/>
    <w:rsid w:val="00A20961"/>
    <w:rsid w:val="00A2641E"/>
    <w:rsid w:val="00A415EE"/>
    <w:rsid w:val="00A4495D"/>
    <w:rsid w:val="00A512AE"/>
    <w:rsid w:val="00A51F2E"/>
    <w:rsid w:val="00A52231"/>
    <w:rsid w:val="00A60445"/>
    <w:rsid w:val="00A61FB9"/>
    <w:rsid w:val="00A631F8"/>
    <w:rsid w:val="00A65834"/>
    <w:rsid w:val="00A675FC"/>
    <w:rsid w:val="00A70CC1"/>
    <w:rsid w:val="00A71A19"/>
    <w:rsid w:val="00A770A7"/>
    <w:rsid w:val="00A94EC0"/>
    <w:rsid w:val="00AA251F"/>
    <w:rsid w:val="00AA7723"/>
    <w:rsid w:val="00AA7FD3"/>
    <w:rsid w:val="00AB4769"/>
    <w:rsid w:val="00AB5C91"/>
    <w:rsid w:val="00AB6830"/>
    <w:rsid w:val="00AC1FA0"/>
    <w:rsid w:val="00AC5890"/>
    <w:rsid w:val="00AD14F0"/>
    <w:rsid w:val="00AE1BD8"/>
    <w:rsid w:val="00AE6C3B"/>
    <w:rsid w:val="00AF5367"/>
    <w:rsid w:val="00AF5980"/>
    <w:rsid w:val="00B0363A"/>
    <w:rsid w:val="00B05709"/>
    <w:rsid w:val="00B10993"/>
    <w:rsid w:val="00B111A0"/>
    <w:rsid w:val="00B114E3"/>
    <w:rsid w:val="00B2032F"/>
    <w:rsid w:val="00B25B2E"/>
    <w:rsid w:val="00B42E86"/>
    <w:rsid w:val="00B46963"/>
    <w:rsid w:val="00B479BC"/>
    <w:rsid w:val="00B51175"/>
    <w:rsid w:val="00B5280C"/>
    <w:rsid w:val="00B730FF"/>
    <w:rsid w:val="00B740B0"/>
    <w:rsid w:val="00B7433A"/>
    <w:rsid w:val="00B80F33"/>
    <w:rsid w:val="00B845D4"/>
    <w:rsid w:val="00B86351"/>
    <w:rsid w:val="00B92B11"/>
    <w:rsid w:val="00BA4A45"/>
    <w:rsid w:val="00BA52BC"/>
    <w:rsid w:val="00BB3BFF"/>
    <w:rsid w:val="00BB3E0F"/>
    <w:rsid w:val="00BB5CEB"/>
    <w:rsid w:val="00BC0989"/>
    <w:rsid w:val="00BE0FD8"/>
    <w:rsid w:val="00BE3381"/>
    <w:rsid w:val="00BE59D5"/>
    <w:rsid w:val="00BE60AA"/>
    <w:rsid w:val="00BF5415"/>
    <w:rsid w:val="00C20D45"/>
    <w:rsid w:val="00C20EDE"/>
    <w:rsid w:val="00C2336E"/>
    <w:rsid w:val="00C25781"/>
    <w:rsid w:val="00C27FD3"/>
    <w:rsid w:val="00C27FF9"/>
    <w:rsid w:val="00C33D79"/>
    <w:rsid w:val="00C356B9"/>
    <w:rsid w:val="00C356EF"/>
    <w:rsid w:val="00C373B1"/>
    <w:rsid w:val="00C40ED9"/>
    <w:rsid w:val="00C5410A"/>
    <w:rsid w:val="00C75DBA"/>
    <w:rsid w:val="00C776F3"/>
    <w:rsid w:val="00C77CE3"/>
    <w:rsid w:val="00C93ED5"/>
    <w:rsid w:val="00CA3215"/>
    <w:rsid w:val="00CA3B88"/>
    <w:rsid w:val="00CA7CFE"/>
    <w:rsid w:val="00CB4314"/>
    <w:rsid w:val="00CB4342"/>
    <w:rsid w:val="00CB546E"/>
    <w:rsid w:val="00CC2345"/>
    <w:rsid w:val="00CC385C"/>
    <w:rsid w:val="00CD144B"/>
    <w:rsid w:val="00CD5A83"/>
    <w:rsid w:val="00CE18D8"/>
    <w:rsid w:val="00CE1CE6"/>
    <w:rsid w:val="00CE5E60"/>
    <w:rsid w:val="00CF3B2F"/>
    <w:rsid w:val="00CF5FC0"/>
    <w:rsid w:val="00D0252D"/>
    <w:rsid w:val="00D043E9"/>
    <w:rsid w:val="00D053CA"/>
    <w:rsid w:val="00D06516"/>
    <w:rsid w:val="00D11147"/>
    <w:rsid w:val="00D22EAD"/>
    <w:rsid w:val="00D23BF2"/>
    <w:rsid w:val="00D34C57"/>
    <w:rsid w:val="00D4452B"/>
    <w:rsid w:val="00D56D9E"/>
    <w:rsid w:val="00D6164E"/>
    <w:rsid w:val="00D62A6B"/>
    <w:rsid w:val="00D63A4B"/>
    <w:rsid w:val="00D70E3F"/>
    <w:rsid w:val="00D77892"/>
    <w:rsid w:val="00D77A12"/>
    <w:rsid w:val="00D8104A"/>
    <w:rsid w:val="00D826A7"/>
    <w:rsid w:val="00D84AEA"/>
    <w:rsid w:val="00D85390"/>
    <w:rsid w:val="00D859CF"/>
    <w:rsid w:val="00D86A69"/>
    <w:rsid w:val="00D90199"/>
    <w:rsid w:val="00D91B86"/>
    <w:rsid w:val="00DA29AC"/>
    <w:rsid w:val="00DA5F5F"/>
    <w:rsid w:val="00DB3B0B"/>
    <w:rsid w:val="00DC3632"/>
    <w:rsid w:val="00DC3E86"/>
    <w:rsid w:val="00DC5FDA"/>
    <w:rsid w:val="00DE0E86"/>
    <w:rsid w:val="00DE7251"/>
    <w:rsid w:val="00E10D06"/>
    <w:rsid w:val="00E20776"/>
    <w:rsid w:val="00E24590"/>
    <w:rsid w:val="00E268C8"/>
    <w:rsid w:val="00E31D0E"/>
    <w:rsid w:val="00E357DE"/>
    <w:rsid w:val="00E35A0E"/>
    <w:rsid w:val="00E365B7"/>
    <w:rsid w:val="00E427DA"/>
    <w:rsid w:val="00E43B89"/>
    <w:rsid w:val="00E45287"/>
    <w:rsid w:val="00E55C07"/>
    <w:rsid w:val="00E57409"/>
    <w:rsid w:val="00E637F3"/>
    <w:rsid w:val="00E66149"/>
    <w:rsid w:val="00E7072B"/>
    <w:rsid w:val="00E832C2"/>
    <w:rsid w:val="00E85DC0"/>
    <w:rsid w:val="00E91BF6"/>
    <w:rsid w:val="00EA3F8C"/>
    <w:rsid w:val="00EA75E5"/>
    <w:rsid w:val="00EB2DB6"/>
    <w:rsid w:val="00EC1F8B"/>
    <w:rsid w:val="00EC425C"/>
    <w:rsid w:val="00EC6E34"/>
    <w:rsid w:val="00ED0D73"/>
    <w:rsid w:val="00ED2323"/>
    <w:rsid w:val="00EE1D43"/>
    <w:rsid w:val="00EE6384"/>
    <w:rsid w:val="00EE6B04"/>
    <w:rsid w:val="00EF01EB"/>
    <w:rsid w:val="00EF5925"/>
    <w:rsid w:val="00EF5BAB"/>
    <w:rsid w:val="00F01858"/>
    <w:rsid w:val="00F0667B"/>
    <w:rsid w:val="00F127CE"/>
    <w:rsid w:val="00F166BA"/>
    <w:rsid w:val="00F16A23"/>
    <w:rsid w:val="00F257C0"/>
    <w:rsid w:val="00F25F64"/>
    <w:rsid w:val="00F31B9C"/>
    <w:rsid w:val="00F31BDA"/>
    <w:rsid w:val="00F36619"/>
    <w:rsid w:val="00F75BD8"/>
    <w:rsid w:val="00FA3724"/>
    <w:rsid w:val="00FB0FDE"/>
    <w:rsid w:val="00FB1168"/>
    <w:rsid w:val="00FB2617"/>
    <w:rsid w:val="00FB347B"/>
    <w:rsid w:val="00FB6A80"/>
    <w:rsid w:val="00FB712E"/>
    <w:rsid w:val="00FC43A6"/>
    <w:rsid w:val="00FC6026"/>
    <w:rsid w:val="00FD1841"/>
    <w:rsid w:val="00FD1E19"/>
    <w:rsid w:val="00FE4756"/>
    <w:rsid w:val="00FF4C60"/>
    <w:rsid w:val="00FF565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B0DF6"/>
  <w15:chartTrackingRefBased/>
  <w15:docId w15:val="{F127EC28-9A10-4A93-87AE-3D12442B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F3"/>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Revisin">
    <w:name w:val="Revision"/>
    <w:hidden/>
    <w:uiPriority w:val="99"/>
    <w:semiHidden/>
    <w:rsid w:val="005957F1"/>
    <w:pPr>
      <w:spacing w:after="0" w:line="240" w:lineRule="auto"/>
    </w:pPr>
    <w:rPr>
      <w:rFonts w:ascii="Arial" w:eastAsia="Times New Roman" w:hAnsi="Arial" w:cs="Times New Roman"/>
      <w:sz w:val="24"/>
      <w:szCs w:val="24"/>
      <w:lang w:val="es-ES" w:eastAsia="es-ES"/>
    </w:rPr>
  </w:style>
  <w:style w:type="paragraph" w:styleId="Encabezado">
    <w:name w:val="header"/>
    <w:aliases w:val="h,h8,h9,h10,h18,Title,Car,Encabezado1,encabezado"/>
    <w:basedOn w:val="Normal"/>
    <w:link w:val="EncabezadoCar"/>
    <w:uiPriority w:val="99"/>
    <w:unhideWhenUsed/>
    <w:qFormat/>
    <w:rsid w:val="00A10899"/>
    <w:pPr>
      <w:tabs>
        <w:tab w:val="center" w:pos="4419"/>
        <w:tab w:val="right" w:pos="8838"/>
      </w:tabs>
    </w:pPr>
  </w:style>
  <w:style w:type="character" w:customStyle="1" w:styleId="EncabezadoCar">
    <w:name w:val="Encabezado Car"/>
    <w:aliases w:val="h Car,h8 Car,h9 Car,h10 Car,h18 Car,Title Car,Car Car,Encabezado1 Car,encabezado Car"/>
    <w:basedOn w:val="Fuentedeprrafopredeter"/>
    <w:link w:val="Encabezado"/>
    <w:uiPriority w:val="99"/>
    <w:rsid w:val="00A10899"/>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10899"/>
    <w:pPr>
      <w:tabs>
        <w:tab w:val="center" w:pos="4419"/>
        <w:tab w:val="right" w:pos="8838"/>
      </w:tabs>
    </w:pPr>
  </w:style>
  <w:style w:type="character" w:customStyle="1" w:styleId="PiedepginaCar">
    <w:name w:val="Pie de página Car"/>
    <w:basedOn w:val="Fuentedeprrafopredeter"/>
    <w:link w:val="Piedepgina"/>
    <w:uiPriority w:val="99"/>
    <w:rsid w:val="00A10899"/>
    <w:rPr>
      <w:rFonts w:ascii="Arial" w:eastAsia="Times New Roman" w:hAnsi="Arial" w:cs="Times New Roman"/>
      <w:sz w:val="24"/>
      <w:szCs w:val="24"/>
      <w:lang w:val="es-ES" w:eastAsia="es-ES"/>
    </w:rPr>
  </w:style>
  <w:style w:type="table" w:styleId="Tablaconcuadrcula">
    <w:name w:val="Table Grid"/>
    <w:basedOn w:val="Tablanormal"/>
    <w:uiPriority w:val="59"/>
    <w:rsid w:val="00A1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D8104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10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A71A19"/>
    <w:rPr>
      <w:sz w:val="16"/>
      <w:szCs w:val="16"/>
    </w:rPr>
  </w:style>
  <w:style w:type="paragraph" w:styleId="Textocomentario">
    <w:name w:val="annotation text"/>
    <w:basedOn w:val="Normal"/>
    <w:link w:val="TextocomentarioCar"/>
    <w:uiPriority w:val="99"/>
    <w:unhideWhenUsed/>
    <w:rsid w:val="00A71A19"/>
    <w:rPr>
      <w:sz w:val="20"/>
      <w:szCs w:val="20"/>
    </w:rPr>
  </w:style>
  <w:style w:type="character" w:customStyle="1" w:styleId="TextocomentarioCar">
    <w:name w:val="Texto comentario Car"/>
    <w:basedOn w:val="Fuentedeprrafopredeter"/>
    <w:link w:val="Textocomentario"/>
    <w:uiPriority w:val="99"/>
    <w:rsid w:val="00A71A19"/>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71A19"/>
    <w:rPr>
      <w:b/>
      <w:bCs/>
    </w:rPr>
  </w:style>
  <w:style w:type="character" w:customStyle="1" w:styleId="AsuntodelcomentarioCar">
    <w:name w:val="Asunto del comentario Car"/>
    <w:basedOn w:val="TextocomentarioCar"/>
    <w:link w:val="Asuntodelcomentario"/>
    <w:uiPriority w:val="99"/>
    <w:semiHidden/>
    <w:rsid w:val="00A71A19"/>
    <w:rPr>
      <w:rFonts w:ascii="Arial" w:eastAsia="Times New Roman" w:hAnsi="Arial" w:cs="Times New Roman"/>
      <w:b/>
      <w:bCs/>
      <w:sz w:val="20"/>
      <w:szCs w:val="20"/>
      <w:lang w:val="es-ES" w:eastAsia="es-ES"/>
    </w:rPr>
  </w:style>
  <w:style w:type="character" w:styleId="Mencinsinresolver">
    <w:name w:val="Unresolved Mention"/>
    <w:basedOn w:val="Fuentedeprrafopredeter"/>
    <w:uiPriority w:val="99"/>
    <w:unhideWhenUsed/>
    <w:rsid w:val="00A71A19"/>
    <w:rPr>
      <w:color w:val="605E5C"/>
      <w:shd w:val="clear" w:color="auto" w:fill="E1DFDD"/>
    </w:rPr>
  </w:style>
  <w:style w:type="character" w:styleId="Mencionar">
    <w:name w:val="Mention"/>
    <w:basedOn w:val="Fuentedeprrafopredeter"/>
    <w:uiPriority w:val="99"/>
    <w:unhideWhenUsed/>
    <w:rsid w:val="00A71A1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15-ACR-EEM-00.00.00.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A4316C-3287-410D-AE35-8915F47D6AE5}">
  <ds:schemaRefs>
    <ds:schemaRef ds:uri="http://schemas.microsoft.com/sharepoint/v3/contenttype/forms"/>
  </ds:schemaRefs>
</ds:datastoreItem>
</file>

<file path=customXml/itemProps2.xml><?xml version="1.0" encoding="utf-8"?>
<ds:datastoreItem xmlns:ds="http://schemas.openxmlformats.org/officeDocument/2006/customXml" ds:itemID="{70247449-7A13-4CC1-AFDA-9F67860E213F}">
  <ds:schemaRefs>
    <ds:schemaRef ds:uri="http://schemas.openxmlformats.org/officeDocument/2006/bibliography"/>
  </ds:schemaRefs>
</ds:datastoreItem>
</file>

<file path=customXml/itemProps3.xml><?xml version="1.0" encoding="utf-8"?>
<ds:datastoreItem xmlns:ds="http://schemas.openxmlformats.org/officeDocument/2006/customXml" ds:itemID="{C0E1CED4-9687-4DBA-AE76-26E0E51CB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976AC4-467E-4DAB-87EB-F2DA14C7048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FMTO-15-ACR-EEM-00.00.00.00</Template>
  <TotalTime>3</TotalTime>
  <Pages>5</Pages>
  <Words>1969</Words>
  <Characters>10832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Jolie Sofia Guarnizo Franco</cp:lastModifiedBy>
  <cp:revision>5</cp:revision>
  <cp:lastPrinted>2022-06-28T23:56:00Z</cp:lastPrinted>
  <dcterms:created xsi:type="dcterms:W3CDTF">2026-04-25T21:57:00Z</dcterms:created>
  <dcterms:modified xsi:type="dcterms:W3CDTF">2026-10-15T02:44:00Z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