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2A681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045A628E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56DDAEC3" w14:textId="77777777" w:rsidR="00FC2B43" w:rsidRPr="00FC2B43" w:rsidRDefault="0032689A" w:rsidP="00FC2B43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Cs/>
          <w:sz w:val="22"/>
          <w:lang w:val="es-CO"/>
        </w:rPr>
      </w:pP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Licitación Pública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="00FC2B43" w:rsidRPr="00FC2B43">
        <w:rPr>
          <w:rFonts w:cs="Arial"/>
          <w:bCs/>
          <w:sz w:val="22"/>
          <w:lang w:val="es-CO"/>
        </w:rPr>
        <w:t>190-LP2610-8</w:t>
      </w:r>
    </w:p>
    <w:p w14:paraId="473EFE5C" w14:textId="11864C6E" w:rsidR="002C48C7" w:rsidRPr="002C48C7" w:rsidRDefault="002C48C7" w:rsidP="00FC2B43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</w:pPr>
    </w:p>
    <w:p w14:paraId="56B0F459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D9AEDDF" w14:textId="14C0F1BB" w:rsidR="00441F47" w:rsidRPr="00621F8D" w:rsidRDefault="00B53364" w:rsidP="0096784B">
      <w:pPr>
        <w:pStyle w:val="Default"/>
        <w:jc w:val="both"/>
        <w:rPr>
          <w:bCs/>
          <w:sz w:val="22"/>
          <w:szCs w:val="20"/>
        </w:rPr>
      </w:pPr>
      <w:r w:rsidRPr="00621F8D">
        <w:rPr>
          <w:bCs/>
          <w:sz w:val="22"/>
          <w:szCs w:val="20"/>
        </w:rPr>
        <w:t>Objeto</w:t>
      </w:r>
      <w:r w:rsidR="00441F47" w:rsidRPr="00621F8D">
        <w:rPr>
          <w:bCs/>
          <w:sz w:val="22"/>
          <w:szCs w:val="20"/>
        </w:rPr>
        <w:t xml:space="preserve">: </w:t>
      </w:r>
      <w:r w:rsidR="0096784B" w:rsidRPr="0096784B">
        <w:rPr>
          <w:bCs/>
          <w:i/>
          <w:sz w:val="22"/>
          <w:szCs w:val="20"/>
          <w:lang w:val="es-ES"/>
        </w:rPr>
        <w:t>"Desarrollar actividades de Bienestar Social e incentivos para los</w:t>
      </w:r>
      <w:r w:rsidR="0096784B">
        <w:rPr>
          <w:bCs/>
          <w:i/>
          <w:sz w:val="22"/>
          <w:szCs w:val="20"/>
          <w:lang w:val="es-ES"/>
        </w:rPr>
        <w:t xml:space="preserve"> </w:t>
      </w:r>
      <w:r w:rsidR="0096784B" w:rsidRPr="0096784B">
        <w:rPr>
          <w:bCs/>
          <w:i/>
          <w:sz w:val="22"/>
          <w:szCs w:val="20"/>
          <w:lang w:val="es-ES"/>
        </w:rPr>
        <w:t>servidores públicos de la Corporación</w:t>
      </w:r>
      <w:r w:rsidR="0096784B" w:rsidRPr="0096784B">
        <w:rPr>
          <w:bCs/>
          <w:i/>
          <w:iCs/>
          <w:sz w:val="22"/>
          <w:szCs w:val="20"/>
          <w:lang w:val="es-ES"/>
        </w:rPr>
        <w:t>".</w:t>
      </w:r>
    </w:p>
    <w:p w14:paraId="1BA4614D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0C357FE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B79360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419CA2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1C6E56C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004B55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FAD8D4A" w14:textId="6E9D17A2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</w:t>
      </w:r>
      <w:r w:rsidR="008C5FA6">
        <w:rPr>
          <w:rFonts w:ascii="Arial" w:hAnsi="Arial" w:cs="Arial"/>
          <w:bCs/>
          <w:sz w:val="22"/>
          <w:szCs w:val="20"/>
          <w:lang w:val="es-CO"/>
        </w:rPr>
        <w:t>C</w:t>
      </w: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 y AU incluidos.</w:t>
      </w:r>
    </w:p>
    <w:p w14:paraId="2012430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7A3042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3E3B32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115D78D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9F1085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ED9318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2D4E6FB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3520D7F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809C45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39BE44D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36433B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620C920" w14:textId="77777777" w:rsidR="009421B5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7F2226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F1DC2E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3CBAFD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26090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4635FCC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03056C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797F1338" w14:textId="77777777" w:rsidR="00283B72" w:rsidRPr="00621F8D" w:rsidRDefault="00283B72">
      <w:pPr>
        <w:rPr>
          <w:sz w:val="28"/>
        </w:rPr>
      </w:pPr>
    </w:p>
    <w:sectPr w:rsidR="00283B72" w:rsidRPr="00621F8D" w:rsidSect="00740C2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8F841" w14:textId="77777777" w:rsidR="00BE0816" w:rsidRDefault="00BE0816" w:rsidP="00621F8D">
      <w:r>
        <w:separator/>
      </w:r>
    </w:p>
  </w:endnote>
  <w:endnote w:type="continuationSeparator" w:id="0">
    <w:p w14:paraId="2C612565" w14:textId="77777777" w:rsidR="00BE0816" w:rsidRDefault="00BE0816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3F0F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7F0FB17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C94E6C8" wp14:editId="37666212">
          <wp:simplePos x="0" y="0"/>
          <wp:positionH relativeFrom="page">
            <wp:align>right</wp:align>
          </wp:positionH>
          <wp:positionV relativeFrom="paragraph">
            <wp:posOffset>394335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2DD769F" w14:textId="77777777" w:rsidR="00470597" w:rsidRPr="00C21C41" w:rsidRDefault="00470597" w:rsidP="00470597">
    <w:pPr>
      <w:jc w:val="both"/>
      <w:rPr>
        <w:rFonts w:cs="Arial"/>
        <w:sz w:val="14"/>
        <w:szCs w:val="22"/>
        <w:lang w:val="es-CO" w:eastAsia="en-US"/>
      </w:rPr>
    </w:pPr>
  </w:p>
  <w:p w14:paraId="151CA6BA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8ECFA" w14:textId="77777777" w:rsidR="00BE0816" w:rsidRDefault="00BE0816" w:rsidP="00621F8D">
      <w:r>
        <w:separator/>
      </w:r>
    </w:p>
  </w:footnote>
  <w:footnote w:type="continuationSeparator" w:id="0">
    <w:p w14:paraId="58DDFC99" w14:textId="77777777" w:rsidR="00BE0816" w:rsidRDefault="00BE0816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063DF735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7AC45260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7EA3AF02" wp14:editId="687DC900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5899256F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023BA898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241649A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1BD3232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31054FEC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5BF8F95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0F42218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0CCD0D5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C743441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33D7CDF4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C25"/>
    <w:rsid w:val="00041AEF"/>
    <w:rsid w:val="0006007D"/>
    <w:rsid w:val="00094B36"/>
    <w:rsid w:val="00133D1D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A43BB"/>
    <w:rsid w:val="004A6E6E"/>
    <w:rsid w:val="004D2978"/>
    <w:rsid w:val="005645D6"/>
    <w:rsid w:val="0061161B"/>
    <w:rsid w:val="00621F8D"/>
    <w:rsid w:val="00740C25"/>
    <w:rsid w:val="007700F8"/>
    <w:rsid w:val="007F3BC6"/>
    <w:rsid w:val="00847A6D"/>
    <w:rsid w:val="008A5775"/>
    <w:rsid w:val="008B6679"/>
    <w:rsid w:val="008C5FA6"/>
    <w:rsid w:val="008F3440"/>
    <w:rsid w:val="009421B5"/>
    <w:rsid w:val="0096784B"/>
    <w:rsid w:val="00A147CF"/>
    <w:rsid w:val="00A60327"/>
    <w:rsid w:val="00B53364"/>
    <w:rsid w:val="00B54D6C"/>
    <w:rsid w:val="00BA0F81"/>
    <w:rsid w:val="00BC0A70"/>
    <w:rsid w:val="00BE0816"/>
    <w:rsid w:val="00C942B0"/>
    <w:rsid w:val="00D26499"/>
    <w:rsid w:val="00F420EA"/>
    <w:rsid w:val="00F43307"/>
    <w:rsid w:val="00FC2B43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BC34A"/>
  <w15:chartTrackingRefBased/>
  <w15:docId w15:val="{133382AB-7005-4D43-9DB3-33A67125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  <w:style w:type="paragraph" w:customStyle="1" w:styleId="Default">
    <w:name w:val="Default"/>
    <w:rsid w:val="00740C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mesa\Downloads\F-PGC-13_Resumen_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F-PGC-13_Resumen_propuesta</Template>
  <TotalTime>1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Maria Mesa Mazo</dc:creator>
  <cp:keywords/>
  <dc:description/>
  <cp:lastModifiedBy>Mónica María Mesa Mazo</cp:lastModifiedBy>
  <cp:revision>2</cp:revision>
  <dcterms:created xsi:type="dcterms:W3CDTF">2026-10-20T14:53:00Z</dcterms:created>
  <dcterms:modified xsi:type="dcterms:W3CDTF">2026-10-20T14:53:00Z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