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B1BA6" w14:textId="77777777" w:rsidR="00950EEE" w:rsidRPr="00772F1D" w:rsidRDefault="00950EEE" w:rsidP="00950EEE">
      <w:pPr>
        <w:rPr>
          <w:rFonts w:ascii="Arial" w:hAnsi="Arial" w:cs="Arial"/>
          <w:sz w:val="20"/>
          <w:szCs w:val="20"/>
          <w:lang w:val="es-CO"/>
        </w:rPr>
      </w:pPr>
    </w:p>
    <w:p w14:paraId="4DF06674" w14:textId="77777777" w:rsidR="00950EEE" w:rsidRPr="00772F1D" w:rsidRDefault="00950EEE" w:rsidP="00950EEE">
      <w:pPr>
        <w:rPr>
          <w:rFonts w:ascii="Arial" w:hAnsi="Arial" w:cs="Arial"/>
          <w:sz w:val="20"/>
          <w:szCs w:val="20"/>
          <w:lang w:val="es-CO"/>
        </w:rPr>
      </w:pPr>
    </w:p>
    <w:p w14:paraId="1A973DFE" w14:textId="77777777" w:rsidR="00950EEE" w:rsidRPr="001D4807" w:rsidRDefault="00950EEE" w:rsidP="00950EEE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Certificación Incumplimiento Contractual</w:t>
      </w:r>
    </w:p>
    <w:p w14:paraId="3732088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157EC372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3B1CA50F" w14:textId="6399E0E3" w:rsidR="008A5687" w:rsidRPr="001D4807" w:rsidRDefault="00950EEE" w:rsidP="00E74AE1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En el marco del proceso de contratación Licitación Pública No.</w:t>
      </w:r>
      <w:r w:rsidR="00E74AE1">
        <w:rPr>
          <w:rFonts w:ascii="Arial" w:hAnsi="Arial" w:cs="Arial"/>
          <w:bCs/>
          <w:sz w:val="22"/>
          <w:szCs w:val="22"/>
          <w:lang w:val="es-CO"/>
        </w:rPr>
        <w:t xml:space="preserve"> </w:t>
      </w:r>
      <w:r w:rsidR="00E74AE1" w:rsidRPr="00E74AE1">
        <w:rPr>
          <w:rFonts w:ascii="Arial" w:hAnsi="Arial" w:cs="Arial"/>
          <w:bCs/>
          <w:sz w:val="22"/>
          <w:szCs w:val="22"/>
          <w:lang w:val="es-CO"/>
        </w:rPr>
        <w:t>190-LP2610-8</w:t>
      </w: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, cuyo objeto consiste en </w:t>
      </w:r>
      <w:r w:rsidR="00870861" w:rsidRPr="001D4807">
        <w:rPr>
          <w:rFonts w:ascii="Arial" w:hAnsi="Arial" w:cs="Arial"/>
          <w:bCs/>
          <w:i/>
          <w:sz w:val="22"/>
          <w:szCs w:val="22"/>
          <w:lang w:val="es-CO"/>
        </w:rPr>
        <w:t>“</w:t>
      </w:r>
      <w:r w:rsidR="00E74AE1" w:rsidRPr="00E74AE1">
        <w:rPr>
          <w:rFonts w:ascii="Arial" w:hAnsi="Arial" w:cs="Arial"/>
          <w:bCs/>
          <w:i/>
          <w:sz w:val="22"/>
          <w:szCs w:val="22"/>
        </w:rPr>
        <w:t>Desarrollar actividades de Bienestar Social e incentivos para los</w:t>
      </w:r>
      <w:r w:rsidR="00E74AE1">
        <w:rPr>
          <w:rFonts w:ascii="Arial" w:hAnsi="Arial" w:cs="Arial"/>
          <w:bCs/>
          <w:i/>
          <w:sz w:val="22"/>
          <w:szCs w:val="22"/>
        </w:rPr>
        <w:t xml:space="preserve"> </w:t>
      </w:r>
      <w:r w:rsidR="00E74AE1" w:rsidRPr="00E74AE1">
        <w:rPr>
          <w:rFonts w:ascii="Arial" w:hAnsi="Arial" w:cs="Arial"/>
          <w:bCs/>
          <w:i/>
          <w:sz w:val="22"/>
          <w:szCs w:val="22"/>
        </w:rPr>
        <w:t>servidores públicos de la Corporación</w:t>
      </w:r>
      <w:r w:rsidR="00E74AE1">
        <w:rPr>
          <w:rFonts w:ascii="Arial" w:hAnsi="Arial" w:cs="Arial"/>
          <w:bCs/>
          <w:i/>
          <w:sz w:val="22"/>
          <w:szCs w:val="22"/>
        </w:rPr>
        <w:t>”</w:t>
      </w:r>
      <w:r w:rsidR="00E74AE1" w:rsidRPr="00E74AE1">
        <w:rPr>
          <w:rFonts w:ascii="Arial" w:hAnsi="Arial" w:cs="Arial"/>
          <w:bCs/>
          <w:i/>
          <w:iCs/>
          <w:sz w:val="22"/>
          <w:szCs w:val="22"/>
        </w:rPr>
        <w:t>.</w:t>
      </w:r>
    </w:p>
    <w:p w14:paraId="54F51693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596FF558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NO </w:t>
      </w:r>
      <w:r w:rsidRPr="001D4807">
        <w:rPr>
          <w:rFonts w:ascii="Arial" w:hAnsi="Arial" w:cs="Arial"/>
          <w:sz w:val="22"/>
          <w:szCs w:val="22"/>
          <w:lang w:val="es-CO"/>
        </w:rPr>
        <w:t>(marque con X) / SI (marque con X) hemos sido objeto de declaratorias de incumplimiento contractual, sancionado o multado mediante acto administrativo ejecutoriado por ninguna entidad oficial, con ocasión de celebración y ejecución de contr</w:t>
      </w:r>
      <w:r w:rsidR="007D1CD4">
        <w:rPr>
          <w:rFonts w:ascii="Arial" w:hAnsi="Arial" w:cs="Arial"/>
          <w:sz w:val="22"/>
          <w:szCs w:val="22"/>
          <w:lang w:val="es-CO"/>
        </w:rPr>
        <w:t>atos dentro de los últimos tres (3</w:t>
      </w:r>
      <w:r w:rsidRPr="001D4807">
        <w:rPr>
          <w:rFonts w:ascii="Arial" w:hAnsi="Arial" w:cs="Arial"/>
          <w:sz w:val="22"/>
          <w:szCs w:val="22"/>
          <w:lang w:val="es-CO"/>
        </w:rPr>
        <w:t>) años anteriores a la fecha de cierre del presente proceso.</w:t>
      </w:r>
    </w:p>
    <w:p w14:paraId="3724190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EE1A04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Adjunto relacionamos las sanciones: (En caso de haber marcado SI, llene la siguiente tabla)</w:t>
      </w:r>
    </w:p>
    <w:p w14:paraId="30CF73A1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3"/>
        <w:gridCol w:w="2777"/>
        <w:gridCol w:w="2543"/>
      </w:tblGrid>
      <w:tr w:rsidR="00950EEE" w:rsidRPr="001D4807" w14:paraId="455E3403" w14:textId="77777777" w:rsidTr="002E084C">
        <w:tc>
          <w:tcPr>
            <w:tcW w:w="2936" w:type="dxa"/>
          </w:tcPr>
          <w:p w14:paraId="2193B03F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Entidad</w:t>
            </w:r>
          </w:p>
        </w:tc>
        <w:tc>
          <w:tcPr>
            <w:tcW w:w="2808" w:type="dxa"/>
          </w:tcPr>
          <w:p w14:paraId="39DD22AD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Declaratoria/sanción</w:t>
            </w:r>
          </w:p>
        </w:tc>
        <w:tc>
          <w:tcPr>
            <w:tcW w:w="2637" w:type="dxa"/>
          </w:tcPr>
          <w:p w14:paraId="73880CC1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Fecha</w:t>
            </w:r>
          </w:p>
        </w:tc>
      </w:tr>
      <w:tr w:rsidR="00950EEE" w:rsidRPr="001D4807" w14:paraId="77C1F2D3" w14:textId="77777777" w:rsidTr="00950EEE">
        <w:tc>
          <w:tcPr>
            <w:tcW w:w="2936" w:type="dxa"/>
          </w:tcPr>
          <w:p w14:paraId="49FE2025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3524091A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427E063C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3272BE0C" w14:textId="77777777" w:rsidTr="00950EEE">
        <w:tc>
          <w:tcPr>
            <w:tcW w:w="2936" w:type="dxa"/>
          </w:tcPr>
          <w:p w14:paraId="668D9058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5FE77E5F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4EE7ECC2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3E7F28B5" w14:textId="77777777" w:rsidTr="00950EEE">
        <w:tc>
          <w:tcPr>
            <w:tcW w:w="2936" w:type="dxa"/>
          </w:tcPr>
          <w:p w14:paraId="76F19797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2D5175C4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291FA810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1AF68BA5" w14:textId="77777777" w:rsidTr="00950EEE">
        <w:tc>
          <w:tcPr>
            <w:tcW w:w="2936" w:type="dxa"/>
          </w:tcPr>
          <w:p w14:paraId="2F4978C1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30AA4527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0F2BB61F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74BC0205" w14:textId="77777777" w:rsidTr="00950EEE">
        <w:tc>
          <w:tcPr>
            <w:tcW w:w="2936" w:type="dxa"/>
          </w:tcPr>
          <w:p w14:paraId="7F57FE3F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6DC1B7C3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3BB39DDD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725EE5FA" w14:textId="77777777" w:rsidTr="00950EEE">
        <w:tc>
          <w:tcPr>
            <w:tcW w:w="2936" w:type="dxa"/>
          </w:tcPr>
          <w:p w14:paraId="6BA678BE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6C7305D6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13B3C37A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</w:tbl>
    <w:p w14:paraId="3DA98CAD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C868F35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4130AD3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Atentamente</w:t>
      </w:r>
    </w:p>
    <w:p w14:paraId="0372AD7E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61767451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18593473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313DDE45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D84C347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Firma proponente</w:t>
      </w:r>
    </w:p>
    <w:p w14:paraId="594435D6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CC y NIT</w:t>
      </w:r>
    </w:p>
    <w:p w14:paraId="28D231AE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Dirección</w:t>
      </w:r>
    </w:p>
    <w:p w14:paraId="22C89902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Teléfono</w:t>
      </w:r>
    </w:p>
    <w:p w14:paraId="04A2AF6E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Correo electrónico</w:t>
      </w:r>
    </w:p>
    <w:p w14:paraId="7030D04C" w14:textId="77777777" w:rsidR="00950EEE" w:rsidRPr="001D4807" w:rsidRDefault="00950EEE" w:rsidP="00950EEE">
      <w:pPr>
        <w:jc w:val="both"/>
        <w:rPr>
          <w:rFonts w:ascii="Arial" w:hAnsi="Arial" w:cs="Arial"/>
          <w:color w:val="000000"/>
          <w:sz w:val="22"/>
          <w:szCs w:val="22"/>
          <w:shd w:val="pct5" w:color="auto" w:fill="E6E6E6"/>
          <w:lang w:val="es-CO"/>
        </w:rPr>
      </w:pPr>
    </w:p>
    <w:p w14:paraId="1BB3DC70" w14:textId="77777777" w:rsidR="00283B72" w:rsidRPr="001D4807" w:rsidRDefault="00283B72">
      <w:pPr>
        <w:rPr>
          <w:sz w:val="22"/>
          <w:szCs w:val="22"/>
        </w:rPr>
      </w:pPr>
    </w:p>
    <w:sectPr w:rsidR="00283B72" w:rsidRPr="001D4807" w:rsidSect="00530303">
      <w:headerReference w:type="default" r:id="rId9"/>
      <w:footerReference w:type="default" r:id="rId10"/>
      <w:pgSz w:w="12240" w:h="15840"/>
      <w:pgMar w:top="2268" w:right="1701" w:bottom="1701" w:left="2268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C6EB8" w14:textId="77777777" w:rsidR="001B16D4" w:rsidRDefault="001B16D4" w:rsidP="001D4807">
      <w:r>
        <w:separator/>
      </w:r>
    </w:p>
  </w:endnote>
  <w:endnote w:type="continuationSeparator" w:id="0">
    <w:p w14:paraId="2A36BBF4" w14:textId="77777777" w:rsidR="001B16D4" w:rsidRDefault="001B16D4" w:rsidP="001D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648C8" w14:textId="07DD8995" w:rsidR="002372C0" w:rsidRDefault="002372C0" w:rsidP="00217D4D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07131074" w14:textId="0BF3E1FE" w:rsidR="00530303" w:rsidRPr="000D5D0C" w:rsidRDefault="00530303" w:rsidP="00530303">
    <w:pPr>
      <w:jc w:val="both"/>
      <w:rPr>
        <w:rFonts w:ascii="Arial" w:hAnsi="Arial" w:cs="Arial"/>
        <w:color w:val="808080" w:themeColor="background1" w:themeShade="80"/>
        <w:sz w:val="16"/>
      </w:rPr>
    </w:pPr>
    <w:r w:rsidRPr="000D5D0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0D5D0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0D5D0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016AE5EC" w14:textId="26317656" w:rsidR="00530303" w:rsidRPr="00C21C41" w:rsidRDefault="003D63B5" w:rsidP="00530303">
    <w:pPr>
      <w:jc w:val="both"/>
      <w:rPr>
        <w:rFonts w:cs="Arial"/>
        <w:sz w:val="14"/>
        <w:szCs w:val="22"/>
        <w:lang w:val="es-CO" w:eastAsia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F0A9E41" wp14:editId="158B332B">
          <wp:simplePos x="0" y="0"/>
          <wp:positionH relativeFrom="column">
            <wp:posOffset>-278130</wp:posOffset>
          </wp:positionH>
          <wp:positionV relativeFrom="paragraph">
            <wp:posOffset>54610</wp:posOffset>
          </wp:positionV>
          <wp:extent cx="6588643" cy="936000"/>
          <wp:effectExtent l="0" t="0" r="3175" b="0"/>
          <wp:wrapNone/>
          <wp:docPr id="1456679433" name="Imagen 1" descr="Patrón de fo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6679433" name="Imagen 1" descr="Patrón de fond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43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032F8D" w14:textId="77777777" w:rsidR="00C0184E" w:rsidRDefault="00C018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C3A47" w14:textId="77777777" w:rsidR="001B16D4" w:rsidRDefault="001B16D4" w:rsidP="001D4807">
      <w:r>
        <w:separator/>
      </w:r>
    </w:p>
  </w:footnote>
  <w:footnote w:type="continuationSeparator" w:id="0">
    <w:p w14:paraId="4B74C750" w14:textId="77777777" w:rsidR="001B16D4" w:rsidRDefault="001B16D4" w:rsidP="001D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354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54"/>
      <w:gridCol w:w="2082"/>
      <w:gridCol w:w="2083"/>
      <w:gridCol w:w="2135"/>
    </w:tblGrid>
    <w:tr w:rsidR="001D4807" w14:paraId="1F6B7185" w14:textId="77777777" w:rsidTr="004A0051">
      <w:trPr>
        <w:trHeight w:val="374"/>
      </w:trPr>
      <w:tc>
        <w:tcPr>
          <w:tcW w:w="205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64953547" w14:textId="77777777" w:rsidR="001D4807" w:rsidRDefault="00530303" w:rsidP="00530303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n-US" w:eastAsia="en-US"/>
            </w:rPr>
            <w:drawing>
              <wp:inline distT="0" distB="0" distL="0" distR="0" wp14:anchorId="39FD4032" wp14:editId="439498D4">
                <wp:extent cx="800100" cy="605155"/>
                <wp:effectExtent l="0" t="0" r="0" b="4445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0054" cy="6202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00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4B29D8B5" w14:textId="77777777" w:rsidR="001D4807" w:rsidRPr="00785173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D4807" w14:paraId="2100E35E" w14:textId="77777777" w:rsidTr="004A0051">
      <w:trPr>
        <w:trHeight w:val="37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7EEC604" w14:textId="77777777"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00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2F8B54" w14:textId="77777777" w:rsidR="001D4807" w:rsidRPr="001E78FC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D4807">
            <w:rPr>
              <w:rFonts w:ascii="Arial" w:hAnsi="Arial" w:cs="Arial"/>
              <w:sz w:val="18"/>
              <w:szCs w:val="18"/>
              <w:lang w:eastAsia="es-CO"/>
            </w:rPr>
            <w:t>CERTIFICACIÓN DE MULTAS, SANCIONES E INCUMPLIMIENTOS</w:t>
          </w:r>
        </w:p>
      </w:tc>
    </w:tr>
    <w:tr w:rsidR="001D4807" w14:paraId="25F08F39" w14:textId="77777777" w:rsidTr="004A0051">
      <w:trPr>
        <w:trHeight w:val="37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3A1F5C6C" w14:textId="77777777"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0297BD1" w14:textId="77777777"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DC5333" w:rsidRPr="00DC5333">
            <w:rPr>
              <w:rFonts w:ascii="Arial" w:hAnsi="Arial" w:cs="Arial"/>
              <w:sz w:val="18"/>
              <w:szCs w:val="18"/>
              <w:lang w:eastAsia="es-CO"/>
            </w:rPr>
            <w:t>F-PGC-65</w:t>
          </w:r>
        </w:p>
      </w:tc>
      <w:tc>
        <w:tcPr>
          <w:tcW w:w="20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327FDFF0" w14:textId="77777777"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3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6EBEB9F3" w14:textId="77777777" w:rsidR="001D4807" w:rsidRPr="00785173" w:rsidRDefault="001D4807" w:rsidP="001D4807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0184E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7D1CD4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7D1CD4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18B33F92" w14:textId="77777777" w:rsidR="001D4807" w:rsidRPr="002372C0" w:rsidRDefault="001D4807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CD4"/>
    <w:rsid w:val="00002FBD"/>
    <w:rsid w:val="00041AEF"/>
    <w:rsid w:val="00074DF2"/>
    <w:rsid w:val="000D5D0C"/>
    <w:rsid w:val="00100BF0"/>
    <w:rsid w:val="00177D82"/>
    <w:rsid w:val="001B16D4"/>
    <w:rsid w:val="001D4807"/>
    <w:rsid w:val="001E29A6"/>
    <w:rsid w:val="00217D4D"/>
    <w:rsid w:val="002372C0"/>
    <w:rsid w:val="0024430F"/>
    <w:rsid w:val="00283B72"/>
    <w:rsid w:val="002C3984"/>
    <w:rsid w:val="002D66D5"/>
    <w:rsid w:val="002E084C"/>
    <w:rsid w:val="003C5143"/>
    <w:rsid w:val="003D63B5"/>
    <w:rsid w:val="00432B15"/>
    <w:rsid w:val="0049100B"/>
    <w:rsid w:val="004A0051"/>
    <w:rsid w:val="00504B2C"/>
    <w:rsid w:val="00530303"/>
    <w:rsid w:val="00667964"/>
    <w:rsid w:val="006807B2"/>
    <w:rsid w:val="00713E83"/>
    <w:rsid w:val="007D1CD4"/>
    <w:rsid w:val="008524DB"/>
    <w:rsid w:val="00870861"/>
    <w:rsid w:val="008A5687"/>
    <w:rsid w:val="00940634"/>
    <w:rsid w:val="00950EEE"/>
    <w:rsid w:val="00957568"/>
    <w:rsid w:val="00A60327"/>
    <w:rsid w:val="00AC7C9B"/>
    <w:rsid w:val="00AF65D7"/>
    <w:rsid w:val="00C0184E"/>
    <w:rsid w:val="00C45F47"/>
    <w:rsid w:val="00DC5333"/>
    <w:rsid w:val="00E74AE1"/>
    <w:rsid w:val="00EE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60F92"/>
  <w15:chartTrackingRefBased/>
  <w15:docId w15:val="{A4C15312-A5EB-4A2E-9497-F96A51DE3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EEE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50EE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50EEE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53030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ownloads\F-PGC-65_Certificacion_multas_sanciones_incumplimientos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  <Creaci_x00f3_n xmlns="e573e552-bd5b-49ef-b258-b37cea520ca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0E59A9-EBBD-4EC3-8D66-31113678C57C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2.xml><?xml version="1.0" encoding="utf-8"?>
<ds:datastoreItem xmlns:ds="http://schemas.openxmlformats.org/officeDocument/2006/customXml" ds:itemID="{F3D481F3-E454-40D0-9518-FEC233913C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0E8AA6-6B4E-4ECC-86AE-AAA567987D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F-PGC-65_Certificacion_multas_sanciones_incumplimientos</Template>
  <TotalTime>1</TotalTime>
  <Pages>1</Pages>
  <Words>127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Mónica María Mesa Mazo</cp:lastModifiedBy>
  <cp:revision>2</cp:revision>
  <dcterms:created xsi:type="dcterms:W3CDTF">2026-10-20T14:58:00Z</dcterms:created>
  <dcterms:modified xsi:type="dcterms:W3CDTF">2026-10-20T14:58:00Z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</Properties>
</file>