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699E8FC8"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276470">
        <w:rPr>
          <w:rFonts w:ascii="Arial Narrow" w:hAnsi="Arial Narrow"/>
          <w:sz w:val="24"/>
          <w:szCs w:val="24"/>
          <w:lang w:val="es-CO"/>
        </w:rPr>
        <w:t>4</w:t>
      </w:r>
      <w:r w:rsidR="00D160C6">
        <w:rPr>
          <w:rFonts w:ascii="Arial Narrow" w:hAnsi="Arial Narrow"/>
          <w:sz w:val="24"/>
          <w:szCs w:val="24"/>
          <w:lang w:val="es-CO"/>
        </w:rPr>
        <w:t>4</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0C6D9B">
      <w:pPr>
        <w:jc w:val="both"/>
        <w:rPr>
          <w:rFonts w:ascii="Arial Narrow" w:hAnsi="Arial Narrow"/>
          <w:sz w:val="24"/>
          <w:szCs w:val="24"/>
          <w:lang w:val="es-CO"/>
        </w:rPr>
      </w:pPr>
    </w:p>
    <w:p w14:paraId="52657057"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0C6D9B">
      <w:pPr>
        <w:jc w:val="both"/>
        <w:rPr>
          <w:rFonts w:ascii="Arial Narrow" w:hAnsi="Arial Narrow"/>
          <w:sz w:val="24"/>
          <w:szCs w:val="24"/>
          <w:lang w:val="es-CO"/>
        </w:rPr>
      </w:pPr>
    </w:p>
    <w:p w14:paraId="71FF1D6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0C6D9B">
      <w:pPr>
        <w:jc w:val="both"/>
        <w:rPr>
          <w:rFonts w:ascii="Arial Narrow" w:hAnsi="Arial Narrow"/>
          <w:sz w:val="24"/>
          <w:szCs w:val="24"/>
          <w:lang w:val="es-CO"/>
        </w:rPr>
      </w:pPr>
    </w:p>
    <w:p w14:paraId="785082B5" w14:textId="77777777" w:rsidR="00D65459" w:rsidRPr="00D65459" w:rsidRDefault="00D65459" w:rsidP="000C6D9B">
      <w:pPr>
        <w:jc w:val="both"/>
        <w:rPr>
          <w:rFonts w:ascii="Arial Narrow" w:hAnsi="Arial Narrow"/>
          <w:sz w:val="24"/>
          <w:szCs w:val="24"/>
          <w:lang w:val="es-CO"/>
        </w:rPr>
      </w:pPr>
    </w:p>
    <w:p w14:paraId="43B345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0C6D9B">
      <w:pPr>
        <w:jc w:val="both"/>
        <w:rPr>
          <w:rFonts w:ascii="Arial Narrow" w:hAnsi="Arial Narrow"/>
          <w:sz w:val="24"/>
          <w:szCs w:val="24"/>
          <w:lang w:val="es-CO"/>
        </w:rPr>
      </w:pPr>
    </w:p>
    <w:p w14:paraId="230D6CD9"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0C6D9B">
      <w:pPr>
        <w:jc w:val="both"/>
        <w:rPr>
          <w:rFonts w:ascii="Arial Narrow" w:hAnsi="Arial Narrow"/>
          <w:sz w:val="24"/>
          <w:szCs w:val="24"/>
          <w:lang w:val="es-CO"/>
        </w:rPr>
      </w:pPr>
    </w:p>
    <w:p w14:paraId="33F5E9A4"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0C6D9B">
      <w:pPr>
        <w:jc w:val="both"/>
        <w:rPr>
          <w:rFonts w:ascii="Arial Narrow" w:hAnsi="Arial Narrow"/>
          <w:sz w:val="24"/>
          <w:szCs w:val="24"/>
          <w:lang w:val="es-CO"/>
        </w:rPr>
      </w:pPr>
    </w:p>
    <w:p w14:paraId="32562E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0C6D9B">
      <w:pPr>
        <w:jc w:val="both"/>
        <w:rPr>
          <w:rFonts w:ascii="Arial Narrow" w:hAnsi="Arial Narrow"/>
          <w:sz w:val="24"/>
          <w:szCs w:val="24"/>
          <w:lang w:val="es-CO"/>
        </w:rPr>
      </w:pPr>
    </w:p>
    <w:p w14:paraId="1B383DAA" w14:textId="77777777" w:rsidR="00D65459" w:rsidRPr="00D65459" w:rsidRDefault="00D65459" w:rsidP="000C6D9B">
      <w:pPr>
        <w:jc w:val="both"/>
        <w:rPr>
          <w:rFonts w:ascii="Arial Narrow" w:hAnsi="Arial Narrow"/>
          <w:sz w:val="24"/>
          <w:szCs w:val="24"/>
          <w:lang w:val="es-CO"/>
        </w:rPr>
      </w:pPr>
    </w:p>
    <w:p w14:paraId="57A26405"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0C6D9B">
      <w:pPr>
        <w:jc w:val="both"/>
        <w:rPr>
          <w:rFonts w:ascii="Arial Narrow" w:hAnsi="Arial Narrow"/>
          <w:sz w:val="24"/>
          <w:szCs w:val="24"/>
          <w:lang w:val="es-CO"/>
        </w:rPr>
      </w:pPr>
    </w:p>
    <w:p w14:paraId="50220E2E" w14:textId="7E9B1E22"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0C6D9B">
      <w:pPr>
        <w:jc w:val="both"/>
        <w:rPr>
          <w:rFonts w:ascii="Arial Narrow" w:hAnsi="Arial Narrow"/>
          <w:sz w:val="24"/>
          <w:szCs w:val="24"/>
          <w:lang w:val="es-CO"/>
        </w:rPr>
      </w:pPr>
    </w:p>
    <w:p w14:paraId="4586CAF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0C6D9B">
      <w:pPr>
        <w:jc w:val="both"/>
        <w:rPr>
          <w:rFonts w:ascii="Arial Narrow" w:hAnsi="Arial Narrow"/>
          <w:sz w:val="24"/>
          <w:szCs w:val="24"/>
          <w:lang w:val="es-CO"/>
        </w:rPr>
      </w:pPr>
    </w:p>
    <w:p w14:paraId="2A9B9694" w14:textId="77777777"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0C6D9B">
      <w:pPr>
        <w:jc w:val="both"/>
        <w:rPr>
          <w:rFonts w:ascii="Arial Narrow" w:hAnsi="Arial Narrow"/>
          <w:sz w:val="24"/>
          <w:szCs w:val="24"/>
          <w:lang w:val="es-CO"/>
        </w:rPr>
      </w:pPr>
    </w:p>
    <w:p w14:paraId="45BC33F8" w14:textId="37EA9A34" w:rsidR="0064152F" w:rsidRDefault="0064152F" w:rsidP="000C6D9B">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0C6D9B">
      <w:pPr>
        <w:jc w:val="both"/>
        <w:rPr>
          <w:rFonts w:ascii="Arial Narrow" w:hAnsi="Arial Narrow"/>
          <w:sz w:val="24"/>
          <w:szCs w:val="24"/>
          <w:lang w:val="es-CO"/>
        </w:rPr>
      </w:pPr>
    </w:p>
    <w:p w14:paraId="0E06E003" w14:textId="7604BC40" w:rsidR="0064152F" w:rsidRPr="00D65459" w:rsidRDefault="0064152F" w:rsidP="000C6D9B">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0C6D9B">
      <w:pPr>
        <w:jc w:val="both"/>
        <w:rPr>
          <w:rFonts w:ascii="Arial Narrow" w:hAnsi="Arial Narrow"/>
          <w:sz w:val="24"/>
          <w:szCs w:val="24"/>
          <w:lang w:val="es-CO"/>
        </w:rPr>
      </w:pPr>
    </w:p>
    <w:p w14:paraId="57D6552A" w14:textId="77777777" w:rsidR="006F58E1" w:rsidRDefault="006F58E1" w:rsidP="000C6D9B">
      <w:pPr>
        <w:jc w:val="both"/>
        <w:rPr>
          <w:rFonts w:ascii="Arial Narrow" w:hAnsi="Arial Narrow"/>
          <w:sz w:val="24"/>
          <w:szCs w:val="24"/>
          <w:lang w:val="es-CO"/>
        </w:rPr>
      </w:pPr>
    </w:p>
    <w:p w14:paraId="50FAD384" w14:textId="0685D8AF"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0C6D9B">
      <w:pPr>
        <w:jc w:val="both"/>
        <w:rPr>
          <w:rFonts w:ascii="Arial Narrow" w:hAnsi="Arial Narrow"/>
          <w:sz w:val="24"/>
          <w:szCs w:val="24"/>
          <w:lang w:val="es-CO"/>
        </w:rPr>
      </w:pPr>
    </w:p>
    <w:p w14:paraId="7D40A9D0"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0C6D9B">
      <w:pPr>
        <w:jc w:val="both"/>
        <w:rPr>
          <w:rFonts w:ascii="Arial Narrow" w:hAnsi="Arial Narrow"/>
          <w:sz w:val="24"/>
          <w:szCs w:val="24"/>
          <w:lang w:val="es-CO"/>
        </w:rPr>
      </w:pPr>
    </w:p>
    <w:p w14:paraId="321098BF"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0C6D9B">
      <w:pPr>
        <w:jc w:val="both"/>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0C6D9B">
      <w:pPr>
        <w:jc w:val="both"/>
        <w:rPr>
          <w:rFonts w:ascii="Arial Narrow" w:hAnsi="Arial Narrow"/>
          <w:sz w:val="24"/>
          <w:szCs w:val="24"/>
          <w:lang w:val="es-CO"/>
        </w:rPr>
      </w:pPr>
    </w:p>
    <w:p w14:paraId="244683B4" w14:textId="77777777" w:rsidR="00AD1E55" w:rsidRDefault="00AD1E55" w:rsidP="000C6D9B">
      <w:pPr>
        <w:jc w:val="both"/>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AB952" w14:textId="77777777" w:rsidR="005C1819" w:rsidRDefault="005C1819">
      <w:r>
        <w:separator/>
      </w:r>
    </w:p>
  </w:endnote>
  <w:endnote w:type="continuationSeparator" w:id="0">
    <w:p w14:paraId="268F5E18" w14:textId="77777777" w:rsidR="005C1819" w:rsidRDefault="005C1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8B5DB" w14:textId="77777777" w:rsidR="005C1819" w:rsidRDefault="005C1819">
      <w:r>
        <w:separator/>
      </w:r>
    </w:p>
  </w:footnote>
  <w:footnote w:type="continuationSeparator" w:id="0">
    <w:p w14:paraId="5D6D1FB9" w14:textId="77777777" w:rsidR="005C1819" w:rsidRDefault="005C18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C6D9B"/>
    <w:rsid w:val="000F7591"/>
    <w:rsid w:val="00132E20"/>
    <w:rsid w:val="00196EF5"/>
    <w:rsid w:val="001D50A4"/>
    <w:rsid w:val="00207FF0"/>
    <w:rsid w:val="00255BDA"/>
    <w:rsid w:val="0026118D"/>
    <w:rsid w:val="00276470"/>
    <w:rsid w:val="002921B6"/>
    <w:rsid w:val="002D09AD"/>
    <w:rsid w:val="00301639"/>
    <w:rsid w:val="00311941"/>
    <w:rsid w:val="0034750F"/>
    <w:rsid w:val="00387F24"/>
    <w:rsid w:val="003A16BC"/>
    <w:rsid w:val="004A1FDF"/>
    <w:rsid w:val="004E491D"/>
    <w:rsid w:val="004F1590"/>
    <w:rsid w:val="00584543"/>
    <w:rsid w:val="00595ADA"/>
    <w:rsid w:val="005C1819"/>
    <w:rsid w:val="00612EF5"/>
    <w:rsid w:val="0064152F"/>
    <w:rsid w:val="00646D8F"/>
    <w:rsid w:val="006779E3"/>
    <w:rsid w:val="006D51F3"/>
    <w:rsid w:val="006F58E1"/>
    <w:rsid w:val="00713587"/>
    <w:rsid w:val="007854B8"/>
    <w:rsid w:val="00794896"/>
    <w:rsid w:val="007A6BBC"/>
    <w:rsid w:val="007D4CC8"/>
    <w:rsid w:val="00831419"/>
    <w:rsid w:val="00847395"/>
    <w:rsid w:val="008B0888"/>
    <w:rsid w:val="008D7811"/>
    <w:rsid w:val="009012A2"/>
    <w:rsid w:val="0098035F"/>
    <w:rsid w:val="009851DB"/>
    <w:rsid w:val="009D496F"/>
    <w:rsid w:val="00A23ECF"/>
    <w:rsid w:val="00A722D7"/>
    <w:rsid w:val="00A806A3"/>
    <w:rsid w:val="00A97274"/>
    <w:rsid w:val="00AD1E55"/>
    <w:rsid w:val="00AE26D8"/>
    <w:rsid w:val="00B011BE"/>
    <w:rsid w:val="00B72ED5"/>
    <w:rsid w:val="00BB58EE"/>
    <w:rsid w:val="00C96CA5"/>
    <w:rsid w:val="00CB75CF"/>
    <w:rsid w:val="00CD4BFB"/>
    <w:rsid w:val="00D160C6"/>
    <w:rsid w:val="00D65459"/>
    <w:rsid w:val="00D71A8D"/>
    <w:rsid w:val="00DC00B4"/>
    <w:rsid w:val="00DC4338"/>
    <w:rsid w:val="00DD7B72"/>
    <w:rsid w:val="00DE3B2C"/>
    <w:rsid w:val="00E304AC"/>
    <w:rsid w:val="00E3322A"/>
    <w:rsid w:val="00E561B2"/>
    <w:rsid w:val="00E863CE"/>
    <w:rsid w:val="00EA596B"/>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2026-10-22T21:54:00Z</dcterms:modified>
</cp:coreProperties>
</file>