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5FBC0" w14:textId="77777777" w:rsidR="00295405" w:rsidRPr="00BD315C" w:rsidRDefault="00295405" w:rsidP="00B57E97">
      <w:pPr>
        <w:tabs>
          <w:tab w:val="left" w:pos="284"/>
          <w:tab w:val="left" w:pos="567"/>
          <w:tab w:val="left" w:pos="5670"/>
        </w:tabs>
        <w:jc w:val="both"/>
        <w:rPr>
          <w:rFonts w:ascii="Arial" w:hAnsi="Arial" w:cs="Arial"/>
        </w:rPr>
      </w:pPr>
    </w:p>
    <w:p w14:paraId="59FC3920" w14:textId="77777777" w:rsidR="00BD315C" w:rsidRPr="00BD315C" w:rsidRDefault="00BD315C" w:rsidP="00BD315C">
      <w:pPr>
        <w:pStyle w:val="Textoindependiente"/>
        <w:jc w:val="center"/>
        <w:rPr>
          <w:rFonts w:ascii="Arial" w:eastAsia="Calibri" w:hAnsi="Arial" w:cs="Arial"/>
          <w:b/>
          <w:bCs/>
          <w:sz w:val="20"/>
          <w:lang w:eastAsia="en-US"/>
        </w:rPr>
      </w:pPr>
      <w:r w:rsidRPr="00BD315C">
        <w:rPr>
          <w:rFonts w:ascii="Arial" w:eastAsia="Calibri" w:hAnsi="Arial" w:cs="Arial"/>
          <w:b/>
          <w:bCs/>
          <w:sz w:val="20"/>
          <w:lang w:eastAsia="en-US"/>
        </w:rPr>
        <w:t>ESTRATEGIA NACIONAL DE LUCHA CONTRA LA CORRUPCIÓN</w:t>
      </w:r>
    </w:p>
    <w:p w14:paraId="3C286674" w14:textId="77777777" w:rsidR="00BD315C" w:rsidRPr="00BD315C" w:rsidRDefault="00BD315C" w:rsidP="00BD315C">
      <w:pPr>
        <w:pStyle w:val="Textoindependiente"/>
        <w:jc w:val="center"/>
        <w:rPr>
          <w:rFonts w:ascii="Arial" w:eastAsia="Calibri" w:hAnsi="Arial" w:cs="Arial"/>
          <w:b/>
          <w:bCs/>
          <w:sz w:val="20"/>
          <w:lang w:eastAsia="en-US"/>
        </w:rPr>
      </w:pPr>
    </w:p>
    <w:p w14:paraId="74EF4435" w14:textId="77777777" w:rsidR="00BD315C" w:rsidRPr="00BD315C" w:rsidRDefault="00BD315C" w:rsidP="00BD315C">
      <w:pPr>
        <w:ind w:right="51"/>
        <w:jc w:val="both"/>
        <w:rPr>
          <w:rFonts w:ascii="Arial" w:hAnsi="Arial" w:cs="Arial"/>
          <w:b/>
        </w:rPr>
      </w:pPr>
    </w:p>
    <w:p w14:paraId="1A189DD1" w14:textId="6E0F5AF3" w:rsidR="00BD315C" w:rsidRPr="00BD315C" w:rsidRDefault="00BD315C" w:rsidP="00BD315C">
      <w:pPr>
        <w:ind w:right="51"/>
        <w:jc w:val="both"/>
        <w:rPr>
          <w:rFonts w:ascii="Arial" w:hAnsi="Arial" w:cs="Arial"/>
          <w:bCs/>
        </w:rPr>
      </w:pPr>
      <w:r w:rsidRPr="00BD315C">
        <w:rPr>
          <w:rFonts w:ascii="Arial" w:hAnsi="Arial" w:cs="Arial"/>
          <w:bCs/>
        </w:rPr>
        <w:t>Señores</w:t>
      </w:r>
    </w:p>
    <w:p w14:paraId="3D6B1871" w14:textId="0EB3594E" w:rsidR="00BD315C" w:rsidRPr="00BD315C" w:rsidRDefault="00BD315C" w:rsidP="00BD315C">
      <w:pPr>
        <w:ind w:right="51"/>
        <w:jc w:val="both"/>
        <w:rPr>
          <w:rFonts w:ascii="Arial" w:hAnsi="Arial" w:cs="Arial"/>
          <w:b/>
        </w:rPr>
      </w:pPr>
      <w:r>
        <w:rPr>
          <w:rFonts w:ascii="Arial" w:hAnsi="Arial" w:cs="Arial"/>
          <w:b/>
        </w:rPr>
        <w:t>INSTITUTO NACIONAL DE MEDICINA LEGAL Y CIENCIAS FORENSES – REGIONAL OCCIDENTE</w:t>
      </w:r>
    </w:p>
    <w:p w14:paraId="509585C2" w14:textId="77545AF0" w:rsidR="00BD315C" w:rsidRPr="00BD315C" w:rsidRDefault="00BD315C" w:rsidP="00BD315C">
      <w:pPr>
        <w:ind w:right="51"/>
        <w:jc w:val="both"/>
        <w:rPr>
          <w:rFonts w:ascii="Arial" w:hAnsi="Arial" w:cs="Arial"/>
          <w:b/>
        </w:rPr>
      </w:pPr>
      <w:r>
        <w:rPr>
          <w:rFonts w:ascii="Arial" w:hAnsi="Arial" w:cs="Arial"/>
          <w:b/>
        </w:rPr>
        <w:t>Pereira</w:t>
      </w:r>
    </w:p>
    <w:p w14:paraId="13395419" w14:textId="77777777" w:rsidR="00BD315C" w:rsidRPr="00BD315C" w:rsidRDefault="00BD315C" w:rsidP="00BD315C">
      <w:pPr>
        <w:ind w:right="51"/>
        <w:jc w:val="both"/>
        <w:rPr>
          <w:rFonts w:ascii="Arial" w:hAnsi="Arial" w:cs="Arial"/>
          <w:b/>
        </w:rPr>
      </w:pPr>
    </w:p>
    <w:p w14:paraId="195BF6C9" w14:textId="77777777" w:rsidR="00BD315C" w:rsidRPr="00BD315C" w:rsidRDefault="00BD315C" w:rsidP="00BD315C">
      <w:pPr>
        <w:ind w:right="51"/>
        <w:jc w:val="both"/>
        <w:rPr>
          <w:rFonts w:ascii="Arial" w:hAnsi="Arial" w:cs="Arial"/>
          <w:b/>
        </w:rPr>
      </w:pPr>
    </w:p>
    <w:p w14:paraId="78173D3B" w14:textId="5A768A94" w:rsidR="00BD315C" w:rsidRPr="00BD315C" w:rsidRDefault="00BD315C" w:rsidP="00BD315C">
      <w:pPr>
        <w:ind w:right="51"/>
        <w:jc w:val="both"/>
        <w:rPr>
          <w:rFonts w:ascii="Arial" w:hAnsi="Arial" w:cs="Arial"/>
          <w:bCs/>
        </w:rPr>
      </w:pPr>
      <w:r w:rsidRPr="00BD315C">
        <w:rPr>
          <w:rFonts w:ascii="Arial" w:hAnsi="Arial" w:cs="Arial"/>
          <w:b/>
        </w:rPr>
        <w:t xml:space="preserve">PROCESO </w:t>
      </w:r>
      <w:proofErr w:type="spellStart"/>
      <w:r w:rsidRPr="00BD315C">
        <w:rPr>
          <w:rFonts w:ascii="Arial" w:hAnsi="Arial" w:cs="Arial"/>
          <w:b/>
        </w:rPr>
        <w:t>Nro</w:t>
      </w:r>
      <w:proofErr w:type="spellEnd"/>
      <w:r w:rsidRPr="00BD315C">
        <w:rPr>
          <w:rFonts w:ascii="Arial" w:hAnsi="Arial" w:cs="Arial"/>
          <w:b/>
        </w:rPr>
        <w:t>:</w:t>
      </w:r>
      <w:r w:rsidRPr="00BD315C">
        <w:rPr>
          <w:rFonts w:ascii="Arial" w:hAnsi="Arial" w:cs="Arial"/>
          <w:b/>
        </w:rPr>
        <w:softHyphen/>
      </w:r>
      <w:r w:rsidRPr="00BD315C">
        <w:rPr>
          <w:rFonts w:ascii="Arial" w:hAnsi="Arial" w:cs="Arial"/>
          <w:b/>
        </w:rPr>
        <w:softHyphen/>
      </w:r>
      <w:r w:rsidRPr="00BD315C">
        <w:rPr>
          <w:rFonts w:ascii="Arial" w:hAnsi="Arial" w:cs="Arial"/>
          <w:b/>
        </w:rPr>
        <w:softHyphen/>
      </w:r>
      <w:r w:rsidRPr="00BD315C">
        <w:rPr>
          <w:rFonts w:ascii="Arial" w:hAnsi="Arial" w:cs="Arial"/>
          <w:b/>
        </w:rPr>
        <w:softHyphen/>
      </w:r>
      <w:r w:rsidRPr="00BD315C">
        <w:rPr>
          <w:rFonts w:ascii="Arial" w:hAnsi="Arial" w:cs="Arial"/>
          <w:b/>
        </w:rPr>
        <w:softHyphen/>
      </w:r>
      <w:r w:rsidRPr="00BD315C">
        <w:rPr>
          <w:rFonts w:ascii="Arial" w:hAnsi="Arial" w:cs="Arial"/>
          <w:b/>
        </w:rPr>
        <w:softHyphen/>
      </w:r>
      <w:r w:rsidRPr="00BD315C">
        <w:rPr>
          <w:rFonts w:ascii="Arial" w:hAnsi="Arial" w:cs="Arial"/>
          <w:b/>
        </w:rPr>
        <w:softHyphen/>
        <w:t xml:space="preserve"> </w:t>
      </w:r>
      <w:r w:rsidRPr="00BD315C">
        <w:rPr>
          <w:rFonts w:ascii="Arial" w:hAnsi="Arial" w:cs="Arial"/>
          <w:bCs/>
        </w:rPr>
        <w:t>SASI-0002-DROC-2026</w:t>
      </w:r>
    </w:p>
    <w:p w14:paraId="2E94F3D3" w14:textId="77777777" w:rsidR="00BD315C" w:rsidRPr="00BD315C" w:rsidRDefault="00BD315C" w:rsidP="00BD315C">
      <w:pPr>
        <w:ind w:right="51"/>
        <w:jc w:val="both"/>
        <w:rPr>
          <w:rFonts w:ascii="Arial" w:hAnsi="Arial" w:cs="Arial"/>
          <w:b/>
        </w:rPr>
      </w:pPr>
    </w:p>
    <w:p w14:paraId="235AB501" w14:textId="6F551235" w:rsidR="00BD315C" w:rsidRPr="00BD315C" w:rsidRDefault="00BD315C" w:rsidP="00BD315C">
      <w:pPr>
        <w:ind w:left="1416" w:hanging="1410"/>
        <w:jc w:val="both"/>
        <w:rPr>
          <w:rFonts w:ascii="Arial" w:hAnsi="Arial" w:cs="Arial"/>
          <w:b/>
        </w:rPr>
      </w:pPr>
      <w:r w:rsidRPr="00BD315C">
        <w:rPr>
          <w:rFonts w:ascii="Arial" w:hAnsi="Arial" w:cs="Arial"/>
          <w:b/>
          <w:lang w:val="es-MX"/>
        </w:rPr>
        <w:t>OBJETO:</w:t>
      </w:r>
      <w:r w:rsidRPr="00BD315C">
        <w:rPr>
          <w:rFonts w:ascii="Arial" w:hAnsi="Arial" w:cs="Arial"/>
          <w:b/>
          <w:bCs/>
          <w:lang w:val="es-MX"/>
        </w:rPr>
        <w:t xml:space="preserve"> </w:t>
      </w:r>
      <w:r>
        <w:rPr>
          <w:rFonts w:ascii="Arial" w:hAnsi="Arial" w:cs="Arial"/>
          <w:b/>
          <w:bCs/>
          <w:lang w:val="es-MX"/>
        </w:rPr>
        <w:t>Suministro de combustibles para los vehículos del parque automotor y plantas eléctricas de la Regional Occidente.</w:t>
      </w:r>
    </w:p>
    <w:p w14:paraId="69DEA88C" w14:textId="77777777" w:rsidR="00BD315C" w:rsidRPr="00BD315C" w:rsidRDefault="00BD315C" w:rsidP="00BD315C">
      <w:pPr>
        <w:pStyle w:val="Textoindependiente"/>
        <w:jc w:val="center"/>
        <w:rPr>
          <w:rFonts w:ascii="Arial" w:eastAsia="Calibri" w:hAnsi="Arial" w:cs="Arial"/>
          <w:b/>
          <w:bCs/>
          <w:sz w:val="20"/>
          <w:lang w:eastAsia="en-US"/>
        </w:rPr>
      </w:pPr>
    </w:p>
    <w:p w14:paraId="1DF5041D" w14:textId="77777777" w:rsidR="00BD315C" w:rsidRPr="00BD315C" w:rsidRDefault="00BD315C" w:rsidP="00BD315C">
      <w:pPr>
        <w:spacing w:after="160" w:line="278" w:lineRule="auto"/>
        <w:jc w:val="both"/>
        <w:rPr>
          <w:rFonts w:ascii="Arial" w:hAnsi="Arial" w:cs="Arial"/>
          <w:lang w:val="es-MX"/>
        </w:rPr>
      </w:pPr>
    </w:p>
    <w:p w14:paraId="5BAB8CAC" w14:textId="77777777" w:rsidR="00BD315C" w:rsidRPr="00BD315C" w:rsidRDefault="00BD315C" w:rsidP="00BD315C">
      <w:pPr>
        <w:spacing w:line="278" w:lineRule="auto"/>
        <w:jc w:val="both"/>
        <w:rPr>
          <w:rFonts w:ascii="Arial" w:hAnsi="Arial" w:cs="Arial"/>
          <w:lang w:val="es-MX"/>
        </w:rPr>
      </w:pPr>
      <w:r w:rsidRPr="00BD315C">
        <w:rPr>
          <w:rFonts w:ascii="Arial" w:hAnsi="Arial" w:cs="Arial"/>
          <w:lang w:val="es-MX"/>
        </w:rPr>
        <w:t xml:space="preserve">En atención a lo dispuesto en el literal “a” del artículo 2.1.4.3.2.1 del Decreto 1600 de 2024, y en concordancia con los artículos 260 y 261 del Código de Comercio, la Policía Nacional, en desarrollo de los principios de transparencia, eficiencia, económica y responsabilidad en la contratación estatal y en cumplimento de la </w:t>
      </w:r>
      <w:r w:rsidRPr="00BD315C">
        <w:rPr>
          <w:rFonts w:ascii="Arial" w:hAnsi="Arial" w:cs="Arial"/>
          <w:b/>
          <w:bCs/>
          <w:lang w:val="es-MX"/>
        </w:rPr>
        <w:t xml:space="preserve">Estrategia Nacional de Lucha Contra la Corrupción </w:t>
      </w:r>
      <w:r w:rsidRPr="00BD315C">
        <w:rPr>
          <w:rFonts w:ascii="Arial" w:hAnsi="Arial" w:cs="Arial"/>
          <w:lang w:val="es-MX"/>
        </w:rPr>
        <w:t>adopta la presente línea de acción con el fin de establecer mecanismos preventivos y de control orientados a la detección de prácticas colusorias, así:</w:t>
      </w:r>
    </w:p>
    <w:p w14:paraId="5F408EE7" w14:textId="77777777" w:rsidR="00BD315C" w:rsidRPr="00BD315C" w:rsidRDefault="00BD315C" w:rsidP="00BD315C">
      <w:pPr>
        <w:spacing w:line="278" w:lineRule="auto"/>
        <w:jc w:val="both"/>
        <w:rPr>
          <w:rFonts w:ascii="Arial" w:hAnsi="Arial" w:cs="Arial"/>
          <w:lang w:val="es-MX"/>
        </w:rPr>
      </w:pPr>
    </w:p>
    <w:p w14:paraId="4AB72DC0" w14:textId="77777777" w:rsidR="00BD315C" w:rsidRPr="00BD315C" w:rsidRDefault="00BD315C" w:rsidP="00BD315C">
      <w:pPr>
        <w:spacing w:line="278" w:lineRule="auto"/>
        <w:jc w:val="both"/>
        <w:rPr>
          <w:rFonts w:ascii="Arial" w:hAnsi="Arial" w:cs="Arial"/>
          <w:i/>
          <w:iCs/>
          <w:lang w:val="es-MX"/>
        </w:rPr>
      </w:pPr>
      <w:r w:rsidRPr="00BD315C">
        <w:rPr>
          <w:rFonts w:ascii="Arial" w:hAnsi="Arial" w:cs="Arial"/>
          <w:b/>
          <w:bCs/>
          <w:lang w:val="es-MX"/>
        </w:rPr>
        <w:t>“</w:t>
      </w:r>
      <w:r w:rsidRPr="00BD315C">
        <w:rPr>
          <w:rFonts w:ascii="Arial" w:hAnsi="Arial" w:cs="Arial"/>
          <w:b/>
          <w:bCs/>
          <w:i/>
          <w:iCs/>
          <w:lang w:val="es-MX"/>
        </w:rPr>
        <w:t>En cumplimiento al Artículo 2.1.4.3.2.1. Prevención de corrupción en la contratación pública.</w:t>
      </w:r>
      <w:r w:rsidRPr="00BD315C">
        <w:rPr>
          <w:rFonts w:ascii="Arial" w:hAnsi="Arial" w:cs="Arial"/>
          <w:i/>
          <w:iCs/>
          <w:lang w:val="es-MX"/>
        </w:rPr>
        <w:t> Las entidades mencionadas en el artículo 2.1.4.3.1.2 del presente Decreto, sin perjuicio de las demás obligaciones legales y reglamentarias, deberán garantizar las siguientes acciones en el desarrollo y la gestión contractual a su cargo:</w:t>
      </w:r>
    </w:p>
    <w:p w14:paraId="706305EC" w14:textId="77777777" w:rsidR="00BD315C" w:rsidRPr="00BD315C" w:rsidRDefault="00BD315C" w:rsidP="00BD315C">
      <w:pPr>
        <w:spacing w:line="278" w:lineRule="auto"/>
        <w:jc w:val="both"/>
        <w:rPr>
          <w:rFonts w:ascii="Arial" w:hAnsi="Arial" w:cs="Arial"/>
          <w:i/>
          <w:iCs/>
        </w:rPr>
      </w:pPr>
    </w:p>
    <w:p w14:paraId="21E73382" w14:textId="77777777" w:rsidR="00BD315C" w:rsidRPr="00BD315C" w:rsidRDefault="00BD315C" w:rsidP="00BD315C">
      <w:pPr>
        <w:spacing w:line="278" w:lineRule="auto"/>
        <w:jc w:val="both"/>
        <w:rPr>
          <w:rFonts w:ascii="Arial" w:hAnsi="Arial" w:cs="Arial"/>
          <w:b/>
          <w:bCs/>
          <w:i/>
          <w:iCs/>
          <w:u w:val="single"/>
          <w:lang w:val="es-MX"/>
        </w:rPr>
      </w:pPr>
      <w:r w:rsidRPr="00BD315C">
        <w:rPr>
          <w:rFonts w:ascii="Arial" w:hAnsi="Arial" w:cs="Arial"/>
          <w:i/>
          <w:iCs/>
          <w:lang w:val="es-MX"/>
        </w:rPr>
        <w:t>a. </w:t>
      </w:r>
      <w:r w:rsidRPr="00BD315C">
        <w:rPr>
          <w:rFonts w:ascii="Arial" w:hAnsi="Arial" w:cs="Arial"/>
          <w:b/>
          <w:bCs/>
          <w:i/>
          <w:iCs/>
          <w:lang w:val="es-MX"/>
        </w:rPr>
        <w:t>Verificar la existencia de situaciones de control.</w:t>
      </w:r>
      <w:r w:rsidRPr="00BD315C">
        <w:rPr>
          <w:rFonts w:ascii="Arial" w:hAnsi="Arial" w:cs="Arial"/>
          <w:i/>
          <w:iCs/>
          <w:lang w:val="es-MX"/>
        </w:rPr>
        <w:t xml:space="preserve"> En los términos de los artículos 260 y 261 del Código de Comercio, de las personas jurídicas oferentes y/o de los proponentes plurales. </w:t>
      </w:r>
      <w:r w:rsidRPr="00BD315C">
        <w:rPr>
          <w:rFonts w:ascii="Arial" w:hAnsi="Arial" w:cs="Arial"/>
          <w:b/>
          <w:bCs/>
          <w:i/>
          <w:iCs/>
          <w:u w:val="single"/>
          <w:lang w:val="es-MX"/>
        </w:rPr>
        <w:t>Quienes se presenten como proponentes en procesos de selección adelantados por las entidades destinatarias del presente Capítulo, en el término máximo de tres (3) días después del momento en que se cierre definitivamente la presentación de ofertas, deberán poner de presente la existencia o no de situaciones de control de las que participen y, en particular, si son controlantes, controladas o comparten alguna de estas condiciones con otras personas que se encuentren participando en el mismo procedimiento de contratación. Para el caso de los proponentes plurales, deberán indicar si las personas que los conforman se encuentran en alguna de las situaciones descritas anteriormente. Para el caso de los proponentes plurales, deberán indicar si las personas que los conforman se encuentran en alguna de las situaciones descritas anteriormente.</w:t>
      </w:r>
    </w:p>
    <w:p w14:paraId="3DAFD6F9" w14:textId="77777777" w:rsidR="00BD315C" w:rsidRPr="00BD315C" w:rsidRDefault="00BD315C" w:rsidP="00BD315C">
      <w:pPr>
        <w:spacing w:line="278" w:lineRule="auto"/>
        <w:jc w:val="both"/>
        <w:rPr>
          <w:rFonts w:ascii="Arial" w:hAnsi="Arial" w:cs="Arial"/>
          <w:b/>
          <w:bCs/>
          <w:i/>
          <w:iCs/>
          <w:u w:val="single"/>
        </w:rPr>
      </w:pPr>
    </w:p>
    <w:p w14:paraId="1DD6D2A5" w14:textId="77777777" w:rsidR="00BD315C" w:rsidRPr="00BD315C" w:rsidRDefault="00BD315C" w:rsidP="00BD315C">
      <w:pPr>
        <w:spacing w:line="278" w:lineRule="auto"/>
        <w:jc w:val="both"/>
        <w:rPr>
          <w:rFonts w:ascii="Arial" w:hAnsi="Arial" w:cs="Arial"/>
          <w:i/>
          <w:iCs/>
        </w:rPr>
      </w:pPr>
      <w:r w:rsidRPr="00BD315C">
        <w:rPr>
          <w:rFonts w:ascii="Arial" w:hAnsi="Arial" w:cs="Arial"/>
          <w:i/>
          <w:iCs/>
          <w:lang w:val="es-MX"/>
        </w:rPr>
        <w:t xml:space="preserve"> Las entidades contratantes examinarán la existencia de las circunstancias antes descritas, con base en la información proporcionada por los oferentes y en la que reposa en los expedientes públicos </w:t>
      </w:r>
      <w:r w:rsidRPr="00BD315C">
        <w:rPr>
          <w:rFonts w:ascii="Arial" w:hAnsi="Arial" w:cs="Arial"/>
          <w:i/>
          <w:iCs/>
          <w:lang w:val="es-MX"/>
        </w:rPr>
        <w:lastRenderedPageBreak/>
        <w:t>registrados ante las Cámaras de Comercio, con el fin de prever la configuración de las causales de inhabilidad e incompatibilidad previstas en el artículo 8 de la Ley 80 de 1993.</w:t>
      </w:r>
    </w:p>
    <w:p w14:paraId="555BC2A8" w14:textId="77777777" w:rsidR="00BD315C" w:rsidRPr="00BD315C" w:rsidRDefault="00BD315C" w:rsidP="00BD315C">
      <w:pPr>
        <w:spacing w:line="278" w:lineRule="auto"/>
        <w:jc w:val="both"/>
        <w:rPr>
          <w:rFonts w:ascii="Arial" w:hAnsi="Arial" w:cs="Arial"/>
          <w:i/>
          <w:iCs/>
        </w:rPr>
      </w:pPr>
      <w:r w:rsidRPr="00BD315C">
        <w:rPr>
          <w:rFonts w:ascii="Arial" w:hAnsi="Arial" w:cs="Arial"/>
          <w:i/>
          <w:iCs/>
          <w:lang w:val="es-MX"/>
        </w:rPr>
        <w:t> </w:t>
      </w:r>
    </w:p>
    <w:p w14:paraId="3C478225" w14:textId="77777777" w:rsidR="00BD315C" w:rsidRPr="00BD315C" w:rsidRDefault="00BD315C" w:rsidP="00BD315C">
      <w:pPr>
        <w:spacing w:line="278" w:lineRule="auto"/>
        <w:jc w:val="both"/>
        <w:rPr>
          <w:rFonts w:ascii="Arial" w:hAnsi="Arial" w:cs="Arial"/>
          <w:i/>
          <w:iCs/>
        </w:rPr>
      </w:pPr>
      <w:r w:rsidRPr="00BD315C">
        <w:rPr>
          <w:rFonts w:ascii="Arial" w:hAnsi="Arial" w:cs="Arial"/>
          <w:i/>
          <w:iCs/>
          <w:lang w:val="es-MX"/>
        </w:rPr>
        <w:t xml:space="preserve">Cuando, en desarrollo del análisis mencionado se adviertan circunstancias que pudieran implicar afectaciones a la libertad de concurrencia o competencia, o a la pluralidad real de oferentes dentro del proceso de selección correspondiente, la entidad contratante deberá evaluar la necesidad de poner tales situaciones en conocimiento de los entes de control competentes y, de ser necesario, solicitar su acompañamiento preventivo. La Presidencia de la República, a través de la </w:t>
      </w:r>
      <w:proofErr w:type="gramStart"/>
      <w:r w:rsidRPr="00BD315C">
        <w:rPr>
          <w:rFonts w:ascii="Arial" w:hAnsi="Arial" w:cs="Arial"/>
          <w:i/>
          <w:iCs/>
          <w:lang w:val="es-MX"/>
        </w:rPr>
        <w:t>Secretaria</w:t>
      </w:r>
      <w:proofErr w:type="gramEnd"/>
      <w:r w:rsidRPr="00BD315C">
        <w:rPr>
          <w:rFonts w:ascii="Arial" w:hAnsi="Arial" w:cs="Arial"/>
          <w:i/>
          <w:iCs/>
          <w:lang w:val="es-MX"/>
        </w:rPr>
        <w:t xml:space="preserve"> de Transparencia, se articulará con las entidades competentes con el fin de generar los mecanismos necesarios para mitigar los riesgos de corrupción que puedan advertirse como consecuencia del análisis dispuesto en este literal”.</w:t>
      </w:r>
    </w:p>
    <w:p w14:paraId="1E589A7D" w14:textId="77777777" w:rsidR="00BD315C" w:rsidRPr="00BD315C" w:rsidRDefault="00BD315C" w:rsidP="00BD315C">
      <w:pPr>
        <w:pStyle w:val="Textoindependiente"/>
        <w:jc w:val="center"/>
        <w:rPr>
          <w:rFonts w:ascii="Arial" w:hAnsi="Arial" w:cs="Arial"/>
          <w:b/>
          <w:sz w:val="20"/>
        </w:rPr>
      </w:pPr>
    </w:p>
    <w:p w14:paraId="441F4B67" w14:textId="77777777" w:rsidR="00BD315C" w:rsidRPr="00BD315C" w:rsidRDefault="00BD315C" w:rsidP="00BD315C">
      <w:pPr>
        <w:jc w:val="both"/>
        <w:rPr>
          <w:rFonts w:ascii="Arial" w:hAnsi="Arial" w:cs="Arial"/>
        </w:rPr>
      </w:pPr>
    </w:p>
    <w:p w14:paraId="7F9C8B07" w14:textId="77777777" w:rsidR="00BD315C" w:rsidRPr="00BD315C" w:rsidRDefault="00BD315C" w:rsidP="00BD315C">
      <w:pPr>
        <w:jc w:val="both"/>
        <w:rPr>
          <w:rFonts w:ascii="Arial" w:hAnsi="Arial" w:cs="Arial"/>
        </w:rPr>
      </w:pPr>
      <w:r w:rsidRPr="00BD315C">
        <w:rPr>
          <w:rFonts w:ascii="Arial" w:hAnsi="Arial" w:cs="Arial"/>
        </w:rPr>
        <w:t xml:space="preserve">Por todo lo anterior, me comprometo en el término legal de tres (03) días poner en conocimiento la </w:t>
      </w:r>
      <w:r w:rsidRPr="00BD315C">
        <w:rPr>
          <w:rFonts w:ascii="Arial" w:hAnsi="Arial" w:cs="Arial"/>
          <w:b/>
          <w:bCs/>
          <w:i/>
          <w:iCs/>
          <w:u w:val="single"/>
          <w:lang w:val="es-MX"/>
        </w:rPr>
        <w:t xml:space="preserve">existencia de situaciones de control, </w:t>
      </w:r>
      <w:proofErr w:type="gramStart"/>
      <w:r w:rsidRPr="00BD315C">
        <w:rPr>
          <w:rFonts w:ascii="Arial" w:hAnsi="Arial" w:cs="Arial"/>
          <w:lang w:val="es-MX"/>
        </w:rPr>
        <w:t>de acuerdo a</w:t>
      </w:r>
      <w:proofErr w:type="gramEnd"/>
      <w:r w:rsidRPr="00BD315C">
        <w:rPr>
          <w:rFonts w:ascii="Arial" w:hAnsi="Arial" w:cs="Arial"/>
          <w:lang w:val="es-MX"/>
        </w:rPr>
        <w:t xml:space="preserve"> lo establecido anteriormente.</w:t>
      </w:r>
    </w:p>
    <w:p w14:paraId="338E78DD" w14:textId="77777777" w:rsidR="00BD315C" w:rsidRPr="00BD315C" w:rsidRDefault="00BD315C" w:rsidP="00BD315C">
      <w:pPr>
        <w:jc w:val="both"/>
        <w:rPr>
          <w:rFonts w:ascii="Arial" w:hAnsi="Arial" w:cs="Arial"/>
        </w:rPr>
      </w:pPr>
    </w:p>
    <w:p w14:paraId="7BBF90B8" w14:textId="77777777" w:rsidR="00BD315C" w:rsidRPr="00BD315C" w:rsidRDefault="00BD315C" w:rsidP="00BD315C">
      <w:pPr>
        <w:jc w:val="both"/>
        <w:rPr>
          <w:rFonts w:ascii="Arial" w:hAnsi="Arial" w:cs="Arial"/>
        </w:rPr>
      </w:pPr>
    </w:p>
    <w:p w14:paraId="7F1FEC42" w14:textId="77777777" w:rsidR="00BD315C" w:rsidRPr="00BD315C" w:rsidRDefault="00BD315C" w:rsidP="00BD315C">
      <w:pPr>
        <w:jc w:val="both"/>
        <w:rPr>
          <w:rFonts w:ascii="Arial" w:hAnsi="Arial" w:cs="Arial"/>
        </w:rPr>
      </w:pPr>
    </w:p>
    <w:p w14:paraId="3E0BA499" w14:textId="77777777" w:rsidR="00BD315C" w:rsidRPr="00BD315C" w:rsidRDefault="00BD315C" w:rsidP="00BD315C">
      <w:pPr>
        <w:rPr>
          <w:rFonts w:ascii="Arial" w:hAnsi="Arial" w:cs="Arial"/>
        </w:rPr>
      </w:pPr>
    </w:p>
    <w:p w14:paraId="5FB65A25" w14:textId="77777777" w:rsidR="00BD315C" w:rsidRPr="00BD315C" w:rsidRDefault="00BD315C" w:rsidP="00BD315C">
      <w:pPr>
        <w:pStyle w:val="Prrafodelista"/>
        <w:tabs>
          <w:tab w:val="left" w:pos="240"/>
          <w:tab w:val="left" w:pos="6210"/>
        </w:tabs>
        <w:ind w:left="0"/>
        <w:jc w:val="center"/>
        <w:rPr>
          <w:rFonts w:ascii="Arial" w:hAnsi="Arial" w:cs="Arial"/>
          <w:b/>
        </w:rPr>
      </w:pPr>
    </w:p>
    <w:p w14:paraId="71AD321A" w14:textId="77777777" w:rsidR="00BD315C" w:rsidRPr="00BD315C" w:rsidRDefault="00BD315C" w:rsidP="00BD315C">
      <w:pPr>
        <w:pStyle w:val="Sinespaciado1"/>
        <w:rPr>
          <w:rFonts w:ascii="Arial" w:hAnsi="Arial" w:cs="Arial"/>
          <w:sz w:val="20"/>
          <w:szCs w:val="20"/>
        </w:rPr>
      </w:pPr>
      <w:r w:rsidRPr="00BD315C">
        <w:rPr>
          <w:rFonts w:ascii="Arial" w:hAnsi="Arial" w:cs="Arial"/>
          <w:b/>
          <w:sz w:val="20"/>
          <w:szCs w:val="20"/>
        </w:rPr>
        <w:t>__________________________________</w:t>
      </w:r>
    </w:p>
    <w:p w14:paraId="1C680888" w14:textId="334EB8AC" w:rsidR="00BD315C" w:rsidRPr="00BD315C" w:rsidRDefault="00BD315C" w:rsidP="00BD315C">
      <w:pPr>
        <w:pStyle w:val="Sinespaciado1"/>
        <w:rPr>
          <w:rFonts w:ascii="Arial" w:hAnsi="Arial" w:cs="Arial"/>
          <w:sz w:val="20"/>
          <w:szCs w:val="20"/>
        </w:rPr>
      </w:pPr>
      <w:r w:rsidRPr="00BD315C">
        <w:rPr>
          <w:rFonts w:ascii="Arial" w:hAnsi="Arial" w:cs="Arial"/>
          <w:sz w:val="20"/>
          <w:szCs w:val="20"/>
        </w:rPr>
        <w:t xml:space="preserve">Firma del representante legal </w:t>
      </w:r>
      <w:r>
        <w:rPr>
          <w:rFonts w:ascii="Arial" w:hAnsi="Arial" w:cs="Arial"/>
          <w:sz w:val="20"/>
          <w:szCs w:val="20"/>
        </w:rPr>
        <w:t xml:space="preserve">o apoderado </w:t>
      </w:r>
      <w:r w:rsidRPr="00BD315C">
        <w:rPr>
          <w:rFonts w:ascii="Arial" w:hAnsi="Arial" w:cs="Arial"/>
          <w:sz w:val="20"/>
          <w:szCs w:val="20"/>
        </w:rPr>
        <w:t xml:space="preserve">del proponente </w:t>
      </w:r>
    </w:p>
    <w:p w14:paraId="5E1C1143" w14:textId="77777777" w:rsidR="00BD315C" w:rsidRPr="00BD315C" w:rsidRDefault="00BD315C" w:rsidP="00BD315C">
      <w:pPr>
        <w:pStyle w:val="Sinespaciado1"/>
        <w:contextualSpacing/>
        <w:rPr>
          <w:rFonts w:ascii="Arial" w:hAnsi="Arial" w:cs="Arial"/>
          <w:sz w:val="20"/>
          <w:szCs w:val="20"/>
          <w:lang w:eastAsia="es-CO"/>
        </w:rPr>
      </w:pPr>
      <w:r w:rsidRPr="00BD315C">
        <w:rPr>
          <w:rFonts w:ascii="Arial" w:hAnsi="Arial" w:cs="Arial"/>
          <w:sz w:val="20"/>
          <w:szCs w:val="20"/>
          <w:lang w:eastAsia="es-CO"/>
        </w:rPr>
        <w:t xml:space="preserve">Nombre o razón social del oferente: </w:t>
      </w:r>
      <w:r w:rsidRPr="00BD315C">
        <w:rPr>
          <w:rStyle w:val="Textodelmarcadordeposicin"/>
          <w:rFonts w:ascii="Arial" w:eastAsia="Calibri" w:hAnsi="Arial" w:cs="Arial"/>
          <w:color w:val="auto"/>
          <w:sz w:val="20"/>
          <w:szCs w:val="20"/>
          <w:u w:val="single"/>
        </w:rPr>
        <w:t>Diligenciar el nombre completo del proponente</w:t>
      </w:r>
    </w:p>
    <w:p w14:paraId="75CF1898" w14:textId="77777777" w:rsidR="00BD315C" w:rsidRPr="00BD315C" w:rsidRDefault="00BD315C" w:rsidP="00BD315C">
      <w:pPr>
        <w:pStyle w:val="Sinespaciado1"/>
        <w:contextualSpacing/>
        <w:rPr>
          <w:rFonts w:ascii="Arial" w:hAnsi="Arial" w:cs="Arial"/>
          <w:sz w:val="20"/>
          <w:szCs w:val="20"/>
        </w:rPr>
      </w:pPr>
      <w:r w:rsidRPr="00BD315C">
        <w:rPr>
          <w:rFonts w:ascii="Arial" w:hAnsi="Arial" w:cs="Arial"/>
          <w:sz w:val="20"/>
          <w:szCs w:val="20"/>
          <w:lang w:eastAsia="es-CO"/>
        </w:rPr>
        <w:t xml:space="preserve">Identificación (NIT </w:t>
      </w:r>
      <w:r w:rsidRPr="00BD315C">
        <w:rPr>
          <w:rFonts w:ascii="Segoe UI Symbol" w:eastAsia="MS Gothic" w:hAnsi="Segoe UI Symbol" w:cs="Segoe UI Symbol"/>
          <w:sz w:val="20"/>
          <w:szCs w:val="20"/>
          <w:lang w:eastAsia="es-CO"/>
        </w:rPr>
        <w:t>☐</w:t>
      </w:r>
      <w:r w:rsidRPr="00BD315C">
        <w:rPr>
          <w:rFonts w:ascii="Arial" w:hAnsi="Arial" w:cs="Arial"/>
          <w:sz w:val="20"/>
          <w:szCs w:val="20"/>
          <w:lang w:eastAsia="es-CO"/>
        </w:rPr>
        <w:t xml:space="preserve"> C.C </w:t>
      </w:r>
      <w:proofErr w:type="gramStart"/>
      <w:r w:rsidRPr="00BD315C">
        <w:rPr>
          <w:rFonts w:ascii="Segoe UI Symbol" w:eastAsia="MS Gothic" w:hAnsi="Segoe UI Symbol" w:cs="Segoe UI Symbol"/>
          <w:sz w:val="20"/>
          <w:szCs w:val="20"/>
          <w:lang w:eastAsia="es-CO"/>
        </w:rPr>
        <w:t>☐</w:t>
      </w:r>
      <w:r w:rsidRPr="00BD315C">
        <w:rPr>
          <w:rFonts w:ascii="Arial" w:hAnsi="Arial" w:cs="Arial"/>
          <w:sz w:val="20"/>
          <w:szCs w:val="20"/>
          <w:lang w:eastAsia="es-CO"/>
        </w:rPr>
        <w:t xml:space="preserve">  C.E</w:t>
      </w:r>
      <w:proofErr w:type="gramEnd"/>
      <w:r w:rsidRPr="00BD315C">
        <w:rPr>
          <w:rFonts w:ascii="Arial" w:hAnsi="Arial" w:cs="Arial"/>
          <w:sz w:val="20"/>
          <w:szCs w:val="20"/>
          <w:lang w:eastAsia="es-CO"/>
        </w:rPr>
        <w:t xml:space="preserve"> </w:t>
      </w:r>
      <w:r w:rsidRPr="00BD315C">
        <w:rPr>
          <w:rFonts w:ascii="Segoe UI Symbol" w:eastAsia="MS Gothic" w:hAnsi="Segoe UI Symbol" w:cs="Segoe UI Symbol"/>
          <w:sz w:val="20"/>
          <w:szCs w:val="20"/>
          <w:lang w:eastAsia="es-CO"/>
        </w:rPr>
        <w:t>☐</w:t>
      </w:r>
      <w:r w:rsidRPr="00BD315C">
        <w:rPr>
          <w:rFonts w:ascii="Arial" w:hAnsi="Arial" w:cs="Arial"/>
          <w:sz w:val="20"/>
          <w:szCs w:val="20"/>
          <w:lang w:eastAsia="es-CO"/>
        </w:rPr>
        <w:t>)</w:t>
      </w:r>
      <w:r w:rsidRPr="00BD315C">
        <w:rPr>
          <w:rFonts w:ascii="Arial" w:hAnsi="Arial" w:cs="Arial"/>
          <w:sz w:val="20"/>
          <w:szCs w:val="20"/>
        </w:rPr>
        <w:t xml:space="preserve">: </w:t>
      </w:r>
      <w:r w:rsidRPr="00BD315C">
        <w:rPr>
          <w:rStyle w:val="Textodelmarcadordeposicin"/>
          <w:rFonts w:ascii="Arial" w:eastAsia="Calibri" w:hAnsi="Arial" w:cs="Arial"/>
          <w:color w:val="auto"/>
          <w:sz w:val="20"/>
          <w:szCs w:val="20"/>
          <w:u w:val="single"/>
        </w:rPr>
        <w:t>Diligenciar la identificación del proponente</w:t>
      </w:r>
    </w:p>
    <w:p w14:paraId="24EF7695" w14:textId="77777777" w:rsidR="00BD315C" w:rsidRPr="00BD315C" w:rsidRDefault="00BD315C" w:rsidP="00BD315C">
      <w:pPr>
        <w:pStyle w:val="Sinespaciado1"/>
        <w:contextualSpacing/>
        <w:rPr>
          <w:rFonts w:ascii="Arial" w:hAnsi="Arial" w:cs="Arial"/>
          <w:sz w:val="20"/>
          <w:szCs w:val="20"/>
        </w:rPr>
      </w:pPr>
      <w:r w:rsidRPr="00BD315C">
        <w:rPr>
          <w:rFonts w:ascii="Arial" w:hAnsi="Arial" w:cs="Arial"/>
          <w:sz w:val="20"/>
          <w:szCs w:val="20"/>
          <w:lang w:eastAsia="es-CO"/>
        </w:rPr>
        <w:t>Nombre Representante Legal</w:t>
      </w:r>
      <w:r w:rsidRPr="00BD315C">
        <w:rPr>
          <w:rFonts w:ascii="Arial" w:hAnsi="Arial" w:cs="Arial"/>
          <w:sz w:val="20"/>
          <w:szCs w:val="20"/>
        </w:rPr>
        <w:t xml:space="preserve">: </w:t>
      </w:r>
      <w:r w:rsidRPr="00BD315C">
        <w:rPr>
          <w:rStyle w:val="Textodelmarcadordeposicin"/>
          <w:rFonts w:ascii="Arial" w:eastAsia="Calibri" w:hAnsi="Arial" w:cs="Arial"/>
          <w:color w:val="auto"/>
          <w:sz w:val="20"/>
          <w:szCs w:val="20"/>
          <w:u w:val="single"/>
        </w:rPr>
        <w:t>Diligenciar el nombre completo del representante legal</w:t>
      </w:r>
    </w:p>
    <w:p w14:paraId="11A4F33F" w14:textId="77777777" w:rsidR="00BD315C" w:rsidRPr="00BD315C" w:rsidRDefault="00BD315C" w:rsidP="00BD315C">
      <w:pPr>
        <w:pStyle w:val="Sinespaciado1"/>
        <w:rPr>
          <w:rFonts w:ascii="Arial" w:hAnsi="Arial" w:cs="Arial"/>
          <w:sz w:val="20"/>
          <w:szCs w:val="20"/>
        </w:rPr>
      </w:pPr>
      <w:r w:rsidRPr="00BD315C">
        <w:rPr>
          <w:rFonts w:ascii="Arial" w:hAnsi="Arial" w:cs="Arial"/>
          <w:sz w:val="20"/>
          <w:szCs w:val="20"/>
        </w:rPr>
        <w:t xml:space="preserve">Identificación (C.C </w:t>
      </w:r>
      <w:proofErr w:type="gramStart"/>
      <w:r w:rsidRPr="00BD315C">
        <w:rPr>
          <w:rFonts w:ascii="Segoe UI Symbol" w:eastAsia="MS Gothic" w:hAnsi="Segoe UI Symbol" w:cs="Segoe UI Symbol"/>
          <w:sz w:val="20"/>
          <w:szCs w:val="20"/>
          <w:lang w:eastAsia="es-CO"/>
        </w:rPr>
        <w:t>☐</w:t>
      </w:r>
      <w:r w:rsidRPr="00BD315C">
        <w:rPr>
          <w:rFonts w:ascii="Arial" w:hAnsi="Arial" w:cs="Arial"/>
          <w:sz w:val="20"/>
          <w:szCs w:val="20"/>
        </w:rPr>
        <w:t xml:space="preserve">  C.E.</w:t>
      </w:r>
      <w:proofErr w:type="gramEnd"/>
      <w:r w:rsidRPr="00BD315C">
        <w:rPr>
          <w:rFonts w:ascii="Arial" w:hAnsi="Arial" w:cs="Arial"/>
          <w:sz w:val="20"/>
          <w:szCs w:val="20"/>
          <w:lang w:eastAsia="es-CO"/>
        </w:rPr>
        <w:t xml:space="preserve"> </w:t>
      </w:r>
      <w:r w:rsidRPr="00BD315C">
        <w:rPr>
          <w:rFonts w:ascii="Segoe UI Symbol" w:eastAsia="MS Gothic" w:hAnsi="Segoe UI Symbol" w:cs="Segoe UI Symbol"/>
          <w:sz w:val="20"/>
          <w:szCs w:val="20"/>
          <w:lang w:eastAsia="es-CO"/>
        </w:rPr>
        <w:t>☐</w:t>
      </w:r>
      <w:r w:rsidRPr="00BD315C">
        <w:rPr>
          <w:rFonts w:ascii="Arial" w:hAnsi="Arial" w:cs="Arial"/>
          <w:sz w:val="20"/>
          <w:szCs w:val="20"/>
          <w:lang w:eastAsia="es-CO"/>
        </w:rPr>
        <w:t xml:space="preserve">) </w:t>
      </w:r>
      <w:r w:rsidRPr="00BD315C">
        <w:rPr>
          <w:rStyle w:val="Textodelmarcadordeposicin"/>
          <w:rFonts w:ascii="Arial" w:eastAsia="Calibri" w:hAnsi="Arial" w:cs="Arial"/>
          <w:color w:val="auto"/>
          <w:sz w:val="20"/>
          <w:szCs w:val="20"/>
          <w:u w:val="single"/>
        </w:rPr>
        <w:t>Diligenciar el documento de identificación del representante legal</w:t>
      </w:r>
    </w:p>
    <w:p w14:paraId="00146573" w14:textId="77777777" w:rsidR="00BD315C" w:rsidRPr="00BD315C" w:rsidRDefault="00BD315C" w:rsidP="00BD315C">
      <w:pPr>
        <w:pStyle w:val="Sinespaciado1"/>
        <w:rPr>
          <w:rFonts w:ascii="Arial" w:hAnsi="Arial" w:cs="Arial"/>
          <w:sz w:val="20"/>
          <w:szCs w:val="20"/>
        </w:rPr>
      </w:pPr>
      <w:r w:rsidRPr="00BD315C">
        <w:rPr>
          <w:rFonts w:ascii="Arial" w:hAnsi="Arial" w:cs="Arial"/>
          <w:sz w:val="20"/>
          <w:szCs w:val="20"/>
        </w:rPr>
        <w:t xml:space="preserve">Dirección: </w:t>
      </w:r>
      <w:r w:rsidRPr="00BD315C">
        <w:rPr>
          <w:rStyle w:val="Textodelmarcadordeposicin"/>
          <w:rFonts w:ascii="Arial" w:eastAsia="Calibri" w:hAnsi="Arial" w:cs="Arial"/>
          <w:color w:val="auto"/>
          <w:sz w:val="20"/>
          <w:szCs w:val="20"/>
          <w:u w:val="single"/>
        </w:rPr>
        <w:t>Diligenciar la dirección del proveedor</w:t>
      </w:r>
    </w:p>
    <w:p w14:paraId="29848AAD" w14:textId="77777777" w:rsidR="00BD315C" w:rsidRPr="00BD315C" w:rsidRDefault="00BD315C" w:rsidP="00BD315C">
      <w:pPr>
        <w:pStyle w:val="Sinespaciado1"/>
        <w:rPr>
          <w:rFonts w:ascii="Arial" w:hAnsi="Arial" w:cs="Arial"/>
          <w:sz w:val="20"/>
          <w:szCs w:val="20"/>
        </w:rPr>
      </w:pPr>
      <w:r w:rsidRPr="00BD315C">
        <w:rPr>
          <w:rFonts w:ascii="Arial" w:hAnsi="Arial" w:cs="Arial"/>
          <w:sz w:val="20"/>
          <w:szCs w:val="20"/>
        </w:rPr>
        <w:t>Teléfono:</w:t>
      </w:r>
      <w:r w:rsidRPr="00BD315C">
        <w:rPr>
          <w:rFonts w:ascii="Arial" w:hAnsi="Arial" w:cs="Arial"/>
          <w:b/>
          <w:sz w:val="20"/>
          <w:szCs w:val="20"/>
        </w:rPr>
        <w:t xml:space="preserve"> </w:t>
      </w:r>
      <w:r w:rsidRPr="00BD315C">
        <w:rPr>
          <w:rStyle w:val="Textodelmarcadordeposicin"/>
          <w:rFonts w:ascii="Arial" w:eastAsia="Calibri" w:hAnsi="Arial" w:cs="Arial"/>
          <w:color w:val="auto"/>
          <w:sz w:val="20"/>
          <w:szCs w:val="20"/>
          <w:u w:val="single"/>
        </w:rPr>
        <w:t>Diligenciar teléfonos de contacto del proveedor</w:t>
      </w:r>
    </w:p>
    <w:p w14:paraId="5CC8D488" w14:textId="77777777" w:rsidR="00BD315C" w:rsidRPr="00BD315C" w:rsidRDefault="00BD315C" w:rsidP="00BD315C">
      <w:pPr>
        <w:pStyle w:val="Sinespaciado1"/>
        <w:rPr>
          <w:rFonts w:ascii="Arial" w:hAnsi="Arial" w:cs="Arial"/>
          <w:sz w:val="20"/>
          <w:szCs w:val="20"/>
        </w:rPr>
      </w:pPr>
      <w:r w:rsidRPr="00BD315C">
        <w:rPr>
          <w:rFonts w:ascii="Arial" w:hAnsi="Arial" w:cs="Arial"/>
          <w:sz w:val="20"/>
          <w:szCs w:val="20"/>
        </w:rPr>
        <w:t>Email:</w:t>
      </w:r>
      <w:r w:rsidRPr="00BD315C">
        <w:rPr>
          <w:rFonts w:ascii="Arial" w:hAnsi="Arial" w:cs="Arial"/>
          <w:b/>
          <w:sz w:val="20"/>
          <w:szCs w:val="20"/>
        </w:rPr>
        <w:t xml:space="preserve"> </w:t>
      </w:r>
      <w:r w:rsidRPr="00BD315C">
        <w:rPr>
          <w:rStyle w:val="Textodelmarcadordeposicin"/>
          <w:rFonts w:ascii="Arial" w:eastAsia="Calibri" w:hAnsi="Arial" w:cs="Arial"/>
          <w:color w:val="auto"/>
          <w:sz w:val="20"/>
          <w:szCs w:val="20"/>
          <w:u w:val="single"/>
        </w:rPr>
        <w:t>Diligenciar correo electrónico de notificaciones</w:t>
      </w:r>
    </w:p>
    <w:p w14:paraId="459BB886" w14:textId="77777777" w:rsidR="009C6C8A" w:rsidRDefault="009C6C8A" w:rsidP="00B57E97">
      <w:pPr>
        <w:tabs>
          <w:tab w:val="left" w:pos="284"/>
          <w:tab w:val="left" w:pos="567"/>
          <w:tab w:val="left" w:pos="5670"/>
        </w:tabs>
        <w:jc w:val="both"/>
        <w:rPr>
          <w:rFonts w:ascii="Arial" w:hAnsi="Arial" w:cs="Arial"/>
        </w:rPr>
      </w:pPr>
    </w:p>
    <w:sectPr w:rsidR="009C6C8A" w:rsidSect="00CF2C65">
      <w:headerReference w:type="default" r:id="rId8"/>
      <w:footerReference w:type="even" r:id="rId9"/>
      <w:footerReference w:type="default" r:id="rId10"/>
      <w:pgSz w:w="12240" w:h="15840" w:code="1"/>
      <w:pgMar w:top="1440" w:right="1440" w:bottom="1800" w:left="1440" w:header="454" w:footer="34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F1CF69" w14:textId="77777777" w:rsidR="00354933" w:rsidRDefault="00354933">
      <w:r>
        <w:separator/>
      </w:r>
    </w:p>
  </w:endnote>
  <w:endnote w:type="continuationSeparator" w:id="0">
    <w:p w14:paraId="5BAB7753" w14:textId="77777777" w:rsidR="00354933" w:rsidRDefault="00354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Humanst521 BT">
    <w:altName w:val="Lucida Sans Unicode"/>
    <w:charset w:val="00"/>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D7505A" w14:textId="77777777" w:rsidR="008D40FA" w:rsidRDefault="008D40FA"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8</w:t>
    </w:r>
    <w:r>
      <w:rPr>
        <w:rStyle w:val="Nmerodepgina"/>
      </w:rPr>
      <w:fldChar w:fldCharType="end"/>
    </w:r>
  </w:p>
  <w:p w14:paraId="07326D95" w14:textId="77777777" w:rsidR="008D40FA" w:rsidRDefault="008D40FA"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2C1529" w14:textId="77777777" w:rsidR="008D40FA" w:rsidRDefault="008D40FA" w:rsidP="000420C1">
    <w:pPr>
      <w:pStyle w:val="Piedepgina"/>
      <w:pBdr>
        <w:bottom w:val="single" w:sz="12" w:space="1" w:color="auto"/>
      </w:pBdr>
      <w:jc w:val="center"/>
      <w:rPr>
        <w:rFonts w:ascii="Arial" w:hAnsi="Arial"/>
        <w:color w:val="000000"/>
        <w:sz w:val="16"/>
      </w:rPr>
    </w:pPr>
  </w:p>
  <w:p w14:paraId="7F34B755" w14:textId="77777777" w:rsidR="008D40FA" w:rsidRDefault="008D40FA" w:rsidP="000420C1">
    <w:pPr>
      <w:pStyle w:val="Piedepgina"/>
      <w:jc w:val="center"/>
      <w:rPr>
        <w:rFonts w:ascii="Arial" w:hAnsi="Arial"/>
        <w:color w:val="000000"/>
        <w:sz w:val="16"/>
      </w:rPr>
    </w:pPr>
  </w:p>
  <w:p w14:paraId="3BD81A5B" w14:textId="77777777" w:rsidR="00E861DA" w:rsidRPr="00E861DA" w:rsidRDefault="00E861DA" w:rsidP="00E861DA">
    <w:pPr>
      <w:pStyle w:val="Piedepgina"/>
      <w:jc w:val="center"/>
      <w:rPr>
        <w:rFonts w:ascii="Arial" w:hAnsi="Arial"/>
        <w:color w:val="000000"/>
        <w:sz w:val="16"/>
      </w:rPr>
    </w:pPr>
    <w:r w:rsidRPr="00E861DA">
      <w:rPr>
        <w:rFonts w:ascii="Arial" w:hAnsi="Arial"/>
        <w:color w:val="000000"/>
        <w:sz w:val="16"/>
      </w:rPr>
      <w:t>Avenida las Américas Nro. 98-25 Pereira Risaralda, Conmutador (606) 3515310 Ext. 60401 – 60040</w:t>
    </w:r>
  </w:p>
  <w:p w14:paraId="6C77F377" w14:textId="77777777" w:rsidR="00E861DA" w:rsidRPr="00E861DA" w:rsidRDefault="00E861DA" w:rsidP="00E861DA">
    <w:pPr>
      <w:pStyle w:val="Piedepgina"/>
      <w:jc w:val="center"/>
      <w:rPr>
        <w:rFonts w:ascii="Arial" w:hAnsi="Arial"/>
        <w:color w:val="000000"/>
        <w:sz w:val="16"/>
      </w:rPr>
    </w:pPr>
    <w:r w:rsidRPr="00E861DA">
      <w:rPr>
        <w:rFonts w:ascii="Arial" w:hAnsi="Arial"/>
        <w:color w:val="000000"/>
        <w:sz w:val="16"/>
      </w:rPr>
      <w:t>drocadministrativa@medicinalegal.gov.co</w:t>
    </w:r>
  </w:p>
  <w:p w14:paraId="50C41756" w14:textId="77777777" w:rsidR="00E861DA" w:rsidRPr="00E861DA" w:rsidRDefault="00E861DA" w:rsidP="00E861DA">
    <w:pPr>
      <w:pStyle w:val="Piedepgina"/>
      <w:jc w:val="center"/>
      <w:rPr>
        <w:rFonts w:ascii="Arial" w:hAnsi="Arial"/>
        <w:color w:val="000000"/>
        <w:sz w:val="16"/>
      </w:rPr>
    </w:pPr>
    <w:r w:rsidRPr="00E861DA">
      <w:rPr>
        <w:rFonts w:ascii="Arial" w:hAnsi="Arial"/>
        <w:color w:val="000000"/>
        <w:sz w:val="16"/>
      </w:rPr>
      <w:t>www.medicinalegal.gov.co</w:t>
    </w:r>
  </w:p>
  <w:p w14:paraId="323EC64F" w14:textId="3314B107" w:rsidR="008D40FA" w:rsidRDefault="008D40FA" w:rsidP="00E861DA">
    <w:pPr>
      <w:pStyle w:val="Piedepgina"/>
      <w:jc w:val="center"/>
      <w:rPr>
        <w:rFonts w:ascii="Humanst521 BT" w:hAnsi="Humanst521 B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9F6FC4" w14:textId="77777777" w:rsidR="00354933" w:rsidRDefault="00354933">
      <w:r>
        <w:separator/>
      </w:r>
    </w:p>
  </w:footnote>
  <w:footnote w:type="continuationSeparator" w:id="0">
    <w:p w14:paraId="6A4C4DAA" w14:textId="77777777" w:rsidR="00354933" w:rsidRDefault="00354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330C3" w14:textId="77777777" w:rsidR="008D40FA" w:rsidRDefault="008D40FA" w:rsidP="004050A7">
    <w:pPr>
      <w:pStyle w:val="Encabezado"/>
      <w:jc w:val="center"/>
      <w:rPr>
        <w:rFonts w:ascii="Humanst521 BT" w:hAnsi="Humanst521 BT"/>
        <w:b/>
        <w:bCs/>
        <w:caps/>
        <w:sz w:val="12"/>
        <w:szCs w:val="12"/>
      </w:rPr>
    </w:pPr>
  </w:p>
  <w:p w14:paraId="166268FB" w14:textId="2C710824" w:rsidR="008D40FA" w:rsidRDefault="00E861DA" w:rsidP="004050A7">
    <w:pPr>
      <w:pStyle w:val="Encabezado"/>
      <w:jc w:val="center"/>
      <w:rPr>
        <w:rFonts w:ascii="Humanst521 BT" w:hAnsi="Humanst521 BT"/>
        <w:caps/>
        <w:noProof/>
        <w:lang w:val="es-ES"/>
      </w:rPr>
    </w:pPr>
    <w:r>
      <w:rPr>
        <w:noProof/>
        <w:lang w:val="es-CO" w:eastAsia="es-CO"/>
      </w:rPr>
      <w:drawing>
        <wp:inline distT="0" distB="0" distL="0" distR="0" wp14:anchorId="07521B75" wp14:editId="73F40AD4">
          <wp:extent cx="742950" cy="448574"/>
          <wp:effectExtent l="0" t="0" r="0" b="8890"/>
          <wp:docPr id="2" name="18 Imagen" descr="superioroficios copia"/>
          <wp:cNvGraphicFramePr/>
          <a:graphic xmlns:a="http://schemas.openxmlformats.org/drawingml/2006/main">
            <a:graphicData uri="http://schemas.openxmlformats.org/drawingml/2006/picture">
              <pic:pic xmlns:pic="http://schemas.openxmlformats.org/drawingml/2006/picture">
                <pic:nvPicPr>
                  <pic:cNvPr id="19" name="18 Imagen" descr="superioroficios copia"/>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45262" cy="449970"/>
                  </a:xfrm>
                  <a:prstGeom prst="rect">
                    <a:avLst/>
                  </a:prstGeom>
                  <a:noFill/>
                  <a:ln>
                    <a:noFill/>
                  </a:ln>
                </pic:spPr>
              </pic:pic>
            </a:graphicData>
          </a:graphic>
        </wp:inline>
      </w:drawing>
    </w:r>
  </w:p>
  <w:p w14:paraId="4921BCFE" w14:textId="77777777" w:rsidR="008D40FA" w:rsidRPr="00CA4C90" w:rsidRDefault="008D40FA" w:rsidP="00BE59CA">
    <w:pPr>
      <w:pStyle w:val="Encabezado"/>
      <w:tabs>
        <w:tab w:val="clear" w:pos="4419"/>
        <w:tab w:val="center" w:pos="3544"/>
      </w:tabs>
      <w:jc w:val="center"/>
      <w:rPr>
        <w:rFonts w:ascii="Arial" w:hAnsi="Arial" w:cs="Arial"/>
        <w:b/>
        <w:bCs/>
      </w:rPr>
    </w:pPr>
    <w:r w:rsidRPr="00CA4C90">
      <w:rPr>
        <w:rFonts w:ascii="Arial" w:hAnsi="Arial" w:cs="Arial"/>
        <w:b/>
        <w:bCs/>
        <w:caps/>
      </w:rPr>
      <w:t>INSTITUTO NACIONAL DE MEDICINA LEGAL Y CIENCIAS FORENSES</w:t>
    </w:r>
  </w:p>
  <w:p w14:paraId="2E5C4373" w14:textId="77777777" w:rsidR="008D40FA" w:rsidRPr="00C706E3" w:rsidRDefault="008D40FA" w:rsidP="00BE59CA">
    <w:pPr>
      <w:pStyle w:val="Encabezado"/>
      <w:tabs>
        <w:tab w:val="clear" w:pos="4419"/>
        <w:tab w:val="center" w:pos="3402"/>
      </w:tabs>
      <w:jc w:val="center"/>
      <w:rPr>
        <w:rFonts w:ascii="Arial" w:hAnsi="Arial" w:cs="Arial"/>
        <w:sz w:val="18"/>
        <w:szCs w:val="18"/>
      </w:rPr>
    </w:pPr>
    <w:r>
      <w:rPr>
        <w:rFonts w:ascii="Arial" w:hAnsi="Arial" w:cs="Arial"/>
        <w:sz w:val="18"/>
        <w:szCs w:val="18"/>
      </w:rPr>
      <w:t>REGIONAL OCCIDENTE – GRUPO</w:t>
    </w:r>
    <w:r w:rsidRPr="00C706E3">
      <w:rPr>
        <w:rFonts w:ascii="Arial" w:hAnsi="Arial" w:cs="Arial"/>
        <w:sz w:val="18"/>
        <w:szCs w:val="18"/>
      </w:rPr>
      <w:t xml:space="preserve"> REGIONAL ADMINISTRATIVO Y FINANCIERO</w:t>
    </w:r>
  </w:p>
  <w:p w14:paraId="7DC91E39" w14:textId="77777777" w:rsidR="00100365" w:rsidRDefault="00100365" w:rsidP="00100365">
    <w:pPr>
      <w:pStyle w:val="Encabezado"/>
      <w:tabs>
        <w:tab w:val="clear" w:pos="4419"/>
        <w:tab w:val="center" w:pos="3402"/>
      </w:tabs>
      <w:rPr>
        <w:rFonts w:ascii="Arial" w:hAnsi="Arial" w:cs="Arial"/>
        <w:sz w:val="18"/>
        <w:szCs w:val="18"/>
      </w:rPr>
    </w:pPr>
  </w:p>
  <w:p w14:paraId="64DE2106" w14:textId="01721374" w:rsidR="001077D6" w:rsidRPr="005A2564" w:rsidRDefault="001077D6" w:rsidP="00BE59CA">
    <w:pPr>
      <w:pStyle w:val="Encabezado"/>
      <w:tabs>
        <w:tab w:val="clear" w:pos="4419"/>
        <w:tab w:val="center" w:pos="3402"/>
      </w:tabs>
      <w:jc w:val="center"/>
      <w:rPr>
        <w:rFonts w:ascii="Arial" w:hAnsi="Arial" w:cs="Arial"/>
        <w:b/>
      </w:rPr>
    </w:pPr>
    <w:r w:rsidRPr="005A2564">
      <w:rPr>
        <w:rFonts w:ascii="Arial" w:hAnsi="Arial" w:cs="Arial"/>
        <w:b/>
      </w:rPr>
      <w:t xml:space="preserve">ANEXO </w:t>
    </w:r>
    <w:r w:rsidR="00BD315C">
      <w:rPr>
        <w:rFonts w:ascii="Arial" w:hAnsi="Arial" w:cs="Arial"/>
        <w:b/>
      </w:rPr>
      <w:t>10</w:t>
    </w:r>
    <w:r w:rsidRPr="005A2564">
      <w:rPr>
        <w:rFonts w:ascii="Arial" w:hAnsi="Arial" w:cs="Arial"/>
        <w:b/>
      </w:rPr>
      <w:t xml:space="preserve">: </w:t>
    </w:r>
    <w:r w:rsidR="00BD315C">
      <w:rPr>
        <w:rFonts w:ascii="Arial" w:hAnsi="Arial" w:cs="Arial"/>
        <w:b/>
      </w:rPr>
      <w:t>ESTRATEGIA NACIONAL DE LUCHA CONTRA LA CORRUPCIÓN</w:t>
    </w:r>
  </w:p>
  <w:p w14:paraId="38A5C436" w14:textId="77777777" w:rsidR="001077D6" w:rsidRPr="00E861DA" w:rsidRDefault="001077D6" w:rsidP="00BE59CA">
    <w:pPr>
      <w:pStyle w:val="Encabezado"/>
      <w:tabs>
        <w:tab w:val="clear" w:pos="4419"/>
        <w:tab w:val="center" w:pos="3402"/>
      </w:tabs>
      <w:jc w:val="center"/>
      <w:rPr>
        <w:rFonts w:ascii="Arial" w:hAnsi="Arial" w:cs="Arial"/>
        <w:sz w:val="18"/>
        <w:szCs w:val="18"/>
      </w:rPr>
    </w:pPr>
  </w:p>
  <w:p w14:paraId="20B166FF" w14:textId="4EC8B472" w:rsidR="00100365" w:rsidRPr="00100365" w:rsidRDefault="00100365" w:rsidP="00100365">
    <w:pPr>
      <w:pBdr>
        <w:bottom w:val="single" w:sz="12" w:space="1" w:color="auto"/>
      </w:pBdr>
      <w:tabs>
        <w:tab w:val="center" w:pos="3402"/>
        <w:tab w:val="right" w:pos="8838"/>
      </w:tabs>
      <w:jc w:val="center"/>
      <w:rPr>
        <w:rFonts w:ascii="Arial" w:hAnsi="Arial" w:cs="Arial"/>
        <w:lang w:val="es-CO"/>
      </w:rPr>
    </w:pPr>
    <w:r w:rsidRPr="00100365">
      <w:rPr>
        <w:rFonts w:ascii="Arial" w:hAnsi="Arial" w:cs="Arial"/>
        <w:lang w:val="es-CO"/>
      </w:rPr>
      <w:t xml:space="preserve">PROCESO </w:t>
    </w:r>
    <w:r w:rsidR="00BE631F">
      <w:rPr>
        <w:rFonts w:ascii="Arial" w:hAnsi="Arial" w:cs="Arial"/>
        <w:lang w:val="es-CO"/>
      </w:rPr>
      <w:t>DE SELECCIÓN SASI-000</w:t>
    </w:r>
    <w:r w:rsidR="00BD315C">
      <w:rPr>
        <w:rFonts w:ascii="Arial" w:hAnsi="Arial" w:cs="Arial"/>
        <w:lang w:val="es-CO"/>
      </w:rPr>
      <w:t>2</w:t>
    </w:r>
    <w:r w:rsidR="005A2564">
      <w:rPr>
        <w:rFonts w:ascii="Arial" w:hAnsi="Arial" w:cs="Arial"/>
        <w:lang w:val="es-CO"/>
      </w:rPr>
      <w:t>-DROC-2026</w:t>
    </w:r>
  </w:p>
  <w:p w14:paraId="208BAC74" w14:textId="14D995DB" w:rsidR="001077D6" w:rsidRPr="005A2564" w:rsidRDefault="00BD315C" w:rsidP="005A2564">
    <w:pPr>
      <w:pBdr>
        <w:bottom w:val="single" w:sz="12" w:space="1" w:color="auto"/>
      </w:pBdr>
      <w:tabs>
        <w:tab w:val="center" w:pos="3402"/>
        <w:tab w:val="right" w:pos="8838"/>
      </w:tabs>
      <w:jc w:val="center"/>
      <w:rPr>
        <w:rFonts w:ascii="Arial" w:hAnsi="Arial" w:cs="Arial"/>
        <w:bCs/>
        <w:sz w:val="18"/>
        <w:szCs w:val="18"/>
        <w:lang w:val="es-ES" w:eastAsia="x-none"/>
      </w:rPr>
    </w:pPr>
    <w:r>
      <w:rPr>
        <w:rFonts w:ascii="Arial" w:hAnsi="Arial" w:cs="Arial"/>
        <w:bCs/>
        <w:sz w:val="18"/>
        <w:szCs w:val="18"/>
        <w:lang w:val="es-ES" w:eastAsia="x-none"/>
      </w:rPr>
      <w:t>Suministro de combustibles para los vehículos del parque automotor y plantas eléctricas de</w:t>
    </w:r>
    <w:r w:rsidR="005A2564">
      <w:rPr>
        <w:rFonts w:ascii="Arial" w:hAnsi="Arial" w:cs="Arial"/>
        <w:bCs/>
        <w:sz w:val="18"/>
        <w:szCs w:val="18"/>
        <w:lang w:val="es-ES" w:eastAsia="x-none"/>
      </w:rPr>
      <w:t xml:space="preserve">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618054E"/>
    <w:multiLevelType w:val="multilevel"/>
    <w:tmpl w:val="5426AE7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6866EE5"/>
    <w:multiLevelType w:val="hybridMultilevel"/>
    <w:tmpl w:val="271835B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6A817A8"/>
    <w:multiLevelType w:val="multilevel"/>
    <w:tmpl w:val="89CCFE4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08E61A5A"/>
    <w:multiLevelType w:val="hybridMultilevel"/>
    <w:tmpl w:val="336AC4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 w15:restartNumberingAfterBreak="0">
    <w:nsid w:val="0D036931"/>
    <w:multiLevelType w:val="hybridMultilevel"/>
    <w:tmpl w:val="A618958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137822DE"/>
    <w:multiLevelType w:val="multilevel"/>
    <w:tmpl w:val="95008D54"/>
    <w:lvl w:ilvl="0">
      <w:start w:val="1"/>
      <w:numFmt w:val="decimal"/>
      <w:lvlText w:val="%1."/>
      <w:lvlJc w:val="left"/>
      <w:pPr>
        <w:ind w:left="360" w:hanging="360"/>
      </w:pPr>
      <w:rPr>
        <w:rFonts w:hint="default"/>
        <w:color w:val="auto"/>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8" w15:restartNumberingAfterBreak="0">
    <w:nsid w:val="189D6409"/>
    <w:multiLevelType w:val="hybridMultilevel"/>
    <w:tmpl w:val="F89E718A"/>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1382988"/>
    <w:multiLevelType w:val="multilevel"/>
    <w:tmpl w:val="207E061E"/>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15:restartNumberingAfterBreak="0">
    <w:nsid w:val="24FA3CB7"/>
    <w:multiLevelType w:val="multilevel"/>
    <w:tmpl w:val="06E61BD0"/>
    <w:lvl w:ilvl="0">
      <w:start w:val="3"/>
      <w:numFmt w:val="decimal"/>
      <w:lvlText w:val="%1"/>
      <w:lvlJc w:val="left"/>
      <w:pPr>
        <w:ind w:left="375" w:hanging="375"/>
      </w:pPr>
      <w:rPr>
        <w:rFonts w:hint="default"/>
      </w:rPr>
    </w:lvl>
    <w:lvl w:ilvl="1">
      <w:start w:val="10"/>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B895DE6"/>
    <w:multiLevelType w:val="hybridMultilevel"/>
    <w:tmpl w:val="23EEBB1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2" w15:restartNumberingAfterBreak="0">
    <w:nsid w:val="2D415380"/>
    <w:multiLevelType w:val="multilevel"/>
    <w:tmpl w:val="3AFA0D24"/>
    <w:lvl w:ilvl="0">
      <w:start w:val="3"/>
      <w:numFmt w:val="decimal"/>
      <w:lvlText w:val="%1"/>
      <w:lvlJc w:val="left"/>
      <w:pPr>
        <w:ind w:left="540" w:hanging="540"/>
      </w:pPr>
      <w:rPr>
        <w:rFonts w:hint="default"/>
      </w:rPr>
    </w:lvl>
    <w:lvl w:ilvl="1">
      <w:start w:val="10"/>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30265CFA"/>
    <w:multiLevelType w:val="multilevel"/>
    <w:tmpl w:val="42BE01D2"/>
    <w:lvl w:ilvl="0">
      <w:start w:val="4"/>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4" w15:restartNumberingAfterBreak="0">
    <w:nsid w:val="305E456A"/>
    <w:multiLevelType w:val="hybridMultilevel"/>
    <w:tmpl w:val="4D868C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30C65F71"/>
    <w:multiLevelType w:val="hybridMultilevel"/>
    <w:tmpl w:val="9F98206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15:restartNumberingAfterBreak="0">
    <w:nsid w:val="30D4767E"/>
    <w:multiLevelType w:val="multilevel"/>
    <w:tmpl w:val="D82EFF0C"/>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340A21F2"/>
    <w:multiLevelType w:val="hybridMultilevel"/>
    <w:tmpl w:val="DD2EE76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39EA08B5"/>
    <w:multiLevelType w:val="hybridMultilevel"/>
    <w:tmpl w:val="952649D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3D8131D1"/>
    <w:multiLevelType w:val="multilevel"/>
    <w:tmpl w:val="D82EFF0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3DDF48AB"/>
    <w:multiLevelType w:val="multilevel"/>
    <w:tmpl w:val="D82EFF0C"/>
    <w:lvl w:ilvl="0">
      <w:start w:val="4"/>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3EDB2424"/>
    <w:multiLevelType w:val="multilevel"/>
    <w:tmpl w:val="81307D7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48215EAD"/>
    <w:multiLevelType w:val="hybridMultilevel"/>
    <w:tmpl w:val="D756906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15:restartNumberingAfterBreak="0">
    <w:nsid w:val="49771CF7"/>
    <w:multiLevelType w:val="multilevel"/>
    <w:tmpl w:val="CE8A3C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4BC33975"/>
    <w:multiLevelType w:val="hybridMultilevel"/>
    <w:tmpl w:val="D7267FFA"/>
    <w:lvl w:ilvl="0" w:tplc="0C0A0001">
      <w:start w:val="1"/>
      <w:numFmt w:val="bullet"/>
      <w:lvlText w:val=""/>
      <w:lvlJc w:val="left"/>
      <w:pPr>
        <w:tabs>
          <w:tab w:val="num" w:pos="360"/>
        </w:tabs>
        <w:ind w:left="360" w:hanging="360"/>
      </w:pPr>
      <w:rPr>
        <w:rFonts w:ascii="Symbol" w:hAnsi="Symbol"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 w15:restartNumberingAfterBreak="0">
    <w:nsid w:val="51335E75"/>
    <w:multiLevelType w:val="hybridMultilevel"/>
    <w:tmpl w:val="DC0EC07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51F73C47"/>
    <w:multiLevelType w:val="hybridMultilevel"/>
    <w:tmpl w:val="8250B51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15:restartNumberingAfterBreak="0">
    <w:nsid w:val="5640293F"/>
    <w:multiLevelType w:val="hybridMultilevel"/>
    <w:tmpl w:val="0BB45D7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572A2887"/>
    <w:multiLevelType w:val="hybridMultilevel"/>
    <w:tmpl w:val="DF5C6D4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0" w15:restartNumberingAfterBreak="0">
    <w:nsid w:val="5EEA0BDB"/>
    <w:multiLevelType w:val="multilevel"/>
    <w:tmpl w:val="1DDCFFA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9D4389C"/>
    <w:multiLevelType w:val="multilevel"/>
    <w:tmpl w:val="D82EFF0C"/>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15:restartNumberingAfterBreak="0">
    <w:nsid w:val="6D150501"/>
    <w:multiLevelType w:val="hybridMultilevel"/>
    <w:tmpl w:val="606EB90E"/>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3" w15:restartNumberingAfterBreak="0">
    <w:nsid w:val="703326F3"/>
    <w:multiLevelType w:val="multilevel"/>
    <w:tmpl w:val="D62E5084"/>
    <w:lvl w:ilvl="0">
      <w:start w:val="4"/>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720" w:hanging="72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080" w:hanging="108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34"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5"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36" w15:restartNumberingAfterBreak="0">
    <w:nsid w:val="77845FEE"/>
    <w:multiLevelType w:val="hybridMultilevel"/>
    <w:tmpl w:val="ED8CC93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39" w15:restartNumberingAfterBreak="0">
    <w:nsid w:val="7F553E8A"/>
    <w:multiLevelType w:val="multilevel"/>
    <w:tmpl w:val="D82EFF0C"/>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0"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16cid:durableId="365258144">
    <w:abstractNumId w:val="22"/>
  </w:num>
  <w:num w:numId="2" w16cid:durableId="917908463">
    <w:abstractNumId w:val="37"/>
  </w:num>
  <w:num w:numId="3" w16cid:durableId="1240214736">
    <w:abstractNumId w:val="40"/>
  </w:num>
  <w:num w:numId="4" w16cid:durableId="1314523254">
    <w:abstractNumId w:val="35"/>
  </w:num>
  <w:num w:numId="5" w16cid:durableId="998116673">
    <w:abstractNumId w:val="38"/>
  </w:num>
  <w:num w:numId="6" w16cid:durableId="598755076">
    <w:abstractNumId w:val="34"/>
  </w:num>
  <w:num w:numId="7" w16cid:durableId="1814643115">
    <w:abstractNumId w:val="6"/>
  </w:num>
  <w:num w:numId="8" w16cid:durableId="1716856657">
    <w:abstractNumId w:val="18"/>
  </w:num>
  <w:num w:numId="9" w16cid:durableId="579606078">
    <w:abstractNumId w:val="25"/>
  </w:num>
  <w:num w:numId="10" w16cid:durableId="782572856">
    <w:abstractNumId w:val="7"/>
  </w:num>
  <w:num w:numId="11" w16cid:durableId="572355725">
    <w:abstractNumId w:val="4"/>
  </w:num>
  <w:num w:numId="12" w16cid:durableId="2031295547">
    <w:abstractNumId w:val="21"/>
  </w:num>
  <w:num w:numId="13" w16cid:durableId="948780637">
    <w:abstractNumId w:val="39"/>
  </w:num>
  <w:num w:numId="14" w16cid:durableId="249772566">
    <w:abstractNumId w:val="3"/>
  </w:num>
  <w:num w:numId="15" w16cid:durableId="2108455930">
    <w:abstractNumId w:val="19"/>
  </w:num>
  <w:num w:numId="16" w16cid:durableId="824275074">
    <w:abstractNumId w:val="31"/>
  </w:num>
  <w:num w:numId="17" w16cid:durableId="1777670690">
    <w:abstractNumId w:val="16"/>
  </w:num>
  <w:num w:numId="18" w16cid:durableId="778260957">
    <w:abstractNumId w:val="9"/>
  </w:num>
  <w:num w:numId="19" w16cid:durableId="1160078838">
    <w:abstractNumId w:val="20"/>
  </w:num>
  <w:num w:numId="20" w16cid:durableId="1950432330">
    <w:abstractNumId w:val="3"/>
  </w:num>
  <w:num w:numId="21" w16cid:durableId="1486311425">
    <w:abstractNumId w:val="28"/>
  </w:num>
  <w:num w:numId="22" w16cid:durableId="1210603944">
    <w:abstractNumId w:val="8"/>
  </w:num>
  <w:num w:numId="23" w16cid:durableId="1088185988">
    <w:abstractNumId w:val="10"/>
  </w:num>
  <w:num w:numId="24" w16cid:durableId="582690602">
    <w:abstractNumId w:val="12"/>
  </w:num>
  <w:num w:numId="25" w16cid:durableId="1033387586">
    <w:abstractNumId w:val="32"/>
  </w:num>
  <w:num w:numId="26" w16cid:durableId="348873923">
    <w:abstractNumId w:val="17"/>
  </w:num>
  <w:num w:numId="27" w16cid:durableId="730075641">
    <w:abstractNumId w:val="24"/>
  </w:num>
  <w:num w:numId="28" w16cid:durableId="1157500317">
    <w:abstractNumId w:val="23"/>
  </w:num>
  <w:num w:numId="29" w16cid:durableId="874080554">
    <w:abstractNumId w:val="36"/>
  </w:num>
  <w:num w:numId="30" w16cid:durableId="1006516009">
    <w:abstractNumId w:val="30"/>
  </w:num>
  <w:num w:numId="31" w16cid:durableId="1134912210">
    <w:abstractNumId w:val="29"/>
  </w:num>
  <w:num w:numId="32" w16cid:durableId="1478649871">
    <w:abstractNumId w:val="15"/>
  </w:num>
  <w:num w:numId="33" w16cid:durableId="1304001405">
    <w:abstractNumId w:val="2"/>
  </w:num>
  <w:num w:numId="34" w16cid:durableId="1576206838">
    <w:abstractNumId w:val="5"/>
  </w:num>
  <w:num w:numId="35" w16cid:durableId="1364088596">
    <w:abstractNumId w:val="27"/>
  </w:num>
  <w:num w:numId="36" w16cid:durableId="2031443251">
    <w:abstractNumId w:val="14"/>
  </w:num>
  <w:num w:numId="37" w16cid:durableId="45302139">
    <w:abstractNumId w:val="33"/>
  </w:num>
  <w:num w:numId="38" w16cid:durableId="1883590591">
    <w:abstractNumId w:val="11"/>
  </w:num>
  <w:num w:numId="39" w16cid:durableId="789855366">
    <w:abstractNumId w:val="26"/>
  </w:num>
  <w:num w:numId="40" w16cid:durableId="296424117">
    <w:abstractNumId w:val="13"/>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mirrorMargin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41"/>
    <w:rsid w:val="00001262"/>
    <w:rsid w:val="000014E5"/>
    <w:rsid w:val="00001AAA"/>
    <w:rsid w:val="000034EB"/>
    <w:rsid w:val="00003BB5"/>
    <w:rsid w:val="000042C5"/>
    <w:rsid w:val="00004F6D"/>
    <w:rsid w:val="0000519E"/>
    <w:rsid w:val="00005738"/>
    <w:rsid w:val="000060ED"/>
    <w:rsid w:val="00006126"/>
    <w:rsid w:val="000063ED"/>
    <w:rsid w:val="00006CF8"/>
    <w:rsid w:val="00006F8F"/>
    <w:rsid w:val="000076F2"/>
    <w:rsid w:val="00007936"/>
    <w:rsid w:val="00007DB2"/>
    <w:rsid w:val="00010E6B"/>
    <w:rsid w:val="000116FA"/>
    <w:rsid w:val="00012CF9"/>
    <w:rsid w:val="00012EE1"/>
    <w:rsid w:val="00012F88"/>
    <w:rsid w:val="0001303B"/>
    <w:rsid w:val="000138FE"/>
    <w:rsid w:val="00015025"/>
    <w:rsid w:val="00015196"/>
    <w:rsid w:val="000151AC"/>
    <w:rsid w:val="0001671D"/>
    <w:rsid w:val="00017972"/>
    <w:rsid w:val="00017AE3"/>
    <w:rsid w:val="00017EE8"/>
    <w:rsid w:val="00017F17"/>
    <w:rsid w:val="00020090"/>
    <w:rsid w:val="0002036B"/>
    <w:rsid w:val="000206D4"/>
    <w:rsid w:val="00020FCB"/>
    <w:rsid w:val="0002183C"/>
    <w:rsid w:val="0002236F"/>
    <w:rsid w:val="0002337E"/>
    <w:rsid w:val="000233A0"/>
    <w:rsid w:val="00024893"/>
    <w:rsid w:val="00024A72"/>
    <w:rsid w:val="0002588E"/>
    <w:rsid w:val="0002610A"/>
    <w:rsid w:val="00026531"/>
    <w:rsid w:val="0002663F"/>
    <w:rsid w:val="000269BC"/>
    <w:rsid w:val="0002713E"/>
    <w:rsid w:val="00027328"/>
    <w:rsid w:val="0002754E"/>
    <w:rsid w:val="00027870"/>
    <w:rsid w:val="00030CC9"/>
    <w:rsid w:val="00031C1C"/>
    <w:rsid w:val="00031E4B"/>
    <w:rsid w:val="00032103"/>
    <w:rsid w:val="00032361"/>
    <w:rsid w:val="0003262C"/>
    <w:rsid w:val="0003286F"/>
    <w:rsid w:val="000338E2"/>
    <w:rsid w:val="00034782"/>
    <w:rsid w:val="00034A28"/>
    <w:rsid w:val="00034B10"/>
    <w:rsid w:val="000364F6"/>
    <w:rsid w:val="00036EF2"/>
    <w:rsid w:val="00037243"/>
    <w:rsid w:val="00037604"/>
    <w:rsid w:val="00037A4D"/>
    <w:rsid w:val="00037E3E"/>
    <w:rsid w:val="00037FBF"/>
    <w:rsid w:val="00040761"/>
    <w:rsid w:val="00040E3B"/>
    <w:rsid w:val="000412ED"/>
    <w:rsid w:val="000415E0"/>
    <w:rsid w:val="00041725"/>
    <w:rsid w:val="00041FF3"/>
    <w:rsid w:val="000420C1"/>
    <w:rsid w:val="00042112"/>
    <w:rsid w:val="000422E3"/>
    <w:rsid w:val="000428FE"/>
    <w:rsid w:val="00043024"/>
    <w:rsid w:val="00043105"/>
    <w:rsid w:val="0004328E"/>
    <w:rsid w:val="000432B7"/>
    <w:rsid w:val="00043A1D"/>
    <w:rsid w:val="00043D0B"/>
    <w:rsid w:val="00043D24"/>
    <w:rsid w:val="000447E7"/>
    <w:rsid w:val="00044846"/>
    <w:rsid w:val="00044D0F"/>
    <w:rsid w:val="00044F02"/>
    <w:rsid w:val="000455C4"/>
    <w:rsid w:val="000455CF"/>
    <w:rsid w:val="00045C60"/>
    <w:rsid w:val="00046012"/>
    <w:rsid w:val="00046551"/>
    <w:rsid w:val="00047140"/>
    <w:rsid w:val="00047185"/>
    <w:rsid w:val="000475B8"/>
    <w:rsid w:val="00050070"/>
    <w:rsid w:val="000505A5"/>
    <w:rsid w:val="00050DFB"/>
    <w:rsid w:val="000517C4"/>
    <w:rsid w:val="00051BF7"/>
    <w:rsid w:val="00051E80"/>
    <w:rsid w:val="00052A22"/>
    <w:rsid w:val="00052E0C"/>
    <w:rsid w:val="00053B02"/>
    <w:rsid w:val="00053CFB"/>
    <w:rsid w:val="0005405B"/>
    <w:rsid w:val="0005453E"/>
    <w:rsid w:val="00054838"/>
    <w:rsid w:val="00055B7A"/>
    <w:rsid w:val="00055D23"/>
    <w:rsid w:val="00055E64"/>
    <w:rsid w:val="00055EEE"/>
    <w:rsid w:val="00055F2F"/>
    <w:rsid w:val="00056064"/>
    <w:rsid w:val="0005610E"/>
    <w:rsid w:val="000564AB"/>
    <w:rsid w:val="00056EB1"/>
    <w:rsid w:val="00056F3A"/>
    <w:rsid w:val="000570C4"/>
    <w:rsid w:val="0005742B"/>
    <w:rsid w:val="000575A4"/>
    <w:rsid w:val="000602FC"/>
    <w:rsid w:val="000605D4"/>
    <w:rsid w:val="00060779"/>
    <w:rsid w:val="00061459"/>
    <w:rsid w:val="000619D0"/>
    <w:rsid w:val="00061EA5"/>
    <w:rsid w:val="000622FD"/>
    <w:rsid w:val="00062CFE"/>
    <w:rsid w:val="00062FBE"/>
    <w:rsid w:val="000634D6"/>
    <w:rsid w:val="000636B2"/>
    <w:rsid w:val="000645CD"/>
    <w:rsid w:val="0006479A"/>
    <w:rsid w:val="00064A4C"/>
    <w:rsid w:val="0006563B"/>
    <w:rsid w:val="00065699"/>
    <w:rsid w:val="00065A71"/>
    <w:rsid w:val="00066042"/>
    <w:rsid w:val="000665F0"/>
    <w:rsid w:val="00066752"/>
    <w:rsid w:val="000669DA"/>
    <w:rsid w:val="00066E66"/>
    <w:rsid w:val="00067928"/>
    <w:rsid w:val="00067D1E"/>
    <w:rsid w:val="00070240"/>
    <w:rsid w:val="000713E4"/>
    <w:rsid w:val="00071C57"/>
    <w:rsid w:val="000720C6"/>
    <w:rsid w:val="000722D7"/>
    <w:rsid w:val="000728F1"/>
    <w:rsid w:val="00072992"/>
    <w:rsid w:val="00073A44"/>
    <w:rsid w:val="00073F5F"/>
    <w:rsid w:val="000746A7"/>
    <w:rsid w:val="00074BB4"/>
    <w:rsid w:val="00074E8D"/>
    <w:rsid w:val="0007567D"/>
    <w:rsid w:val="00075700"/>
    <w:rsid w:val="00075756"/>
    <w:rsid w:val="00075B37"/>
    <w:rsid w:val="00076019"/>
    <w:rsid w:val="0007616B"/>
    <w:rsid w:val="0007643A"/>
    <w:rsid w:val="0007673C"/>
    <w:rsid w:val="00076862"/>
    <w:rsid w:val="00076990"/>
    <w:rsid w:val="000769BA"/>
    <w:rsid w:val="0007781E"/>
    <w:rsid w:val="00077881"/>
    <w:rsid w:val="000805B5"/>
    <w:rsid w:val="00081918"/>
    <w:rsid w:val="000819FC"/>
    <w:rsid w:val="00082343"/>
    <w:rsid w:val="00082C2A"/>
    <w:rsid w:val="00082C3A"/>
    <w:rsid w:val="00082DF4"/>
    <w:rsid w:val="00082E08"/>
    <w:rsid w:val="00083037"/>
    <w:rsid w:val="00083313"/>
    <w:rsid w:val="00083FC3"/>
    <w:rsid w:val="000860BE"/>
    <w:rsid w:val="00086B11"/>
    <w:rsid w:val="00086D22"/>
    <w:rsid w:val="000901C8"/>
    <w:rsid w:val="000904B5"/>
    <w:rsid w:val="0009177C"/>
    <w:rsid w:val="00091AF5"/>
    <w:rsid w:val="00091C5A"/>
    <w:rsid w:val="00091F46"/>
    <w:rsid w:val="00092320"/>
    <w:rsid w:val="00092E6E"/>
    <w:rsid w:val="00093432"/>
    <w:rsid w:val="00093EB4"/>
    <w:rsid w:val="00094758"/>
    <w:rsid w:val="00094843"/>
    <w:rsid w:val="00094E3F"/>
    <w:rsid w:val="00095158"/>
    <w:rsid w:val="00095209"/>
    <w:rsid w:val="000959BE"/>
    <w:rsid w:val="00096045"/>
    <w:rsid w:val="00096123"/>
    <w:rsid w:val="00097090"/>
    <w:rsid w:val="000977F4"/>
    <w:rsid w:val="00097C93"/>
    <w:rsid w:val="000A0987"/>
    <w:rsid w:val="000A0C19"/>
    <w:rsid w:val="000A13D7"/>
    <w:rsid w:val="000A3220"/>
    <w:rsid w:val="000A3574"/>
    <w:rsid w:val="000A3ED9"/>
    <w:rsid w:val="000A4DC2"/>
    <w:rsid w:val="000A5992"/>
    <w:rsid w:val="000A63A1"/>
    <w:rsid w:val="000A6D56"/>
    <w:rsid w:val="000A6FEC"/>
    <w:rsid w:val="000B05BD"/>
    <w:rsid w:val="000B089D"/>
    <w:rsid w:val="000B0F97"/>
    <w:rsid w:val="000B1213"/>
    <w:rsid w:val="000B1F47"/>
    <w:rsid w:val="000B24F5"/>
    <w:rsid w:val="000B256B"/>
    <w:rsid w:val="000B261B"/>
    <w:rsid w:val="000B283D"/>
    <w:rsid w:val="000B2ECD"/>
    <w:rsid w:val="000B2F73"/>
    <w:rsid w:val="000B2F8E"/>
    <w:rsid w:val="000B40D3"/>
    <w:rsid w:val="000B4943"/>
    <w:rsid w:val="000B536F"/>
    <w:rsid w:val="000B5AC0"/>
    <w:rsid w:val="000B5FE7"/>
    <w:rsid w:val="000B76FF"/>
    <w:rsid w:val="000B7746"/>
    <w:rsid w:val="000C0BE3"/>
    <w:rsid w:val="000C11B0"/>
    <w:rsid w:val="000C11DC"/>
    <w:rsid w:val="000C1262"/>
    <w:rsid w:val="000C1D54"/>
    <w:rsid w:val="000C2158"/>
    <w:rsid w:val="000C24C0"/>
    <w:rsid w:val="000C26CE"/>
    <w:rsid w:val="000C3022"/>
    <w:rsid w:val="000C3257"/>
    <w:rsid w:val="000C3A05"/>
    <w:rsid w:val="000C3DC0"/>
    <w:rsid w:val="000C4251"/>
    <w:rsid w:val="000C46CF"/>
    <w:rsid w:val="000C4C86"/>
    <w:rsid w:val="000C5148"/>
    <w:rsid w:val="000C516F"/>
    <w:rsid w:val="000C51EB"/>
    <w:rsid w:val="000C58D1"/>
    <w:rsid w:val="000C63BF"/>
    <w:rsid w:val="000C6C15"/>
    <w:rsid w:val="000C70D4"/>
    <w:rsid w:val="000C7187"/>
    <w:rsid w:val="000D013C"/>
    <w:rsid w:val="000D01B7"/>
    <w:rsid w:val="000D0F26"/>
    <w:rsid w:val="000D13A9"/>
    <w:rsid w:val="000D203F"/>
    <w:rsid w:val="000D21EC"/>
    <w:rsid w:val="000D2431"/>
    <w:rsid w:val="000D2595"/>
    <w:rsid w:val="000D264A"/>
    <w:rsid w:val="000D43B7"/>
    <w:rsid w:val="000D4953"/>
    <w:rsid w:val="000D54FB"/>
    <w:rsid w:val="000D55A0"/>
    <w:rsid w:val="000D55DB"/>
    <w:rsid w:val="000D5B57"/>
    <w:rsid w:val="000D61CE"/>
    <w:rsid w:val="000D66D6"/>
    <w:rsid w:val="000D6A80"/>
    <w:rsid w:val="000D6F1D"/>
    <w:rsid w:val="000D6FF3"/>
    <w:rsid w:val="000D700A"/>
    <w:rsid w:val="000D716C"/>
    <w:rsid w:val="000D71D9"/>
    <w:rsid w:val="000D735C"/>
    <w:rsid w:val="000D7992"/>
    <w:rsid w:val="000D7A72"/>
    <w:rsid w:val="000E0539"/>
    <w:rsid w:val="000E05B0"/>
    <w:rsid w:val="000E06A6"/>
    <w:rsid w:val="000E0847"/>
    <w:rsid w:val="000E0E67"/>
    <w:rsid w:val="000E1165"/>
    <w:rsid w:val="000E19BE"/>
    <w:rsid w:val="000E1B79"/>
    <w:rsid w:val="000E1C4F"/>
    <w:rsid w:val="000E1E20"/>
    <w:rsid w:val="000E2475"/>
    <w:rsid w:val="000E2CF2"/>
    <w:rsid w:val="000E30E1"/>
    <w:rsid w:val="000E3310"/>
    <w:rsid w:val="000E400B"/>
    <w:rsid w:val="000E41E6"/>
    <w:rsid w:val="000E4869"/>
    <w:rsid w:val="000E5B19"/>
    <w:rsid w:val="000E5BE8"/>
    <w:rsid w:val="000E6A4C"/>
    <w:rsid w:val="000E6CBF"/>
    <w:rsid w:val="000E6D58"/>
    <w:rsid w:val="000E6D5B"/>
    <w:rsid w:val="000E7157"/>
    <w:rsid w:val="000E75D0"/>
    <w:rsid w:val="000E782C"/>
    <w:rsid w:val="000F00D6"/>
    <w:rsid w:val="000F084F"/>
    <w:rsid w:val="000F0C58"/>
    <w:rsid w:val="000F0C6A"/>
    <w:rsid w:val="000F0C8C"/>
    <w:rsid w:val="000F0CF6"/>
    <w:rsid w:val="000F12E7"/>
    <w:rsid w:val="000F14E7"/>
    <w:rsid w:val="000F1760"/>
    <w:rsid w:val="000F178F"/>
    <w:rsid w:val="000F1CF2"/>
    <w:rsid w:val="000F31BE"/>
    <w:rsid w:val="000F3575"/>
    <w:rsid w:val="000F3A5D"/>
    <w:rsid w:val="000F3B28"/>
    <w:rsid w:val="000F3E79"/>
    <w:rsid w:val="000F48A1"/>
    <w:rsid w:val="000F4D09"/>
    <w:rsid w:val="000F50AA"/>
    <w:rsid w:val="000F5977"/>
    <w:rsid w:val="000F63BC"/>
    <w:rsid w:val="000F658D"/>
    <w:rsid w:val="000F6D82"/>
    <w:rsid w:val="000F7093"/>
    <w:rsid w:val="000F7302"/>
    <w:rsid w:val="000F753A"/>
    <w:rsid w:val="00100147"/>
    <w:rsid w:val="00100365"/>
    <w:rsid w:val="0010046C"/>
    <w:rsid w:val="00100B52"/>
    <w:rsid w:val="0010109B"/>
    <w:rsid w:val="001012E4"/>
    <w:rsid w:val="00101F58"/>
    <w:rsid w:val="00102A18"/>
    <w:rsid w:val="00103143"/>
    <w:rsid w:val="001046B6"/>
    <w:rsid w:val="001046BB"/>
    <w:rsid w:val="00104903"/>
    <w:rsid w:val="00104EC2"/>
    <w:rsid w:val="00105484"/>
    <w:rsid w:val="0010561B"/>
    <w:rsid w:val="00105BA4"/>
    <w:rsid w:val="00105DE3"/>
    <w:rsid w:val="00105F81"/>
    <w:rsid w:val="00106503"/>
    <w:rsid w:val="0010651D"/>
    <w:rsid w:val="001067E8"/>
    <w:rsid w:val="00106D3E"/>
    <w:rsid w:val="00106FDD"/>
    <w:rsid w:val="001075FF"/>
    <w:rsid w:val="001077D6"/>
    <w:rsid w:val="00110484"/>
    <w:rsid w:val="00110D30"/>
    <w:rsid w:val="001110C3"/>
    <w:rsid w:val="001115B2"/>
    <w:rsid w:val="00111DC6"/>
    <w:rsid w:val="0011238B"/>
    <w:rsid w:val="001124BC"/>
    <w:rsid w:val="001126DD"/>
    <w:rsid w:val="00113D29"/>
    <w:rsid w:val="00113E2E"/>
    <w:rsid w:val="00113FB0"/>
    <w:rsid w:val="0011441F"/>
    <w:rsid w:val="0011452A"/>
    <w:rsid w:val="00115223"/>
    <w:rsid w:val="00115E8D"/>
    <w:rsid w:val="00115FC3"/>
    <w:rsid w:val="00116B10"/>
    <w:rsid w:val="00120D50"/>
    <w:rsid w:val="00120FED"/>
    <w:rsid w:val="00121258"/>
    <w:rsid w:val="00121421"/>
    <w:rsid w:val="00121523"/>
    <w:rsid w:val="0012187A"/>
    <w:rsid w:val="00121EDF"/>
    <w:rsid w:val="001239CE"/>
    <w:rsid w:val="00123CAA"/>
    <w:rsid w:val="00124366"/>
    <w:rsid w:val="00124F71"/>
    <w:rsid w:val="00125140"/>
    <w:rsid w:val="0012654D"/>
    <w:rsid w:val="00126D96"/>
    <w:rsid w:val="00127359"/>
    <w:rsid w:val="001273F8"/>
    <w:rsid w:val="00127857"/>
    <w:rsid w:val="00127CD5"/>
    <w:rsid w:val="0013031E"/>
    <w:rsid w:val="00130BED"/>
    <w:rsid w:val="00131F49"/>
    <w:rsid w:val="00132BAC"/>
    <w:rsid w:val="00132BD4"/>
    <w:rsid w:val="00132D35"/>
    <w:rsid w:val="00132E92"/>
    <w:rsid w:val="001334C2"/>
    <w:rsid w:val="001337E6"/>
    <w:rsid w:val="0013382A"/>
    <w:rsid w:val="00133A00"/>
    <w:rsid w:val="00133A80"/>
    <w:rsid w:val="00133C2D"/>
    <w:rsid w:val="001346D6"/>
    <w:rsid w:val="00134CDD"/>
    <w:rsid w:val="00135558"/>
    <w:rsid w:val="00135A2F"/>
    <w:rsid w:val="00136424"/>
    <w:rsid w:val="00136C43"/>
    <w:rsid w:val="001378A9"/>
    <w:rsid w:val="00137ADB"/>
    <w:rsid w:val="00140A15"/>
    <w:rsid w:val="00140C3E"/>
    <w:rsid w:val="001411FF"/>
    <w:rsid w:val="001413B7"/>
    <w:rsid w:val="00141C2A"/>
    <w:rsid w:val="00142351"/>
    <w:rsid w:val="00142476"/>
    <w:rsid w:val="001425E2"/>
    <w:rsid w:val="00142743"/>
    <w:rsid w:val="00142940"/>
    <w:rsid w:val="00142E31"/>
    <w:rsid w:val="0014448F"/>
    <w:rsid w:val="00144619"/>
    <w:rsid w:val="00144868"/>
    <w:rsid w:val="001449CF"/>
    <w:rsid w:val="00144CDD"/>
    <w:rsid w:val="001451A2"/>
    <w:rsid w:val="00145235"/>
    <w:rsid w:val="00145B26"/>
    <w:rsid w:val="00146BBA"/>
    <w:rsid w:val="00146BF9"/>
    <w:rsid w:val="00146F88"/>
    <w:rsid w:val="00147118"/>
    <w:rsid w:val="0014766E"/>
    <w:rsid w:val="001478A5"/>
    <w:rsid w:val="00147A3D"/>
    <w:rsid w:val="00147A42"/>
    <w:rsid w:val="00147CC8"/>
    <w:rsid w:val="00150555"/>
    <w:rsid w:val="00150718"/>
    <w:rsid w:val="00151E4C"/>
    <w:rsid w:val="0015212C"/>
    <w:rsid w:val="0015218A"/>
    <w:rsid w:val="001522D4"/>
    <w:rsid w:val="001524C4"/>
    <w:rsid w:val="0015284A"/>
    <w:rsid w:val="00152AD6"/>
    <w:rsid w:val="001533C6"/>
    <w:rsid w:val="0015363E"/>
    <w:rsid w:val="00153707"/>
    <w:rsid w:val="00153D58"/>
    <w:rsid w:val="00153EE4"/>
    <w:rsid w:val="00154387"/>
    <w:rsid w:val="0015501B"/>
    <w:rsid w:val="0015516B"/>
    <w:rsid w:val="00155CC1"/>
    <w:rsid w:val="00156835"/>
    <w:rsid w:val="00156E82"/>
    <w:rsid w:val="00157749"/>
    <w:rsid w:val="00157BC6"/>
    <w:rsid w:val="00157F10"/>
    <w:rsid w:val="0016003C"/>
    <w:rsid w:val="001608D2"/>
    <w:rsid w:val="00160B1A"/>
    <w:rsid w:val="00161C01"/>
    <w:rsid w:val="00161C1C"/>
    <w:rsid w:val="00162469"/>
    <w:rsid w:val="001625CD"/>
    <w:rsid w:val="00162B92"/>
    <w:rsid w:val="00162C06"/>
    <w:rsid w:val="001639DC"/>
    <w:rsid w:val="00163C92"/>
    <w:rsid w:val="00163EE3"/>
    <w:rsid w:val="00164517"/>
    <w:rsid w:val="00164692"/>
    <w:rsid w:val="0016484A"/>
    <w:rsid w:val="00164A05"/>
    <w:rsid w:val="0016506E"/>
    <w:rsid w:val="00165A8A"/>
    <w:rsid w:val="00165ACB"/>
    <w:rsid w:val="00165B14"/>
    <w:rsid w:val="001666C1"/>
    <w:rsid w:val="00166719"/>
    <w:rsid w:val="00166D99"/>
    <w:rsid w:val="00167749"/>
    <w:rsid w:val="00167A23"/>
    <w:rsid w:val="00167D2C"/>
    <w:rsid w:val="001708A2"/>
    <w:rsid w:val="00171944"/>
    <w:rsid w:val="00172415"/>
    <w:rsid w:val="0017434E"/>
    <w:rsid w:val="0017524C"/>
    <w:rsid w:val="0017552F"/>
    <w:rsid w:val="00175975"/>
    <w:rsid w:val="00175A95"/>
    <w:rsid w:val="001763D5"/>
    <w:rsid w:val="00176BF5"/>
    <w:rsid w:val="00176D24"/>
    <w:rsid w:val="00176DA5"/>
    <w:rsid w:val="00177C5B"/>
    <w:rsid w:val="00177F26"/>
    <w:rsid w:val="001802EE"/>
    <w:rsid w:val="0018057F"/>
    <w:rsid w:val="00180CF2"/>
    <w:rsid w:val="00180DB9"/>
    <w:rsid w:val="001813BF"/>
    <w:rsid w:val="001815F5"/>
    <w:rsid w:val="00181673"/>
    <w:rsid w:val="001819D7"/>
    <w:rsid w:val="00181A57"/>
    <w:rsid w:val="00182062"/>
    <w:rsid w:val="00182CB8"/>
    <w:rsid w:val="0018310F"/>
    <w:rsid w:val="00183452"/>
    <w:rsid w:val="00183A5E"/>
    <w:rsid w:val="00183B88"/>
    <w:rsid w:val="00183C41"/>
    <w:rsid w:val="00183E4B"/>
    <w:rsid w:val="00184258"/>
    <w:rsid w:val="00184776"/>
    <w:rsid w:val="0018490A"/>
    <w:rsid w:val="0018518B"/>
    <w:rsid w:val="00185321"/>
    <w:rsid w:val="001859F7"/>
    <w:rsid w:val="00186477"/>
    <w:rsid w:val="0018711A"/>
    <w:rsid w:val="0018718E"/>
    <w:rsid w:val="001872EA"/>
    <w:rsid w:val="00187662"/>
    <w:rsid w:val="001878A7"/>
    <w:rsid w:val="00187CD9"/>
    <w:rsid w:val="001905A7"/>
    <w:rsid w:val="00190645"/>
    <w:rsid w:val="00190F18"/>
    <w:rsid w:val="001911B3"/>
    <w:rsid w:val="001919C9"/>
    <w:rsid w:val="00191F8C"/>
    <w:rsid w:val="001930BF"/>
    <w:rsid w:val="00193450"/>
    <w:rsid w:val="00193E99"/>
    <w:rsid w:val="0019473E"/>
    <w:rsid w:val="0019483A"/>
    <w:rsid w:val="00194D32"/>
    <w:rsid w:val="00194DCD"/>
    <w:rsid w:val="00195614"/>
    <w:rsid w:val="00195ED5"/>
    <w:rsid w:val="00196171"/>
    <w:rsid w:val="00196B15"/>
    <w:rsid w:val="00196E49"/>
    <w:rsid w:val="00197900"/>
    <w:rsid w:val="001A0133"/>
    <w:rsid w:val="001A04B7"/>
    <w:rsid w:val="001A0FE0"/>
    <w:rsid w:val="001A17A2"/>
    <w:rsid w:val="001A1D06"/>
    <w:rsid w:val="001A21F4"/>
    <w:rsid w:val="001A2254"/>
    <w:rsid w:val="001A2640"/>
    <w:rsid w:val="001A2936"/>
    <w:rsid w:val="001A2C98"/>
    <w:rsid w:val="001A3CF8"/>
    <w:rsid w:val="001A49DE"/>
    <w:rsid w:val="001A4A51"/>
    <w:rsid w:val="001A5313"/>
    <w:rsid w:val="001A5531"/>
    <w:rsid w:val="001A562F"/>
    <w:rsid w:val="001A5663"/>
    <w:rsid w:val="001A58FB"/>
    <w:rsid w:val="001A59FC"/>
    <w:rsid w:val="001A6F34"/>
    <w:rsid w:val="001A7118"/>
    <w:rsid w:val="001A7B5A"/>
    <w:rsid w:val="001A7C47"/>
    <w:rsid w:val="001B0A27"/>
    <w:rsid w:val="001B0DF3"/>
    <w:rsid w:val="001B15BD"/>
    <w:rsid w:val="001B1870"/>
    <w:rsid w:val="001B1A0C"/>
    <w:rsid w:val="001B1DC5"/>
    <w:rsid w:val="001B22BE"/>
    <w:rsid w:val="001B22D7"/>
    <w:rsid w:val="001B24ED"/>
    <w:rsid w:val="001B298A"/>
    <w:rsid w:val="001B3113"/>
    <w:rsid w:val="001B3A98"/>
    <w:rsid w:val="001B3E9F"/>
    <w:rsid w:val="001B4437"/>
    <w:rsid w:val="001B4514"/>
    <w:rsid w:val="001B4721"/>
    <w:rsid w:val="001B4D6B"/>
    <w:rsid w:val="001B4FC4"/>
    <w:rsid w:val="001B52BE"/>
    <w:rsid w:val="001B594F"/>
    <w:rsid w:val="001B5C21"/>
    <w:rsid w:val="001B6752"/>
    <w:rsid w:val="001B6BFB"/>
    <w:rsid w:val="001B7F14"/>
    <w:rsid w:val="001C055F"/>
    <w:rsid w:val="001C09B5"/>
    <w:rsid w:val="001C0ED7"/>
    <w:rsid w:val="001C10A6"/>
    <w:rsid w:val="001C10AF"/>
    <w:rsid w:val="001C10CF"/>
    <w:rsid w:val="001C1514"/>
    <w:rsid w:val="001C20A9"/>
    <w:rsid w:val="001C29D6"/>
    <w:rsid w:val="001C31AC"/>
    <w:rsid w:val="001C3267"/>
    <w:rsid w:val="001C34C6"/>
    <w:rsid w:val="001C3CCC"/>
    <w:rsid w:val="001C4A4C"/>
    <w:rsid w:val="001C5C5D"/>
    <w:rsid w:val="001C662D"/>
    <w:rsid w:val="001C676D"/>
    <w:rsid w:val="001C6B49"/>
    <w:rsid w:val="001C7249"/>
    <w:rsid w:val="001C7676"/>
    <w:rsid w:val="001C76C3"/>
    <w:rsid w:val="001C76E2"/>
    <w:rsid w:val="001C7E13"/>
    <w:rsid w:val="001D023E"/>
    <w:rsid w:val="001D0263"/>
    <w:rsid w:val="001D1110"/>
    <w:rsid w:val="001D1686"/>
    <w:rsid w:val="001D1A8E"/>
    <w:rsid w:val="001D2C8D"/>
    <w:rsid w:val="001D2DD5"/>
    <w:rsid w:val="001D30B7"/>
    <w:rsid w:val="001D358D"/>
    <w:rsid w:val="001D3C42"/>
    <w:rsid w:val="001D3D37"/>
    <w:rsid w:val="001D40CF"/>
    <w:rsid w:val="001D456B"/>
    <w:rsid w:val="001D528F"/>
    <w:rsid w:val="001D52DF"/>
    <w:rsid w:val="001D5313"/>
    <w:rsid w:val="001D5818"/>
    <w:rsid w:val="001D58AC"/>
    <w:rsid w:val="001D599D"/>
    <w:rsid w:val="001D5DD0"/>
    <w:rsid w:val="001D5FCE"/>
    <w:rsid w:val="001D6759"/>
    <w:rsid w:val="001D70A7"/>
    <w:rsid w:val="001D7563"/>
    <w:rsid w:val="001D7913"/>
    <w:rsid w:val="001D7E4C"/>
    <w:rsid w:val="001D7F95"/>
    <w:rsid w:val="001E0243"/>
    <w:rsid w:val="001E0367"/>
    <w:rsid w:val="001E0489"/>
    <w:rsid w:val="001E05D8"/>
    <w:rsid w:val="001E0780"/>
    <w:rsid w:val="001E0BC4"/>
    <w:rsid w:val="001E0E6C"/>
    <w:rsid w:val="001E13A8"/>
    <w:rsid w:val="001E2006"/>
    <w:rsid w:val="001E36AE"/>
    <w:rsid w:val="001E3CF6"/>
    <w:rsid w:val="001E4AC3"/>
    <w:rsid w:val="001E51C0"/>
    <w:rsid w:val="001E57BB"/>
    <w:rsid w:val="001E73F2"/>
    <w:rsid w:val="001F0636"/>
    <w:rsid w:val="001F0BC5"/>
    <w:rsid w:val="001F2AFF"/>
    <w:rsid w:val="001F3753"/>
    <w:rsid w:val="001F39FF"/>
    <w:rsid w:val="001F3F04"/>
    <w:rsid w:val="001F3FE7"/>
    <w:rsid w:val="001F4172"/>
    <w:rsid w:val="001F4397"/>
    <w:rsid w:val="001F4959"/>
    <w:rsid w:val="001F49AE"/>
    <w:rsid w:val="001F4ADD"/>
    <w:rsid w:val="001F5597"/>
    <w:rsid w:val="001F6C8C"/>
    <w:rsid w:val="001F7036"/>
    <w:rsid w:val="002001E3"/>
    <w:rsid w:val="00200260"/>
    <w:rsid w:val="002005E0"/>
    <w:rsid w:val="00201C5A"/>
    <w:rsid w:val="002021F0"/>
    <w:rsid w:val="002023DE"/>
    <w:rsid w:val="00202E45"/>
    <w:rsid w:val="00202E4B"/>
    <w:rsid w:val="00202F63"/>
    <w:rsid w:val="00203175"/>
    <w:rsid w:val="002034C3"/>
    <w:rsid w:val="00204E65"/>
    <w:rsid w:val="00204EE0"/>
    <w:rsid w:val="00205133"/>
    <w:rsid w:val="00205881"/>
    <w:rsid w:val="00205BBB"/>
    <w:rsid w:val="00206232"/>
    <w:rsid w:val="0020633F"/>
    <w:rsid w:val="002064A3"/>
    <w:rsid w:val="00206FC0"/>
    <w:rsid w:val="00207284"/>
    <w:rsid w:val="0020759F"/>
    <w:rsid w:val="00207AF4"/>
    <w:rsid w:val="002106D3"/>
    <w:rsid w:val="002107B2"/>
    <w:rsid w:val="0021081F"/>
    <w:rsid w:val="00210846"/>
    <w:rsid w:val="00210ACB"/>
    <w:rsid w:val="00210ACE"/>
    <w:rsid w:val="00210EF4"/>
    <w:rsid w:val="0021114F"/>
    <w:rsid w:val="00212315"/>
    <w:rsid w:val="002124EB"/>
    <w:rsid w:val="00212813"/>
    <w:rsid w:val="002152F8"/>
    <w:rsid w:val="00215527"/>
    <w:rsid w:val="00215846"/>
    <w:rsid w:val="00215D54"/>
    <w:rsid w:val="00216030"/>
    <w:rsid w:val="002160EA"/>
    <w:rsid w:val="00216259"/>
    <w:rsid w:val="00216EC7"/>
    <w:rsid w:val="0021726F"/>
    <w:rsid w:val="002173BF"/>
    <w:rsid w:val="00217A49"/>
    <w:rsid w:val="002201D5"/>
    <w:rsid w:val="002205D2"/>
    <w:rsid w:val="00220C2F"/>
    <w:rsid w:val="00222396"/>
    <w:rsid w:val="00222433"/>
    <w:rsid w:val="00222D5F"/>
    <w:rsid w:val="00223809"/>
    <w:rsid w:val="002239E0"/>
    <w:rsid w:val="00223B5A"/>
    <w:rsid w:val="0022458B"/>
    <w:rsid w:val="002245DE"/>
    <w:rsid w:val="00224658"/>
    <w:rsid w:val="00224686"/>
    <w:rsid w:val="002248E6"/>
    <w:rsid w:val="0022498A"/>
    <w:rsid w:val="002252E5"/>
    <w:rsid w:val="0022531D"/>
    <w:rsid w:val="002257E4"/>
    <w:rsid w:val="00225A04"/>
    <w:rsid w:val="00225C41"/>
    <w:rsid w:val="002271A3"/>
    <w:rsid w:val="00227473"/>
    <w:rsid w:val="00227DB9"/>
    <w:rsid w:val="00227F2E"/>
    <w:rsid w:val="00230DB1"/>
    <w:rsid w:val="00231907"/>
    <w:rsid w:val="002328F7"/>
    <w:rsid w:val="00233048"/>
    <w:rsid w:val="00233D47"/>
    <w:rsid w:val="00233FA3"/>
    <w:rsid w:val="0023416F"/>
    <w:rsid w:val="00236541"/>
    <w:rsid w:val="00236AB5"/>
    <w:rsid w:val="00237216"/>
    <w:rsid w:val="0023757B"/>
    <w:rsid w:val="002379BB"/>
    <w:rsid w:val="00237A09"/>
    <w:rsid w:val="00237CC4"/>
    <w:rsid w:val="00240DB0"/>
    <w:rsid w:val="00240E61"/>
    <w:rsid w:val="0024115C"/>
    <w:rsid w:val="002411DC"/>
    <w:rsid w:val="00241A9E"/>
    <w:rsid w:val="00241DE4"/>
    <w:rsid w:val="0024201B"/>
    <w:rsid w:val="00242997"/>
    <w:rsid w:val="002429A1"/>
    <w:rsid w:val="002431A8"/>
    <w:rsid w:val="0024394D"/>
    <w:rsid w:val="00244B68"/>
    <w:rsid w:val="002454E1"/>
    <w:rsid w:val="00246153"/>
    <w:rsid w:val="00246F8D"/>
    <w:rsid w:val="00247110"/>
    <w:rsid w:val="0024722B"/>
    <w:rsid w:val="00247FBD"/>
    <w:rsid w:val="00250438"/>
    <w:rsid w:val="002505F8"/>
    <w:rsid w:val="002506F3"/>
    <w:rsid w:val="00250EA1"/>
    <w:rsid w:val="00251BE6"/>
    <w:rsid w:val="00251E1F"/>
    <w:rsid w:val="00252070"/>
    <w:rsid w:val="002524A0"/>
    <w:rsid w:val="00252A41"/>
    <w:rsid w:val="00252D92"/>
    <w:rsid w:val="00253262"/>
    <w:rsid w:val="002542BB"/>
    <w:rsid w:val="00254570"/>
    <w:rsid w:val="002547C6"/>
    <w:rsid w:val="00254B9E"/>
    <w:rsid w:val="00255562"/>
    <w:rsid w:val="0025567A"/>
    <w:rsid w:val="0025577A"/>
    <w:rsid w:val="00255B85"/>
    <w:rsid w:val="00255F92"/>
    <w:rsid w:val="002564D2"/>
    <w:rsid w:val="00257233"/>
    <w:rsid w:val="002573A3"/>
    <w:rsid w:val="002573DB"/>
    <w:rsid w:val="00257AB5"/>
    <w:rsid w:val="00257C75"/>
    <w:rsid w:val="00260D6A"/>
    <w:rsid w:val="002612A2"/>
    <w:rsid w:val="00261D50"/>
    <w:rsid w:val="00262270"/>
    <w:rsid w:val="00262368"/>
    <w:rsid w:val="00262BF3"/>
    <w:rsid w:val="00262E7F"/>
    <w:rsid w:val="002631E1"/>
    <w:rsid w:val="002634C9"/>
    <w:rsid w:val="00263A45"/>
    <w:rsid w:val="00263C95"/>
    <w:rsid w:val="00263DD5"/>
    <w:rsid w:val="00264A30"/>
    <w:rsid w:val="00264D5F"/>
    <w:rsid w:val="00264D7F"/>
    <w:rsid w:val="0026528E"/>
    <w:rsid w:val="002663D6"/>
    <w:rsid w:val="00266881"/>
    <w:rsid w:val="00267301"/>
    <w:rsid w:val="00267AB7"/>
    <w:rsid w:val="0027041F"/>
    <w:rsid w:val="002707C8"/>
    <w:rsid w:val="00271133"/>
    <w:rsid w:val="00271A63"/>
    <w:rsid w:val="00271E34"/>
    <w:rsid w:val="002723E7"/>
    <w:rsid w:val="00272428"/>
    <w:rsid w:val="0027274B"/>
    <w:rsid w:val="002729DA"/>
    <w:rsid w:val="00272A72"/>
    <w:rsid w:val="00272FEA"/>
    <w:rsid w:val="0027339C"/>
    <w:rsid w:val="002735C0"/>
    <w:rsid w:val="00273A5C"/>
    <w:rsid w:val="00274284"/>
    <w:rsid w:val="00274574"/>
    <w:rsid w:val="0027579D"/>
    <w:rsid w:val="0027605C"/>
    <w:rsid w:val="0027611D"/>
    <w:rsid w:val="0027624F"/>
    <w:rsid w:val="0027678F"/>
    <w:rsid w:val="00277220"/>
    <w:rsid w:val="0027734E"/>
    <w:rsid w:val="00277A6E"/>
    <w:rsid w:val="00277C10"/>
    <w:rsid w:val="00280A0C"/>
    <w:rsid w:val="00280BE2"/>
    <w:rsid w:val="00280FC6"/>
    <w:rsid w:val="002820E9"/>
    <w:rsid w:val="002830CE"/>
    <w:rsid w:val="002831FE"/>
    <w:rsid w:val="002836DD"/>
    <w:rsid w:val="00283874"/>
    <w:rsid w:val="0028440A"/>
    <w:rsid w:val="00285207"/>
    <w:rsid w:val="002856A0"/>
    <w:rsid w:val="00285830"/>
    <w:rsid w:val="00286983"/>
    <w:rsid w:val="00287226"/>
    <w:rsid w:val="002873DF"/>
    <w:rsid w:val="002874F3"/>
    <w:rsid w:val="0029167F"/>
    <w:rsid w:val="002916D1"/>
    <w:rsid w:val="00291BAD"/>
    <w:rsid w:val="0029286A"/>
    <w:rsid w:val="002929EA"/>
    <w:rsid w:val="00293523"/>
    <w:rsid w:val="00294390"/>
    <w:rsid w:val="00294600"/>
    <w:rsid w:val="00294A23"/>
    <w:rsid w:val="00295033"/>
    <w:rsid w:val="00295405"/>
    <w:rsid w:val="00295484"/>
    <w:rsid w:val="0029649D"/>
    <w:rsid w:val="00296797"/>
    <w:rsid w:val="00296C27"/>
    <w:rsid w:val="00296F74"/>
    <w:rsid w:val="00297016"/>
    <w:rsid w:val="002970CA"/>
    <w:rsid w:val="00297335"/>
    <w:rsid w:val="002975A7"/>
    <w:rsid w:val="00297BFC"/>
    <w:rsid w:val="002A01B7"/>
    <w:rsid w:val="002A048D"/>
    <w:rsid w:val="002A04DA"/>
    <w:rsid w:val="002A07EF"/>
    <w:rsid w:val="002A095C"/>
    <w:rsid w:val="002A0C57"/>
    <w:rsid w:val="002A10EB"/>
    <w:rsid w:val="002A11BE"/>
    <w:rsid w:val="002A170B"/>
    <w:rsid w:val="002A1F57"/>
    <w:rsid w:val="002A207F"/>
    <w:rsid w:val="002A20DD"/>
    <w:rsid w:val="002A23D5"/>
    <w:rsid w:val="002A29BF"/>
    <w:rsid w:val="002A3C98"/>
    <w:rsid w:val="002A447A"/>
    <w:rsid w:val="002A4826"/>
    <w:rsid w:val="002A5989"/>
    <w:rsid w:val="002A5EFF"/>
    <w:rsid w:val="002A6161"/>
    <w:rsid w:val="002A6237"/>
    <w:rsid w:val="002A6532"/>
    <w:rsid w:val="002A707F"/>
    <w:rsid w:val="002A77D3"/>
    <w:rsid w:val="002A7D8F"/>
    <w:rsid w:val="002B0180"/>
    <w:rsid w:val="002B04D1"/>
    <w:rsid w:val="002B052D"/>
    <w:rsid w:val="002B0660"/>
    <w:rsid w:val="002B10D0"/>
    <w:rsid w:val="002B17A3"/>
    <w:rsid w:val="002B1B08"/>
    <w:rsid w:val="002B214C"/>
    <w:rsid w:val="002B222C"/>
    <w:rsid w:val="002B2D3E"/>
    <w:rsid w:val="002B2F45"/>
    <w:rsid w:val="002B3DDA"/>
    <w:rsid w:val="002B3F7A"/>
    <w:rsid w:val="002B42EF"/>
    <w:rsid w:val="002B46D2"/>
    <w:rsid w:val="002B49E0"/>
    <w:rsid w:val="002B57AE"/>
    <w:rsid w:val="002B694F"/>
    <w:rsid w:val="002B6CEE"/>
    <w:rsid w:val="002B6ECD"/>
    <w:rsid w:val="002B6EDE"/>
    <w:rsid w:val="002C0660"/>
    <w:rsid w:val="002C09A5"/>
    <w:rsid w:val="002C12A0"/>
    <w:rsid w:val="002C1A35"/>
    <w:rsid w:val="002C1B00"/>
    <w:rsid w:val="002C1E4B"/>
    <w:rsid w:val="002C2813"/>
    <w:rsid w:val="002C2D48"/>
    <w:rsid w:val="002C2E4A"/>
    <w:rsid w:val="002C305F"/>
    <w:rsid w:val="002C4477"/>
    <w:rsid w:val="002C48B2"/>
    <w:rsid w:val="002C4D17"/>
    <w:rsid w:val="002C53ED"/>
    <w:rsid w:val="002C557E"/>
    <w:rsid w:val="002C5860"/>
    <w:rsid w:val="002C62E5"/>
    <w:rsid w:val="002D0804"/>
    <w:rsid w:val="002D0E78"/>
    <w:rsid w:val="002D1931"/>
    <w:rsid w:val="002D1D40"/>
    <w:rsid w:val="002D1E73"/>
    <w:rsid w:val="002D2531"/>
    <w:rsid w:val="002D363E"/>
    <w:rsid w:val="002D3D6F"/>
    <w:rsid w:val="002D4A9F"/>
    <w:rsid w:val="002D57D1"/>
    <w:rsid w:val="002D5C3F"/>
    <w:rsid w:val="002D604B"/>
    <w:rsid w:val="002D6600"/>
    <w:rsid w:val="002D66B4"/>
    <w:rsid w:val="002D680F"/>
    <w:rsid w:val="002D6C26"/>
    <w:rsid w:val="002D79D0"/>
    <w:rsid w:val="002E0361"/>
    <w:rsid w:val="002E0E3E"/>
    <w:rsid w:val="002E11AD"/>
    <w:rsid w:val="002E12EA"/>
    <w:rsid w:val="002E1322"/>
    <w:rsid w:val="002E19F2"/>
    <w:rsid w:val="002E1EDA"/>
    <w:rsid w:val="002E1EFB"/>
    <w:rsid w:val="002E2090"/>
    <w:rsid w:val="002E21C1"/>
    <w:rsid w:val="002E2CDA"/>
    <w:rsid w:val="002E3CAC"/>
    <w:rsid w:val="002E4561"/>
    <w:rsid w:val="002E4950"/>
    <w:rsid w:val="002E57E5"/>
    <w:rsid w:val="002E5B40"/>
    <w:rsid w:val="002E60BA"/>
    <w:rsid w:val="002E6DA0"/>
    <w:rsid w:val="002E6DF4"/>
    <w:rsid w:val="002E7C21"/>
    <w:rsid w:val="002E7C60"/>
    <w:rsid w:val="002F10AB"/>
    <w:rsid w:val="002F1437"/>
    <w:rsid w:val="002F1BB2"/>
    <w:rsid w:val="002F2A07"/>
    <w:rsid w:val="002F32BC"/>
    <w:rsid w:val="002F42CE"/>
    <w:rsid w:val="002F49F3"/>
    <w:rsid w:val="002F568F"/>
    <w:rsid w:val="002F5D2D"/>
    <w:rsid w:val="002F6426"/>
    <w:rsid w:val="002F6695"/>
    <w:rsid w:val="002F673F"/>
    <w:rsid w:val="002F682D"/>
    <w:rsid w:val="002F79FC"/>
    <w:rsid w:val="002F7C4C"/>
    <w:rsid w:val="002F7ED3"/>
    <w:rsid w:val="00300114"/>
    <w:rsid w:val="00300380"/>
    <w:rsid w:val="0030056B"/>
    <w:rsid w:val="00300664"/>
    <w:rsid w:val="00300A0B"/>
    <w:rsid w:val="00300A63"/>
    <w:rsid w:val="00301973"/>
    <w:rsid w:val="00301B78"/>
    <w:rsid w:val="003024D7"/>
    <w:rsid w:val="00302505"/>
    <w:rsid w:val="003029E9"/>
    <w:rsid w:val="00303812"/>
    <w:rsid w:val="00303944"/>
    <w:rsid w:val="00303D9B"/>
    <w:rsid w:val="00303E08"/>
    <w:rsid w:val="00303EC1"/>
    <w:rsid w:val="003040BB"/>
    <w:rsid w:val="003043BF"/>
    <w:rsid w:val="003044CF"/>
    <w:rsid w:val="00304905"/>
    <w:rsid w:val="00304A6F"/>
    <w:rsid w:val="00304B70"/>
    <w:rsid w:val="0030563A"/>
    <w:rsid w:val="0030578D"/>
    <w:rsid w:val="00305B9B"/>
    <w:rsid w:val="003068AE"/>
    <w:rsid w:val="00307C8E"/>
    <w:rsid w:val="00307D28"/>
    <w:rsid w:val="0031009E"/>
    <w:rsid w:val="00310148"/>
    <w:rsid w:val="00310525"/>
    <w:rsid w:val="00310704"/>
    <w:rsid w:val="00311473"/>
    <w:rsid w:val="003119DC"/>
    <w:rsid w:val="00311BD7"/>
    <w:rsid w:val="003122F8"/>
    <w:rsid w:val="003123CD"/>
    <w:rsid w:val="003127FC"/>
    <w:rsid w:val="00312DEA"/>
    <w:rsid w:val="00312EA5"/>
    <w:rsid w:val="003135DC"/>
    <w:rsid w:val="003136A2"/>
    <w:rsid w:val="003136AF"/>
    <w:rsid w:val="00313DAB"/>
    <w:rsid w:val="00314FBC"/>
    <w:rsid w:val="0031512E"/>
    <w:rsid w:val="0031549A"/>
    <w:rsid w:val="003154CD"/>
    <w:rsid w:val="00315E7B"/>
    <w:rsid w:val="00315E92"/>
    <w:rsid w:val="0031611E"/>
    <w:rsid w:val="00316388"/>
    <w:rsid w:val="0031689D"/>
    <w:rsid w:val="003168B3"/>
    <w:rsid w:val="00316E3B"/>
    <w:rsid w:val="00316F4E"/>
    <w:rsid w:val="00316F54"/>
    <w:rsid w:val="00317582"/>
    <w:rsid w:val="003178CA"/>
    <w:rsid w:val="00317C94"/>
    <w:rsid w:val="00320EB2"/>
    <w:rsid w:val="00321168"/>
    <w:rsid w:val="00321A44"/>
    <w:rsid w:val="00321ABA"/>
    <w:rsid w:val="00321D62"/>
    <w:rsid w:val="00322029"/>
    <w:rsid w:val="003222CF"/>
    <w:rsid w:val="00323424"/>
    <w:rsid w:val="00323556"/>
    <w:rsid w:val="00323570"/>
    <w:rsid w:val="00324BC3"/>
    <w:rsid w:val="0032537F"/>
    <w:rsid w:val="00326317"/>
    <w:rsid w:val="00326B55"/>
    <w:rsid w:val="00326DFE"/>
    <w:rsid w:val="0032730E"/>
    <w:rsid w:val="00327CA0"/>
    <w:rsid w:val="003307E7"/>
    <w:rsid w:val="00330C1A"/>
    <w:rsid w:val="003315B7"/>
    <w:rsid w:val="0033167F"/>
    <w:rsid w:val="00331AE2"/>
    <w:rsid w:val="00331BCD"/>
    <w:rsid w:val="00331FF9"/>
    <w:rsid w:val="00332AFF"/>
    <w:rsid w:val="00332CEB"/>
    <w:rsid w:val="00333514"/>
    <w:rsid w:val="00333E29"/>
    <w:rsid w:val="00333E6C"/>
    <w:rsid w:val="00334DED"/>
    <w:rsid w:val="00334E5F"/>
    <w:rsid w:val="00335197"/>
    <w:rsid w:val="0033551F"/>
    <w:rsid w:val="0033620E"/>
    <w:rsid w:val="00337569"/>
    <w:rsid w:val="00337856"/>
    <w:rsid w:val="00337E09"/>
    <w:rsid w:val="00340D57"/>
    <w:rsid w:val="003410E5"/>
    <w:rsid w:val="00341610"/>
    <w:rsid w:val="00341BF6"/>
    <w:rsid w:val="003427D7"/>
    <w:rsid w:val="00342B71"/>
    <w:rsid w:val="00342D95"/>
    <w:rsid w:val="00344039"/>
    <w:rsid w:val="00344B8F"/>
    <w:rsid w:val="0034586D"/>
    <w:rsid w:val="00345FE2"/>
    <w:rsid w:val="0034623B"/>
    <w:rsid w:val="00346337"/>
    <w:rsid w:val="00346D26"/>
    <w:rsid w:val="00346DD0"/>
    <w:rsid w:val="00347328"/>
    <w:rsid w:val="00347986"/>
    <w:rsid w:val="00347E2D"/>
    <w:rsid w:val="00347F3D"/>
    <w:rsid w:val="003500D6"/>
    <w:rsid w:val="00350631"/>
    <w:rsid w:val="00350DCC"/>
    <w:rsid w:val="00351428"/>
    <w:rsid w:val="00351820"/>
    <w:rsid w:val="0035186C"/>
    <w:rsid w:val="00351F03"/>
    <w:rsid w:val="003523D4"/>
    <w:rsid w:val="00352CEE"/>
    <w:rsid w:val="00352FFF"/>
    <w:rsid w:val="0035358C"/>
    <w:rsid w:val="0035385B"/>
    <w:rsid w:val="00354095"/>
    <w:rsid w:val="00354570"/>
    <w:rsid w:val="00354933"/>
    <w:rsid w:val="00354CC3"/>
    <w:rsid w:val="00355981"/>
    <w:rsid w:val="00355F0A"/>
    <w:rsid w:val="00356044"/>
    <w:rsid w:val="003561E0"/>
    <w:rsid w:val="00356BE8"/>
    <w:rsid w:val="00357F7F"/>
    <w:rsid w:val="0036020F"/>
    <w:rsid w:val="0036033F"/>
    <w:rsid w:val="0036094A"/>
    <w:rsid w:val="00360E2D"/>
    <w:rsid w:val="003610D8"/>
    <w:rsid w:val="00361205"/>
    <w:rsid w:val="0036175B"/>
    <w:rsid w:val="00361841"/>
    <w:rsid w:val="00361A64"/>
    <w:rsid w:val="003621BE"/>
    <w:rsid w:val="0036238C"/>
    <w:rsid w:val="00362C76"/>
    <w:rsid w:val="00362E58"/>
    <w:rsid w:val="00363009"/>
    <w:rsid w:val="003630AC"/>
    <w:rsid w:val="00363662"/>
    <w:rsid w:val="003639E6"/>
    <w:rsid w:val="00363B06"/>
    <w:rsid w:val="00363CC9"/>
    <w:rsid w:val="00363E0A"/>
    <w:rsid w:val="003648FD"/>
    <w:rsid w:val="00365320"/>
    <w:rsid w:val="0036598C"/>
    <w:rsid w:val="00365F76"/>
    <w:rsid w:val="003666C7"/>
    <w:rsid w:val="003667AC"/>
    <w:rsid w:val="00366E0B"/>
    <w:rsid w:val="00366F36"/>
    <w:rsid w:val="0036744A"/>
    <w:rsid w:val="00367BD7"/>
    <w:rsid w:val="00367EB8"/>
    <w:rsid w:val="00370018"/>
    <w:rsid w:val="00370B4D"/>
    <w:rsid w:val="00371AED"/>
    <w:rsid w:val="00371E31"/>
    <w:rsid w:val="00372308"/>
    <w:rsid w:val="00372358"/>
    <w:rsid w:val="003737DF"/>
    <w:rsid w:val="00375286"/>
    <w:rsid w:val="00375C64"/>
    <w:rsid w:val="00375EF9"/>
    <w:rsid w:val="00375FE7"/>
    <w:rsid w:val="00376031"/>
    <w:rsid w:val="003763F6"/>
    <w:rsid w:val="00377104"/>
    <w:rsid w:val="00377966"/>
    <w:rsid w:val="003804BC"/>
    <w:rsid w:val="003807E1"/>
    <w:rsid w:val="00380821"/>
    <w:rsid w:val="00380975"/>
    <w:rsid w:val="00381300"/>
    <w:rsid w:val="00381D58"/>
    <w:rsid w:val="00382104"/>
    <w:rsid w:val="00382514"/>
    <w:rsid w:val="003828A8"/>
    <w:rsid w:val="00382DB7"/>
    <w:rsid w:val="0038336C"/>
    <w:rsid w:val="00384284"/>
    <w:rsid w:val="00384FD3"/>
    <w:rsid w:val="0038531B"/>
    <w:rsid w:val="003855F0"/>
    <w:rsid w:val="00385E9D"/>
    <w:rsid w:val="00386226"/>
    <w:rsid w:val="003869C3"/>
    <w:rsid w:val="00386F02"/>
    <w:rsid w:val="003872F5"/>
    <w:rsid w:val="00387E3C"/>
    <w:rsid w:val="00387E55"/>
    <w:rsid w:val="00390824"/>
    <w:rsid w:val="00390849"/>
    <w:rsid w:val="00390BD1"/>
    <w:rsid w:val="00390E71"/>
    <w:rsid w:val="00391201"/>
    <w:rsid w:val="003927FC"/>
    <w:rsid w:val="00392846"/>
    <w:rsid w:val="00393D06"/>
    <w:rsid w:val="003943CB"/>
    <w:rsid w:val="003947BF"/>
    <w:rsid w:val="00394FFB"/>
    <w:rsid w:val="0039524B"/>
    <w:rsid w:val="0039534D"/>
    <w:rsid w:val="003953DC"/>
    <w:rsid w:val="00395B76"/>
    <w:rsid w:val="00395C43"/>
    <w:rsid w:val="00395D9E"/>
    <w:rsid w:val="00396D48"/>
    <w:rsid w:val="00396DBB"/>
    <w:rsid w:val="003A02A8"/>
    <w:rsid w:val="003A0377"/>
    <w:rsid w:val="003A050E"/>
    <w:rsid w:val="003A0A0F"/>
    <w:rsid w:val="003A12E9"/>
    <w:rsid w:val="003A1E60"/>
    <w:rsid w:val="003A2215"/>
    <w:rsid w:val="003A272B"/>
    <w:rsid w:val="003A27D0"/>
    <w:rsid w:val="003A2B1B"/>
    <w:rsid w:val="003A3745"/>
    <w:rsid w:val="003A3AD7"/>
    <w:rsid w:val="003A3C75"/>
    <w:rsid w:val="003A40D3"/>
    <w:rsid w:val="003A4926"/>
    <w:rsid w:val="003A4DE8"/>
    <w:rsid w:val="003A5147"/>
    <w:rsid w:val="003A51DB"/>
    <w:rsid w:val="003A53B0"/>
    <w:rsid w:val="003A54E1"/>
    <w:rsid w:val="003A5D4D"/>
    <w:rsid w:val="003A65B5"/>
    <w:rsid w:val="003A67F9"/>
    <w:rsid w:val="003A72A1"/>
    <w:rsid w:val="003A72EA"/>
    <w:rsid w:val="003B0A14"/>
    <w:rsid w:val="003B0A50"/>
    <w:rsid w:val="003B0D32"/>
    <w:rsid w:val="003B1700"/>
    <w:rsid w:val="003B27A8"/>
    <w:rsid w:val="003B27E4"/>
    <w:rsid w:val="003B294E"/>
    <w:rsid w:val="003B2A53"/>
    <w:rsid w:val="003B2E07"/>
    <w:rsid w:val="003B36DB"/>
    <w:rsid w:val="003B494D"/>
    <w:rsid w:val="003B49B4"/>
    <w:rsid w:val="003B5194"/>
    <w:rsid w:val="003B5316"/>
    <w:rsid w:val="003B547B"/>
    <w:rsid w:val="003B5BF5"/>
    <w:rsid w:val="003B5E7C"/>
    <w:rsid w:val="003B60B5"/>
    <w:rsid w:val="003B61FB"/>
    <w:rsid w:val="003B6383"/>
    <w:rsid w:val="003B6D0F"/>
    <w:rsid w:val="003B7089"/>
    <w:rsid w:val="003B76E4"/>
    <w:rsid w:val="003B7F24"/>
    <w:rsid w:val="003C0429"/>
    <w:rsid w:val="003C1725"/>
    <w:rsid w:val="003C1AE7"/>
    <w:rsid w:val="003C1BE5"/>
    <w:rsid w:val="003C213A"/>
    <w:rsid w:val="003C27F9"/>
    <w:rsid w:val="003C411D"/>
    <w:rsid w:val="003C4357"/>
    <w:rsid w:val="003C4823"/>
    <w:rsid w:val="003C4860"/>
    <w:rsid w:val="003C48D8"/>
    <w:rsid w:val="003C5B7D"/>
    <w:rsid w:val="003C661D"/>
    <w:rsid w:val="003C6E3A"/>
    <w:rsid w:val="003C78C2"/>
    <w:rsid w:val="003D05BB"/>
    <w:rsid w:val="003D0B63"/>
    <w:rsid w:val="003D0B70"/>
    <w:rsid w:val="003D0FCB"/>
    <w:rsid w:val="003D11C0"/>
    <w:rsid w:val="003D196C"/>
    <w:rsid w:val="003D19B9"/>
    <w:rsid w:val="003D1C5C"/>
    <w:rsid w:val="003D1CBD"/>
    <w:rsid w:val="003D1D5A"/>
    <w:rsid w:val="003D207B"/>
    <w:rsid w:val="003D2378"/>
    <w:rsid w:val="003D282D"/>
    <w:rsid w:val="003D28EF"/>
    <w:rsid w:val="003D29EB"/>
    <w:rsid w:val="003D334B"/>
    <w:rsid w:val="003D37ED"/>
    <w:rsid w:val="003D3CE0"/>
    <w:rsid w:val="003D49D2"/>
    <w:rsid w:val="003D5449"/>
    <w:rsid w:val="003D5B27"/>
    <w:rsid w:val="003D5F6A"/>
    <w:rsid w:val="003D60AF"/>
    <w:rsid w:val="003D62F2"/>
    <w:rsid w:val="003D6407"/>
    <w:rsid w:val="003D6D4F"/>
    <w:rsid w:val="003D7F3F"/>
    <w:rsid w:val="003D7FB0"/>
    <w:rsid w:val="003E0076"/>
    <w:rsid w:val="003E029E"/>
    <w:rsid w:val="003E111D"/>
    <w:rsid w:val="003E1EF9"/>
    <w:rsid w:val="003E3387"/>
    <w:rsid w:val="003E3E21"/>
    <w:rsid w:val="003E432F"/>
    <w:rsid w:val="003E4904"/>
    <w:rsid w:val="003E507C"/>
    <w:rsid w:val="003E5AAF"/>
    <w:rsid w:val="003E5CE6"/>
    <w:rsid w:val="003E6250"/>
    <w:rsid w:val="003E66EB"/>
    <w:rsid w:val="003E6AD5"/>
    <w:rsid w:val="003E6E16"/>
    <w:rsid w:val="003E70B2"/>
    <w:rsid w:val="003E71A6"/>
    <w:rsid w:val="003E7AF0"/>
    <w:rsid w:val="003F038F"/>
    <w:rsid w:val="003F0FB2"/>
    <w:rsid w:val="003F1572"/>
    <w:rsid w:val="003F2785"/>
    <w:rsid w:val="003F2831"/>
    <w:rsid w:val="003F307F"/>
    <w:rsid w:val="003F3AE0"/>
    <w:rsid w:val="003F3D67"/>
    <w:rsid w:val="003F4089"/>
    <w:rsid w:val="003F4955"/>
    <w:rsid w:val="003F556E"/>
    <w:rsid w:val="003F56C1"/>
    <w:rsid w:val="003F5866"/>
    <w:rsid w:val="003F5928"/>
    <w:rsid w:val="003F606A"/>
    <w:rsid w:val="003F6467"/>
    <w:rsid w:val="003F647C"/>
    <w:rsid w:val="003F6788"/>
    <w:rsid w:val="003F6A4E"/>
    <w:rsid w:val="003F736B"/>
    <w:rsid w:val="003F767B"/>
    <w:rsid w:val="003F7AAD"/>
    <w:rsid w:val="004000FE"/>
    <w:rsid w:val="00400950"/>
    <w:rsid w:val="00400D8F"/>
    <w:rsid w:val="00400E15"/>
    <w:rsid w:val="00400E2D"/>
    <w:rsid w:val="00400FC4"/>
    <w:rsid w:val="0040132F"/>
    <w:rsid w:val="00401884"/>
    <w:rsid w:val="00401A6A"/>
    <w:rsid w:val="00402994"/>
    <w:rsid w:val="00402A44"/>
    <w:rsid w:val="00402E19"/>
    <w:rsid w:val="00404256"/>
    <w:rsid w:val="004048C9"/>
    <w:rsid w:val="004050A7"/>
    <w:rsid w:val="004056D0"/>
    <w:rsid w:val="00405D9C"/>
    <w:rsid w:val="0040609B"/>
    <w:rsid w:val="00406798"/>
    <w:rsid w:val="00406F22"/>
    <w:rsid w:val="00407070"/>
    <w:rsid w:val="00407717"/>
    <w:rsid w:val="0040785A"/>
    <w:rsid w:val="00407E82"/>
    <w:rsid w:val="00407EAB"/>
    <w:rsid w:val="00410E64"/>
    <w:rsid w:val="00411190"/>
    <w:rsid w:val="00411264"/>
    <w:rsid w:val="0041143D"/>
    <w:rsid w:val="004114FD"/>
    <w:rsid w:val="0041156E"/>
    <w:rsid w:val="00411BF5"/>
    <w:rsid w:val="00411E3C"/>
    <w:rsid w:val="00412635"/>
    <w:rsid w:val="0041266D"/>
    <w:rsid w:val="004127D9"/>
    <w:rsid w:val="00412FDF"/>
    <w:rsid w:val="0041329E"/>
    <w:rsid w:val="004137EE"/>
    <w:rsid w:val="0041395D"/>
    <w:rsid w:val="00414485"/>
    <w:rsid w:val="00414A1D"/>
    <w:rsid w:val="00414FC5"/>
    <w:rsid w:val="0041618B"/>
    <w:rsid w:val="00416CC6"/>
    <w:rsid w:val="00416F1D"/>
    <w:rsid w:val="00416FDC"/>
    <w:rsid w:val="00417155"/>
    <w:rsid w:val="00417BC6"/>
    <w:rsid w:val="00420562"/>
    <w:rsid w:val="004212BB"/>
    <w:rsid w:val="00421F36"/>
    <w:rsid w:val="004231A1"/>
    <w:rsid w:val="004235BC"/>
    <w:rsid w:val="00423A14"/>
    <w:rsid w:val="00423B89"/>
    <w:rsid w:val="00425969"/>
    <w:rsid w:val="00426024"/>
    <w:rsid w:val="004260DA"/>
    <w:rsid w:val="00426638"/>
    <w:rsid w:val="00426B93"/>
    <w:rsid w:val="004270CD"/>
    <w:rsid w:val="00427580"/>
    <w:rsid w:val="0042768C"/>
    <w:rsid w:val="00430440"/>
    <w:rsid w:val="00430708"/>
    <w:rsid w:val="00430839"/>
    <w:rsid w:val="004309AD"/>
    <w:rsid w:val="00430EFE"/>
    <w:rsid w:val="00430F53"/>
    <w:rsid w:val="004310A5"/>
    <w:rsid w:val="00432160"/>
    <w:rsid w:val="004324AE"/>
    <w:rsid w:val="00433D05"/>
    <w:rsid w:val="00433D4D"/>
    <w:rsid w:val="00434016"/>
    <w:rsid w:val="004344FB"/>
    <w:rsid w:val="00434784"/>
    <w:rsid w:val="00434866"/>
    <w:rsid w:val="0043490A"/>
    <w:rsid w:val="004352C3"/>
    <w:rsid w:val="004353F3"/>
    <w:rsid w:val="00435E21"/>
    <w:rsid w:val="00436434"/>
    <w:rsid w:val="00436490"/>
    <w:rsid w:val="00436736"/>
    <w:rsid w:val="00436E65"/>
    <w:rsid w:val="00436F06"/>
    <w:rsid w:val="0043773D"/>
    <w:rsid w:val="00437D47"/>
    <w:rsid w:val="0044002E"/>
    <w:rsid w:val="004404E9"/>
    <w:rsid w:val="00440A9D"/>
    <w:rsid w:val="00440BDA"/>
    <w:rsid w:val="004419C8"/>
    <w:rsid w:val="00441B7F"/>
    <w:rsid w:val="0044203B"/>
    <w:rsid w:val="004420BC"/>
    <w:rsid w:val="00442565"/>
    <w:rsid w:val="00442E08"/>
    <w:rsid w:val="004434C4"/>
    <w:rsid w:val="00443725"/>
    <w:rsid w:val="00443771"/>
    <w:rsid w:val="00443866"/>
    <w:rsid w:val="00443A27"/>
    <w:rsid w:val="00443AB7"/>
    <w:rsid w:val="00443E8F"/>
    <w:rsid w:val="00444545"/>
    <w:rsid w:val="00444B47"/>
    <w:rsid w:val="00445361"/>
    <w:rsid w:val="00445591"/>
    <w:rsid w:val="004457A5"/>
    <w:rsid w:val="00445A06"/>
    <w:rsid w:val="00445A5D"/>
    <w:rsid w:val="004462C2"/>
    <w:rsid w:val="0044631F"/>
    <w:rsid w:val="00446667"/>
    <w:rsid w:val="00446692"/>
    <w:rsid w:val="004469C4"/>
    <w:rsid w:val="00447619"/>
    <w:rsid w:val="00447E4F"/>
    <w:rsid w:val="00451048"/>
    <w:rsid w:val="004510CC"/>
    <w:rsid w:val="00453F92"/>
    <w:rsid w:val="004548AA"/>
    <w:rsid w:val="00455874"/>
    <w:rsid w:val="004558BB"/>
    <w:rsid w:val="004558BD"/>
    <w:rsid w:val="00455AF0"/>
    <w:rsid w:val="00456674"/>
    <w:rsid w:val="00456AAC"/>
    <w:rsid w:val="00456DE8"/>
    <w:rsid w:val="00457440"/>
    <w:rsid w:val="00457BAC"/>
    <w:rsid w:val="00457F17"/>
    <w:rsid w:val="00457FD4"/>
    <w:rsid w:val="004614E7"/>
    <w:rsid w:val="00461954"/>
    <w:rsid w:val="00461966"/>
    <w:rsid w:val="004620BD"/>
    <w:rsid w:val="0046216C"/>
    <w:rsid w:val="004622AE"/>
    <w:rsid w:val="00462D2E"/>
    <w:rsid w:val="00463806"/>
    <w:rsid w:val="00464304"/>
    <w:rsid w:val="00464767"/>
    <w:rsid w:val="00464B5B"/>
    <w:rsid w:val="004651BD"/>
    <w:rsid w:val="004651C4"/>
    <w:rsid w:val="00465752"/>
    <w:rsid w:val="00466173"/>
    <w:rsid w:val="00466720"/>
    <w:rsid w:val="004669D1"/>
    <w:rsid w:val="004671C8"/>
    <w:rsid w:val="0046741E"/>
    <w:rsid w:val="004700EE"/>
    <w:rsid w:val="00470260"/>
    <w:rsid w:val="004706CF"/>
    <w:rsid w:val="004707EE"/>
    <w:rsid w:val="00470890"/>
    <w:rsid w:val="00470BD0"/>
    <w:rsid w:val="00472732"/>
    <w:rsid w:val="004727B1"/>
    <w:rsid w:val="00472CA9"/>
    <w:rsid w:val="00472F07"/>
    <w:rsid w:val="004731DE"/>
    <w:rsid w:val="0047371D"/>
    <w:rsid w:val="0047415D"/>
    <w:rsid w:val="00474EA9"/>
    <w:rsid w:val="00474FEF"/>
    <w:rsid w:val="0047502B"/>
    <w:rsid w:val="00475886"/>
    <w:rsid w:val="00475923"/>
    <w:rsid w:val="00475B5F"/>
    <w:rsid w:val="0047627B"/>
    <w:rsid w:val="004764A9"/>
    <w:rsid w:val="00477BF3"/>
    <w:rsid w:val="00477E46"/>
    <w:rsid w:val="00480681"/>
    <w:rsid w:val="00480A3E"/>
    <w:rsid w:val="0048175E"/>
    <w:rsid w:val="0048176F"/>
    <w:rsid w:val="00482C2A"/>
    <w:rsid w:val="00483899"/>
    <w:rsid w:val="004839F9"/>
    <w:rsid w:val="00483EC1"/>
    <w:rsid w:val="00484086"/>
    <w:rsid w:val="00485264"/>
    <w:rsid w:val="0048540E"/>
    <w:rsid w:val="00485C24"/>
    <w:rsid w:val="00486A4B"/>
    <w:rsid w:val="00486E41"/>
    <w:rsid w:val="00487CE5"/>
    <w:rsid w:val="00487D16"/>
    <w:rsid w:val="00487D82"/>
    <w:rsid w:val="00487E9C"/>
    <w:rsid w:val="00487F15"/>
    <w:rsid w:val="0049055B"/>
    <w:rsid w:val="00490C13"/>
    <w:rsid w:val="00490F72"/>
    <w:rsid w:val="00491450"/>
    <w:rsid w:val="0049177B"/>
    <w:rsid w:val="00491E11"/>
    <w:rsid w:val="004921F6"/>
    <w:rsid w:val="00492790"/>
    <w:rsid w:val="00492BB4"/>
    <w:rsid w:val="00492FB4"/>
    <w:rsid w:val="0049379A"/>
    <w:rsid w:val="00494C60"/>
    <w:rsid w:val="00494D59"/>
    <w:rsid w:val="0049505D"/>
    <w:rsid w:val="0049549C"/>
    <w:rsid w:val="0049572A"/>
    <w:rsid w:val="00496A12"/>
    <w:rsid w:val="00496F27"/>
    <w:rsid w:val="0049701F"/>
    <w:rsid w:val="00497250"/>
    <w:rsid w:val="004972C1"/>
    <w:rsid w:val="004976DA"/>
    <w:rsid w:val="00497EAF"/>
    <w:rsid w:val="004A01D0"/>
    <w:rsid w:val="004A067C"/>
    <w:rsid w:val="004A0717"/>
    <w:rsid w:val="004A0800"/>
    <w:rsid w:val="004A099B"/>
    <w:rsid w:val="004A1D6A"/>
    <w:rsid w:val="004A1FAE"/>
    <w:rsid w:val="004A1FCC"/>
    <w:rsid w:val="004A2115"/>
    <w:rsid w:val="004A2C88"/>
    <w:rsid w:val="004A373A"/>
    <w:rsid w:val="004A4219"/>
    <w:rsid w:val="004A4249"/>
    <w:rsid w:val="004A43C0"/>
    <w:rsid w:val="004A47BE"/>
    <w:rsid w:val="004A5804"/>
    <w:rsid w:val="004A5C99"/>
    <w:rsid w:val="004A5CDE"/>
    <w:rsid w:val="004A6170"/>
    <w:rsid w:val="004A7947"/>
    <w:rsid w:val="004B05F2"/>
    <w:rsid w:val="004B10B1"/>
    <w:rsid w:val="004B20D6"/>
    <w:rsid w:val="004B2ABD"/>
    <w:rsid w:val="004B2BA5"/>
    <w:rsid w:val="004B2C5D"/>
    <w:rsid w:val="004B2CD2"/>
    <w:rsid w:val="004B3288"/>
    <w:rsid w:val="004B3889"/>
    <w:rsid w:val="004B3FB8"/>
    <w:rsid w:val="004B42C6"/>
    <w:rsid w:val="004B45A9"/>
    <w:rsid w:val="004B4A4F"/>
    <w:rsid w:val="004B6AEA"/>
    <w:rsid w:val="004B71C1"/>
    <w:rsid w:val="004B7222"/>
    <w:rsid w:val="004B7238"/>
    <w:rsid w:val="004B7495"/>
    <w:rsid w:val="004C0721"/>
    <w:rsid w:val="004C11A2"/>
    <w:rsid w:val="004C1548"/>
    <w:rsid w:val="004C17D2"/>
    <w:rsid w:val="004C1EBB"/>
    <w:rsid w:val="004C26FE"/>
    <w:rsid w:val="004C28E2"/>
    <w:rsid w:val="004C2B35"/>
    <w:rsid w:val="004C2BB8"/>
    <w:rsid w:val="004C3D45"/>
    <w:rsid w:val="004C408F"/>
    <w:rsid w:val="004C4DFF"/>
    <w:rsid w:val="004C53F3"/>
    <w:rsid w:val="004C56B1"/>
    <w:rsid w:val="004C5FAD"/>
    <w:rsid w:val="004C63C1"/>
    <w:rsid w:val="004C65B4"/>
    <w:rsid w:val="004C65F8"/>
    <w:rsid w:val="004C660B"/>
    <w:rsid w:val="004C69EE"/>
    <w:rsid w:val="004C7078"/>
    <w:rsid w:val="004C77D3"/>
    <w:rsid w:val="004D030E"/>
    <w:rsid w:val="004D07A7"/>
    <w:rsid w:val="004D0CD1"/>
    <w:rsid w:val="004D185B"/>
    <w:rsid w:val="004D1985"/>
    <w:rsid w:val="004D218B"/>
    <w:rsid w:val="004D270C"/>
    <w:rsid w:val="004D2859"/>
    <w:rsid w:val="004D2DDB"/>
    <w:rsid w:val="004D2FD5"/>
    <w:rsid w:val="004D3038"/>
    <w:rsid w:val="004D33A4"/>
    <w:rsid w:val="004D3593"/>
    <w:rsid w:val="004D4065"/>
    <w:rsid w:val="004D40E3"/>
    <w:rsid w:val="004D428B"/>
    <w:rsid w:val="004D46B5"/>
    <w:rsid w:val="004D46F2"/>
    <w:rsid w:val="004D4937"/>
    <w:rsid w:val="004D516C"/>
    <w:rsid w:val="004D551F"/>
    <w:rsid w:val="004D5D55"/>
    <w:rsid w:val="004D63A2"/>
    <w:rsid w:val="004D67C6"/>
    <w:rsid w:val="004D7CC3"/>
    <w:rsid w:val="004D7CC5"/>
    <w:rsid w:val="004E08CC"/>
    <w:rsid w:val="004E0E97"/>
    <w:rsid w:val="004E11DE"/>
    <w:rsid w:val="004E1A23"/>
    <w:rsid w:val="004E1B72"/>
    <w:rsid w:val="004E1D1F"/>
    <w:rsid w:val="004E23CD"/>
    <w:rsid w:val="004E2D91"/>
    <w:rsid w:val="004E2EFE"/>
    <w:rsid w:val="004E35E3"/>
    <w:rsid w:val="004E3615"/>
    <w:rsid w:val="004E3D22"/>
    <w:rsid w:val="004E47C6"/>
    <w:rsid w:val="004E4DF3"/>
    <w:rsid w:val="004E5074"/>
    <w:rsid w:val="004E590D"/>
    <w:rsid w:val="004E5E7B"/>
    <w:rsid w:val="004E5F17"/>
    <w:rsid w:val="004E5FA6"/>
    <w:rsid w:val="004E60ED"/>
    <w:rsid w:val="004E6844"/>
    <w:rsid w:val="004E6A21"/>
    <w:rsid w:val="004E6AF9"/>
    <w:rsid w:val="004E752E"/>
    <w:rsid w:val="004E7678"/>
    <w:rsid w:val="004F0641"/>
    <w:rsid w:val="004F0C12"/>
    <w:rsid w:val="004F0D63"/>
    <w:rsid w:val="004F1F5E"/>
    <w:rsid w:val="004F35EC"/>
    <w:rsid w:val="004F5EC8"/>
    <w:rsid w:val="004F5F71"/>
    <w:rsid w:val="004F7091"/>
    <w:rsid w:val="00501267"/>
    <w:rsid w:val="00501621"/>
    <w:rsid w:val="00501CCE"/>
    <w:rsid w:val="00501F36"/>
    <w:rsid w:val="005021AF"/>
    <w:rsid w:val="00502A54"/>
    <w:rsid w:val="00502A97"/>
    <w:rsid w:val="00502D28"/>
    <w:rsid w:val="00502DB3"/>
    <w:rsid w:val="0050318F"/>
    <w:rsid w:val="00503362"/>
    <w:rsid w:val="0050342B"/>
    <w:rsid w:val="005034F8"/>
    <w:rsid w:val="00504A94"/>
    <w:rsid w:val="00504F38"/>
    <w:rsid w:val="005051CB"/>
    <w:rsid w:val="005055DD"/>
    <w:rsid w:val="00505BC8"/>
    <w:rsid w:val="00506BA7"/>
    <w:rsid w:val="00507751"/>
    <w:rsid w:val="005079B1"/>
    <w:rsid w:val="00507CD6"/>
    <w:rsid w:val="00510A87"/>
    <w:rsid w:val="00510BC5"/>
    <w:rsid w:val="00511228"/>
    <w:rsid w:val="00511ED4"/>
    <w:rsid w:val="00512418"/>
    <w:rsid w:val="0051289E"/>
    <w:rsid w:val="00512960"/>
    <w:rsid w:val="005129F1"/>
    <w:rsid w:val="00512D90"/>
    <w:rsid w:val="005131CC"/>
    <w:rsid w:val="005133F6"/>
    <w:rsid w:val="00513BC5"/>
    <w:rsid w:val="005149CE"/>
    <w:rsid w:val="00514A9D"/>
    <w:rsid w:val="00516286"/>
    <w:rsid w:val="00516D62"/>
    <w:rsid w:val="00516FF2"/>
    <w:rsid w:val="00517558"/>
    <w:rsid w:val="00517CEB"/>
    <w:rsid w:val="00517DA7"/>
    <w:rsid w:val="00520C57"/>
    <w:rsid w:val="00521EC2"/>
    <w:rsid w:val="00521ED5"/>
    <w:rsid w:val="005220E8"/>
    <w:rsid w:val="005221AC"/>
    <w:rsid w:val="0052261E"/>
    <w:rsid w:val="00522674"/>
    <w:rsid w:val="00523538"/>
    <w:rsid w:val="005236F2"/>
    <w:rsid w:val="005238A1"/>
    <w:rsid w:val="00523AF7"/>
    <w:rsid w:val="00524446"/>
    <w:rsid w:val="00524875"/>
    <w:rsid w:val="005255ED"/>
    <w:rsid w:val="00525C44"/>
    <w:rsid w:val="00526B9A"/>
    <w:rsid w:val="00526E01"/>
    <w:rsid w:val="00526E8F"/>
    <w:rsid w:val="005307B4"/>
    <w:rsid w:val="00530ACD"/>
    <w:rsid w:val="00530F39"/>
    <w:rsid w:val="00531827"/>
    <w:rsid w:val="00531962"/>
    <w:rsid w:val="00531CEF"/>
    <w:rsid w:val="00531F10"/>
    <w:rsid w:val="00531FDF"/>
    <w:rsid w:val="00532889"/>
    <w:rsid w:val="00534CBC"/>
    <w:rsid w:val="00535CAA"/>
    <w:rsid w:val="00535EA8"/>
    <w:rsid w:val="00536125"/>
    <w:rsid w:val="005374BA"/>
    <w:rsid w:val="005375C0"/>
    <w:rsid w:val="00540599"/>
    <w:rsid w:val="00540D70"/>
    <w:rsid w:val="00541396"/>
    <w:rsid w:val="00541493"/>
    <w:rsid w:val="005417E5"/>
    <w:rsid w:val="0054181B"/>
    <w:rsid w:val="00541B40"/>
    <w:rsid w:val="005426F5"/>
    <w:rsid w:val="0054279A"/>
    <w:rsid w:val="00542EBF"/>
    <w:rsid w:val="0054323F"/>
    <w:rsid w:val="005432C9"/>
    <w:rsid w:val="00543BDE"/>
    <w:rsid w:val="00543C1A"/>
    <w:rsid w:val="00543E19"/>
    <w:rsid w:val="00543ECD"/>
    <w:rsid w:val="00543EDD"/>
    <w:rsid w:val="00544F81"/>
    <w:rsid w:val="00544F8F"/>
    <w:rsid w:val="00545895"/>
    <w:rsid w:val="005459F9"/>
    <w:rsid w:val="00545FFB"/>
    <w:rsid w:val="0054631C"/>
    <w:rsid w:val="0054639E"/>
    <w:rsid w:val="005463A0"/>
    <w:rsid w:val="005474F0"/>
    <w:rsid w:val="005478A8"/>
    <w:rsid w:val="00547E8C"/>
    <w:rsid w:val="0055052A"/>
    <w:rsid w:val="00550B90"/>
    <w:rsid w:val="00550C69"/>
    <w:rsid w:val="00550E74"/>
    <w:rsid w:val="00550ED3"/>
    <w:rsid w:val="0055128C"/>
    <w:rsid w:val="00551DDA"/>
    <w:rsid w:val="005521E8"/>
    <w:rsid w:val="005525F8"/>
    <w:rsid w:val="00552FCF"/>
    <w:rsid w:val="005531E1"/>
    <w:rsid w:val="00553333"/>
    <w:rsid w:val="00553B29"/>
    <w:rsid w:val="00553E00"/>
    <w:rsid w:val="005543D0"/>
    <w:rsid w:val="005549CA"/>
    <w:rsid w:val="00556CBB"/>
    <w:rsid w:val="005576A6"/>
    <w:rsid w:val="00557AA0"/>
    <w:rsid w:val="00557BF6"/>
    <w:rsid w:val="005605D4"/>
    <w:rsid w:val="0056070F"/>
    <w:rsid w:val="00560B5E"/>
    <w:rsid w:val="00562230"/>
    <w:rsid w:val="00562ACF"/>
    <w:rsid w:val="00562DDE"/>
    <w:rsid w:val="00562F16"/>
    <w:rsid w:val="00563348"/>
    <w:rsid w:val="005636E0"/>
    <w:rsid w:val="00563C00"/>
    <w:rsid w:val="00565454"/>
    <w:rsid w:val="00565511"/>
    <w:rsid w:val="00566176"/>
    <w:rsid w:val="00566B18"/>
    <w:rsid w:val="00566C85"/>
    <w:rsid w:val="00566F32"/>
    <w:rsid w:val="0056736A"/>
    <w:rsid w:val="0056782A"/>
    <w:rsid w:val="00567B4A"/>
    <w:rsid w:val="00567ED6"/>
    <w:rsid w:val="0057037F"/>
    <w:rsid w:val="00570868"/>
    <w:rsid w:val="0057123E"/>
    <w:rsid w:val="00571594"/>
    <w:rsid w:val="00571E32"/>
    <w:rsid w:val="005726E5"/>
    <w:rsid w:val="0057282B"/>
    <w:rsid w:val="00573385"/>
    <w:rsid w:val="005738B2"/>
    <w:rsid w:val="00574E98"/>
    <w:rsid w:val="00574F28"/>
    <w:rsid w:val="00575238"/>
    <w:rsid w:val="00575FAD"/>
    <w:rsid w:val="005763FA"/>
    <w:rsid w:val="0057672D"/>
    <w:rsid w:val="00576B8D"/>
    <w:rsid w:val="005770CF"/>
    <w:rsid w:val="00577A8E"/>
    <w:rsid w:val="00577BBD"/>
    <w:rsid w:val="00577BFC"/>
    <w:rsid w:val="00577CDF"/>
    <w:rsid w:val="0058046B"/>
    <w:rsid w:val="00580717"/>
    <w:rsid w:val="005809E5"/>
    <w:rsid w:val="00580DDD"/>
    <w:rsid w:val="00580E80"/>
    <w:rsid w:val="00580F93"/>
    <w:rsid w:val="0058177F"/>
    <w:rsid w:val="00581CC5"/>
    <w:rsid w:val="00581D50"/>
    <w:rsid w:val="0058214F"/>
    <w:rsid w:val="00582233"/>
    <w:rsid w:val="00582A93"/>
    <w:rsid w:val="00582C08"/>
    <w:rsid w:val="0058360E"/>
    <w:rsid w:val="00583CB0"/>
    <w:rsid w:val="00584399"/>
    <w:rsid w:val="00584A47"/>
    <w:rsid w:val="00585212"/>
    <w:rsid w:val="00585340"/>
    <w:rsid w:val="00585C0E"/>
    <w:rsid w:val="00585D76"/>
    <w:rsid w:val="00585DB6"/>
    <w:rsid w:val="00585FF2"/>
    <w:rsid w:val="00586B40"/>
    <w:rsid w:val="00587BA4"/>
    <w:rsid w:val="00590553"/>
    <w:rsid w:val="005912EC"/>
    <w:rsid w:val="0059276B"/>
    <w:rsid w:val="0059282D"/>
    <w:rsid w:val="00592960"/>
    <w:rsid w:val="00592A11"/>
    <w:rsid w:val="00592E0F"/>
    <w:rsid w:val="005930F9"/>
    <w:rsid w:val="005931FD"/>
    <w:rsid w:val="00593F9F"/>
    <w:rsid w:val="00594268"/>
    <w:rsid w:val="005943DC"/>
    <w:rsid w:val="005947DF"/>
    <w:rsid w:val="0059489F"/>
    <w:rsid w:val="00594EAA"/>
    <w:rsid w:val="00594F13"/>
    <w:rsid w:val="00595A58"/>
    <w:rsid w:val="00596A64"/>
    <w:rsid w:val="00596AA2"/>
    <w:rsid w:val="00596E1B"/>
    <w:rsid w:val="0059749C"/>
    <w:rsid w:val="005974EF"/>
    <w:rsid w:val="0059774F"/>
    <w:rsid w:val="005A05D4"/>
    <w:rsid w:val="005A0AAE"/>
    <w:rsid w:val="005A0BD6"/>
    <w:rsid w:val="005A137F"/>
    <w:rsid w:val="005A1462"/>
    <w:rsid w:val="005A168C"/>
    <w:rsid w:val="005A2564"/>
    <w:rsid w:val="005A38B2"/>
    <w:rsid w:val="005A3CBF"/>
    <w:rsid w:val="005A44B6"/>
    <w:rsid w:val="005A4AB1"/>
    <w:rsid w:val="005A4EC5"/>
    <w:rsid w:val="005A4FF8"/>
    <w:rsid w:val="005A5724"/>
    <w:rsid w:val="005A5A11"/>
    <w:rsid w:val="005A5D6D"/>
    <w:rsid w:val="005A5DBF"/>
    <w:rsid w:val="005A5F6F"/>
    <w:rsid w:val="005A65F1"/>
    <w:rsid w:val="005A6D30"/>
    <w:rsid w:val="005A6E53"/>
    <w:rsid w:val="005A74BB"/>
    <w:rsid w:val="005A7827"/>
    <w:rsid w:val="005A7A18"/>
    <w:rsid w:val="005A7F84"/>
    <w:rsid w:val="005B0165"/>
    <w:rsid w:val="005B01BF"/>
    <w:rsid w:val="005B1535"/>
    <w:rsid w:val="005B1728"/>
    <w:rsid w:val="005B184A"/>
    <w:rsid w:val="005B2304"/>
    <w:rsid w:val="005B2A69"/>
    <w:rsid w:val="005B30AC"/>
    <w:rsid w:val="005B390E"/>
    <w:rsid w:val="005B40FD"/>
    <w:rsid w:val="005B496D"/>
    <w:rsid w:val="005B4F2C"/>
    <w:rsid w:val="005B528A"/>
    <w:rsid w:val="005B536D"/>
    <w:rsid w:val="005B53E2"/>
    <w:rsid w:val="005B53E4"/>
    <w:rsid w:val="005B691C"/>
    <w:rsid w:val="005B729F"/>
    <w:rsid w:val="005B7AAE"/>
    <w:rsid w:val="005B7AF4"/>
    <w:rsid w:val="005B7B2A"/>
    <w:rsid w:val="005C0BF9"/>
    <w:rsid w:val="005C0D45"/>
    <w:rsid w:val="005C11DC"/>
    <w:rsid w:val="005C165F"/>
    <w:rsid w:val="005C1946"/>
    <w:rsid w:val="005C272F"/>
    <w:rsid w:val="005C3B17"/>
    <w:rsid w:val="005C3C06"/>
    <w:rsid w:val="005C515F"/>
    <w:rsid w:val="005C53AA"/>
    <w:rsid w:val="005C5B61"/>
    <w:rsid w:val="005C5B75"/>
    <w:rsid w:val="005C61CC"/>
    <w:rsid w:val="005C79C3"/>
    <w:rsid w:val="005C7D8B"/>
    <w:rsid w:val="005D0272"/>
    <w:rsid w:val="005D037E"/>
    <w:rsid w:val="005D0685"/>
    <w:rsid w:val="005D0C41"/>
    <w:rsid w:val="005D1188"/>
    <w:rsid w:val="005D160B"/>
    <w:rsid w:val="005D1D77"/>
    <w:rsid w:val="005D2119"/>
    <w:rsid w:val="005D27D3"/>
    <w:rsid w:val="005D28CC"/>
    <w:rsid w:val="005D28FF"/>
    <w:rsid w:val="005D2931"/>
    <w:rsid w:val="005D304B"/>
    <w:rsid w:val="005D30C6"/>
    <w:rsid w:val="005D38A7"/>
    <w:rsid w:val="005D4062"/>
    <w:rsid w:val="005D474F"/>
    <w:rsid w:val="005D4BDD"/>
    <w:rsid w:val="005D51A8"/>
    <w:rsid w:val="005D5363"/>
    <w:rsid w:val="005D57E3"/>
    <w:rsid w:val="005D61A0"/>
    <w:rsid w:val="005D6219"/>
    <w:rsid w:val="005D68A1"/>
    <w:rsid w:val="005D6D0E"/>
    <w:rsid w:val="005D6E22"/>
    <w:rsid w:val="005D76B8"/>
    <w:rsid w:val="005E12A9"/>
    <w:rsid w:val="005E152F"/>
    <w:rsid w:val="005E1804"/>
    <w:rsid w:val="005E1BA3"/>
    <w:rsid w:val="005E2515"/>
    <w:rsid w:val="005E2719"/>
    <w:rsid w:val="005E2C03"/>
    <w:rsid w:val="005E34D5"/>
    <w:rsid w:val="005E39B0"/>
    <w:rsid w:val="005E3D38"/>
    <w:rsid w:val="005E41D6"/>
    <w:rsid w:val="005E5B96"/>
    <w:rsid w:val="005E6AA8"/>
    <w:rsid w:val="005E6DA2"/>
    <w:rsid w:val="005E7001"/>
    <w:rsid w:val="005E72F5"/>
    <w:rsid w:val="005E75A7"/>
    <w:rsid w:val="005E78F8"/>
    <w:rsid w:val="005F0463"/>
    <w:rsid w:val="005F04C8"/>
    <w:rsid w:val="005F086D"/>
    <w:rsid w:val="005F0F4F"/>
    <w:rsid w:val="005F112C"/>
    <w:rsid w:val="005F138F"/>
    <w:rsid w:val="005F13EB"/>
    <w:rsid w:val="005F1582"/>
    <w:rsid w:val="005F200D"/>
    <w:rsid w:val="005F2394"/>
    <w:rsid w:val="005F2396"/>
    <w:rsid w:val="005F29CE"/>
    <w:rsid w:val="005F2D97"/>
    <w:rsid w:val="005F3228"/>
    <w:rsid w:val="005F3483"/>
    <w:rsid w:val="005F3B12"/>
    <w:rsid w:val="005F3D6C"/>
    <w:rsid w:val="005F3E1B"/>
    <w:rsid w:val="005F4464"/>
    <w:rsid w:val="005F49A8"/>
    <w:rsid w:val="005F4DE2"/>
    <w:rsid w:val="005F5DC2"/>
    <w:rsid w:val="005F643F"/>
    <w:rsid w:val="005F6BF5"/>
    <w:rsid w:val="005F6D1C"/>
    <w:rsid w:val="005F719C"/>
    <w:rsid w:val="005F746B"/>
    <w:rsid w:val="0060067C"/>
    <w:rsid w:val="006007F0"/>
    <w:rsid w:val="006008F8"/>
    <w:rsid w:val="00600BC6"/>
    <w:rsid w:val="00600D36"/>
    <w:rsid w:val="00600FC4"/>
    <w:rsid w:val="00601C14"/>
    <w:rsid w:val="00601DC6"/>
    <w:rsid w:val="00601FB2"/>
    <w:rsid w:val="00602AE6"/>
    <w:rsid w:val="00603C38"/>
    <w:rsid w:val="00603E3E"/>
    <w:rsid w:val="006045E9"/>
    <w:rsid w:val="0060527C"/>
    <w:rsid w:val="00605370"/>
    <w:rsid w:val="00605482"/>
    <w:rsid w:val="0060640F"/>
    <w:rsid w:val="00606D0D"/>
    <w:rsid w:val="00607B2E"/>
    <w:rsid w:val="00607C94"/>
    <w:rsid w:val="00607F02"/>
    <w:rsid w:val="00610E0B"/>
    <w:rsid w:val="00610E66"/>
    <w:rsid w:val="00611644"/>
    <w:rsid w:val="0061180C"/>
    <w:rsid w:val="00611843"/>
    <w:rsid w:val="00612A22"/>
    <w:rsid w:val="0061401D"/>
    <w:rsid w:val="006143AD"/>
    <w:rsid w:val="00614E28"/>
    <w:rsid w:val="00614F60"/>
    <w:rsid w:val="006151EF"/>
    <w:rsid w:val="006156E3"/>
    <w:rsid w:val="00615B7C"/>
    <w:rsid w:val="00615EF1"/>
    <w:rsid w:val="00617963"/>
    <w:rsid w:val="00617CF9"/>
    <w:rsid w:val="00620A62"/>
    <w:rsid w:val="0062118F"/>
    <w:rsid w:val="00621819"/>
    <w:rsid w:val="00621D65"/>
    <w:rsid w:val="00621DAB"/>
    <w:rsid w:val="00621E8A"/>
    <w:rsid w:val="00622507"/>
    <w:rsid w:val="0062253B"/>
    <w:rsid w:val="00622B53"/>
    <w:rsid w:val="00622E83"/>
    <w:rsid w:val="00622EA1"/>
    <w:rsid w:val="006232DB"/>
    <w:rsid w:val="00623712"/>
    <w:rsid w:val="006239D0"/>
    <w:rsid w:val="00623A8F"/>
    <w:rsid w:val="00623F94"/>
    <w:rsid w:val="006247A9"/>
    <w:rsid w:val="00625524"/>
    <w:rsid w:val="00625697"/>
    <w:rsid w:val="0062576F"/>
    <w:rsid w:val="006259B0"/>
    <w:rsid w:val="00626151"/>
    <w:rsid w:val="00626455"/>
    <w:rsid w:val="0062669D"/>
    <w:rsid w:val="006267B7"/>
    <w:rsid w:val="00626BAB"/>
    <w:rsid w:val="006300D9"/>
    <w:rsid w:val="0063059A"/>
    <w:rsid w:val="0063079D"/>
    <w:rsid w:val="00630DA0"/>
    <w:rsid w:val="00630F2C"/>
    <w:rsid w:val="00631050"/>
    <w:rsid w:val="00631EA6"/>
    <w:rsid w:val="00632667"/>
    <w:rsid w:val="00632B67"/>
    <w:rsid w:val="0063356A"/>
    <w:rsid w:val="00633599"/>
    <w:rsid w:val="00633FB5"/>
    <w:rsid w:val="006346A4"/>
    <w:rsid w:val="00634825"/>
    <w:rsid w:val="00634954"/>
    <w:rsid w:val="00634CC4"/>
    <w:rsid w:val="00634E12"/>
    <w:rsid w:val="00635FEF"/>
    <w:rsid w:val="006360EF"/>
    <w:rsid w:val="00636107"/>
    <w:rsid w:val="006363E9"/>
    <w:rsid w:val="00636CAD"/>
    <w:rsid w:val="006371B5"/>
    <w:rsid w:val="0063728A"/>
    <w:rsid w:val="00637463"/>
    <w:rsid w:val="00637A30"/>
    <w:rsid w:val="00637DF8"/>
    <w:rsid w:val="00640FC4"/>
    <w:rsid w:val="0064129F"/>
    <w:rsid w:val="0064149B"/>
    <w:rsid w:val="0064150B"/>
    <w:rsid w:val="00641921"/>
    <w:rsid w:val="00641A68"/>
    <w:rsid w:val="00641AE0"/>
    <w:rsid w:val="00641B00"/>
    <w:rsid w:val="00641B5F"/>
    <w:rsid w:val="006421B4"/>
    <w:rsid w:val="006427DD"/>
    <w:rsid w:val="00642D63"/>
    <w:rsid w:val="00642E72"/>
    <w:rsid w:val="006430C2"/>
    <w:rsid w:val="006433A6"/>
    <w:rsid w:val="00644F9F"/>
    <w:rsid w:val="00645004"/>
    <w:rsid w:val="00645006"/>
    <w:rsid w:val="00645204"/>
    <w:rsid w:val="006455E2"/>
    <w:rsid w:val="00645765"/>
    <w:rsid w:val="00645918"/>
    <w:rsid w:val="00645938"/>
    <w:rsid w:val="00645C1F"/>
    <w:rsid w:val="00645E02"/>
    <w:rsid w:val="00646525"/>
    <w:rsid w:val="0064655F"/>
    <w:rsid w:val="00646A87"/>
    <w:rsid w:val="00646E0A"/>
    <w:rsid w:val="0064760E"/>
    <w:rsid w:val="00647FEF"/>
    <w:rsid w:val="006505BA"/>
    <w:rsid w:val="006506F5"/>
    <w:rsid w:val="00651B34"/>
    <w:rsid w:val="00652264"/>
    <w:rsid w:val="00652656"/>
    <w:rsid w:val="006526C1"/>
    <w:rsid w:val="006528D1"/>
    <w:rsid w:val="00652B2D"/>
    <w:rsid w:val="00653080"/>
    <w:rsid w:val="006530F6"/>
    <w:rsid w:val="00653446"/>
    <w:rsid w:val="0065364F"/>
    <w:rsid w:val="00653954"/>
    <w:rsid w:val="00653AA6"/>
    <w:rsid w:val="006547B9"/>
    <w:rsid w:val="00654A32"/>
    <w:rsid w:val="00654BE3"/>
    <w:rsid w:val="00654D28"/>
    <w:rsid w:val="00655173"/>
    <w:rsid w:val="00656675"/>
    <w:rsid w:val="006567B9"/>
    <w:rsid w:val="00657451"/>
    <w:rsid w:val="00657922"/>
    <w:rsid w:val="00660013"/>
    <w:rsid w:val="006604B2"/>
    <w:rsid w:val="0066086F"/>
    <w:rsid w:val="00660AB6"/>
    <w:rsid w:val="0066107A"/>
    <w:rsid w:val="00661963"/>
    <w:rsid w:val="00661BB6"/>
    <w:rsid w:val="00661C22"/>
    <w:rsid w:val="00663D25"/>
    <w:rsid w:val="006643BE"/>
    <w:rsid w:val="00664932"/>
    <w:rsid w:val="006650F4"/>
    <w:rsid w:val="00665338"/>
    <w:rsid w:val="0066567A"/>
    <w:rsid w:val="00665A87"/>
    <w:rsid w:val="00665C34"/>
    <w:rsid w:val="00665D68"/>
    <w:rsid w:val="0066625F"/>
    <w:rsid w:val="00666363"/>
    <w:rsid w:val="006663FF"/>
    <w:rsid w:val="006666D9"/>
    <w:rsid w:val="0066706F"/>
    <w:rsid w:val="006672DE"/>
    <w:rsid w:val="0067081F"/>
    <w:rsid w:val="0067083D"/>
    <w:rsid w:val="00670F4B"/>
    <w:rsid w:val="0067184A"/>
    <w:rsid w:val="00671C1F"/>
    <w:rsid w:val="00671FD5"/>
    <w:rsid w:val="00671FF5"/>
    <w:rsid w:val="00673430"/>
    <w:rsid w:val="006735DB"/>
    <w:rsid w:val="00673A8F"/>
    <w:rsid w:val="00673B9C"/>
    <w:rsid w:val="0067459D"/>
    <w:rsid w:val="0067466D"/>
    <w:rsid w:val="0067485C"/>
    <w:rsid w:val="00674887"/>
    <w:rsid w:val="00674D8C"/>
    <w:rsid w:val="006750E0"/>
    <w:rsid w:val="006751F2"/>
    <w:rsid w:val="006754AE"/>
    <w:rsid w:val="006759CB"/>
    <w:rsid w:val="006766EC"/>
    <w:rsid w:val="00677607"/>
    <w:rsid w:val="006800C3"/>
    <w:rsid w:val="0068010B"/>
    <w:rsid w:val="0068031D"/>
    <w:rsid w:val="00680642"/>
    <w:rsid w:val="00680EDE"/>
    <w:rsid w:val="0068123A"/>
    <w:rsid w:val="006814F2"/>
    <w:rsid w:val="00681DBF"/>
    <w:rsid w:val="00681E64"/>
    <w:rsid w:val="00682272"/>
    <w:rsid w:val="00682367"/>
    <w:rsid w:val="006828CF"/>
    <w:rsid w:val="006839E3"/>
    <w:rsid w:val="00683AC3"/>
    <w:rsid w:val="00683D88"/>
    <w:rsid w:val="00684016"/>
    <w:rsid w:val="00684654"/>
    <w:rsid w:val="00684C89"/>
    <w:rsid w:val="00684D5A"/>
    <w:rsid w:val="00684E98"/>
    <w:rsid w:val="00685569"/>
    <w:rsid w:val="006855BC"/>
    <w:rsid w:val="006855C2"/>
    <w:rsid w:val="006855E6"/>
    <w:rsid w:val="0068580B"/>
    <w:rsid w:val="00685A33"/>
    <w:rsid w:val="00685A62"/>
    <w:rsid w:val="00685CDE"/>
    <w:rsid w:val="00685D9C"/>
    <w:rsid w:val="00686089"/>
    <w:rsid w:val="006862A3"/>
    <w:rsid w:val="00686433"/>
    <w:rsid w:val="00686C95"/>
    <w:rsid w:val="00687FEA"/>
    <w:rsid w:val="00690C2F"/>
    <w:rsid w:val="00690F3E"/>
    <w:rsid w:val="0069105E"/>
    <w:rsid w:val="0069292D"/>
    <w:rsid w:val="006929A5"/>
    <w:rsid w:val="00692AF5"/>
    <w:rsid w:val="00692D01"/>
    <w:rsid w:val="00692FCF"/>
    <w:rsid w:val="006930FD"/>
    <w:rsid w:val="00693449"/>
    <w:rsid w:val="00693877"/>
    <w:rsid w:val="0069388B"/>
    <w:rsid w:val="006939B6"/>
    <w:rsid w:val="00693CEE"/>
    <w:rsid w:val="006942FA"/>
    <w:rsid w:val="00694F7D"/>
    <w:rsid w:val="0069569F"/>
    <w:rsid w:val="006956FA"/>
    <w:rsid w:val="00695CD5"/>
    <w:rsid w:val="006968A5"/>
    <w:rsid w:val="0069715B"/>
    <w:rsid w:val="006976B4"/>
    <w:rsid w:val="006A0519"/>
    <w:rsid w:val="006A06E3"/>
    <w:rsid w:val="006A0A87"/>
    <w:rsid w:val="006A1215"/>
    <w:rsid w:val="006A1638"/>
    <w:rsid w:val="006A247C"/>
    <w:rsid w:val="006A2A55"/>
    <w:rsid w:val="006A3082"/>
    <w:rsid w:val="006A366E"/>
    <w:rsid w:val="006A391C"/>
    <w:rsid w:val="006A3DC0"/>
    <w:rsid w:val="006A4748"/>
    <w:rsid w:val="006A5020"/>
    <w:rsid w:val="006A509D"/>
    <w:rsid w:val="006A5130"/>
    <w:rsid w:val="006A5301"/>
    <w:rsid w:val="006A5B8B"/>
    <w:rsid w:val="006A5BE2"/>
    <w:rsid w:val="006A5C94"/>
    <w:rsid w:val="006A5CCE"/>
    <w:rsid w:val="006A5E48"/>
    <w:rsid w:val="006A617E"/>
    <w:rsid w:val="006A622C"/>
    <w:rsid w:val="006A63DE"/>
    <w:rsid w:val="006A6BAC"/>
    <w:rsid w:val="006A6E59"/>
    <w:rsid w:val="006A709F"/>
    <w:rsid w:val="006A766E"/>
    <w:rsid w:val="006B01DB"/>
    <w:rsid w:val="006B0C24"/>
    <w:rsid w:val="006B0CC2"/>
    <w:rsid w:val="006B3173"/>
    <w:rsid w:val="006B3352"/>
    <w:rsid w:val="006B33B3"/>
    <w:rsid w:val="006B3A0B"/>
    <w:rsid w:val="006B3C14"/>
    <w:rsid w:val="006B4A2A"/>
    <w:rsid w:val="006B5C44"/>
    <w:rsid w:val="006B5CAA"/>
    <w:rsid w:val="006B638C"/>
    <w:rsid w:val="006B6566"/>
    <w:rsid w:val="006B67BF"/>
    <w:rsid w:val="006B7262"/>
    <w:rsid w:val="006B7D7A"/>
    <w:rsid w:val="006C04AD"/>
    <w:rsid w:val="006C068D"/>
    <w:rsid w:val="006C1113"/>
    <w:rsid w:val="006C1987"/>
    <w:rsid w:val="006C1DFD"/>
    <w:rsid w:val="006C1F1D"/>
    <w:rsid w:val="006C25A2"/>
    <w:rsid w:val="006C3C4A"/>
    <w:rsid w:val="006C3DE2"/>
    <w:rsid w:val="006C4D01"/>
    <w:rsid w:val="006C5424"/>
    <w:rsid w:val="006C57F4"/>
    <w:rsid w:val="006C592C"/>
    <w:rsid w:val="006C59D6"/>
    <w:rsid w:val="006C5A7F"/>
    <w:rsid w:val="006C61FD"/>
    <w:rsid w:val="006C64B7"/>
    <w:rsid w:val="006C6D96"/>
    <w:rsid w:val="006C73F8"/>
    <w:rsid w:val="006C775B"/>
    <w:rsid w:val="006D0439"/>
    <w:rsid w:val="006D0B2E"/>
    <w:rsid w:val="006D0E5B"/>
    <w:rsid w:val="006D1974"/>
    <w:rsid w:val="006D1A09"/>
    <w:rsid w:val="006D1A0A"/>
    <w:rsid w:val="006D1AA5"/>
    <w:rsid w:val="006D1BDA"/>
    <w:rsid w:val="006D1EE1"/>
    <w:rsid w:val="006D26A8"/>
    <w:rsid w:val="006D2CEC"/>
    <w:rsid w:val="006D38D3"/>
    <w:rsid w:val="006D3ECD"/>
    <w:rsid w:val="006D3FD0"/>
    <w:rsid w:val="006D4356"/>
    <w:rsid w:val="006D4435"/>
    <w:rsid w:val="006D44F2"/>
    <w:rsid w:val="006D46A7"/>
    <w:rsid w:val="006D4923"/>
    <w:rsid w:val="006D493A"/>
    <w:rsid w:val="006D49AF"/>
    <w:rsid w:val="006D4B1B"/>
    <w:rsid w:val="006D532B"/>
    <w:rsid w:val="006D53E3"/>
    <w:rsid w:val="006D5A4C"/>
    <w:rsid w:val="006D6004"/>
    <w:rsid w:val="006D65DF"/>
    <w:rsid w:val="006D6A3F"/>
    <w:rsid w:val="006D6D2E"/>
    <w:rsid w:val="006D6D81"/>
    <w:rsid w:val="006D72C7"/>
    <w:rsid w:val="006E0298"/>
    <w:rsid w:val="006E0BB8"/>
    <w:rsid w:val="006E169E"/>
    <w:rsid w:val="006E1860"/>
    <w:rsid w:val="006E1C71"/>
    <w:rsid w:val="006E1E71"/>
    <w:rsid w:val="006E2052"/>
    <w:rsid w:val="006E2CCF"/>
    <w:rsid w:val="006E2D99"/>
    <w:rsid w:val="006E3670"/>
    <w:rsid w:val="006E3956"/>
    <w:rsid w:val="006E3A2A"/>
    <w:rsid w:val="006E3B4D"/>
    <w:rsid w:val="006E40C1"/>
    <w:rsid w:val="006E479F"/>
    <w:rsid w:val="006E502B"/>
    <w:rsid w:val="006E5FB1"/>
    <w:rsid w:val="006E660E"/>
    <w:rsid w:val="006E73C0"/>
    <w:rsid w:val="006F023F"/>
    <w:rsid w:val="006F0A0B"/>
    <w:rsid w:val="006F0EEF"/>
    <w:rsid w:val="006F0FA2"/>
    <w:rsid w:val="006F1267"/>
    <w:rsid w:val="006F142B"/>
    <w:rsid w:val="006F1AC6"/>
    <w:rsid w:val="006F21E6"/>
    <w:rsid w:val="006F22D8"/>
    <w:rsid w:val="006F2542"/>
    <w:rsid w:val="006F336B"/>
    <w:rsid w:val="006F3636"/>
    <w:rsid w:val="006F3EA7"/>
    <w:rsid w:val="006F417C"/>
    <w:rsid w:val="006F42BC"/>
    <w:rsid w:val="006F442C"/>
    <w:rsid w:val="006F4813"/>
    <w:rsid w:val="006F54C7"/>
    <w:rsid w:val="006F57EC"/>
    <w:rsid w:val="006F596A"/>
    <w:rsid w:val="006F5EB4"/>
    <w:rsid w:val="006F63E7"/>
    <w:rsid w:val="006F642B"/>
    <w:rsid w:val="006F6689"/>
    <w:rsid w:val="006F6701"/>
    <w:rsid w:val="006F6780"/>
    <w:rsid w:val="006F7276"/>
    <w:rsid w:val="006F758E"/>
    <w:rsid w:val="006F78DD"/>
    <w:rsid w:val="00700317"/>
    <w:rsid w:val="007004A5"/>
    <w:rsid w:val="007011C0"/>
    <w:rsid w:val="0070136D"/>
    <w:rsid w:val="0070174D"/>
    <w:rsid w:val="00701D18"/>
    <w:rsid w:val="0070210D"/>
    <w:rsid w:val="007028D3"/>
    <w:rsid w:val="00702F13"/>
    <w:rsid w:val="00703469"/>
    <w:rsid w:val="007035CB"/>
    <w:rsid w:val="0070389A"/>
    <w:rsid w:val="0070439D"/>
    <w:rsid w:val="007044A7"/>
    <w:rsid w:val="00704A46"/>
    <w:rsid w:val="00704DF1"/>
    <w:rsid w:val="0070511A"/>
    <w:rsid w:val="00705BE5"/>
    <w:rsid w:val="00706F20"/>
    <w:rsid w:val="00706F64"/>
    <w:rsid w:val="00706F6F"/>
    <w:rsid w:val="0070702E"/>
    <w:rsid w:val="00707069"/>
    <w:rsid w:val="0070723B"/>
    <w:rsid w:val="00707258"/>
    <w:rsid w:val="0070733D"/>
    <w:rsid w:val="007074AD"/>
    <w:rsid w:val="00707582"/>
    <w:rsid w:val="00707B6B"/>
    <w:rsid w:val="00707DF3"/>
    <w:rsid w:val="00710262"/>
    <w:rsid w:val="00710567"/>
    <w:rsid w:val="00710DE3"/>
    <w:rsid w:val="0071166F"/>
    <w:rsid w:val="00711716"/>
    <w:rsid w:val="00711AD7"/>
    <w:rsid w:val="00712002"/>
    <w:rsid w:val="0071248D"/>
    <w:rsid w:val="007124DC"/>
    <w:rsid w:val="007125E9"/>
    <w:rsid w:val="0071357B"/>
    <w:rsid w:val="00713ED6"/>
    <w:rsid w:val="00714138"/>
    <w:rsid w:val="007141EC"/>
    <w:rsid w:val="007148CA"/>
    <w:rsid w:val="00714AF9"/>
    <w:rsid w:val="00714D85"/>
    <w:rsid w:val="00715559"/>
    <w:rsid w:val="00715875"/>
    <w:rsid w:val="00715FBA"/>
    <w:rsid w:val="00715FD4"/>
    <w:rsid w:val="00716024"/>
    <w:rsid w:val="00716621"/>
    <w:rsid w:val="00716626"/>
    <w:rsid w:val="00716A02"/>
    <w:rsid w:val="00716BF0"/>
    <w:rsid w:val="00717834"/>
    <w:rsid w:val="00717932"/>
    <w:rsid w:val="00720468"/>
    <w:rsid w:val="00720E49"/>
    <w:rsid w:val="00721618"/>
    <w:rsid w:val="007218C6"/>
    <w:rsid w:val="00721D77"/>
    <w:rsid w:val="00721E5C"/>
    <w:rsid w:val="0072201A"/>
    <w:rsid w:val="00722383"/>
    <w:rsid w:val="00722655"/>
    <w:rsid w:val="007230BB"/>
    <w:rsid w:val="00723C51"/>
    <w:rsid w:val="00723F19"/>
    <w:rsid w:val="00723F6F"/>
    <w:rsid w:val="00724718"/>
    <w:rsid w:val="00724B38"/>
    <w:rsid w:val="0072523B"/>
    <w:rsid w:val="00725B5E"/>
    <w:rsid w:val="007261BA"/>
    <w:rsid w:val="007272F0"/>
    <w:rsid w:val="0072783E"/>
    <w:rsid w:val="00727C85"/>
    <w:rsid w:val="00727D04"/>
    <w:rsid w:val="007300EF"/>
    <w:rsid w:val="00730AC2"/>
    <w:rsid w:val="00730B79"/>
    <w:rsid w:val="00732501"/>
    <w:rsid w:val="0073260F"/>
    <w:rsid w:val="0073262A"/>
    <w:rsid w:val="00732B96"/>
    <w:rsid w:val="00732C31"/>
    <w:rsid w:val="00732DF9"/>
    <w:rsid w:val="007338F6"/>
    <w:rsid w:val="00733F96"/>
    <w:rsid w:val="007343AC"/>
    <w:rsid w:val="0073450A"/>
    <w:rsid w:val="007345B2"/>
    <w:rsid w:val="0073492D"/>
    <w:rsid w:val="00734EC3"/>
    <w:rsid w:val="007360EC"/>
    <w:rsid w:val="0073639A"/>
    <w:rsid w:val="00736B0A"/>
    <w:rsid w:val="00736C9A"/>
    <w:rsid w:val="00740077"/>
    <w:rsid w:val="0074022A"/>
    <w:rsid w:val="0074022F"/>
    <w:rsid w:val="00740421"/>
    <w:rsid w:val="00741344"/>
    <w:rsid w:val="00741FD2"/>
    <w:rsid w:val="00742626"/>
    <w:rsid w:val="007428D4"/>
    <w:rsid w:val="00743291"/>
    <w:rsid w:val="00743848"/>
    <w:rsid w:val="00743BB9"/>
    <w:rsid w:val="0074435C"/>
    <w:rsid w:val="0074490F"/>
    <w:rsid w:val="007450F7"/>
    <w:rsid w:val="0074527C"/>
    <w:rsid w:val="007452F2"/>
    <w:rsid w:val="00745609"/>
    <w:rsid w:val="007456CA"/>
    <w:rsid w:val="00745743"/>
    <w:rsid w:val="007457DD"/>
    <w:rsid w:val="007470CA"/>
    <w:rsid w:val="00747CC4"/>
    <w:rsid w:val="00750D23"/>
    <w:rsid w:val="00750EE0"/>
    <w:rsid w:val="007515E1"/>
    <w:rsid w:val="0075182D"/>
    <w:rsid w:val="00751AF1"/>
    <w:rsid w:val="00751C01"/>
    <w:rsid w:val="00751D05"/>
    <w:rsid w:val="007523A6"/>
    <w:rsid w:val="007533C8"/>
    <w:rsid w:val="00753692"/>
    <w:rsid w:val="0075402B"/>
    <w:rsid w:val="00754168"/>
    <w:rsid w:val="00754293"/>
    <w:rsid w:val="00754389"/>
    <w:rsid w:val="00754783"/>
    <w:rsid w:val="00754D94"/>
    <w:rsid w:val="00754E50"/>
    <w:rsid w:val="00754EDA"/>
    <w:rsid w:val="00755185"/>
    <w:rsid w:val="00755243"/>
    <w:rsid w:val="00755D0F"/>
    <w:rsid w:val="007561D6"/>
    <w:rsid w:val="007562A4"/>
    <w:rsid w:val="007564A1"/>
    <w:rsid w:val="00756EE4"/>
    <w:rsid w:val="0075719C"/>
    <w:rsid w:val="007572A8"/>
    <w:rsid w:val="007601B8"/>
    <w:rsid w:val="00760A1D"/>
    <w:rsid w:val="00760DDC"/>
    <w:rsid w:val="00761696"/>
    <w:rsid w:val="00762032"/>
    <w:rsid w:val="00762116"/>
    <w:rsid w:val="0076232D"/>
    <w:rsid w:val="00762FB8"/>
    <w:rsid w:val="00763548"/>
    <w:rsid w:val="00763716"/>
    <w:rsid w:val="00763D14"/>
    <w:rsid w:val="007649AD"/>
    <w:rsid w:val="00764F7A"/>
    <w:rsid w:val="0076574B"/>
    <w:rsid w:val="00765D30"/>
    <w:rsid w:val="00766A82"/>
    <w:rsid w:val="00766D3F"/>
    <w:rsid w:val="00767437"/>
    <w:rsid w:val="00770380"/>
    <w:rsid w:val="007704C1"/>
    <w:rsid w:val="00770C30"/>
    <w:rsid w:val="00770DB6"/>
    <w:rsid w:val="007719D8"/>
    <w:rsid w:val="00771CBF"/>
    <w:rsid w:val="0077214C"/>
    <w:rsid w:val="007727FA"/>
    <w:rsid w:val="00772C27"/>
    <w:rsid w:val="00772C29"/>
    <w:rsid w:val="0077376F"/>
    <w:rsid w:val="00774087"/>
    <w:rsid w:val="0077434D"/>
    <w:rsid w:val="007744B9"/>
    <w:rsid w:val="0077470B"/>
    <w:rsid w:val="007761B2"/>
    <w:rsid w:val="00776913"/>
    <w:rsid w:val="00776D4E"/>
    <w:rsid w:val="007777FF"/>
    <w:rsid w:val="00777FBB"/>
    <w:rsid w:val="007801F0"/>
    <w:rsid w:val="007802F6"/>
    <w:rsid w:val="00780324"/>
    <w:rsid w:val="00780707"/>
    <w:rsid w:val="00780792"/>
    <w:rsid w:val="00780C3B"/>
    <w:rsid w:val="00781025"/>
    <w:rsid w:val="00781D85"/>
    <w:rsid w:val="00781EF7"/>
    <w:rsid w:val="00782116"/>
    <w:rsid w:val="0078232E"/>
    <w:rsid w:val="007823DA"/>
    <w:rsid w:val="00782FCA"/>
    <w:rsid w:val="00784723"/>
    <w:rsid w:val="00784800"/>
    <w:rsid w:val="00784BC4"/>
    <w:rsid w:val="00784C2B"/>
    <w:rsid w:val="0078569F"/>
    <w:rsid w:val="00785F73"/>
    <w:rsid w:val="00786D0F"/>
    <w:rsid w:val="00786ED1"/>
    <w:rsid w:val="007875CD"/>
    <w:rsid w:val="00787890"/>
    <w:rsid w:val="00790079"/>
    <w:rsid w:val="0079187F"/>
    <w:rsid w:val="00792203"/>
    <w:rsid w:val="00792E48"/>
    <w:rsid w:val="007930D9"/>
    <w:rsid w:val="00793A53"/>
    <w:rsid w:val="00794A0F"/>
    <w:rsid w:val="00794D19"/>
    <w:rsid w:val="00794E18"/>
    <w:rsid w:val="007952E8"/>
    <w:rsid w:val="00795861"/>
    <w:rsid w:val="00795D39"/>
    <w:rsid w:val="00796267"/>
    <w:rsid w:val="00797391"/>
    <w:rsid w:val="00797746"/>
    <w:rsid w:val="007A0AA6"/>
    <w:rsid w:val="007A0D7D"/>
    <w:rsid w:val="007A0D82"/>
    <w:rsid w:val="007A2099"/>
    <w:rsid w:val="007A279E"/>
    <w:rsid w:val="007A2D18"/>
    <w:rsid w:val="007A3229"/>
    <w:rsid w:val="007A4282"/>
    <w:rsid w:val="007A48EB"/>
    <w:rsid w:val="007A4F55"/>
    <w:rsid w:val="007A51E0"/>
    <w:rsid w:val="007A5535"/>
    <w:rsid w:val="007A595A"/>
    <w:rsid w:val="007A602A"/>
    <w:rsid w:val="007A671F"/>
    <w:rsid w:val="007A7A64"/>
    <w:rsid w:val="007A7AFC"/>
    <w:rsid w:val="007B0AAB"/>
    <w:rsid w:val="007B121B"/>
    <w:rsid w:val="007B1940"/>
    <w:rsid w:val="007B1D77"/>
    <w:rsid w:val="007B2546"/>
    <w:rsid w:val="007B282A"/>
    <w:rsid w:val="007B2B2E"/>
    <w:rsid w:val="007B2B61"/>
    <w:rsid w:val="007B2C04"/>
    <w:rsid w:val="007B2C63"/>
    <w:rsid w:val="007B2EAA"/>
    <w:rsid w:val="007B3007"/>
    <w:rsid w:val="007B332E"/>
    <w:rsid w:val="007B3554"/>
    <w:rsid w:val="007B38D3"/>
    <w:rsid w:val="007B3A6F"/>
    <w:rsid w:val="007B3D27"/>
    <w:rsid w:val="007B494F"/>
    <w:rsid w:val="007B4B2C"/>
    <w:rsid w:val="007B4C23"/>
    <w:rsid w:val="007B4F96"/>
    <w:rsid w:val="007B4FDE"/>
    <w:rsid w:val="007B528B"/>
    <w:rsid w:val="007B550B"/>
    <w:rsid w:val="007B5843"/>
    <w:rsid w:val="007B5DD5"/>
    <w:rsid w:val="007B6CD7"/>
    <w:rsid w:val="007B6D34"/>
    <w:rsid w:val="007B7520"/>
    <w:rsid w:val="007B7CA6"/>
    <w:rsid w:val="007B7D19"/>
    <w:rsid w:val="007B7E01"/>
    <w:rsid w:val="007C0385"/>
    <w:rsid w:val="007C098E"/>
    <w:rsid w:val="007C11AE"/>
    <w:rsid w:val="007C1421"/>
    <w:rsid w:val="007C14B9"/>
    <w:rsid w:val="007C15FD"/>
    <w:rsid w:val="007C18CB"/>
    <w:rsid w:val="007C1BF1"/>
    <w:rsid w:val="007C1E40"/>
    <w:rsid w:val="007C212E"/>
    <w:rsid w:val="007C2C0F"/>
    <w:rsid w:val="007C3782"/>
    <w:rsid w:val="007C3873"/>
    <w:rsid w:val="007C3F06"/>
    <w:rsid w:val="007C4A4D"/>
    <w:rsid w:val="007C4ECC"/>
    <w:rsid w:val="007C5180"/>
    <w:rsid w:val="007C58AA"/>
    <w:rsid w:val="007C6474"/>
    <w:rsid w:val="007C7038"/>
    <w:rsid w:val="007C7156"/>
    <w:rsid w:val="007C7544"/>
    <w:rsid w:val="007C7818"/>
    <w:rsid w:val="007C7855"/>
    <w:rsid w:val="007C78DD"/>
    <w:rsid w:val="007C7A39"/>
    <w:rsid w:val="007C7D2C"/>
    <w:rsid w:val="007C7D7E"/>
    <w:rsid w:val="007C7D98"/>
    <w:rsid w:val="007C7D9C"/>
    <w:rsid w:val="007D0AA8"/>
    <w:rsid w:val="007D0D20"/>
    <w:rsid w:val="007D14D4"/>
    <w:rsid w:val="007D2213"/>
    <w:rsid w:val="007D3BA1"/>
    <w:rsid w:val="007D419E"/>
    <w:rsid w:val="007D4836"/>
    <w:rsid w:val="007D48AD"/>
    <w:rsid w:val="007D48F0"/>
    <w:rsid w:val="007D4CF1"/>
    <w:rsid w:val="007D4DD8"/>
    <w:rsid w:val="007D5082"/>
    <w:rsid w:val="007D5D7D"/>
    <w:rsid w:val="007D652D"/>
    <w:rsid w:val="007D670A"/>
    <w:rsid w:val="007D686E"/>
    <w:rsid w:val="007D6ABB"/>
    <w:rsid w:val="007D6C2B"/>
    <w:rsid w:val="007D7135"/>
    <w:rsid w:val="007D715A"/>
    <w:rsid w:val="007D7380"/>
    <w:rsid w:val="007D7B44"/>
    <w:rsid w:val="007D7F0E"/>
    <w:rsid w:val="007E05DD"/>
    <w:rsid w:val="007E1341"/>
    <w:rsid w:val="007E18BA"/>
    <w:rsid w:val="007E1BF9"/>
    <w:rsid w:val="007E1CB4"/>
    <w:rsid w:val="007E204F"/>
    <w:rsid w:val="007E2123"/>
    <w:rsid w:val="007E2ADD"/>
    <w:rsid w:val="007E2FCC"/>
    <w:rsid w:val="007E31E6"/>
    <w:rsid w:val="007E36FC"/>
    <w:rsid w:val="007E394C"/>
    <w:rsid w:val="007E3BFF"/>
    <w:rsid w:val="007E3E31"/>
    <w:rsid w:val="007E4274"/>
    <w:rsid w:val="007E466A"/>
    <w:rsid w:val="007E4B83"/>
    <w:rsid w:val="007E4F8F"/>
    <w:rsid w:val="007E55EF"/>
    <w:rsid w:val="007E5993"/>
    <w:rsid w:val="007E5BF9"/>
    <w:rsid w:val="007E630D"/>
    <w:rsid w:val="007E6784"/>
    <w:rsid w:val="007E67EB"/>
    <w:rsid w:val="007E67F9"/>
    <w:rsid w:val="007E708D"/>
    <w:rsid w:val="007F0090"/>
    <w:rsid w:val="007F033E"/>
    <w:rsid w:val="007F07B7"/>
    <w:rsid w:val="007F0A8C"/>
    <w:rsid w:val="007F0AE0"/>
    <w:rsid w:val="007F0F12"/>
    <w:rsid w:val="007F1384"/>
    <w:rsid w:val="007F14F3"/>
    <w:rsid w:val="007F23CC"/>
    <w:rsid w:val="007F39F5"/>
    <w:rsid w:val="007F5271"/>
    <w:rsid w:val="007F5657"/>
    <w:rsid w:val="007F6145"/>
    <w:rsid w:val="007F61F4"/>
    <w:rsid w:val="007F6D2E"/>
    <w:rsid w:val="0080011D"/>
    <w:rsid w:val="008003F3"/>
    <w:rsid w:val="00800693"/>
    <w:rsid w:val="00800E31"/>
    <w:rsid w:val="00800E9B"/>
    <w:rsid w:val="00801284"/>
    <w:rsid w:val="0080177D"/>
    <w:rsid w:val="008017BE"/>
    <w:rsid w:val="00801855"/>
    <w:rsid w:val="00801FD4"/>
    <w:rsid w:val="00802354"/>
    <w:rsid w:val="00802AD3"/>
    <w:rsid w:val="00802C5C"/>
    <w:rsid w:val="00803110"/>
    <w:rsid w:val="00803540"/>
    <w:rsid w:val="00803909"/>
    <w:rsid w:val="00803AFB"/>
    <w:rsid w:val="00803DBA"/>
    <w:rsid w:val="008040B7"/>
    <w:rsid w:val="00804F67"/>
    <w:rsid w:val="00805071"/>
    <w:rsid w:val="00805C98"/>
    <w:rsid w:val="00806569"/>
    <w:rsid w:val="00806F48"/>
    <w:rsid w:val="0080701F"/>
    <w:rsid w:val="0080708B"/>
    <w:rsid w:val="00807470"/>
    <w:rsid w:val="008079EA"/>
    <w:rsid w:val="00807D37"/>
    <w:rsid w:val="00807DB2"/>
    <w:rsid w:val="00810188"/>
    <w:rsid w:val="00810864"/>
    <w:rsid w:val="00810D0D"/>
    <w:rsid w:val="00810D96"/>
    <w:rsid w:val="00811152"/>
    <w:rsid w:val="008117D6"/>
    <w:rsid w:val="00811BB8"/>
    <w:rsid w:val="00811CA3"/>
    <w:rsid w:val="00811CB7"/>
    <w:rsid w:val="008126D3"/>
    <w:rsid w:val="00812F95"/>
    <w:rsid w:val="008137F6"/>
    <w:rsid w:val="0081407C"/>
    <w:rsid w:val="00814A8A"/>
    <w:rsid w:val="00814C23"/>
    <w:rsid w:val="00814C34"/>
    <w:rsid w:val="00814D7E"/>
    <w:rsid w:val="00815C1B"/>
    <w:rsid w:val="00815CC3"/>
    <w:rsid w:val="008161AE"/>
    <w:rsid w:val="00816235"/>
    <w:rsid w:val="0081649F"/>
    <w:rsid w:val="00816690"/>
    <w:rsid w:val="008166FA"/>
    <w:rsid w:val="00816E22"/>
    <w:rsid w:val="008174F0"/>
    <w:rsid w:val="00817579"/>
    <w:rsid w:val="008178A9"/>
    <w:rsid w:val="0082002B"/>
    <w:rsid w:val="008201FC"/>
    <w:rsid w:val="00821291"/>
    <w:rsid w:val="00821682"/>
    <w:rsid w:val="00821D18"/>
    <w:rsid w:val="008221A7"/>
    <w:rsid w:val="0082252F"/>
    <w:rsid w:val="00822581"/>
    <w:rsid w:val="00822DD5"/>
    <w:rsid w:val="00823474"/>
    <w:rsid w:val="00823A0F"/>
    <w:rsid w:val="0082412B"/>
    <w:rsid w:val="00824C2C"/>
    <w:rsid w:val="008254AD"/>
    <w:rsid w:val="0082550D"/>
    <w:rsid w:val="00825C0A"/>
    <w:rsid w:val="00825CBB"/>
    <w:rsid w:val="00825DFA"/>
    <w:rsid w:val="00826FA0"/>
    <w:rsid w:val="00827262"/>
    <w:rsid w:val="00827C7A"/>
    <w:rsid w:val="00830F8D"/>
    <w:rsid w:val="00831245"/>
    <w:rsid w:val="00831B99"/>
    <w:rsid w:val="0083234F"/>
    <w:rsid w:val="00832BD6"/>
    <w:rsid w:val="008333D1"/>
    <w:rsid w:val="00833A8E"/>
    <w:rsid w:val="00833E54"/>
    <w:rsid w:val="008347A1"/>
    <w:rsid w:val="00834C83"/>
    <w:rsid w:val="00835859"/>
    <w:rsid w:val="00835F4D"/>
    <w:rsid w:val="00836188"/>
    <w:rsid w:val="00836E38"/>
    <w:rsid w:val="0083797C"/>
    <w:rsid w:val="0084001D"/>
    <w:rsid w:val="008404B4"/>
    <w:rsid w:val="00840BDF"/>
    <w:rsid w:val="00840E81"/>
    <w:rsid w:val="00840F2F"/>
    <w:rsid w:val="008414EE"/>
    <w:rsid w:val="0084219C"/>
    <w:rsid w:val="008428E3"/>
    <w:rsid w:val="00842DAE"/>
    <w:rsid w:val="008433B4"/>
    <w:rsid w:val="00843432"/>
    <w:rsid w:val="00843A65"/>
    <w:rsid w:val="0084476F"/>
    <w:rsid w:val="00845BD1"/>
    <w:rsid w:val="00845C86"/>
    <w:rsid w:val="008460EC"/>
    <w:rsid w:val="008465FF"/>
    <w:rsid w:val="00847967"/>
    <w:rsid w:val="0085020F"/>
    <w:rsid w:val="008512FB"/>
    <w:rsid w:val="00851505"/>
    <w:rsid w:val="0085172F"/>
    <w:rsid w:val="008517EE"/>
    <w:rsid w:val="00851983"/>
    <w:rsid w:val="00851A2E"/>
    <w:rsid w:val="00851D57"/>
    <w:rsid w:val="00851FE9"/>
    <w:rsid w:val="00852781"/>
    <w:rsid w:val="00852C87"/>
    <w:rsid w:val="008539A7"/>
    <w:rsid w:val="00853A4E"/>
    <w:rsid w:val="00854137"/>
    <w:rsid w:val="00854264"/>
    <w:rsid w:val="00854870"/>
    <w:rsid w:val="008555E0"/>
    <w:rsid w:val="00855B9A"/>
    <w:rsid w:val="00856F68"/>
    <w:rsid w:val="00857049"/>
    <w:rsid w:val="008570AB"/>
    <w:rsid w:val="00857AE8"/>
    <w:rsid w:val="00857BC6"/>
    <w:rsid w:val="00857D1B"/>
    <w:rsid w:val="00857D23"/>
    <w:rsid w:val="00857ED5"/>
    <w:rsid w:val="008608B2"/>
    <w:rsid w:val="00860C79"/>
    <w:rsid w:val="00862320"/>
    <w:rsid w:val="008624AF"/>
    <w:rsid w:val="00863147"/>
    <w:rsid w:val="00863250"/>
    <w:rsid w:val="008632E3"/>
    <w:rsid w:val="0086352E"/>
    <w:rsid w:val="00863D3A"/>
    <w:rsid w:val="008642E8"/>
    <w:rsid w:val="00864458"/>
    <w:rsid w:val="008645AC"/>
    <w:rsid w:val="008659A3"/>
    <w:rsid w:val="00865D7E"/>
    <w:rsid w:val="0086643B"/>
    <w:rsid w:val="00866577"/>
    <w:rsid w:val="008667B0"/>
    <w:rsid w:val="008679B1"/>
    <w:rsid w:val="00870182"/>
    <w:rsid w:val="008703FE"/>
    <w:rsid w:val="00870421"/>
    <w:rsid w:val="0087098E"/>
    <w:rsid w:val="008711FB"/>
    <w:rsid w:val="0087122E"/>
    <w:rsid w:val="00871D0B"/>
    <w:rsid w:val="00872010"/>
    <w:rsid w:val="00872629"/>
    <w:rsid w:val="00872BE6"/>
    <w:rsid w:val="00872F40"/>
    <w:rsid w:val="0087352A"/>
    <w:rsid w:val="008756B8"/>
    <w:rsid w:val="0087570C"/>
    <w:rsid w:val="00875AA8"/>
    <w:rsid w:val="00875E10"/>
    <w:rsid w:val="008765D7"/>
    <w:rsid w:val="008769F5"/>
    <w:rsid w:val="00880453"/>
    <w:rsid w:val="008808FE"/>
    <w:rsid w:val="00880D45"/>
    <w:rsid w:val="00880FA0"/>
    <w:rsid w:val="0088106D"/>
    <w:rsid w:val="00881ADD"/>
    <w:rsid w:val="0088205D"/>
    <w:rsid w:val="00882780"/>
    <w:rsid w:val="0088278D"/>
    <w:rsid w:val="00882829"/>
    <w:rsid w:val="00882D71"/>
    <w:rsid w:val="008833D6"/>
    <w:rsid w:val="008835AE"/>
    <w:rsid w:val="00883944"/>
    <w:rsid w:val="008839AA"/>
    <w:rsid w:val="00883B2D"/>
    <w:rsid w:val="0088466C"/>
    <w:rsid w:val="00885714"/>
    <w:rsid w:val="0088644E"/>
    <w:rsid w:val="00886E9B"/>
    <w:rsid w:val="00887AB3"/>
    <w:rsid w:val="00887DDF"/>
    <w:rsid w:val="00890474"/>
    <w:rsid w:val="008907EA"/>
    <w:rsid w:val="008919B6"/>
    <w:rsid w:val="00891AFC"/>
    <w:rsid w:val="00892034"/>
    <w:rsid w:val="00892BC1"/>
    <w:rsid w:val="00892F4F"/>
    <w:rsid w:val="00894174"/>
    <w:rsid w:val="008945D3"/>
    <w:rsid w:val="00894806"/>
    <w:rsid w:val="00894EE8"/>
    <w:rsid w:val="0089515E"/>
    <w:rsid w:val="008955BD"/>
    <w:rsid w:val="0089614E"/>
    <w:rsid w:val="00897296"/>
    <w:rsid w:val="00897554"/>
    <w:rsid w:val="008975C3"/>
    <w:rsid w:val="00897DAF"/>
    <w:rsid w:val="00897DBD"/>
    <w:rsid w:val="008A004D"/>
    <w:rsid w:val="008A05B4"/>
    <w:rsid w:val="008A05EF"/>
    <w:rsid w:val="008A0B7A"/>
    <w:rsid w:val="008A11D8"/>
    <w:rsid w:val="008A124C"/>
    <w:rsid w:val="008A17CD"/>
    <w:rsid w:val="008A2278"/>
    <w:rsid w:val="008A3772"/>
    <w:rsid w:val="008A39A8"/>
    <w:rsid w:val="008A3DBE"/>
    <w:rsid w:val="008A438D"/>
    <w:rsid w:val="008A4AA7"/>
    <w:rsid w:val="008A5085"/>
    <w:rsid w:val="008A50D7"/>
    <w:rsid w:val="008A52B8"/>
    <w:rsid w:val="008A57BC"/>
    <w:rsid w:val="008A69C2"/>
    <w:rsid w:val="008A73ED"/>
    <w:rsid w:val="008A7D4F"/>
    <w:rsid w:val="008A7E64"/>
    <w:rsid w:val="008B0935"/>
    <w:rsid w:val="008B0959"/>
    <w:rsid w:val="008B2225"/>
    <w:rsid w:val="008B2D1A"/>
    <w:rsid w:val="008B428C"/>
    <w:rsid w:val="008B46EE"/>
    <w:rsid w:val="008B49D9"/>
    <w:rsid w:val="008B64AE"/>
    <w:rsid w:val="008B6A78"/>
    <w:rsid w:val="008B6E55"/>
    <w:rsid w:val="008B7498"/>
    <w:rsid w:val="008B7699"/>
    <w:rsid w:val="008B7BBF"/>
    <w:rsid w:val="008C0058"/>
    <w:rsid w:val="008C0975"/>
    <w:rsid w:val="008C0A65"/>
    <w:rsid w:val="008C0AE2"/>
    <w:rsid w:val="008C11E0"/>
    <w:rsid w:val="008C14E7"/>
    <w:rsid w:val="008C25A0"/>
    <w:rsid w:val="008C2B72"/>
    <w:rsid w:val="008C313D"/>
    <w:rsid w:val="008C3888"/>
    <w:rsid w:val="008C5616"/>
    <w:rsid w:val="008C5924"/>
    <w:rsid w:val="008C5EDE"/>
    <w:rsid w:val="008C643F"/>
    <w:rsid w:val="008C6469"/>
    <w:rsid w:val="008C69FF"/>
    <w:rsid w:val="008C6CBD"/>
    <w:rsid w:val="008C7099"/>
    <w:rsid w:val="008C73A2"/>
    <w:rsid w:val="008D01C3"/>
    <w:rsid w:val="008D03F1"/>
    <w:rsid w:val="008D0858"/>
    <w:rsid w:val="008D0BBB"/>
    <w:rsid w:val="008D0C6C"/>
    <w:rsid w:val="008D0FB4"/>
    <w:rsid w:val="008D1DA5"/>
    <w:rsid w:val="008D2A85"/>
    <w:rsid w:val="008D2E04"/>
    <w:rsid w:val="008D383B"/>
    <w:rsid w:val="008D3A3C"/>
    <w:rsid w:val="008D3BDB"/>
    <w:rsid w:val="008D3FFA"/>
    <w:rsid w:val="008D40FA"/>
    <w:rsid w:val="008D4CC3"/>
    <w:rsid w:val="008D50C0"/>
    <w:rsid w:val="008D5234"/>
    <w:rsid w:val="008D59DB"/>
    <w:rsid w:val="008D611D"/>
    <w:rsid w:val="008D6133"/>
    <w:rsid w:val="008D634C"/>
    <w:rsid w:val="008D6F62"/>
    <w:rsid w:val="008D787B"/>
    <w:rsid w:val="008E0257"/>
    <w:rsid w:val="008E056F"/>
    <w:rsid w:val="008E155B"/>
    <w:rsid w:val="008E26A5"/>
    <w:rsid w:val="008E27B8"/>
    <w:rsid w:val="008E2A13"/>
    <w:rsid w:val="008E2F57"/>
    <w:rsid w:val="008E3A8D"/>
    <w:rsid w:val="008E3CB4"/>
    <w:rsid w:val="008E4071"/>
    <w:rsid w:val="008E4F11"/>
    <w:rsid w:val="008E549C"/>
    <w:rsid w:val="008E56B7"/>
    <w:rsid w:val="008E5BE5"/>
    <w:rsid w:val="008E69E7"/>
    <w:rsid w:val="008E6B01"/>
    <w:rsid w:val="008E70F7"/>
    <w:rsid w:val="008E7660"/>
    <w:rsid w:val="008E7B1C"/>
    <w:rsid w:val="008E7EB6"/>
    <w:rsid w:val="008F01A6"/>
    <w:rsid w:val="008F072D"/>
    <w:rsid w:val="008F07F4"/>
    <w:rsid w:val="008F08EA"/>
    <w:rsid w:val="008F1022"/>
    <w:rsid w:val="008F146D"/>
    <w:rsid w:val="008F15B8"/>
    <w:rsid w:val="008F18AF"/>
    <w:rsid w:val="008F1A20"/>
    <w:rsid w:val="008F28E4"/>
    <w:rsid w:val="008F2987"/>
    <w:rsid w:val="008F2A54"/>
    <w:rsid w:val="008F2C57"/>
    <w:rsid w:val="008F3D9F"/>
    <w:rsid w:val="008F43C6"/>
    <w:rsid w:val="008F45DC"/>
    <w:rsid w:val="008F48A6"/>
    <w:rsid w:val="008F48EC"/>
    <w:rsid w:val="008F4D4A"/>
    <w:rsid w:val="008F5397"/>
    <w:rsid w:val="008F5B85"/>
    <w:rsid w:val="008F5BA0"/>
    <w:rsid w:val="008F67BC"/>
    <w:rsid w:val="008F6C30"/>
    <w:rsid w:val="008F7033"/>
    <w:rsid w:val="008F77CA"/>
    <w:rsid w:val="008F7C98"/>
    <w:rsid w:val="0090060B"/>
    <w:rsid w:val="0090068F"/>
    <w:rsid w:val="00900D8D"/>
    <w:rsid w:val="0090174A"/>
    <w:rsid w:val="00901868"/>
    <w:rsid w:val="009019D7"/>
    <w:rsid w:val="009020F5"/>
    <w:rsid w:val="00902253"/>
    <w:rsid w:val="0090273C"/>
    <w:rsid w:val="00902C11"/>
    <w:rsid w:val="00902CE2"/>
    <w:rsid w:val="009030A5"/>
    <w:rsid w:val="00903651"/>
    <w:rsid w:val="0090381B"/>
    <w:rsid w:val="009039F9"/>
    <w:rsid w:val="00903B65"/>
    <w:rsid w:val="00903CEC"/>
    <w:rsid w:val="00904A92"/>
    <w:rsid w:val="00904BDD"/>
    <w:rsid w:val="00905505"/>
    <w:rsid w:val="009055F4"/>
    <w:rsid w:val="00905F1A"/>
    <w:rsid w:val="009064D1"/>
    <w:rsid w:val="00907805"/>
    <w:rsid w:val="00907A56"/>
    <w:rsid w:val="00907D1E"/>
    <w:rsid w:val="009102D7"/>
    <w:rsid w:val="009106F8"/>
    <w:rsid w:val="009108FE"/>
    <w:rsid w:val="0091111D"/>
    <w:rsid w:val="0091193A"/>
    <w:rsid w:val="00913581"/>
    <w:rsid w:val="009136F4"/>
    <w:rsid w:val="00913824"/>
    <w:rsid w:val="00913944"/>
    <w:rsid w:val="009142E9"/>
    <w:rsid w:val="0091446A"/>
    <w:rsid w:val="00916613"/>
    <w:rsid w:val="0091661B"/>
    <w:rsid w:val="0091716A"/>
    <w:rsid w:val="00917C37"/>
    <w:rsid w:val="00917E59"/>
    <w:rsid w:val="00917FD3"/>
    <w:rsid w:val="00917FE0"/>
    <w:rsid w:val="00920A2C"/>
    <w:rsid w:val="00920A78"/>
    <w:rsid w:val="00920CD5"/>
    <w:rsid w:val="0092108A"/>
    <w:rsid w:val="00921735"/>
    <w:rsid w:val="00921B56"/>
    <w:rsid w:val="00921D4E"/>
    <w:rsid w:val="00921DE5"/>
    <w:rsid w:val="0092204D"/>
    <w:rsid w:val="0092245A"/>
    <w:rsid w:val="00922528"/>
    <w:rsid w:val="00922703"/>
    <w:rsid w:val="00922A01"/>
    <w:rsid w:val="00922C52"/>
    <w:rsid w:val="00924753"/>
    <w:rsid w:val="00924BC8"/>
    <w:rsid w:val="00924FB8"/>
    <w:rsid w:val="00925533"/>
    <w:rsid w:val="00925C0B"/>
    <w:rsid w:val="0092745A"/>
    <w:rsid w:val="009274F0"/>
    <w:rsid w:val="009276F7"/>
    <w:rsid w:val="009278AE"/>
    <w:rsid w:val="00927D33"/>
    <w:rsid w:val="00927D55"/>
    <w:rsid w:val="009309EF"/>
    <w:rsid w:val="009314F1"/>
    <w:rsid w:val="0093236C"/>
    <w:rsid w:val="00933749"/>
    <w:rsid w:val="009339A0"/>
    <w:rsid w:val="00934213"/>
    <w:rsid w:val="009343F4"/>
    <w:rsid w:val="00934CB8"/>
    <w:rsid w:val="00934CEA"/>
    <w:rsid w:val="009354B1"/>
    <w:rsid w:val="009357D2"/>
    <w:rsid w:val="00935D7D"/>
    <w:rsid w:val="009361DA"/>
    <w:rsid w:val="00937284"/>
    <w:rsid w:val="00937ABF"/>
    <w:rsid w:val="00937D7A"/>
    <w:rsid w:val="00937DFC"/>
    <w:rsid w:val="0094017E"/>
    <w:rsid w:val="00940D0B"/>
    <w:rsid w:val="00940E88"/>
    <w:rsid w:val="00941356"/>
    <w:rsid w:val="009417FF"/>
    <w:rsid w:val="009424F2"/>
    <w:rsid w:val="009428B7"/>
    <w:rsid w:val="00942AE1"/>
    <w:rsid w:val="009435FA"/>
    <w:rsid w:val="00943F45"/>
    <w:rsid w:val="00943F9D"/>
    <w:rsid w:val="00944229"/>
    <w:rsid w:val="00944F9F"/>
    <w:rsid w:val="0094508C"/>
    <w:rsid w:val="00945E92"/>
    <w:rsid w:val="00945F41"/>
    <w:rsid w:val="0094750A"/>
    <w:rsid w:val="00947B28"/>
    <w:rsid w:val="00947E15"/>
    <w:rsid w:val="00950351"/>
    <w:rsid w:val="009503C7"/>
    <w:rsid w:val="00950701"/>
    <w:rsid w:val="00951193"/>
    <w:rsid w:val="009511EC"/>
    <w:rsid w:val="009513B5"/>
    <w:rsid w:val="00951536"/>
    <w:rsid w:val="0095217D"/>
    <w:rsid w:val="00952AD6"/>
    <w:rsid w:val="00952F6F"/>
    <w:rsid w:val="00953651"/>
    <w:rsid w:val="0095431C"/>
    <w:rsid w:val="00954336"/>
    <w:rsid w:val="0095471B"/>
    <w:rsid w:val="009550AD"/>
    <w:rsid w:val="009555C0"/>
    <w:rsid w:val="00955A42"/>
    <w:rsid w:val="0095621F"/>
    <w:rsid w:val="009568B8"/>
    <w:rsid w:val="00956D67"/>
    <w:rsid w:val="0095766A"/>
    <w:rsid w:val="009603B7"/>
    <w:rsid w:val="009613D9"/>
    <w:rsid w:val="00961934"/>
    <w:rsid w:val="00961BB3"/>
    <w:rsid w:val="0096216A"/>
    <w:rsid w:val="0096342F"/>
    <w:rsid w:val="00963AF5"/>
    <w:rsid w:val="0096406E"/>
    <w:rsid w:val="009641E1"/>
    <w:rsid w:val="00964651"/>
    <w:rsid w:val="0096466A"/>
    <w:rsid w:val="00964B16"/>
    <w:rsid w:val="0096554B"/>
    <w:rsid w:val="0096715E"/>
    <w:rsid w:val="0096760A"/>
    <w:rsid w:val="00967B9E"/>
    <w:rsid w:val="00967C1D"/>
    <w:rsid w:val="00970291"/>
    <w:rsid w:val="00970718"/>
    <w:rsid w:val="009709F0"/>
    <w:rsid w:val="009709FE"/>
    <w:rsid w:val="009720C1"/>
    <w:rsid w:val="00972328"/>
    <w:rsid w:val="00973821"/>
    <w:rsid w:val="009738F6"/>
    <w:rsid w:val="00973A8D"/>
    <w:rsid w:val="00973AD9"/>
    <w:rsid w:val="00973CE9"/>
    <w:rsid w:val="00974132"/>
    <w:rsid w:val="00974229"/>
    <w:rsid w:val="00976A3D"/>
    <w:rsid w:val="00976B6B"/>
    <w:rsid w:val="00977066"/>
    <w:rsid w:val="0097777C"/>
    <w:rsid w:val="00977A4E"/>
    <w:rsid w:val="00977AAA"/>
    <w:rsid w:val="00980264"/>
    <w:rsid w:val="00980600"/>
    <w:rsid w:val="00980C3D"/>
    <w:rsid w:val="0098124E"/>
    <w:rsid w:val="009817E1"/>
    <w:rsid w:val="00981C2B"/>
    <w:rsid w:val="009820A5"/>
    <w:rsid w:val="009820AC"/>
    <w:rsid w:val="0098256D"/>
    <w:rsid w:val="009836AF"/>
    <w:rsid w:val="00983C74"/>
    <w:rsid w:val="009846E7"/>
    <w:rsid w:val="00984A35"/>
    <w:rsid w:val="009854EE"/>
    <w:rsid w:val="00985EC1"/>
    <w:rsid w:val="009862D1"/>
    <w:rsid w:val="009863D8"/>
    <w:rsid w:val="00986D2D"/>
    <w:rsid w:val="00987154"/>
    <w:rsid w:val="00987AF7"/>
    <w:rsid w:val="00987C76"/>
    <w:rsid w:val="00987CDD"/>
    <w:rsid w:val="0099017F"/>
    <w:rsid w:val="009905A9"/>
    <w:rsid w:val="00991982"/>
    <w:rsid w:val="00991BA3"/>
    <w:rsid w:val="00992BCE"/>
    <w:rsid w:val="009930A1"/>
    <w:rsid w:val="009934BB"/>
    <w:rsid w:val="00993A82"/>
    <w:rsid w:val="00993B09"/>
    <w:rsid w:val="00994340"/>
    <w:rsid w:val="00994D7C"/>
    <w:rsid w:val="009952C2"/>
    <w:rsid w:val="00995399"/>
    <w:rsid w:val="00996157"/>
    <w:rsid w:val="00996301"/>
    <w:rsid w:val="0099662E"/>
    <w:rsid w:val="009966CC"/>
    <w:rsid w:val="00997868"/>
    <w:rsid w:val="0099787C"/>
    <w:rsid w:val="009A0CC9"/>
    <w:rsid w:val="009A17EF"/>
    <w:rsid w:val="009A1B00"/>
    <w:rsid w:val="009A1B77"/>
    <w:rsid w:val="009A234C"/>
    <w:rsid w:val="009A2500"/>
    <w:rsid w:val="009A2D24"/>
    <w:rsid w:val="009A30DA"/>
    <w:rsid w:val="009A323D"/>
    <w:rsid w:val="009A3287"/>
    <w:rsid w:val="009A3887"/>
    <w:rsid w:val="009A3D6C"/>
    <w:rsid w:val="009A589A"/>
    <w:rsid w:val="009A5F7C"/>
    <w:rsid w:val="009A5FCB"/>
    <w:rsid w:val="009A6218"/>
    <w:rsid w:val="009A65FC"/>
    <w:rsid w:val="009A78E2"/>
    <w:rsid w:val="009B06AA"/>
    <w:rsid w:val="009B0B55"/>
    <w:rsid w:val="009B19E8"/>
    <w:rsid w:val="009B2025"/>
    <w:rsid w:val="009B2728"/>
    <w:rsid w:val="009B29F0"/>
    <w:rsid w:val="009B2EF4"/>
    <w:rsid w:val="009B3004"/>
    <w:rsid w:val="009B3880"/>
    <w:rsid w:val="009B3B4C"/>
    <w:rsid w:val="009B40D8"/>
    <w:rsid w:val="009B4D5F"/>
    <w:rsid w:val="009B5392"/>
    <w:rsid w:val="009B57C5"/>
    <w:rsid w:val="009B5879"/>
    <w:rsid w:val="009B5A84"/>
    <w:rsid w:val="009B5D7A"/>
    <w:rsid w:val="009B5E4D"/>
    <w:rsid w:val="009B635E"/>
    <w:rsid w:val="009B6894"/>
    <w:rsid w:val="009B70BE"/>
    <w:rsid w:val="009B7475"/>
    <w:rsid w:val="009B75A3"/>
    <w:rsid w:val="009B767F"/>
    <w:rsid w:val="009C049A"/>
    <w:rsid w:val="009C0E69"/>
    <w:rsid w:val="009C0F71"/>
    <w:rsid w:val="009C106A"/>
    <w:rsid w:val="009C166A"/>
    <w:rsid w:val="009C188D"/>
    <w:rsid w:val="009C1BF3"/>
    <w:rsid w:val="009C1E50"/>
    <w:rsid w:val="009C2F92"/>
    <w:rsid w:val="009C31B8"/>
    <w:rsid w:val="009C32E4"/>
    <w:rsid w:val="009C418E"/>
    <w:rsid w:val="009C44C5"/>
    <w:rsid w:val="009C450D"/>
    <w:rsid w:val="009C45E9"/>
    <w:rsid w:val="009C4DD6"/>
    <w:rsid w:val="009C5603"/>
    <w:rsid w:val="009C6067"/>
    <w:rsid w:val="009C6525"/>
    <w:rsid w:val="009C6C8A"/>
    <w:rsid w:val="009C72A6"/>
    <w:rsid w:val="009C73B5"/>
    <w:rsid w:val="009C7EF6"/>
    <w:rsid w:val="009C7F76"/>
    <w:rsid w:val="009D0AEA"/>
    <w:rsid w:val="009D0C75"/>
    <w:rsid w:val="009D14BD"/>
    <w:rsid w:val="009D169A"/>
    <w:rsid w:val="009D18EA"/>
    <w:rsid w:val="009D1A2D"/>
    <w:rsid w:val="009D1B07"/>
    <w:rsid w:val="009D1B15"/>
    <w:rsid w:val="009D2E04"/>
    <w:rsid w:val="009D2EFE"/>
    <w:rsid w:val="009D3250"/>
    <w:rsid w:val="009D367C"/>
    <w:rsid w:val="009D4B5A"/>
    <w:rsid w:val="009D515F"/>
    <w:rsid w:val="009D5292"/>
    <w:rsid w:val="009D5A9A"/>
    <w:rsid w:val="009D5CEC"/>
    <w:rsid w:val="009D600E"/>
    <w:rsid w:val="009D6455"/>
    <w:rsid w:val="009D64D7"/>
    <w:rsid w:val="009D7C3A"/>
    <w:rsid w:val="009D7ED7"/>
    <w:rsid w:val="009E01CA"/>
    <w:rsid w:val="009E0496"/>
    <w:rsid w:val="009E0DFE"/>
    <w:rsid w:val="009E0FE1"/>
    <w:rsid w:val="009E1209"/>
    <w:rsid w:val="009E20E6"/>
    <w:rsid w:val="009E2A75"/>
    <w:rsid w:val="009E2B3F"/>
    <w:rsid w:val="009E32FD"/>
    <w:rsid w:val="009E3C2F"/>
    <w:rsid w:val="009E3C4A"/>
    <w:rsid w:val="009E43E5"/>
    <w:rsid w:val="009E48F7"/>
    <w:rsid w:val="009E4AB8"/>
    <w:rsid w:val="009E4BBA"/>
    <w:rsid w:val="009E551E"/>
    <w:rsid w:val="009E5FE1"/>
    <w:rsid w:val="009E668D"/>
    <w:rsid w:val="009E688C"/>
    <w:rsid w:val="009E70BD"/>
    <w:rsid w:val="009E712C"/>
    <w:rsid w:val="009E754E"/>
    <w:rsid w:val="009E7BB8"/>
    <w:rsid w:val="009F0142"/>
    <w:rsid w:val="009F01D2"/>
    <w:rsid w:val="009F1267"/>
    <w:rsid w:val="009F182A"/>
    <w:rsid w:val="009F1AD0"/>
    <w:rsid w:val="009F21A0"/>
    <w:rsid w:val="009F2EBB"/>
    <w:rsid w:val="009F3478"/>
    <w:rsid w:val="009F35E3"/>
    <w:rsid w:val="009F36FD"/>
    <w:rsid w:val="009F3741"/>
    <w:rsid w:val="009F42E6"/>
    <w:rsid w:val="009F4753"/>
    <w:rsid w:val="009F4868"/>
    <w:rsid w:val="009F56F0"/>
    <w:rsid w:val="009F599C"/>
    <w:rsid w:val="009F5B2D"/>
    <w:rsid w:val="009F5D2E"/>
    <w:rsid w:val="009F5D3A"/>
    <w:rsid w:val="009F6325"/>
    <w:rsid w:val="009F6CA5"/>
    <w:rsid w:val="009F7611"/>
    <w:rsid w:val="009F7CD2"/>
    <w:rsid w:val="00A00429"/>
    <w:rsid w:val="00A005CE"/>
    <w:rsid w:val="00A00B54"/>
    <w:rsid w:val="00A0127B"/>
    <w:rsid w:val="00A014E7"/>
    <w:rsid w:val="00A0160D"/>
    <w:rsid w:val="00A01F29"/>
    <w:rsid w:val="00A026A5"/>
    <w:rsid w:val="00A031F4"/>
    <w:rsid w:val="00A03664"/>
    <w:rsid w:val="00A03D3B"/>
    <w:rsid w:val="00A040FC"/>
    <w:rsid w:val="00A04A3E"/>
    <w:rsid w:val="00A04F5C"/>
    <w:rsid w:val="00A05BB9"/>
    <w:rsid w:val="00A05C11"/>
    <w:rsid w:val="00A07FD0"/>
    <w:rsid w:val="00A10E29"/>
    <w:rsid w:val="00A111A0"/>
    <w:rsid w:val="00A11228"/>
    <w:rsid w:val="00A11347"/>
    <w:rsid w:val="00A11CA7"/>
    <w:rsid w:val="00A12693"/>
    <w:rsid w:val="00A12845"/>
    <w:rsid w:val="00A12C9A"/>
    <w:rsid w:val="00A13C95"/>
    <w:rsid w:val="00A13F9F"/>
    <w:rsid w:val="00A1444F"/>
    <w:rsid w:val="00A14D0A"/>
    <w:rsid w:val="00A14D74"/>
    <w:rsid w:val="00A163AF"/>
    <w:rsid w:val="00A1676A"/>
    <w:rsid w:val="00A167ED"/>
    <w:rsid w:val="00A16FDD"/>
    <w:rsid w:val="00A1730F"/>
    <w:rsid w:val="00A17BCD"/>
    <w:rsid w:val="00A20F15"/>
    <w:rsid w:val="00A2181D"/>
    <w:rsid w:val="00A21884"/>
    <w:rsid w:val="00A21A47"/>
    <w:rsid w:val="00A21DDD"/>
    <w:rsid w:val="00A220F5"/>
    <w:rsid w:val="00A22D9F"/>
    <w:rsid w:val="00A2310E"/>
    <w:rsid w:val="00A23459"/>
    <w:rsid w:val="00A23DD0"/>
    <w:rsid w:val="00A24A5C"/>
    <w:rsid w:val="00A253B9"/>
    <w:rsid w:val="00A2578F"/>
    <w:rsid w:val="00A264D9"/>
    <w:rsid w:val="00A26942"/>
    <w:rsid w:val="00A26F2A"/>
    <w:rsid w:val="00A27C3E"/>
    <w:rsid w:val="00A309A9"/>
    <w:rsid w:val="00A30C7C"/>
    <w:rsid w:val="00A30F2F"/>
    <w:rsid w:val="00A310B0"/>
    <w:rsid w:val="00A31138"/>
    <w:rsid w:val="00A31504"/>
    <w:rsid w:val="00A31AEA"/>
    <w:rsid w:val="00A33231"/>
    <w:rsid w:val="00A334BD"/>
    <w:rsid w:val="00A33515"/>
    <w:rsid w:val="00A33C5B"/>
    <w:rsid w:val="00A33DE6"/>
    <w:rsid w:val="00A34AEF"/>
    <w:rsid w:val="00A34B94"/>
    <w:rsid w:val="00A34E04"/>
    <w:rsid w:val="00A36593"/>
    <w:rsid w:val="00A36B5F"/>
    <w:rsid w:val="00A36C69"/>
    <w:rsid w:val="00A37164"/>
    <w:rsid w:val="00A37734"/>
    <w:rsid w:val="00A37D03"/>
    <w:rsid w:val="00A37EFE"/>
    <w:rsid w:val="00A40960"/>
    <w:rsid w:val="00A40DFD"/>
    <w:rsid w:val="00A40FF6"/>
    <w:rsid w:val="00A41D8C"/>
    <w:rsid w:val="00A43718"/>
    <w:rsid w:val="00A443ED"/>
    <w:rsid w:val="00A45D53"/>
    <w:rsid w:val="00A463EF"/>
    <w:rsid w:val="00A46D9B"/>
    <w:rsid w:val="00A470FA"/>
    <w:rsid w:val="00A47235"/>
    <w:rsid w:val="00A472E9"/>
    <w:rsid w:val="00A4731C"/>
    <w:rsid w:val="00A475F0"/>
    <w:rsid w:val="00A47C00"/>
    <w:rsid w:val="00A50AD1"/>
    <w:rsid w:val="00A50FD6"/>
    <w:rsid w:val="00A514B8"/>
    <w:rsid w:val="00A51CF5"/>
    <w:rsid w:val="00A52C30"/>
    <w:rsid w:val="00A52CA5"/>
    <w:rsid w:val="00A53A5B"/>
    <w:rsid w:val="00A540AB"/>
    <w:rsid w:val="00A540C3"/>
    <w:rsid w:val="00A548E5"/>
    <w:rsid w:val="00A5537E"/>
    <w:rsid w:val="00A553E1"/>
    <w:rsid w:val="00A555F1"/>
    <w:rsid w:val="00A55797"/>
    <w:rsid w:val="00A56650"/>
    <w:rsid w:val="00A566E5"/>
    <w:rsid w:val="00A56F62"/>
    <w:rsid w:val="00A56F74"/>
    <w:rsid w:val="00A5787A"/>
    <w:rsid w:val="00A579A1"/>
    <w:rsid w:val="00A57A48"/>
    <w:rsid w:val="00A57BFC"/>
    <w:rsid w:val="00A60F21"/>
    <w:rsid w:val="00A612F2"/>
    <w:rsid w:val="00A614BC"/>
    <w:rsid w:val="00A615A6"/>
    <w:rsid w:val="00A61630"/>
    <w:rsid w:val="00A61AA1"/>
    <w:rsid w:val="00A620C6"/>
    <w:rsid w:val="00A620FA"/>
    <w:rsid w:val="00A625B7"/>
    <w:rsid w:val="00A625D9"/>
    <w:rsid w:val="00A628D2"/>
    <w:rsid w:val="00A63F5D"/>
    <w:rsid w:val="00A6592F"/>
    <w:rsid w:val="00A65992"/>
    <w:rsid w:val="00A65E65"/>
    <w:rsid w:val="00A65EE0"/>
    <w:rsid w:val="00A66193"/>
    <w:rsid w:val="00A66214"/>
    <w:rsid w:val="00A670F7"/>
    <w:rsid w:val="00A6718C"/>
    <w:rsid w:val="00A703F2"/>
    <w:rsid w:val="00A70C61"/>
    <w:rsid w:val="00A71E24"/>
    <w:rsid w:val="00A72207"/>
    <w:rsid w:val="00A7248C"/>
    <w:rsid w:val="00A734AE"/>
    <w:rsid w:val="00A73B61"/>
    <w:rsid w:val="00A744C9"/>
    <w:rsid w:val="00A7551F"/>
    <w:rsid w:val="00A75B3B"/>
    <w:rsid w:val="00A7625C"/>
    <w:rsid w:val="00A76646"/>
    <w:rsid w:val="00A76C46"/>
    <w:rsid w:val="00A773B0"/>
    <w:rsid w:val="00A77AED"/>
    <w:rsid w:val="00A80290"/>
    <w:rsid w:val="00A802D5"/>
    <w:rsid w:val="00A805F8"/>
    <w:rsid w:val="00A809C1"/>
    <w:rsid w:val="00A80A7B"/>
    <w:rsid w:val="00A80B6F"/>
    <w:rsid w:val="00A80C47"/>
    <w:rsid w:val="00A80ECC"/>
    <w:rsid w:val="00A81140"/>
    <w:rsid w:val="00A81370"/>
    <w:rsid w:val="00A815A7"/>
    <w:rsid w:val="00A81761"/>
    <w:rsid w:val="00A822E6"/>
    <w:rsid w:val="00A82F0E"/>
    <w:rsid w:val="00A82F2D"/>
    <w:rsid w:val="00A830B4"/>
    <w:rsid w:val="00A833FD"/>
    <w:rsid w:val="00A837E1"/>
    <w:rsid w:val="00A83D36"/>
    <w:rsid w:val="00A83D55"/>
    <w:rsid w:val="00A83D62"/>
    <w:rsid w:val="00A84037"/>
    <w:rsid w:val="00A876F7"/>
    <w:rsid w:val="00A90539"/>
    <w:rsid w:val="00A90B5E"/>
    <w:rsid w:val="00A90BE3"/>
    <w:rsid w:val="00A91852"/>
    <w:rsid w:val="00A91E48"/>
    <w:rsid w:val="00A93273"/>
    <w:rsid w:val="00A93943"/>
    <w:rsid w:val="00A93F6C"/>
    <w:rsid w:val="00A949C5"/>
    <w:rsid w:val="00A958D3"/>
    <w:rsid w:val="00A95BDA"/>
    <w:rsid w:val="00A960E6"/>
    <w:rsid w:val="00A96804"/>
    <w:rsid w:val="00A96D83"/>
    <w:rsid w:val="00A97135"/>
    <w:rsid w:val="00A973CE"/>
    <w:rsid w:val="00AA005C"/>
    <w:rsid w:val="00AA0472"/>
    <w:rsid w:val="00AA0660"/>
    <w:rsid w:val="00AA0BDA"/>
    <w:rsid w:val="00AA13E1"/>
    <w:rsid w:val="00AA2307"/>
    <w:rsid w:val="00AA245D"/>
    <w:rsid w:val="00AA251C"/>
    <w:rsid w:val="00AA3747"/>
    <w:rsid w:val="00AA3760"/>
    <w:rsid w:val="00AA392C"/>
    <w:rsid w:val="00AA3953"/>
    <w:rsid w:val="00AA56D5"/>
    <w:rsid w:val="00AA59E5"/>
    <w:rsid w:val="00AA6100"/>
    <w:rsid w:val="00AA7232"/>
    <w:rsid w:val="00AA728B"/>
    <w:rsid w:val="00AA75B0"/>
    <w:rsid w:val="00AA7B20"/>
    <w:rsid w:val="00AB01B3"/>
    <w:rsid w:val="00AB05EB"/>
    <w:rsid w:val="00AB06FF"/>
    <w:rsid w:val="00AB1115"/>
    <w:rsid w:val="00AB1C32"/>
    <w:rsid w:val="00AB1E97"/>
    <w:rsid w:val="00AB1F5F"/>
    <w:rsid w:val="00AB363C"/>
    <w:rsid w:val="00AB3D50"/>
    <w:rsid w:val="00AB3DD6"/>
    <w:rsid w:val="00AB4A35"/>
    <w:rsid w:val="00AB5A2F"/>
    <w:rsid w:val="00AB5D80"/>
    <w:rsid w:val="00AB5E07"/>
    <w:rsid w:val="00AB6314"/>
    <w:rsid w:val="00AB642C"/>
    <w:rsid w:val="00AB76F1"/>
    <w:rsid w:val="00AB7A2C"/>
    <w:rsid w:val="00AB7B91"/>
    <w:rsid w:val="00AC0653"/>
    <w:rsid w:val="00AC0800"/>
    <w:rsid w:val="00AC0A32"/>
    <w:rsid w:val="00AC13BF"/>
    <w:rsid w:val="00AC155F"/>
    <w:rsid w:val="00AC181E"/>
    <w:rsid w:val="00AC186F"/>
    <w:rsid w:val="00AC1F3B"/>
    <w:rsid w:val="00AC274A"/>
    <w:rsid w:val="00AC2968"/>
    <w:rsid w:val="00AC2B11"/>
    <w:rsid w:val="00AC2B30"/>
    <w:rsid w:val="00AC2C4C"/>
    <w:rsid w:val="00AC2FD5"/>
    <w:rsid w:val="00AC3369"/>
    <w:rsid w:val="00AC3828"/>
    <w:rsid w:val="00AC516D"/>
    <w:rsid w:val="00AC655E"/>
    <w:rsid w:val="00AC6CFD"/>
    <w:rsid w:val="00AC76A4"/>
    <w:rsid w:val="00AC7BB6"/>
    <w:rsid w:val="00AD00ED"/>
    <w:rsid w:val="00AD022C"/>
    <w:rsid w:val="00AD0473"/>
    <w:rsid w:val="00AD0CA4"/>
    <w:rsid w:val="00AD12C1"/>
    <w:rsid w:val="00AD172D"/>
    <w:rsid w:val="00AD1B94"/>
    <w:rsid w:val="00AD231A"/>
    <w:rsid w:val="00AD2392"/>
    <w:rsid w:val="00AD23BC"/>
    <w:rsid w:val="00AD2F32"/>
    <w:rsid w:val="00AD3311"/>
    <w:rsid w:val="00AD3DD1"/>
    <w:rsid w:val="00AD3ECE"/>
    <w:rsid w:val="00AD3EE2"/>
    <w:rsid w:val="00AD4103"/>
    <w:rsid w:val="00AD418F"/>
    <w:rsid w:val="00AD43D5"/>
    <w:rsid w:val="00AD5837"/>
    <w:rsid w:val="00AD59FF"/>
    <w:rsid w:val="00AD6818"/>
    <w:rsid w:val="00AD6ABC"/>
    <w:rsid w:val="00AD6BDC"/>
    <w:rsid w:val="00AD7278"/>
    <w:rsid w:val="00AD72A3"/>
    <w:rsid w:val="00AD76A4"/>
    <w:rsid w:val="00AD7799"/>
    <w:rsid w:val="00AD77BD"/>
    <w:rsid w:val="00AD7868"/>
    <w:rsid w:val="00AD78F8"/>
    <w:rsid w:val="00AD7C5C"/>
    <w:rsid w:val="00AD7F9A"/>
    <w:rsid w:val="00AE022C"/>
    <w:rsid w:val="00AE06E1"/>
    <w:rsid w:val="00AE15D8"/>
    <w:rsid w:val="00AE1D74"/>
    <w:rsid w:val="00AE24C9"/>
    <w:rsid w:val="00AE253F"/>
    <w:rsid w:val="00AE2705"/>
    <w:rsid w:val="00AE2C20"/>
    <w:rsid w:val="00AE3352"/>
    <w:rsid w:val="00AE3891"/>
    <w:rsid w:val="00AE392B"/>
    <w:rsid w:val="00AE4030"/>
    <w:rsid w:val="00AE4302"/>
    <w:rsid w:val="00AE4546"/>
    <w:rsid w:val="00AE476C"/>
    <w:rsid w:val="00AE4E06"/>
    <w:rsid w:val="00AE5254"/>
    <w:rsid w:val="00AE6C92"/>
    <w:rsid w:val="00AE6F67"/>
    <w:rsid w:val="00AE7042"/>
    <w:rsid w:val="00AE77F2"/>
    <w:rsid w:val="00AE7960"/>
    <w:rsid w:val="00AF041A"/>
    <w:rsid w:val="00AF0DC6"/>
    <w:rsid w:val="00AF2840"/>
    <w:rsid w:val="00AF2C33"/>
    <w:rsid w:val="00AF35CD"/>
    <w:rsid w:val="00AF425A"/>
    <w:rsid w:val="00AF48F9"/>
    <w:rsid w:val="00AF4A6F"/>
    <w:rsid w:val="00AF4A9F"/>
    <w:rsid w:val="00AF4D7D"/>
    <w:rsid w:val="00AF5D3F"/>
    <w:rsid w:val="00AF603E"/>
    <w:rsid w:val="00AF6056"/>
    <w:rsid w:val="00AF633A"/>
    <w:rsid w:val="00AF6D4A"/>
    <w:rsid w:val="00AF7729"/>
    <w:rsid w:val="00AF791F"/>
    <w:rsid w:val="00AF7D10"/>
    <w:rsid w:val="00AF7D80"/>
    <w:rsid w:val="00B00CAC"/>
    <w:rsid w:val="00B00EC8"/>
    <w:rsid w:val="00B02636"/>
    <w:rsid w:val="00B0265B"/>
    <w:rsid w:val="00B027A1"/>
    <w:rsid w:val="00B028BF"/>
    <w:rsid w:val="00B02C5E"/>
    <w:rsid w:val="00B0377F"/>
    <w:rsid w:val="00B0395A"/>
    <w:rsid w:val="00B03DDE"/>
    <w:rsid w:val="00B03EBF"/>
    <w:rsid w:val="00B03FE5"/>
    <w:rsid w:val="00B043BC"/>
    <w:rsid w:val="00B04EC4"/>
    <w:rsid w:val="00B05381"/>
    <w:rsid w:val="00B05F30"/>
    <w:rsid w:val="00B068A2"/>
    <w:rsid w:val="00B068DB"/>
    <w:rsid w:val="00B06B26"/>
    <w:rsid w:val="00B0716C"/>
    <w:rsid w:val="00B0757B"/>
    <w:rsid w:val="00B075FA"/>
    <w:rsid w:val="00B104FF"/>
    <w:rsid w:val="00B109E0"/>
    <w:rsid w:val="00B113F6"/>
    <w:rsid w:val="00B11DAF"/>
    <w:rsid w:val="00B11E9C"/>
    <w:rsid w:val="00B12631"/>
    <w:rsid w:val="00B12CD6"/>
    <w:rsid w:val="00B13685"/>
    <w:rsid w:val="00B13E1B"/>
    <w:rsid w:val="00B1420B"/>
    <w:rsid w:val="00B142F1"/>
    <w:rsid w:val="00B155B0"/>
    <w:rsid w:val="00B157C5"/>
    <w:rsid w:val="00B1591D"/>
    <w:rsid w:val="00B159B7"/>
    <w:rsid w:val="00B15B0C"/>
    <w:rsid w:val="00B16739"/>
    <w:rsid w:val="00B16825"/>
    <w:rsid w:val="00B176B9"/>
    <w:rsid w:val="00B203CE"/>
    <w:rsid w:val="00B2070C"/>
    <w:rsid w:val="00B20938"/>
    <w:rsid w:val="00B21466"/>
    <w:rsid w:val="00B2234E"/>
    <w:rsid w:val="00B23612"/>
    <w:rsid w:val="00B238CF"/>
    <w:rsid w:val="00B23B50"/>
    <w:rsid w:val="00B248B4"/>
    <w:rsid w:val="00B24A75"/>
    <w:rsid w:val="00B2518A"/>
    <w:rsid w:val="00B252BB"/>
    <w:rsid w:val="00B25450"/>
    <w:rsid w:val="00B254F6"/>
    <w:rsid w:val="00B25F29"/>
    <w:rsid w:val="00B26084"/>
    <w:rsid w:val="00B2633E"/>
    <w:rsid w:val="00B26450"/>
    <w:rsid w:val="00B266FA"/>
    <w:rsid w:val="00B26E78"/>
    <w:rsid w:val="00B278A8"/>
    <w:rsid w:val="00B27970"/>
    <w:rsid w:val="00B27B71"/>
    <w:rsid w:val="00B27C39"/>
    <w:rsid w:val="00B3055E"/>
    <w:rsid w:val="00B308E7"/>
    <w:rsid w:val="00B31084"/>
    <w:rsid w:val="00B3127C"/>
    <w:rsid w:val="00B31C01"/>
    <w:rsid w:val="00B34405"/>
    <w:rsid w:val="00B348BA"/>
    <w:rsid w:val="00B36252"/>
    <w:rsid w:val="00B368B3"/>
    <w:rsid w:val="00B379D4"/>
    <w:rsid w:val="00B37E38"/>
    <w:rsid w:val="00B40D5A"/>
    <w:rsid w:val="00B415A8"/>
    <w:rsid w:val="00B41A48"/>
    <w:rsid w:val="00B41AA2"/>
    <w:rsid w:val="00B41BEA"/>
    <w:rsid w:val="00B41EF7"/>
    <w:rsid w:val="00B4225A"/>
    <w:rsid w:val="00B423F1"/>
    <w:rsid w:val="00B4269F"/>
    <w:rsid w:val="00B42C98"/>
    <w:rsid w:val="00B43488"/>
    <w:rsid w:val="00B44089"/>
    <w:rsid w:val="00B44536"/>
    <w:rsid w:val="00B44F70"/>
    <w:rsid w:val="00B45701"/>
    <w:rsid w:val="00B45947"/>
    <w:rsid w:val="00B461BA"/>
    <w:rsid w:val="00B46999"/>
    <w:rsid w:val="00B46DA2"/>
    <w:rsid w:val="00B46FBD"/>
    <w:rsid w:val="00B47116"/>
    <w:rsid w:val="00B4765C"/>
    <w:rsid w:val="00B47980"/>
    <w:rsid w:val="00B47BF5"/>
    <w:rsid w:val="00B47D9D"/>
    <w:rsid w:val="00B47E04"/>
    <w:rsid w:val="00B503A8"/>
    <w:rsid w:val="00B50675"/>
    <w:rsid w:val="00B509E5"/>
    <w:rsid w:val="00B50AF7"/>
    <w:rsid w:val="00B514C4"/>
    <w:rsid w:val="00B51B97"/>
    <w:rsid w:val="00B53EEB"/>
    <w:rsid w:val="00B54DB6"/>
    <w:rsid w:val="00B5519E"/>
    <w:rsid w:val="00B553ED"/>
    <w:rsid w:val="00B55448"/>
    <w:rsid w:val="00B5583D"/>
    <w:rsid w:val="00B55BDD"/>
    <w:rsid w:val="00B56082"/>
    <w:rsid w:val="00B5633B"/>
    <w:rsid w:val="00B569EF"/>
    <w:rsid w:val="00B56D1C"/>
    <w:rsid w:val="00B57078"/>
    <w:rsid w:val="00B571A1"/>
    <w:rsid w:val="00B57E97"/>
    <w:rsid w:val="00B60E98"/>
    <w:rsid w:val="00B6111D"/>
    <w:rsid w:val="00B61222"/>
    <w:rsid w:val="00B62155"/>
    <w:rsid w:val="00B627B6"/>
    <w:rsid w:val="00B6373B"/>
    <w:rsid w:val="00B63975"/>
    <w:rsid w:val="00B64647"/>
    <w:rsid w:val="00B6584A"/>
    <w:rsid w:val="00B65AD0"/>
    <w:rsid w:val="00B65CEA"/>
    <w:rsid w:val="00B6634C"/>
    <w:rsid w:val="00B66905"/>
    <w:rsid w:val="00B6737A"/>
    <w:rsid w:val="00B674C9"/>
    <w:rsid w:val="00B67884"/>
    <w:rsid w:val="00B67A61"/>
    <w:rsid w:val="00B67C79"/>
    <w:rsid w:val="00B67DF7"/>
    <w:rsid w:val="00B67E13"/>
    <w:rsid w:val="00B67EF4"/>
    <w:rsid w:val="00B70FCD"/>
    <w:rsid w:val="00B71EBE"/>
    <w:rsid w:val="00B71FAC"/>
    <w:rsid w:val="00B726EA"/>
    <w:rsid w:val="00B7276A"/>
    <w:rsid w:val="00B727E6"/>
    <w:rsid w:val="00B72EBE"/>
    <w:rsid w:val="00B7353B"/>
    <w:rsid w:val="00B74BAA"/>
    <w:rsid w:val="00B7537E"/>
    <w:rsid w:val="00B75C3D"/>
    <w:rsid w:val="00B761C6"/>
    <w:rsid w:val="00B77380"/>
    <w:rsid w:val="00B7746A"/>
    <w:rsid w:val="00B7763C"/>
    <w:rsid w:val="00B80C16"/>
    <w:rsid w:val="00B80C2F"/>
    <w:rsid w:val="00B80EE6"/>
    <w:rsid w:val="00B8109E"/>
    <w:rsid w:val="00B830C1"/>
    <w:rsid w:val="00B83108"/>
    <w:rsid w:val="00B839AF"/>
    <w:rsid w:val="00B85DBA"/>
    <w:rsid w:val="00B862E1"/>
    <w:rsid w:val="00B867EA"/>
    <w:rsid w:val="00B86ACB"/>
    <w:rsid w:val="00B86BB4"/>
    <w:rsid w:val="00B86CA7"/>
    <w:rsid w:val="00B87583"/>
    <w:rsid w:val="00B87A74"/>
    <w:rsid w:val="00B87B6A"/>
    <w:rsid w:val="00B901E4"/>
    <w:rsid w:val="00B90979"/>
    <w:rsid w:val="00B90D68"/>
    <w:rsid w:val="00B90DE5"/>
    <w:rsid w:val="00B90FB2"/>
    <w:rsid w:val="00B913DA"/>
    <w:rsid w:val="00B91571"/>
    <w:rsid w:val="00B91A16"/>
    <w:rsid w:val="00B91BFB"/>
    <w:rsid w:val="00B91D3E"/>
    <w:rsid w:val="00B921A6"/>
    <w:rsid w:val="00B9258C"/>
    <w:rsid w:val="00B92B0D"/>
    <w:rsid w:val="00B9320B"/>
    <w:rsid w:val="00B93F05"/>
    <w:rsid w:val="00B942DF"/>
    <w:rsid w:val="00B9458A"/>
    <w:rsid w:val="00B94CE3"/>
    <w:rsid w:val="00B9528E"/>
    <w:rsid w:val="00B95460"/>
    <w:rsid w:val="00B95F21"/>
    <w:rsid w:val="00B966A1"/>
    <w:rsid w:val="00B967BC"/>
    <w:rsid w:val="00B9727C"/>
    <w:rsid w:val="00BA041C"/>
    <w:rsid w:val="00BA1768"/>
    <w:rsid w:val="00BA1A8E"/>
    <w:rsid w:val="00BA1C2D"/>
    <w:rsid w:val="00BA1D6C"/>
    <w:rsid w:val="00BA2FA2"/>
    <w:rsid w:val="00BA33DD"/>
    <w:rsid w:val="00BA4026"/>
    <w:rsid w:val="00BA4678"/>
    <w:rsid w:val="00BA4E51"/>
    <w:rsid w:val="00BA544D"/>
    <w:rsid w:val="00BA5F84"/>
    <w:rsid w:val="00BA5F9D"/>
    <w:rsid w:val="00BA5FF9"/>
    <w:rsid w:val="00BA6121"/>
    <w:rsid w:val="00BA6134"/>
    <w:rsid w:val="00BA7687"/>
    <w:rsid w:val="00BA78A2"/>
    <w:rsid w:val="00BA7F42"/>
    <w:rsid w:val="00BB01AA"/>
    <w:rsid w:val="00BB071C"/>
    <w:rsid w:val="00BB07D5"/>
    <w:rsid w:val="00BB1811"/>
    <w:rsid w:val="00BB2DF6"/>
    <w:rsid w:val="00BB37C3"/>
    <w:rsid w:val="00BB4990"/>
    <w:rsid w:val="00BB4A2F"/>
    <w:rsid w:val="00BB4C86"/>
    <w:rsid w:val="00BB5777"/>
    <w:rsid w:val="00BB57A8"/>
    <w:rsid w:val="00BB59E6"/>
    <w:rsid w:val="00BB5BFC"/>
    <w:rsid w:val="00BB7BA8"/>
    <w:rsid w:val="00BB7FEF"/>
    <w:rsid w:val="00BC08DB"/>
    <w:rsid w:val="00BC0A5B"/>
    <w:rsid w:val="00BC11C3"/>
    <w:rsid w:val="00BC136A"/>
    <w:rsid w:val="00BC1B62"/>
    <w:rsid w:val="00BC1E06"/>
    <w:rsid w:val="00BC2158"/>
    <w:rsid w:val="00BC26DD"/>
    <w:rsid w:val="00BC2B2C"/>
    <w:rsid w:val="00BC310A"/>
    <w:rsid w:val="00BC3A97"/>
    <w:rsid w:val="00BC444B"/>
    <w:rsid w:val="00BC4C30"/>
    <w:rsid w:val="00BC4F07"/>
    <w:rsid w:val="00BC4F1A"/>
    <w:rsid w:val="00BC5802"/>
    <w:rsid w:val="00BC5F97"/>
    <w:rsid w:val="00BC6283"/>
    <w:rsid w:val="00BC6B2E"/>
    <w:rsid w:val="00BC7C38"/>
    <w:rsid w:val="00BD0040"/>
    <w:rsid w:val="00BD0292"/>
    <w:rsid w:val="00BD1D05"/>
    <w:rsid w:val="00BD1FD2"/>
    <w:rsid w:val="00BD315C"/>
    <w:rsid w:val="00BD33F0"/>
    <w:rsid w:val="00BD351E"/>
    <w:rsid w:val="00BD3524"/>
    <w:rsid w:val="00BD3A51"/>
    <w:rsid w:val="00BD3D6B"/>
    <w:rsid w:val="00BD55CC"/>
    <w:rsid w:val="00BD575B"/>
    <w:rsid w:val="00BD6C55"/>
    <w:rsid w:val="00BD6EDC"/>
    <w:rsid w:val="00BD75DF"/>
    <w:rsid w:val="00BD78A8"/>
    <w:rsid w:val="00BD7D2E"/>
    <w:rsid w:val="00BE085B"/>
    <w:rsid w:val="00BE0900"/>
    <w:rsid w:val="00BE0AE9"/>
    <w:rsid w:val="00BE0D4D"/>
    <w:rsid w:val="00BE1147"/>
    <w:rsid w:val="00BE1165"/>
    <w:rsid w:val="00BE1FB4"/>
    <w:rsid w:val="00BE282F"/>
    <w:rsid w:val="00BE2A76"/>
    <w:rsid w:val="00BE2E63"/>
    <w:rsid w:val="00BE305F"/>
    <w:rsid w:val="00BE3311"/>
    <w:rsid w:val="00BE3CA2"/>
    <w:rsid w:val="00BE49D7"/>
    <w:rsid w:val="00BE4AD4"/>
    <w:rsid w:val="00BE4DE9"/>
    <w:rsid w:val="00BE4F63"/>
    <w:rsid w:val="00BE50E7"/>
    <w:rsid w:val="00BE5448"/>
    <w:rsid w:val="00BE59CA"/>
    <w:rsid w:val="00BE5A74"/>
    <w:rsid w:val="00BE5C58"/>
    <w:rsid w:val="00BE5CEF"/>
    <w:rsid w:val="00BE5E55"/>
    <w:rsid w:val="00BE631F"/>
    <w:rsid w:val="00BE63C6"/>
    <w:rsid w:val="00BE6B6B"/>
    <w:rsid w:val="00BE6C17"/>
    <w:rsid w:val="00BE72A7"/>
    <w:rsid w:val="00BF0434"/>
    <w:rsid w:val="00BF068F"/>
    <w:rsid w:val="00BF0745"/>
    <w:rsid w:val="00BF0E3C"/>
    <w:rsid w:val="00BF1075"/>
    <w:rsid w:val="00BF1CFB"/>
    <w:rsid w:val="00BF2958"/>
    <w:rsid w:val="00BF2E10"/>
    <w:rsid w:val="00BF34AA"/>
    <w:rsid w:val="00BF38FD"/>
    <w:rsid w:val="00BF3CFC"/>
    <w:rsid w:val="00BF49CB"/>
    <w:rsid w:val="00BF5169"/>
    <w:rsid w:val="00BF5C4B"/>
    <w:rsid w:val="00BF681A"/>
    <w:rsid w:val="00BF6A6C"/>
    <w:rsid w:val="00C00197"/>
    <w:rsid w:val="00C0065E"/>
    <w:rsid w:val="00C0186A"/>
    <w:rsid w:val="00C02EBE"/>
    <w:rsid w:val="00C02F09"/>
    <w:rsid w:val="00C03051"/>
    <w:rsid w:val="00C043B0"/>
    <w:rsid w:val="00C04988"/>
    <w:rsid w:val="00C049D3"/>
    <w:rsid w:val="00C04AC2"/>
    <w:rsid w:val="00C05013"/>
    <w:rsid w:val="00C05A4A"/>
    <w:rsid w:val="00C060D9"/>
    <w:rsid w:val="00C0622A"/>
    <w:rsid w:val="00C062D4"/>
    <w:rsid w:val="00C065EC"/>
    <w:rsid w:val="00C069D1"/>
    <w:rsid w:val="00C06D4C"/>
    <w:rsid w:val="00C06F40"/>
    <w:rsid w:val="00C074C4"/>
    <w:rsid w:val="00C0797C"/>
    <w:rsid w:val="00C07B01"/>
    <w:rsid w:val="00C07C8E"/>
    <w:rsid w:val="00C07E16"/>
    <w:rsid w:val="00C07E5B"/>
    <w:rsid w:val="00C10134"/>
    <w:rsid w:val="00C1078F"/>
    <w:rsid w:val="00C107F1"/>
    <w:rsid w:val="00C10A9D"/>
    <w:rsid w:val="00C10AE7"/>
    <w:rsid w:val="00C10ECB"/>
    <w:rsid w:val="00C112CC"/>
    <w:rsid w:val="00C11453"/>
    <w:rsid w:val="00C118AB"/>
    <w:rsid w:val="00C11B10"/>
    <w:rsid w:val="00C126F2"/>
    <w:rsid w:val="00C12EDE"/>
    <w:rsid w:val="00C130C5"/>
    <w:rsid w:val="00C134FD"/>
    <w:rsid w:val="00C13867"/>
    <w:rsid w:val="00C13AE8"/>
    <w:rsid w:val="00C1400A"/>
    <w:rsid w:val="00C14AEE"/>
    <w:rsid w:val="00C14CB7"/>
    <w:rsid w:val="00C1509C"/>
    <w:rsid w:val="00C152F0"/>
    <w:rsid w:val="00C157B1"/>
    <w:rsid w:val="00C15EF4"/>
    <w:rsid w:val="00C164A7"/>
    <w:rsid w:val="00C1722F"/>
    <w:rsid w:val="00C17463"/>
    <w:rsid w:val="00C1794A"/>
    <w:rsid w:val="00C17B37"/>
    <w:rsid w:val="00C17C65"/>
    <w:rsid w:val="00C17F65"/>
    <w:rsid w:val="00C20501"/>
    <w:rsid w:val="00C20504"/>
    <w:rsid w:val="00C20C71"/>
    <w:rsid w:val="00C210E9"/>
    <w:rsid w:val="00C211D1"/>
    <w:rsid w:val="00C21A91"/>
    <w:rsid w:val="00C21BA1"/>
    <w:rsid w:val="00C230FB"/>
    <w:rsid w:val="00C237D2"/>
    <w:rsid w:val="00C23DBD"/>
    <w:rsid w:val="00C24307"/>
    <w:rsid w:val="00C2488B"/>
    <w:rsid w:val="00C25406"/>
    <w:rsid w:val="00C255D0"/>
    <w:rsid w:val="00C25C34"/>
    <w:rsid w:val="00C25FA7"/>
    <w:rsid w:val="00C26BE2"/>
    <w:rsid w:val="00C27016"/>
    <w:rsid w:val="00C316E1"/>
    <w:rsid w:val="00C31860"/>
    <w:rsid w:val="00C31EE6"/>
    <w:rsid w:val="00C32120"/>
    <w:rsid w:val="00C32127"/>
    <w:rsid w:val="00C325B5"/>
    <w:rsid w:val="00C326A6"/>
    <w:rsid w:val="00C32937"/>
    <w:rsid w:val="00C32AD5"/>
    <w:rsid w:val="00C339EE"/>
    <w:rsid w:val="00C349B9"/>
    <w:rsid w:val="00C34C98"/>
    <w:rsid w:val="00C354B3"/>
    <w:rsid w:val="00C3577A"/>
    <w:rsid w:val="00C35BA7"/>
    <w:rsid w:val="00C371D4"/>
    <w:rsid w:val="00C3722E"/>
    <w:rsid w:val="00C37846"/>
    <w:rsid w:val="00C37A47"/>
    <w:rsid w:val="00C37E52"/>
    <w:rsid w:val="00C40865"/>
    <w:rsid w:val="00C40BC3"/>
    <w:rsid w:val="00C40C13"/>
    <w:rsid w:val="00C41A52"/>
    <w:rsid w:val="00C41BD0"/>
    <w:rsid w:val="00C41EE9"/>
    <w:rsid w:val="00C423BF"/>
    <w:rsid w:val="00C425C9"/>
    <w:rsid w:val="00C426D0"/>
    <w:rsid w:val="00C428E2"/>
    <w:rsid w:val="00C42DC4"/>
    <w:rsid w:val="00C4313C"/>
    <w:rsid w:val="00C43267"/>
    <w:rsid w:val="00C43F6D"/>
    <w:rsid w:val="00C44D54"/>
    <w:rsid w:val="00C4504D"/>
    <w:rsid w:val="00C453DA"/>
    <w:rsid w:val="00C45F6D"/>
    <w:rsid w:val="00C462E4"/>
    <w:rsid w:val="00C4678B"/>
    <w:rsid w:val="00C473C2"/>
    <w:rsid w:val="00C475D7"/>
    <w:rsid w:val="00C47BC0"/>
    <w:rsid w:val="00C47F3F"/>
    <w:rsid w:val="00C50879"/>
    <w:rsid w:val="00C512CF"/>
    <w:rsid w:val="00C51337"/>
    <w:rsid w:val="00C516E6"/>
    <w:rsid w:val="00C51AD8"/>
    <w:rsid w:val="00C521D7"/>
    <w:rsid w:val="00C524DE"/>
    <w:rsid w:val="00C52625"/>
    <w:rsid w:val="00C526F5"/>
    <w:rsid w:val="00C52EBE"/>
    <w:rsid w:val="00C543A1"/>
    <w:rsid w:val="00C545C3"/>
    <w:rsid w:val="00C54AA9"/>
    <w:rsid w:val="00C55103"/>
    <w:rsid w:val="00C555C1"/>
    <w:rsid w:val="00C5588B"/>
    <w:rsid w:val="00C56299"/>
    <w:rsid w:val="00C56942"/>
    <w:rsid w:val="00C570DE"/>
    <w:rsid w:val="00C573E1"/>
    <w:rsid w:val="00C57CAF"/>
    <w:rsid w:val="00C60545"/>
    <w:rsid w:val="00C6069F"/>
    <w:rsid w:val="00C60CAD"/>
    <w:rsid w:val="00C612FB"/>
    <w:rsid w:val="00C618CF"/>
    <w:rsid w:val="00C62412"/>
    <w:rsid w:val="00C62495"/>
    <w:rsid w:val="00C625BB"/>
    <w:rsid w:val="00C62C00"/>
    <w:rsid w:val="00C62CFC"/>
    <w:rsid w:val="00C62D0F"/>
    <w:rsid w:val="00C6339F"/>
    <w:rsid w:val="00C6398E"/>
    <w:rsid w:val="00C63D32"/>
    <w:rsid w:val="00C64140"/>
    <w:rsid w:val="00C641D0"/>
    <w:rsid w:val="00C642AC"/>
    <w:rsid w:val="00C645E6"/>
    <w:rsid w:val="00C6473B"/>
    <w:rsid w:val="00C64AAF"/>
    <w:rsid w:val="00C65415"/>
    <w:rsid w:val="00C656DF"/>
    <w:rsid w:val="00C659B4"/>
    <w:rsid w:val="00C66493"/>
    <w:rsid w:val="00C66E70"/>
    <w:rsid w:val="00C67565"/>
    <w:rsid w:val="00C67598"/>
    <w:rsid w:val="00C67EC4"/>
    <w:rsid w:val="00C7056E"/>
    <w:rsid w:val="00C70797"/>
    <w:rsid w:val="00C70F97"/>
    <w:rsid w:val="00C70FE0"/>
    <w:rsid w:val="00C71735"/>
    <w:rsid w:val="00C72998"/>
    <w:rsid w:val="00C72D62"/>
    <w:rsid w:val="00C72F38"/>
    <w:rsid w:val="00C73351"/>
    <w:rsid w:val="00C73395"/>
    <w:rsid w:val="00C7488A"/>
    <w:rsid w:val="00C7537A"/>
    <w:rsid w:val="00C75558"/>
    <w:rsid w:val="00C75E95"/>
    <w:rsid w:val="00C769BF"/>
    <w:rsid w:val="00C7704C"/>
    <w:rsid w:val="00C80961"/>
    <w:rsid w:val="00C81219"/>
    <w:rsid w:val="00C81583"/>
    <w:rsid w:val="00C81CD3"/>
    <w:rsid w:val="00C81D6B"/>
    <w:rsid w:val="00C8312C"/>
    <w:rsid w:val="00C83C28"/>
    <w:rsid w:val="00C83DB0"/>
    <w:rsid w:val="00C8485B"/>
    <w:rsid w:val="00C84C29"/>
    <w:rsid w:val="00C8557C"/>
    <w:rsid w:val="00C855A0"/>
    <w:rsid w:val="00C858E4"/>
    <w:rsid w:val="00C85B43"/>
    <w:rsid w:val="00C8639A"/>
    <w:rsid w:val="00C86BCE"/>
    <w:rsid w:val="00C872AF"/>
    <w:rsid w:val="00C87D3F"/>
    <w:rsid w:val="00C9044E"/>
    <w:rsid w:val="00C907EE"/>
    <w:rsid w:val="00C90B0B"/>
    <w:rsid w:val="00C91163"/>
    <w:rsid w:val="00C921A1"/>
    <w:rsid w:val="00C924B1"/>
    <w:rsid w:val="00C927BE"/>
    <w:rsid w:val="00C92BE9"/>
    <w:rsid w:val="00C92F3A"/>
    <w:rsid w:val="00C931C3"/>
    <w:rsid w:val="00C93BE8"/>
    <w:rsid w:val="00C941DA"/>
    <w:rsid w:val="00C94733"/>
    <w:rsid w:val="00C94A3A"/>
    <w:rsid w:val="00C94CD1"/>
    <w:rsid w:val="00C94F95"/>
    <w:rsid w:val="00C95A40"/>
    <w:rsid w:val="00C95E77"/>
    <w:rsid w:val="00C95EFD"/>
    <w:rsid w:val="00C95F79"/>
    <w:rsid w:val="00C96F9E"/>
    <w:rsid w:val="00C97BE3"/>
    <w:rsid w:val="00C97E3A"/>
    <w:rsid w:val="00C97FED"/>
    <w:rsid w:val="00CA135C"/>
    <w:rsid w:val="00CA1ABF"/>
    <w:rsid w:val="00CA2B8F"/>
    <w:rsid w:val="00CA2DD9"/>
    <w:rsid w:val="00CA2E4A"/>
    <w:rsid w:val="00CA2ECE"/>
    <w:rsid w:val="00CA3DFD"/>
    <w:rsid w:val="00CA4186"/>
    <w:rsid w:val="00CA4673"/>
    <w:rsid w:val="00CA4A5D"/>
    <w:rsid w:val="00CA4BA9"/>
    <w:rsid w:val="00CA5282"/>
    <w:rsid w:val="00CA576B"/>
    <w:rsid w:val="00CA6021"/>
    <w:rsid w:val="00CA60F8"/>
    <w:rsid w:val="00CA615C"/>
    <w:rsid w:val="00CA6CB3"/>
    <w:rsid w:val="00CA7205"/>
    <w:rsid w:val="00CA7CD0"/>
    <w:rsid w:val="00CB0975"/>
    <w:rsid w:val="00CB0C23"/>
    <w:rsid w:val="00CB0E6A"/>
    <w:rsid w:val="00CB161D"/>
    <w:rsid w:val="00CB1855"/>
    <w:rsid w:val="00CB1CE3"/>
    <w:rsid w:val="00CB204D"/>
    <w:rsid w:val="00CB2580"/>
    <w:rsid w:val="00CB2E83"/>
    <w:rsid w:val="00CB3B6F"/>
    <w:rsid w:val="00CB3DB9"/>
    <w:rsid w:val="00CB3EA4"/>
    <w:rsid w:val="00CB3FFF"/>
    <w:rsid w:val="00CB41B6"/>
    <w:rsid w:val="00CB4B22"/>
    <w:rsid w:val="00CB58D1"/>
    <w:rsid w:val="00CB5FA9"/>
    <w:rsid w:val="00CB67AC"/>
    <w:rsid w:val="00CB6964"/>
    <w:rsid w:val="00CB6965"/>
    <w:rsid w:val="00CB7603"/>
    <w:rsid w:val="00CB7971"/>
    <w:rsid w:val="00CB7EA8"/>
    <w:rsid w:val="00CC0494"/>
    <w:rsid w:val="00CC081C"/>
    <w:rsid w:val="00CC0B4A"/>
    <w:rsid w:val="00CC0CFC"/>
    <w:rsid w:val="00CC14B1"/>
    <w:rsid w:val="00CC25FC"/>
    <w:rsid w:val="00CC3C60"/>
    <w:rsid w:val="00CC3D63"/>
    <w:rsid w:val="00CC3FD9"/>
    <w:rsid w:val="00CC430A"/>
    <w:rsid w:val="00CC43C6"/>
    <w:rsid w:val="00CC4E02"/>
    <w:rsid w:val="00CC5195"/>
    <w:rsid w:val="00CC5E72"/>
    <w:rsid w:val="00CC6300"/>
    <w:rsid w:val="00CC638F"/>
    <w:rsid w:val="00CC6401"/>
    <w:rsid w:val="00CC7440"/>
    <w:rsid w:val="00CC78EF"/>
    <w:rsid w:val="00CC7F88"/>
    <w:rsid w:val="00CD07F9"/>
    <w:rsid w:val="00CD0AA6"/>
    <w:rsid w:val="00CD1233"/>
    <w:rsid w:val="00CD24C0"/>
    <w:rsid w:val="00CD251C"/>
    <w:rsid w:val="00CD276D"/>
    <w:rsid w:val="00CD287A"/>
    <w:rsid w:val="00CD3740"/>
    <w:rsid w:val="00CD381B"/>
    <w:rsid w:val="00CD403D"/>
    <w:rsid w:val="00CD44BE"/>
    <w:rsid w:val="00CD490C"/>
    <w:rsid w:val="00CD4C90"/>
    <w:rsid w:val="00CD4CDF"/>
    <w:rsid w:val="00CD4E28"/>
    <w:rsid w:val="00CD50A5"/>
    <w:rsid w:val="00CD55C7"/>
    <w:rsid w:val="00CD5B83"/>
    <w:rsid w:val="00CD5CF5"/>
    <w:rsid w:val="00CD5F11"/>
    <w:rsid w:val="00CD6036"/>
    <w:rsid w:val="00CD62FE"/>
    <w:rsid w:val="00CD6BD9"/>
    <w:rsid w:val="00CD7236"/>
    <w:rsid w:val="00CD73AF"/>
    <w:rsid w:val="00CD74A4"/>
    <w:rsid w:val="00CD750A"/>
    <w:rsid w:val="00CD7986"/>
    <w:rsid w:val="00CD7EAE"/>
    <w:rsid w:val="00CE0A66"/>
    <w:rsid w:val="00CE1545"/>
    <w:rsid w:val="00CE1AF0"/>
    <w:rsid w:val="00CE2604"/>
    <w:rsid w:val="00CE3751"/>
    <w:rsid w:val="00CE387A"/>
    <w:rsid w:val="00CE3A88"/>
    <w:rsid w:val="00CE4035"/>
    <w:rsid w:val="00CE4289"/>
    <w:rsid w:val="00CE446C"/>
    <w:rsid w:val="00CE4F8B"/>
    <w:rsid w:val="00CE5BB1"/>
    <w:rsid w:val="00CE5BBE"/>
    <w:rsid w:val="00CE6602"/>
    <w:rsid w:val="00CE76E0"/>
    <w:rsid w:val="00CE79C4"/>
    <w:rsid w:val="00CE7AAE"/>
    <w:rsid w:val="00CE7F07"/>
    <w:rsid w:val="00CF0508"/>
    <w:rsid w:val="00CF0F9E"/>
    <w:rsid w:val="00CF15E1"/>
    <w:rsid w:val="00CF1804"/>
    <w:rsid w:val="00CF1D11"/>
    <w:rsid w:val="00CF1DEF"/>
    <w:rsid w:val="00CF1FCF"/>
    <w:rsid w:val="00CF203F"/>
    <w:rsid w:val="00CF21ED"/>
    <w:rsid w:val="00CF2C65"/>
    <w:rsid w:val="00CF2DCE"/>
    <w:rsid w:val="00CF2DE6"/>
    <w:rsid w:val="00CF2F10"/>
    <w:rsid w:val="00CF36DC"/>
    <w:rsid w:val="00CF37E0"/>
    <w:rsid w:val="00CF3F62"/>
    <w:rsid w:val="00CF4077"/>
    <w:rsid w:val="00CF4586"/>
    <w:rsid w:val="00CF51A0"/>
    <w:rsid w:val="00CF5480"/>
    <w:rsid w:val="00CF5EC7"/>
    <w:rsid w:val="00CF61D1"/>
    <w:rsid w:val="00CF68BA"/>
    <w:rsid w:val="00CF6B42"/>
    <w:rsid w:val="00CF6C33"/>
    <w:rsid w:val="00CF7486"/>
    <w:rsid w:val="00CF7504"/>
    <w:rsid w:val="00CF7633"/>
    <w:rsid w:val="00CF76BF"/>
    <w:rsid w:val="00CF7B59"/>
    <w:rsid w:val="00D004BE"/>
    <w:rsid w:val="00D00E1B"/>
    <w:rsid w:val="00D00F3D"/>
    <w:rsid w:val="00D014D2"/>
    <w:rsid w:val="00D01C3F"/>
    <w:rsid w:val="00D01E1D"/>
    <w:rsid w:val="00D0219F"/>
    <w:rsid w:val="00D021AF"/>
    <w:rsid w:val="00D0389E"/>
    <w:rsid w:val="00D03B2B"/>
    <w:rsid w:val="00D03BBC"/>
    <w:rsid w:val="00D0459F"/>
    <w:rsid w:val="00D0571C"/>
    <w:rsid w:val="00D064F3"/>
    <w:rsid w:val="00D077BE"/>
    <w:rsid w:val="00D07DC2"/>
    <w:rsid w:val="00D07EED"/>
    <w:rsid w:val="00D113A0"/>
    <w:rsid w:val="00D11844"/>
    <w:rsid w:val="00D11F27"/>
    <w:rsid w:val="00D120FC"/>
    <w:rsid w:val="00D124B9"/>
    <w:rsid w:val="00D126BE"/>
    <w:rsid w:val="00D13096"/>
    <w:rsid w:val="00D133AB"/>
    <w:rsid w:val="00D134A5"/>
    <w:rsid w:val="00D1395D"/>
    <w:rsid w:val="00D13B41"/>
    <w:rsid w:val="00D13EE5"/>
    <w:rsid w:val="00D13EE9"/>
    <w:rsid w:val="00D1498D"/>
    <w:rsid w:val="00D14B77"/>
    <w:rsid w:val="00D14E2D"/>
    <w:rsid w:val="00D156CC"/>
    <w:rsid w:val="00D15719"/>
    <w:rsid w:val="00D15A9B"/>
    <w:rsid w:val="00D15CC1"/>
    <w:rsid w:val="00D15D70"/>
    <w:rsid w:val="00D160F9"/>
    <w:rsid w:val="00D16D51"/>
    <w:rsid w:val="00D1718E"/>
    <w:rsid w:val="00D17566"/>
    <w:rsid w:val="00D17A92"/>
    <w:rsid w:val="00D2036B"/>
    <w:rsid w:val="00D20C5D"/>
    <w:rsid w:val="00D20D15"/>
    <w:rsid w:val="00D20E51"/>
    <w:rsid w:val="00D20E6D"/>
    <w:rsid w:val="00D20FA0"/>
    <w:rsid w:val="00D214B9"/>
    <w:rsid w:val="00D216FB"/>
    <w:rsid w:val="00D2206D"/>
    <w:rsid w:val="00D22331"/>
    <w:rsid w:val="00D228D8"/>
    <w:rsid w:val="00D23225"/>
    <w:rsid w:val="00D23C8A"/>
    <w:rsid w:val="00D23DF3"/>
    <w:rsid w:val="00D2417F"/>
    <w:rsid w:val="00D247BD"/>
    <w:rsid w:val="00D24A58"/>
    <w:rsid w:val="00D24CB7"/>
    <w:rsid w:val="00D24E9A"/>
    <w:rsid w:val="00D24F2D"/>
    <w:rsid w:val="00D26121"/>
    <w:rsid w:val="00D2616E"/>
    <w:rsid w:val="00D26910"/>
    <w:rsid w:val="00D26A23"/>
    <w:rsid w:val="00D26B4E"/>
    <w:rsid w:val="00D26CAC"/>
    <w:rsid w:val="00D26E9B"/>
    <w:rsid w:val="00D31BE6"/>
    <w:rsid w:val="00D31D48"/>
    <w:rsid w:val="00D326BA"/>
    <w:rsid w:val="00D32AC0"/>
    <w:rsid w:val="00D32F48"/>
    <w:rsid w:val="00D3369A"/>
    <w:rsid w:val="00D3415D"/>
    <w:rsid w:val="00D3438B"/>
    <w:rsid w:val="00D345D9"/>
    <w:rsid w:val="00D34A32"/>
    <w:rsid w:val="00D34D75"/>
    <w:rsid w:val="00D34E01"/>
    <w:rsid w:val="00D35161"/>
    <w:rsid w:val="00D35D5F"/>
    <w:rsid w:val="00D35DEE"/>
    <w:rsid w:val="00D36CA5"/>
    <w:rsid w:val="00D36E90"/>
    <w:rsid w:val="00D3737D"/>
    <w:rsid w:val="00D3783A"/>
    <w:rsid w:val="00D3786F"/>
    <w:rsid w:val="00D37EAC"/>
    <w:rsid w:val="00D4024B"/>
    <w:rsid w:val="00D405AF"/>
    <w:rsid w:val="00D40647"/>
    <w:rsid w:val="00D412E4"/>
    <w:rsid w:val="00D4167F"/>
    <w:rsid w:val="00D41BC3"/>
    <w:rsid w:val="00D41CF9"/>
    <w:rsid w:val="00D43A20"/>
    <w:rsid w:val="00D43E5C"/>
    <w:rsid w:val="00D4456A"/>
    <w:rsid w:val="00D44D45"/>
    <w:rsid w:val="00D4520F"/>
    <w:rsid w:val="00D45643"/>
    <w:rsid w:val="00D45EC6"/>
    <w:rsid w:val="00D4610E"/>
    <w:rsid w:val="00D462DF"/>
    <w:rsid w:val="00D47296"/>
    <w:rsid w:val="00D475E0"/>
    <w:rsid w:val="00D47EC4"/>
    <w:rsid w:val="00D50BDD"/>
    <w:rsid w:val="00D50C42"/>
    <w:rsid w:val="00D50D0E"/>
    <w:rsid w:val="00D50E6D"/>
    <w:rsid w:val="00D527D5"/>
    <w:rsid w:val="00D52E9C"/>
    <w:rsid w:val="00D5316B"/>
    <w:rsid w:val="00D5381C"/>
    <w:rsid w:val="00D53EDC"/>
    <w:rsid w:val="00D54599"/>
    <w:rsid w:val="00D5547D"/>
    <w:rsid w:val="00D55E5D"/>
    <w:rsid w:val="00D5693C"/>
    <w:rsid w:val="00D56C77"/>
    <w:rsid w:val="00D56D89"/>
    <w:rsid w:val="00D57B47"/>
    <w:rsid w:val="00D57E5C"/>
    <w:rsid w:val="00D57FD5"/>
    <w:rsid w:val="00D608EF"/>
    <w:rsid w:val="00D60A10"/>
    <w:rsid w:val="00D60B61"/>
    <w:rsid w:val="00D6183F"/>
    <w:rsid w:val="00D619D7"/>
    <w:rsid w:val="00D61C66"/>
    <w:rsid w:val="00D61CD3"/>
    <w:rsid w:val="00D61E26"/>
    <w:rsid w:val="00D61EBB"/>
    <w:rsid w:val="00D62A91"/>
    <w:rsid w:val="00D62BD1"/>
    <w:rsid w:val="00D62DA7"/>
    <w:rsid w:val="00D62F1B"/>
    <w:rsid w:val="00D63027"/>
    <w:rsid w:val="00D63DB0"/>
    <w:rsid w:val="00D64FF4"/>
    <w:rsid w:val="00D65494"/>
    <w:rsid w:val="00D6594B"/>
    <w:rsid w:val="00D67455"/>
    <w:rsid w:val="00D674A2"/>
    <w:rsid w:val="00D67652"/>
    <w:rsid w:val="00D67CC4"/>
    <w:rsid w:val="00D7001D"/>
    <w:rsid w:val="00D70129"/>
    <w:rsid w:val="00D70183"/>
    <w:rsid w:val="00D71F66"/>
    <w:rsid w:val="00D722E9"/>
    <w:rsid w:val="00D72938"/>
    <w:rsid w:val="00D72F1C"/>
    <w:rsid w:val="00D73AA3"/>
    <w:rsid w:val="00D73B84"/>
    <w:rsid w:val="00D73D37"/>
    <w:rsid w:val="00D74180"/>
    <w:rsid w:val="00D74545"/>
    <w:rsid w:val="00D74A50"/>
    <w:rsid w:val="00D74D36"/>
    <w:rsid w:val="00D74DF6"/>
    <w:rsid w:val="00D75894"/>
    <w:rsid w:val="00D75A38"/>
    <w:rsid w:val="00D75AC3"/>
    <w:rsid w:val="00D76491"/>
    <w:rsid w:val="00D76C09"/>
    <w:rsid w:val="00D77CA6"/>
    <w:rsid w:val="00D80115"/>
    <w:rsid w:val="00D80182"/>
    <w:rsid w:val="00D81928"/>
    <w:rsid w:val="00D81FF2"/>
    <w:rsid w:val="00D8218D"/>
    <w:rsid w:val="00D8278A"/>
    <w:rsid w:val="00D828F2"/>
    <w:rsid w:val="00D82C4D"/>
    <w:rsid w:val="00D83BCE"/>
    <w:rsid w:val="00D84328"/>
    <w:rsid w:val="00D84777"/>
    <w:rsid w:val="00D84C59"/>
    <w:rsid w:val="00D8635E"/>
    <w:rsid w:val="00D86700"/>
    <w:rsid w:val="00D87173"/>
    <w:rsid w:val="00D8742F"/>
    <w:rsid w:val="00D87564"/>
    <w:rsid w:val="00D87D70"/>
    <w:rsid w:val="00D90A99"/>
    <w:rsid w:val="00D90BC9"/>
    <w:rsid w:val="00D90BCD"/>
    <w:rsid w:val="00D90C0E"/>
    <w:rsid w:val="00D914B6"/>
    <w:rsid w:val="00D91D6A"/>
    <w:rsid w:val="00D91EE2"/>
    <w:rsid w:val="00D92559"/>
    <w:rsid w:val="00D92643"/>
    <w:rsid w:val="00D92675"/>
    <w:rsid w:val="00D92A7C"/>
    <w:rsid w:val="00D92AAA"/>
    <w:rsid w:val="00D92C82"/>
    <w:rsid w:val="00D92D6A"/>
    <w:rsid w:val="00D93D10"/>
    <w:rsid w:val="00D93E67"/>
    <w:rsid w:val="00D94AFF"/>
    <w:rsid w:val="00D94E21"/>
    <w:rsid w:val="00D96031"/>
    <w:rsid w:val="00D96085"/>
    <w:rsid w:val="00D96390"/>
    <w:rsid w:val="00D97223"/>
    <w:rsid w:val="00DA0407"/>
    <w:rsid w:val="00DA09EC"/>
    <w:rsid w:val="00DA179C"/>
    <w:rsid w:val="00DA1D7F"/>
    <w:rsid w:val="00DA235A"/>
    <w:rsid w:val="00DA29D3"/>
    <w:rsid w:val="00DA3675"/>
    <w:rsid w:val="00DA3727"/>
    <w:rsid w:val="00DA39B5"/>
    <w:rsid w:val="00DA409E"/>
    <w:rsid w:val="00DA429A"/>
    <w:rsid w:val="00DA46CC"/>
    <w:rsid w:val="00DA4D66"/>
    <w:rsid w:val="00DA5240"/>
    <w:rsid w:val="00DA62B9"/>
    <w:rsid w:val="00DA6550"/>
    <w:rsid w:val="00DA6C5D"/>
    <w:rsid w:val="00DA701E"/>
    <w:rsid w:val="00DA75FD"/>
    <w:rsid w:val="00DA795D"/>
    <w:rsid w:val="00DA7C7E"/>
    <w:rsid w:val="00DB01A5"/>
    <w:rsid w:val="00DB02EB"/>
    <w:rsid w:val="00DB0348"/>
    <w:rsid w:val="00DB061A"/>
    <w:rsid w:val="00DB0A53"/>
    <w:rsid w:val="00DB122C"/>
    <w:rsid w:val="00DB2733"/>
    <w:rsid w:val="00DB3415"/>
    <w:rsid w:val="00DB3DB6"/>
    <w:rsid w:val="00DB4345"/>
    <w:rsid w:val="00DB4560"/>
    <w:rsid w:val="00DB474F"/>
    <w:rsid w:val="00DB47FD"/>
    <w:rsid w:val="00DB4C0A"/>
    <w:rsid w:val="00DB52B4"/>
    <w:rsid w:val="00DB532C"/>
    <w:rsid w:val="00DB55CD"/>
    <w:rsid w:val="00DB5631"/>
    <w:rsid w:val="00DB5944"/>
    <w:rsid w:val="00DB625F"/>
    <w:rsid w:val="00DB6849"/>
    <w:rsid w:val="00DB694C"/>
    <w:rsid w:val="00DB6E37"/>
    <w:rsid w:val="00DB70B8"/>
    <w:rsid w:val="00DB73C7"/>
    <w:rsid w:val="00DB74B7"/>
    <w:rsid w:val="00DB74EE"/>
    <w:rsid w:val="00DB7C26"/>
    <w:rsid w:val="00DC039E"/>
    <w:rsid w:val="00DC17C2"/>
    <w:rsid w:val="00DC199A"/>
    <w:rsid w:val="00DC19F7"/>
    <w:rsid w:val="00DC21F5"/>
    <w:rsid w:val="00DC3209"/>
    <w:rsid w:val="00DC330A"/>
    <w:rsid w:val="00DC37A2"/>
    <w:rsid w:val="00DC3A1F"/>
    <w:rsid w:val="00DC3A7C"/>
    <w:rsid w:val="00DC3D33"/>
    <w:rsid w:val="00DC3D41"/>
    <w:rsid w:val="00DC43DB"/>
    <w:rsid w:val="00DC47B4"/>
    <w:rsid w:val="00DC5F4F"/>
    <w:rsid w:val="00DC5F60"/>
    <w:rsid w:val="00DC65C4"/>
    <w:rsid w:val="00DC7EA2"/>
    <w:rsid w:val="00DD042F"/>
    <w:rsid w:val="00DD052E"/>
    <w:rsid w:val="00DD101E"/>
    <w:rsid w:val="00DD1BB1"/>
    <w:rsid w:val="00DD29AC"/>
    <w:rsid w:val="00DD301B"/>
    <w:rsid w:val="00DD393B"/>
    <w:rsid w:val="00DD3DE5"/>
    <w:rsid w:val="00DD4B45"/>
    <w:rsid w:val="00DD5208"/>
    <w:rsid w:val="00DD5390"/>
    <w:rsid w:val="00DD60F0"/>
    <w:rsid w:val="00DD660F"/>
    <w:rsid w:val="00DD698D"/>
    <w:rsid w:val="00DD6AE7"/>
    <w:rsid w:val="00DE054F"/>
    <w:rsid w:val="00DE065E"/>
    <w:rsid w:val="00DE0F2C"/>
    <w:rsid w:val="00DE199D"/>
    <w:rsid w:val="00DE43F2"/>
    <w:rsid w:val="00DE44FD"/>
    <w:rsid w:val="00DE4873"/>
    <w:rsid w:val="00DE489C"/>
    <w:rsid w:val="00DE4A68"/>
    <w:rsid w:val="00DE50CC"/>
    <w:rsid w:val="00DE5177"/>
    <w:rsid w:val="00DE5991"/>
    <w:rsid w:val="00DE5CED"/>
    <w:rsid w:val="00DE60B7"/>
    <w:rsid w:val="00DE6254"/>
    <w:rsid w:val="00DE6436"/>
    <w:rsid w:val="00DE6937"/>
    <w:rsid w:val="00DE6F4D"/>
    <w:rsid w:val="00DE7930"/>
    <w:rsid w:val="00DF01B5"/>
    <w:rsid w:val="00DF0262"/>
    <w:rsid w:val="00DF0DBE"/>
    <w:rsid w:val="00DF1387"/>
    <w:rsid w:val="00DF15FE"/>
    <w:rsid w:val="00DF1875"/>
    <w:rsid w:val="00DF375B"/>
    <w:rsid w:val="00DF395F"/>
    <w:rsid w:val="00DF39FD"/>
    <w:rsid w:val="00DF3A5C"/>
    <w:rsid w:val="00DF3C3E"/>
    <w:rsid w:val="00DF459B"/>
    <w:rsid w:val="00DF4927"/>
    <w:rsid w:val="00DF4B07"/>
    <w:rsid w:val="00DF6569"/>
    <w:rsid w:val="00DF66EE"/>
    <w:rsid w:val="00DF700B"/>
    <w:rsid w:val="00DF7022"/>
    <w:rsid w:val="00DF7770"/>
    <w:rsid w:val="00DF77D9"/>
    <w:rsid w:val="00E00323"/>
    <w:rsid w:val="00E01069"/>
    <w:rsid w:val="00E01645"/>
    <w:rsid w:val="00E01D1E"/>
    <w:rsid w:val="00E02778"/>
    <w:rsid w:val="00E0291C"/>
    <w:rsid w:val="00E03F4A"/>
    <w:rsid w:val="00E04484"/>
    <w:rsid w:val="00E044AF"/>
    <w:rsid w:val="00E04FC3"/>
    <w:rsid w:val="00E052C9"/>
    <w:rsid w:val="00E057A3"/>
    <w:rsid w:val="00E06585"/>
    <w:rsid w:val="00E066B1"/>
    <w:rsid w:val="00E0712A"/>
    <w:rsid w:val="00E07352"/>
    <w:rsid w:val="00E075A6"/>
    <w:rsid w:val="00E07BC2"/>
    <w:rsid w:val="00E07D83"/>
    <w:rsid w:val="00E07F07"/>
    <w:rsid w:val="00E10CA1"/>
    <w:rsid w:val="00E10E44"/>
    <w:rsid w:val="00E10E81"/>
    <w:rsid w:val="00E115ED"/>
    <w:rsid w:val="00E115F9"/>
    <w:rsid w:val="00E11C18"/>
    <w:rsid w:val="00E12826"/>
    <w:rsid w:val="00E12E8B"/>
    <w:rsid w:val="00E1308B"/>
    <w:rsid w:val="00E134F9"/>
    <w:rsid w:val="00E13CB9"/>
    <w:rsid w:val="00E154D2"/>
    <w:rsid w:val="00E157D0"/>
    <w:rsid w:val="00E15F18"/>
    <w:rsid w:val="00E169D6"/>
    <w:rsid w:val="00E16E15"/>
    <w:rsid w:val="00E17DD3"/>
    <w:rsid w:val="00E17E80"/>
    <w:rsid w:val="00E20673"/>
    <w:rsid w:val="00E209E3"/>
    <w:rsid w:val="00E20BD8"/>
    <w:rsid w:val="00E211DD"/>
    <w:rsid w:val="00E212A3"/>
    <w:rsid w:val="00E21632"/>
    <w:rsid w:val="00E22EEA"/>
    <w:rsid w:val="00E2304E"/>
    <w:rsid w:val="00E23063"/>
    <w:rsid w:val="00E235DB"/>
    <w:rsid w:val="00E239F7"/>
    <w:rsid w:val="00E2417D"/>
    <w:rsid w:val="00E24673"/>
    <w:rsid w:val="00E24D02"/>
    <w:rsid w:val="00E24EEF"/>
    <w:rsid w:val="00E24FE7"/>
    <w:rsid w:val="00E2560A"/>
    <w:rsid w:val="00E256E8"/>
    <w:rsid w:val="00E25B3F"/>
    <w:rsid w:val="00E25E2E"/>
    <w:rsid w:val="00E26088"/>
    <w:rsid w:val="00E26124"/>
    <w:rsid w:val="00E263A1"/>
    <w:rsid w:val="00E2684F"/>
    <w:rsid w:val="00E269C7"/>
    <w:rsid w:val="00E26BC5"/>
    <w:rsid w:val="00E26CD7"/>
    <w:rsid w:val="00E27351"/>
    <w:rsid w:val="00E2752F"/>
    <w:rsid w:val="00E27705"/>
    <w:rsid w:val="00E27C44"/>
    <w:rsid w:val="00E27E5E"/>
    <w:rsid w:val="00E27FAB"/>
    <w:rsid w:val="00E3069E"/>
    <w:rsid w:val="00E3095A"/>
    <w:rsid w:val="00E30FCC"/>
    <w:rsid w:val="00E30FCD"/>
    <w:rsid w:val="00E31BA8"/>
    <w:rsid w:val="00E32350"/>
    <w:rsid w:val="00E323E2"/>
    <w:rsid w:val="00E325F0"/>
    <w:rsid w:val="00E32ED3"/>
    <w:rsid w:val="00E33A3F"/>
    <w:rsid w:val="00E33B93"/>
    <w:rsid w:val="00E35950"/>
    <w:rsid w:val="00E35AF8"/>
    <w:rsid w:val="00E35EFF"/>
    <w:rsid w:val="00E36156"/>
    <w:rsid w:val="00E367F1"/>
    <w:rsid w:val="00E36B91"/>
    <w:rsid w:val="00E36CC6"/>
    <w:rsid w:val="00E379EC"/>
    <w:rsid w:val="00E37C6F"/>
    <w:rsid w:val="00E40786"/>
    <w:rsid w:val="00E418DA"/>
    <w:rsid w:val="00E4199D"/>
    <w:rsid w:val="00E41E7C"/>
    <w:rsid w:val="00E41F63"/>
    <w:rsid w:val="00E42EC2"/>
    <w:rsid w:val="00E432C7"/>
    <w:rsid w:val="00E436D6"/>
    <w:rsid w:val="00E4400B"/>
    <w:rsid w:val="00E44120"/>
    <w:rsid w:val="00E448E9"/>
    <w:rsid w:val="00E45020"/>
    <w:rsid w:val="00E458A5"/>
    <w:rsid w:val="00E46AE9"/>
    <w:rsid w:val="00E46B19"/>
    <w:rsid w:val="00E475F0"/>
    <w:rsid w:val="00E50177"/>
    <w:rsid w:val="00E502D6"/>
    <w:rsid w:val="00E5031F"/>
    <w:rsid w:val="00E505A1"/>
    <w:rsid w:val="00E50774"/>
    <w:rsid w:val="00E50B45"/>
    <w:rsid w:val="00E50FA4"/>
    <w:rsid w:val="00E510BB"/>
    <w:rsid w:val="00E5142F"/>
    <w:rsid w:val="00E514DB"/>
    <w:rsid w:val="00E51C3B"/>
    <w:rsid w:val="00E51D9F"/>
    <w:rsid w:val="00E5213E"/>
    <w:rsid w:val="00E52695"/>
    <w:rsid w:val="00E53187"/>
    <w:rsid w:val="00E53AB4"/>
    <w:rsid w:val="00E53C2E"/>
    <w:rsid w:val="00E54601"/>
    <w:rsid w:val="00E54B35"/>
    <w:rsid w:val="00E550B9"/>
    <w:rsid w:val="00E558D8"/>
    <w:rsid w:val="00E55F9E"/>
    <w:rsid w:val="00E56038"/>
    <w:rsid w:val="00E560F4"/>
    <w:rsid w:val="00E56771"/>
    <w:rsid w:val="00E56860"/>
    <w:rsid w:val="00E5696F"/>
    <w:rsid w:val="00E56D04"/>
    <w:rsid w:val="00E56FA7"/>
    <w:rsid w:val="00E575C1"/>
    <w:rsid w:val="00E57CD7"/>
    <w:rsid w:val="00E57E91"/>
    <w:rsid w:val="00E57FF2"/>
    <w:rsid w:val="00E600B1"/>
    <w:rsid w:val="00E6045E"/>
    <w:rsid w:val="00E6133F"/>
    <w:rsid w:val="00E61939"/>
    <w:rsid w:val="00E62233"/>
    <w:rsid w:val="00E6352C"/>
    <w:rsid w:val="00E636AD"/>
    <w:rsid w:val="00E64C46"/>
    <w:rsid w:val="00E6504A"/>
    <w:rsid w:val="00E65CEA"/>
    <w:rsid w:val="00E66313"/>
    <w:rsid w:val="00E66906"/>
    <w:rsid w:val="00E66D4C"/>
    <w:rsid w:val="00E66ECA"/>
    <w:rsid w:val="00E670DA"/>
    <w:rsid w:val="00E67340"/>
    <w:rsid w:val="00E7034D"/>
    <w:rsid w:val="00E705E1"/>
    <w:rsid w:val="00E70826"/>
    <w:rsid w:val="00E7096E"/>
    <w:rsid w:val="00E7142D"/>
    <w:rsid w:val="00E7148B"/>
    <w:rsid w:val="00E71AF4"/>
    <w:rsid w:val="00E71F37"/>
    <w:rsid w:val="00E73577"/>
    <w:rsid w:val="00E73C01"/>
    <w:rsid w:val="00E74735"/>
    <w:rsid w:val="00E747F9"/>
    <w:rsid w:val="00E752DF"/>
    <w:rsid w:val="00E753F1"/>
    <w:rsid w:val="00E75543"/>
    <w:rsid w:val="00E76AE2"/>
    <w:rsid w:val="00E774E6"/>
    <w:rsid w:val="00E77912"/>
    <w:rsid w:val="00E7799A"/>
    <w:rsid w:val="00E7799D"/>
    <w:rsid w:val="00E809EB"/>
    <w:rsid w:val="00E810AD"/>
    <w:rsid w:val="00E81A3F"/>
    <w:rsid w:val="00E81F73"/>
    <w:rsid w:val="00E82184"/>
    <w:rsid w:val="00E82518"/>
    <w:rsid w:val="00E82D27"/>
    <w:rsid w:val="00E82F7C"/>
    <w:rsid w:val="00E8329F"/>
    <w:rsid w:val="00E834DF"/>
    <w:rsid w:val="00E8351B"/>
    <w:rsid w:val="00E83C26"/>
    <w:rsid w:val="00E8459A"/>
    <w:rsid w:val="00E846DF"/>
    <w:rsid w:val="00E85764"/>
    <w:rsid w:val="00E85BA9"/>
    <w:rsid w:val="00E861DA"/>
    <w:rsid w:val="00E865CD"/>
    <w:rsid w:val="00E86B4C"/>
    <w:rsid w:val="00E86FAC"/>
    <w:rsid w:val="00E87B0D"/>
    <w:rsid w:val="00E87B2C"/>
    <w:rsid w:val="00E906E5"/>
    <w:rsid w:val="00E90752"/>
    <w:rsid w:val="00E907D8"/>
    <w:rsid w:val="00E90986"/>
    <w:rsid w:val="00E90A0E"/>
    <w:rsid w:val="00E90B6D"/>
    <w:rsid w:val="00E90D02"/>
    <w:rsid w:val="00E90D8F"/>
    <w:rsid w:val="00E90DF3"/>
    <w:rsid w:val="00E91111"/>
    <w:rsid w:val="00E914CA"/>
    <w:rsid w:val="00E91518"/>
    <w:rsid w:val="00E9188D"/>
    <w:rsid w:val="00E91EB3"/>
    <w:rsid w:val="00E92432"/>
    <w:rsid w:val="00E92AB4"/>
    <w:rsid w:val="00E92AC6"/>
    <w:rsid w:val="00E92AE5"/>
    <w:rsid w:val="00E92E6A"/>
    <w:rsid w:val="00E933FC"/>
    <w:rsid w:val="00E93689"/>
    <w:rsid w:val="00E93A18"/>
    <w:rsid w:val="00E93E44"/>
    <w:rsid w:val="00E93EA6"/>
    <w:rsid w:val="00E94542"/>
    <w:rsid w:val="00E947CF"/>
    <w:rsid w:val="00E954A7"/>
    <w:rsid w:val="00E95A17"/>
    <w:rsid w:val="00E965CF"/>
    <w:rsid w:val="00E9731F"/>
    <w:rsid w:val="00E97980"/>
    <w:rsid w:val="00E97E3A"/>
    <w:rsid w:val="00E97F5C"/>
    <w:rsid w:val="00E97FEB"/>
    <w:rsid w:val="00EA0092"/>
    <w:rsid w:val="00EA022E"/>
    <w:rsid w:val="00EA0B46"/>
    <w:rsid w:val="00EA0E74"/>
    <w:rsid w:val="00EA18E2"/>
    <w:rsid w:val="00EA1938"/>
    <w:rsid w:val="00EA2C40"/>
    <w:rsid w:val="00EA31E1"/>
    <w:rsid w:val="00EA3ACF"/>
    <w:rsid w:val="00EA46F4"/>
    <w:rsid w:val="00EA5529"/>
    <w:rsid w:val="00EA57EF"/>
    <w:rsid w:val="00EA587F"/>
    <w:rsid w:val="00EA5A0E"/>
    <w:rsid w:val="00EA6A26"/>
    <w:rsid w:val="00EA6A90"/>
    <w:rsid w:val="00EA6D66"/>
    <w:rsid w:val="00EA72EE"/>
    <w:rsid w:val="00EA774A"/>
    <w:rsid w:val="00EA7E33"/>
    <w:rsid w:val="00EB017D"/>
    <w:rsid w:val="00EB05B7"/>
    <w:rsid w:val="00EB0B0A"/>
    <w:rsid w:val="00EB0B5A"/>
    <w:rsid w:val="00EB1109"/>
    <w:rsid w:val="00EB18C3"/>
    <w:rsid w:val="00EB1CD0"/>
    <w:rsid w:val="00EB2306"/>
    <w:rsid w:val="00EB2490"/>
    <w:rsid w:val="00EB28D5"/>
    <w:rsid w:val="00EB300B"/>
    <w:rsid w:val="00EB327B"/>
    <w:rsid w:val="00EB334D"/>
    <w:rsid w:val="00EB456C"/>
    <w:rsid w:val="00EB4C5F"/>
    <w:rsid w:val="00EB5188"/>
    <w:rsid w:val="00EB5E7E"/>
    <w:rsid w:val="00EB64F9"/>
    <w:rsid w:val="00EB6E31"/>
    <w:rsid w:val="00EB7BEF"/>
    <w:rsid w:val="00EC0B22"/>
    <w:rsid w:val="00EC1B53"/>
    <w:rsid w:val="00EC282C"/>
    <w:rsid w:val="00EC363C"/>
    <w:rsid w:val="00EC38C1"/>
    <w:rsid w:val="00EC4A19"/>
    <w:rsid w:val="00EC4C53"/>
    <w:rsid w:val="00EC4F4F"/>
    <w:rsid w:val="00EC59A6"/>
    <w:rsid w:val="00EC5B41"/>
    <w:rsid w:val="00EC5C46"/>
    <w:rsid w:val="00EC60D7"/>
    <w:rsid w:val="00EC61D9"/>
    <w:rsid w:val="00EC6FF4"/>
    <w:rsid w:val="00EC7A72"/>
    <w:rsid w:val="00EC7BF2"/>
    <w:rsid w:val="00ED0240"/>
    <w:rsid w:val="00ED0BB1"/>
    <w:rsid w:val="00ED0DAF"/>
    <w:rsid w:val="00ED1586"/>
    <w:rsid w:val="00ED1C26"/>
    <w:rsid w:val="00ED345D"/>
    <w:rsid w:val="00ED3C6B"/>
    <w:rsid w:val="00ED4447"/>
    <w:rsid w:val="00ED46E0"/>
    <w:rsid w:val="00ED47A4"/>
    <w:rsid w:val="00ED4DBC"/>
    <w:rsid w:val="00ED4E71"/>
    <w:rsid w:val="00ED52CE"/>
    <w:rsid w:val="00ED52DE"/>
    <w:rsid w:val="00ED5920"/>
    <w:rsid w:val="00ED5BDD"/>
    <w:rsid w:val="00ED5FB7"/>
    <w:rsid w:val="00ED64B9"/>
    <w:rsid w:val="00ED65AE"/>
    <w:rsid w:val="00ED690E"/>
    <w:rsid w:val="00ED6BB5"/>
    <w:rsid w:val="00ED6E6F"/>
    <w:rsid w:val="00ED7822"/>
    <w:rsid w:val="00ED7877"/>
    <w:rsid w:val="00ED791F"/>
    <w:rsid w:val="00EE069D"/>
    <w:rsid w:val="00EE07EB"/>
    <w:rsid w:val="00EE0AEC"/>
    <w:rsid w:val="00EE0CE1"/>
    <w:rsid w:val="00EE0D19"/>
    <w:rsid w:val="00EE17DA"/>
    <w:rsid w:val="00EE189A"/>
    <w:rsid w:val="00EE27AD"/>
    <w:rsid w:val="00EE2E43"/>
    <w:rsid w:val="00EE3769"/>
    <w:rsid w:val="00EE3C34"/>
    <w:rsid w:val="00EE5584"/>
    <w:rsid w:val="00EE5DA9"/>
    <w:rsid w:val="00EE5E75"/>
    <w:rsid w:val="00EE6243"/>
    <w:rsid w:val="00EE6AB6"/>
    <w:rsid w:val="00EE6ED6"/>
    <w:rsid w:val="00EE7176"/>
    <w:rsid w:val="00EF09F8"/>
    <w:rsid w:val="00EF1DF7"/>
    <w:rsid w:val="00EF211C"/>
    <w:rsid w:val="00EF217D"/>
    <w:rsid w:val="00EF2A59"/>
    <w:rsid w:val="00EF335A"/>
    <w:rsid w:val="00EF3DBB"/>
    <w:rsid w:val="00EF3F2F"/>
    <w:rsid w:val="00EF4793"/>
    <w:rsid w:val="00EF5906"/>
    <w:rsid w:val="00EF5B3A"/>
    <w:rsid w:val="00EF699F"/>
    <w:rsid w:val="00EF6D35"/>
    <w:rsid w:val="00EF764F"/>
    <w:rsid w:val="00EF7707"/>
    <w:rsid w:val="00F00747"/>
    <w:rsid w:val="00F0284E"/>
    <w:rsid w:val="00F02D65"/>
    <w:rsid w:val="00F0380E"/>
    <w:rsid w:val="00F03AEA"/>
    <w:rsid w:val="00F043A0"/>
    <w:rsid w:val="00F04E72"/>
    <w:rsid w:val="00F051CD"/>
    <w:rsid w:val="00F052E3"/>
    <w:rsid w:val="00F06996"/>
    <w:rsid w:val="00F06AE0"/>
    <w:rsid w:val="00F072D8"/>
    <w:rsid w:val="00F10292"/>
    <w:rsid w:val="00F1036B"/>
    <w:rsid w:val="00F108EA"/>
    <w:rsid w:val="00F11843"/>
    <w:rsid w:val="00F11D7D"/>
    <w:rsid w:val="00F12005"/>
    <w:rsid w:val="00F124E2"/>
    <w:rsid w:val="00F139CB"/>
    <w:rsid w:val="00F14106"/>
    <w:rsid w:val="00F14445"/>
    <w:rsid w:val="00F14CEC"/>
    <w:rsid w:val="00F1617A"/>
    <w:rsid w:val="00F17425"/>
    <w:rsid w:val="00F177D1"/>
    <w:rsid w:val="00F200D2"/>
    <w:rsid w:val="00F203D6"/>
    <w:rsid w:val="00F20BAE"/>
    <w:rsid w:val="00F2125D"/>
    <w:rsid w:val="00F21D05"/>
    <w:rsid w:val="00F22578"/>
    <w:rsid w:val="00F22712"/>
    <w:rsid w:val="00F227A0"/>
    <w:rsid w:val="00F22C04"/>
    <w:rsid w:val="00F23115"/>
    <w:rsid w:val="00F234C5"/>
    <w:rsid w:val="00F23539"/>
    <w:rsid w:val="00F23CE1"/>
    <w:rsid w:val="00F23DEB"/>
    <w:rsid w:val="00F23F00"/>
    <w:rsid w:val="00F23FA4"/>
    <w:rsid w:val="00F2451A"/>
    <w:rsid w:val="00F25769"/>
    <w:rsid w:val="00F25A7B"/>
    <w:rsid w:val="00F261F5"/>
    <w:rsid w:val="00F26228"/>
    <w:rsid w:val="00F26259"/>
    <w:rsid w:val="00F26A8A"/>
    <w:rsid w:val="00F26D9A"/>
    <w:rsid w:val="00F27437"/>
    <w:rsid w:val="00F27508"/>
    <w:rsid w:val="00F2790E"/>
    <w:rsid w:val="00F279CC"/>
    <w:rsid w:val="00F30B06"/>
    <w:rsid w:val="00F317D1"/>
    <w:rsid w:val="00F31D85"/>
    <w:rsid w:val="00F32452"/>
    <w:rsid w:val="00F3272B"/>
    <w:rsid w:val="00F32C3C"/>
    <w:rsid w:val="00F3328A"/>
    <w:rsid w:val="00F34EE7"/>
    <w:rsid w:val="00F354FB"/>
    <w:rsid w:val="00F35975"/>
    <w:rsid w:val="00F36A83"/>
    <w:rsid w:val="00F36D12"/>
    <w:rsid w:val="00F377F2"/>
    <w:rsid w:val="00F37877"/>
    <w:rsid w:val="00F378BA"/>
    <w:rsid w:val="00F400F8"/>
    <w:rsid w:val="00F4068A"/>
    <w:rsid w:val="00F40C5A"/>
    <w:rsid w:val="00F40D8D"/>
    <w:rsid w:val="00F420C2"/>
    <w:rsid w:val="00F431C0"/>
    <w:rsid w:val="00F43548"/>
    <w:rsid w:val="00F43586"/>
    <w:rsid w:val="00F43820"/>
    <w:rsid w:val="00F44805"/>
    <w:rsid w:val="00F44A01"/>
    <w:rsid w:val="00F44DE0"/>
    <w:rsid w:val="00F44F1C"/>
    <w:rsid w:val="00F45802"/>
    <w:rsid w:val="00F45C58"/>
    <w:rsid w:val="00F45F36"/>
    <w:rsid w:val="00F461E9"/>
    <w:rsid w:val="00F46F07"/>
    <w:rsid w:val="00F4767B"/>
    <w:rsid w:val="00F47758"/>
    <w:rsid w:val="00F47F78"/>
    <w:rsid w:val="00F501B2"/>
    <w:rsid w:val="00F50811"/>
    <w:rsid w:val="00F50DAD"/>
    <w:rsid w:val="00F50E1D"/>
    <w:rsid w:val="00F5137B"/>
    <w:rsid w:val="00F51494"/>
    <w:rsid w:val="00F5258C"/>
    <w:rsid w:val="00F52769"/>
    <w:rsid w:val="00F52FF6"/>
    <w:rsid w:val="00F53ADE"/>
    <w:rsid w:val="00F53FA1"/>
    <w:rsid w:val="00F541EB"/>
    <w:rsid w:val="00F5451A"/>
    <w:rsid w:val="00F546C1"/>
    <w:rsid w:val="00F54812"/>
    <w:rsid w:val="00F5489B"/>
    <w:rsid w:val="00F54BA7"/>
    <w:rsid w:val="00F54C8F"/>
    <w:rsid w:val="00F554CC"/>
    <w:rsid w:val="00F55D64"/>
    <w:rsid w:val="00F55F8D"/>
    <w:rsid w:val="00F56A8E"/>
    <w:rsid w:val="00F56E64"/>
    <w:rsid w:val="00F56F90"/>
    <w:rsid w:val="00F573E7"/>
    <w:rsid w:val="00F57908"/>
    <w:rsid w:val="00F6024F"/>
    <w:rsid w:val="00F60923"/>
    <w:rsid w:val="00F60B31"/>
    <w:rsid w:val="00F611BD"/>
    <w:rsid w:val="00F615BF"/>
    <w:rsid w:val="00F61654"/>
    <w:rsid w:val="00F61E0A"/>
    <w:rsid w:val="00F621DE"/>
    <w:rsid w:val="00F62587"/>
    <w:rsid w:val="00F625AF"/>
    <w:rsid w:val="00F62B97"/>
    <w:rsid w:val="00F6339C"/>
    <w:rsid w:val="00F633C5"/>
    <w:rsid w:val="00F6387D"/>
    <w:rsid w:val="00F655F3"/>
    <w:rsid w:val="00F65BE5"/>
    <w:rsid w:val="00F6650A"/>
    <w:rsid w:val="00F66AD0"/>
    <w:rsid w:val="00F66E23"/>
    <w:rsid w:val="00F672FA"/>
    <w:rsid w:val="00F67D50"/>
    <w:rsid w:val="00F718F3"/>
    <w:rsid w:val="00F722B8"/>
    <w:rsid w:val="00F7399C"/>
    <w:rsid w:val="00F73D8B"/>
    <w:rsid w:val="00F74330"/>
    <w:rsid w:val="00F7454B"/>
    <w:rsid w:val="00F749A6"/>
    <w:rsid w:val="00F74BD0"/>
    <w:rsid w:val="00F74EE6"/>
    <w:rsid w:val="00F76A2B"/>
    <w:rsid w:val="00F76C72"/>
    <w:rsid w:val="00F774B4"/>
    <w:rsid w:val="00F775FE"/>
    <w:rsid w:val="00F77610"/>
    <w:rsid w:val="00F7766C"/>
    <w:rsid w:val="00F77EDC"/>
    <w:rsid w:val="00F8018C"/>
    <w:rsid w:val="00F805DD"/>
    <w:rsid w:val="00F80675"/>
    <w:rsid w:val="00F80806"/>
    <w:rsid w:val="00F80836"/>
    <w:rsid w:val="00F809D2"/>
    <w:rsid w:val="00F80A00"/>
    <w:rsid w:val="00F80AB9"/>
    <w:rsid w:val="00F81907"/>
    <w:rsid w:val="00F81FFB"/>
    <w:rsid w:val="00F82082"/>
    <w:rsid w:val="00F820B5"/>
    <w:rsid w:val="00F82536"/>
    <w:rsid w:val="00F8254D"/>
    <w:rsid w:val="00F82C38"/>
    <w:rsid w:val="00F83119"/>
    <w:rsid w:val="00F83593"/>
    <w:rsid w:val="00F83DB2"/>
    <w:rsid w:val="00F84934"/>
    <w:rsid w:val="00F849E9"/>
    <w:rsid w:val="00F84A4B"/>
    <w:rsid w:val="00F84E58"/>
    <w:rsid w:val="00F85554"/>
    <w:rsid w:val="00F8569A"/>
    <w:rsid w:val="00F8623E"/>
    <w:rsid w:val="00F86387"/>
    <w:rsid w:val="00F86D81"/>
    <w:rsid w:val="00F86F1B"/>
    <w:rsid w:val="00F86FCB"/>
    <w:rsid w:val="00F87B81"/>
    <w:rsid w:val="00F87DEC"/>
    <w:rsid w:val="00F905C3"/>
    <w:rsid w:val="00F907BA"/>
    <w:rsid w:val="00F91A5E"/>
    <w:rsid w:val="00F91BA4"/>
    <w:rsid w:val="00F91E8C"/>
    <w:rsid w:val="00F929A6"/>
    <w:rsid w:val="00F93666"/>
    <w:rsid w:val="00F93D5E"/>
    <w:rsid w:val="00F93D98"/>
    <w:rsid w:val="00F94000"/>
    <w:rsid w:val="00F9485F"/>
    <w:rsid w:val="00F94C49"/>
    <w:rsid w:val="00F951DF"/>
    <w:rsid w:val="00F95323"/>
    <w:rsid w:val="00F95C4F"/>
    <w:rsid w:val="00F95C71"/>
    <w:rsid w:val="00F95E36"/>
    <w:rsid w:val="00F95FC4"/>
    <w:rsid w:val="00F963CC"/>
    <w:rsid w:val="00F96B77"/>
    <w:rsid w:val="00F96E4F"/>
    <w:rsid w:val="00F970F7"/>
    <w:rsid w:val="00F97383"/>
    <w:rsid w:val="00F97416"/>
    <w:rsid w:val="00FA0F71"/>
    <w:rsid w:val="00FA24E4"/>
    <w:rsid w:val="00FA2517"/>
    <w:rsid w:val="00FA2635"/>
    <w:rsid w:val="00FA276A"/>
    <w:rsid w:val="00FA4753"/>
    <w:rsid w:val="00FA579F"/>
    <w:rsid w:val="00FA5925"/>
    <w:rsid w:val="00FA5C7F"/>
    <w:rsid w:val="00FA5D5A"/>
    <w:rsid w:val="00FA6194"/>
    <w:rsid w:val="00FA699E"/>
    <w:rsid w:val="00FA6EDB"/>
    <w:rsid w:val="00FA7098"/>
    <w:rsid w:val="00FA7A89"/>
    <w:rsid w:val="00FA7E61"/>
    <w:rsid w:val="00FA7F73"/>
    <w:rsid w:val="00FB0411"/>
    <w:rsid w:val="00FB06B9"/>
    <w:rsid w:val="00FB0EBD"/>
    <w:rsid w:val="00FB1FF5"/>
    <w:rsid w:val="00FB25DB"/>
    <w:rsid w:val="00FB2E33"/>
    <w:rsid w:val="00FB36D1"/>
    <w:rsid w:val="00FB3DCF"/>
    <w:rsid w:val="00FB412D"/>
    <w:rsid w:val="00FB52A0"/>
    <w:rsid w:val="00FB56A6"/>
    <w:rsid w:val="00FB5A44"/>
    <w:rsid w:val="00FB5BEE"/>
    <w:rsid w:val="00FB5FCA"/>
    <w:rsid w:val="00FB6001"/>
    <w:rsid w:val="00FB674B"/>
    <w:rsid w:val="00FB7466"/>
    <w:rsid w:val="00FB7EBC"/>
    <w:rsid w:val="00FC01CA"/>
    <w:rsid w:val="00FC03EA"/>
    <w:rsid w:val="00FC0996"/>
    <w:rsid w:val="00FC0E3C"/>
    <w:rsid w:val="00FC188B"/>
    <w:rsid w:val="00FC1935"/>
    <w:rsid w:val="00FC1E81"/>
    <w:rsid w:val="00FC20EE"/>
    <w:rsid w:val="00FC2217"/>
    <w:rsid w:val="00FC23E7"/>
    <w:rsid w:val="00FC3242"/>
    <w:rsid w:val="00FC40F9"/>
    <w:rsid w:val="00FC4227"/>
    <w:rsid w:val="00FC432A"/>
    <w:rsid w:val="00FC4EC0"/>
    <w:rsid w:val="00FC4F88"/>
    <w:rsid w:val="00FC540B"/>
    <w:rsid w:val="00FC5668"/>
    <w:rsid w:val="00FC5796"/>
    <w:rsid w:val="00FC62E5"/>
    <w:rsid w:val="00FC6393"/>
    <w:rsid w:val="00FC6495"/>
    <w:rsid w:val="00FC6DDA"/>
    <w:rsid w:val="00FC7A80"/>
    <w:rsid w:val="00FC7E00"/>
    <w:rsid w:val="00FD069C"/>
    <w:rsid w:val="00FD06C4"/>
    <w:rsid w:val="00FD09EF"/>
    <w:rsid w:val="00FD1567"/>
    <w:rsid w:val="00FD2020"/>
    <w:rsid w:val="00FD258A"/>
    <w:rsid w:val="00FD267B"/>
    <w:rsid w:val="00FD3132"/>
    <w:rsid w:val="00FD341D"/>
    <w:rsid w:val="00FD3482"/>
    <w:rsid w:val="00FD3655"/>
    <w:rsid w:val="00FD3AFB"/>
    <w:rsid w:val="00FD3F12"/>
    <w:rsid w:val="00FD4740"/>
    <w:rsid w:val="00FD4CF3"/>
    <w:rsid w:val="00FD568A"/>
    <w:rsid w:val="00FD5CEF"/>
    <w:rsid w:val="00FD6D99"/>
    <w:rsid w:val="00FD700A"/>
    <w:rsid w:val="00FD7848"/>
    <w:rsid w:val="00FD7BA8"/>
    <w:rsid w:val="00FE06AC"/>
    <w:rsid w:val="00FE13D9"/>
    <w:rsid w:val="00FE142C"/>
    <w:rsid w:val="00FE376B"/>
    <w:rsid w:val="00FE3C4C"/>
    <w:rsid w:val="00FE489A"/>
    <w:rsid w:val="00FE4D08"/>
    <w:rsid w:val="00FE50C2"/>
    <w:rsid w:val="00FE5785"/>
    <w:rsid w:val="00FE5874"/>
    <w:rsid w:val="00FE5A90"/>
    <w:rsid w:val="00FE5CD9"/>
    <w:rsid w:val="00FE63D7"/>
    <w:rsid w:val="00FE6433"/>
    <w:rsid w:val="00FE6496"/>
    <w:rsid w:val="00FE6716"/>
    <w:rsid w:val="00FE6843"/>
    <w:rsid w:val="00FE6AF4"/>
    <w:rsid w:val="00FE7065"/>
    <w:rsid w:val="00FE70E6"/>
    <w:rsid w:val="00FE71DB"/>
    <w:rsid w:val="00FE71FE"/>
    <w:rsid w:val="00FF0080"/>
    <w:rsid w:val="00FF036D"/>
    <w:rsid w:val="00FF059A"/>
    <w:rsid w:val="00FF07F3"/>
    <w:rsid w:val="00FF111C"/>
    <w:rsid w:val="00FF13AB"/>
    <w:rsid w:val="00FF1445"/>
    <w:rsid w:val="00FF1B47"/>
    <w:rsid w:val="00FF1CD9"/>
    <w:rsid w:val="00FF1D28"/>
    <w:rsid w:val="00FF1DEF"/>
    <w:rsid w:val="00FF20DB"/>
    <w:rsid w:val="00FF22D2"/>
    <w:rsid w:val="00FF2553"/>
    <w:rsid w:val="00FF2A45"/>
    <w:rsid w:val="00FF35E6"/>
    <w:rsid w:val="00FF42EF"/>
    <w:rsid w:val="00FF44F5"/>
    <w:rsid w:val="00FF454E"/>
    <w:rsid w:val="00FF4A60"/>
    <w:rsid w:val="00FF6763"/>
    <w:rsid w:val="00FF6A69"/>
    <w:rsid w:val="00FF6AD2"/>
    <w:rsid w:val="00FF6D05"/>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569F095"/>
  <w15:docId w15:val="{DB8CD29B-9072-4E00-BC67-58524F9ED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0"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w:basedOn w:val="Normal"/>
    <w:next w:val="Normal"/>
    <w:link w:val="Ttulo3Car"/>
    <w:qFormat/>
    <w:pPr>
      <w:keepNext/>
      <w:jc w:val="center"/>
      <w:outlineLvl w:val="2"/>
    </w:pPr>
    <w:rPr>
      <w:rFonts w:ascii="Arial" w:hAnsi="Arial"/>
      <w:b/>
      <w:bCs/>
      <w:sz w:val="22"/>
      <w:szCs w:val="22"/>
      <w:lang w:eastAsia="x-none"/>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aliases w:val=" Car Car"/>
    <w:basedOn w:val="Normal"/>
    <w:next w:val="Normal"/>
    <w:link w:val="Ttulo6Car"/>
    <w:qFormat/>
    <w:pPr>
      <w:keepNext/>
      <w:jc w:val="center"/>
      <w:outlineLvl w:val="5"/>
    </w:pPr>
    <w:rPr>
      <w:rFonts w:ascii="Verdana" w:hAnsi="Verdana"/>
      <w:b/>
      <w:bCs/>
      <w:sz w:val="16"/>
      <w:szCs w:val="22"/>
      <w:lang w:val="x-none" w:eastAsia="x-none"/>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h18 Car,h18 Car Car Car Car,h18"/>
    <w:basedOn w:val="Normal"/>
    <w:link w:val="EncabezadoCar"/>
    <w:pPr>
      <w:tabs>
        <w:tab w:val="center" w:pos="4419"/>
        <w:tab w:val="right" w:pos="8838"/>
      </w:tabs>
    </w:pPr>
  </w:style>
  <w:style w:type="paragraph" w:styleId="Piedepgina">
    <w:name w:val="footer"/>
    <w:aliases w:val=" Car Car"/>
    <w:basedOn w:val="Normal"/>
    <w:link w:val="PiedepginaCar"/>
    <w:pPr>
      <w:tabs>
        <w:tab w:val="center" w:pos="4419"/>
        <w:tab w:val="right" w:pos="8838"/>
      </w:tabs>
    </w:pPr>
    <w:rPr>
      <w:lang w:eastAsia="x-none"/>
    </w:r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sz w:val="22"/>
      <w:szCs w:val="22"/>
      <w:lang w:eastAsia="x-none"/>
    </w:rPr>
  </w:style>
  <w:style w:type="paragraph" w:styleId="Textoindependiente3">
    <w:name w:val="Body Text 3"/>
    <w:aliases w:val=" Car Car Car"/>
    <w:basedOn w:val="Normal"/>
    <w:link w:val="Textoindependiente3Car"/>
    <w:pPr>
      <w:jc w:val="center"/>
    </w:pPr>
    <w:rPr>
      <w:rFonts w:ascii="Arial" w:hAnsi="Arial"/>
      <w:b/>
      <w:bCs/>
      <w:sz w:val="22"/>
      <w:szCs w:val="22"/>
      <w:lang w:val="x-none" w:eastAsia="x-none"/>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uiPriority w:val="59"/>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link w:val="SangradetextonormalCar"/>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h18 Car Car1,h18 Car Car Car Car Car,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aliases w:val=" Car Car Car3"/>
    <w:link w:val="Ttulo6"/>
    <w:rsid w:val="00CA2ECE"/>
    <w:rPr>
      <w:rFonts w:ascii="Verdana" w:hAnsi="Verdana" w:cs="Arial"/>
      <w:b/>
      <w:bCs/>
      <w:sz w:val="16"/>
      <w:szCs w:val="22"/>
    </w:rPr>
  </w:style>
  <w:style w:type="character" w:customStyle="1" w:styleId="PiedepginaCar">
    <w:name w:val="Pie de página Car"/>
    <w:aliases w:val=" Car Car Car2"/>
    <w:link w:val="Piedepgina"/>
    <w:rsid w:val="006A6BAC"/>
    <w:rPr>
      <w:lang w:val="es-ES_tradnl"/>
    </w:rPr>
  </w:style>
  <w:style w:type="paragraph" w:styleId="Prrafodelista">
    <w:name w:val="List Paragraph"/>
    <w:aliases w:val="Bullet List,FooterText,numbered,Paragraphe de liste1,lp1,Use Case List Paragraph,NORMAL,Elabora,Lista vistosa - Énfasis 12,Lista vistosa - Énfasis 11,Lista vistosa - Énfasis 13,Ha,titulo 3,HOJA,Bolita,BOLADEF,Párrafo de lista21,BOLA,BO"/>
    <w:basedOn w:val="Normal"/>
    <w:link w:val="PrrafodelistaCar"/>
    <w:uiPriority w:val="34"/>
    <w:qFormat/>
    <w:rsid w:val="00656675"/>
    <w:pPr>
      <w:ind w:left="708"/>
    </w:pPr>
  </w:style>
  <w:style w:type="character" w:customStyle="1" w:styleId="Textoindependiente2Car">
    <w:name w:val="Texto independiente 2 Car"/>
    <w:aliases w:val=" Car Car Car1, Car Car1"/>
    <w:link w:val="Textoindependiente2"/>
    <w:rsid w:val="005E1BA3"/>
    <w:rPr>
      <w:rFonts w:ascii="Arial" w:hAnsi="Arial" w:cs="Arial"/>
      <w:sz w:val="22"/>
      <w:szCs w:val="22"/>
      <w:lang w:val="es-ES_tradnl"/>
    </w:rPr>
  </w:style>
  <w:style w:type="character" w:customStyle="1" w:styleId="Ttulo3Car">
    <w:name w:val="Título 3 Car"/>
    <w:aliases w:val=" Car Car Car4"/>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 w:type="paragraph" w:styleId="Sinespaciado">
    <w:name w:val="No Spacing"/>
    <w:uiPriority w:val="1"/>
    <w:qFormat/>
    <w:rsid w:val="00A65EE0"/>
    <w:rPr>
      <w:rFonts w:ascii="Arial" w:eastAsia="Calibri" w:hAnsi="Arial" w:cs="Arial"/>
      <w:lang w:val="es-ES" w:eastAsia="en-US"/>
    </w:rPr>
  </w:style>
  <w:style w:type="paragraph" w:customStyle="1" w:styleId="western">
    <w:name w:val="western"/>
    <w:basedOn w:val="Normal"/>
    <w:rsid w:val="009339A0"/>
    <w:pPr>
      <w:overflowPunct/>
      <w:autoSpaceDE/>
      <w:autoSpaceDN/>
      <w:adjustRightInd/>
      <w:textAlignment w:val="auto"/>
    </w:pPr>
    <w:rPr>
      <w:sz w:val="24"/>
      <w:szCs w:val="24"/>
      <w:lang w:val="es-ES"/>
    </w:rPr>
  </w:style>
  <w:style w:type="character" w:customStyle="1" w:styleId="SangradetextonormalCar">
    <w:name w:val="Sangría de texto normal Car"/>
    <w:link w:val="Sangradetextonormal"/>
    <w:rsid w:val="002C12A0"/>
    <w:rPr>
      <w:lang w:val="es-ES_tradnl"/>
    </w:rPr>
  </w:style>
  <w:style w:type="paragraph" w:customStyle="1" w:styleId="Prrafodelista2">
    <w:name w:val="Párrafo de lista2"/>
    <w:basedOn w:val="Normal"/>
    <w:rsid w:val="00C04AC2"/>
    <w:pPr>
      <w:overflowPunct/>
      <w:autoSpaceDE/>
      <w:autoSpaceDN/>
      <w:adjustRightInd/>
      <w:ind w:left="708"/>
      <w:textAlignment w:val="auto"/>
    </w:pPr>
    <w:rPr>
      <w:sz w:val="24"/>
      <w:szCs w:val="24"/>
      <w:lang w:val="es-ES"/>
    </w:rPr>
  </w:style>
  <w:style w:type="paragraph" w:customStyle="1" w:styleId="Prrafodelista3">
    <w:name w:val="Párrafo de lista3"/>
    <w:basedOn w:val="Normal"/>
    <w:rsid w:val="00487F15"/>
    <w:pPr>
      <w:overflowPunct/>
      <w:autoSpaceDE/>
      <w:autoSpaceDN/>
      <w:adjustRightInd/>
      <w:ind w:left="708"/>
      <w:textAlignment w:val="auto"/>
    </w:pPr>
    <w:rPr>
      <w:sz w:val="24"/>
      <w:szCs w:val="24"/>
      <w:lang w:val="es-ES"/>
    </w:rPr>
  </w:style>
  <w:style w:type="character" w:customStyle="1" w:styleId="PrrafodelistaCar">
    <w:name w:val="Párrafo de lista Car"/>
    <w:aliases w:val="Bullet List Car,FooterText Car,numbered Car,Paragraphe de liste1 Car,lp1 Car,Use Case List Paragraph Car,NORMAL Car,Elabora Car,Lista vistosa - Énfasis 12 Car,Lista vistosa - Énfasis 11 Car,Lista vistosa - Énfasis 13 Car,Ha Car"/>
    <w:basedOn w:val="Fuentedeprrafopredeter"/>
    <w:link w:val="Prrafodelista"/>
    <w:uiPriority w:val="34"/>
    <w:qFormat/>
    <w:rsid w:val="00360E2D"/>
    <w:rPr>
      <w:lang w:val="es-ES_tradnl" w:eastAsia="es-ES"/>
    </w:rPr>
  </w:style>
  <w:style w:type="paragraph" w:customStyle="1" w:styleId="Sinespaciado1">
    <w:name w:val="Sin espaciado1"/>
    <w:link w:val="NoSpacingChar"/>
    <w:qFormat/>
    <w:rsid w:val="00BD315C"/>
    <w:rPr>
      <w:sz w:val="24"/>
      <w:szCs w:val="24"/>
      <w:lang w:eastAsia="es-ES"/>
    </w:rPr>
  </w:style>
  <w:style w:type="character" w:customStyle="1" w:styleId="NoSpacingChar">
    <w:name w:val="No Spacing Char"/>
    <w:aliases w:val="Sin espaciado11 Char,Sin Espacio Char"/>
    <w:link w:val="Sinespaciado1"/>
    <w:qFormat/>
    <w:locked/>
    <w:rsid w:val="00BD315C"/>
    <w:rPr>
      <w:sz w:val="24"/>
      <w:szCs w:val="24"/>
      <w:lang w:eastAsia="es-ES"/>
    </w:rPr>
  </w:style>
  <w:style w:type="character" w:styleId="Textodelmarcadordeposicin">
    <w:name w:val="Placeholder Text"/>
    <w:uiPriority w:val="99"/>
    <w:semiHidden/>
    <w:rsid w:val="00BD315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31125622">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0917724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862206733">
      <w:bodyDiv w:val="1"/>
      <w:marLeft w:val="0"/>
      <w:marRight w:val="0"/>
      <w:marTop w:val="0"/>
      <w:marBottom w:val="0"/>
      <w:divBdr>
        <w:top w:val="none" w:sz="0" w:space="0" w:color="auto"/>
        <w:left w:val="none" w:sz="0" w:space="0" w:color="auto"/>
        <w:bottom w:val="none" w:sz="0" w:space="0" w:color="auto"/>
        <w:right w:val="none" w:sz="0" w:space="0" w:color="auto"/>
      </w:divBdr>
    </w:div>
    <w:div w:id="1047682193">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140147742">
      <w:bodyDiv w:val="1"/>
      <w:marLeft w:val="0"/>
      <w:marRight w:val="0"/>
      <w:marTop w:val="0"/>
      <w:marBottom w:val="0"/>
      <w:divBdr>
        <w:top w:val="none" w:sz="0" w:space="0" w:color="auto"/>
        <w:left w:val="none" w:sz="0" w:space="0" w:color="auto"/>
        <w:bottom w:val="none" w:sz="0" w:space="0" w:color="auto"/>
        <w:right w:val="none" w:sz="0" w:space="0" w:color="auto"/>
      </w:divBdr>
    </w:div>
    <w:div w:id="1166360493">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 w:id="1811246214">
      <w:bodyDiv w:val="1"/>
      <w:marLeft w:val="0"/>
      <w:marRight w:val="0"/>
      <w:marTop w:val="0"/>
      <w:marBottom w:val="0"/>
      <w:divBdr>
        <w:top w:val="none" w:sz="0" w:space="0" w:color="auto"/>
        <w:left w:val="none" w:sz="0" w:space="0" w:color="auto"/>
        <w:bottom w:val="none" w:sz="0" w:space="0" w:color="auto"/>
        <w:right w:val="none" w:sz="0" w:space="0" w:color="auto"/>
      </w:divBdr>
    </w:div>
    <w:div w:id="1984653985">
      <w:bodyDiv w:val="1"/>
      <w:marLeft w:val="0"/>
      <w:marRight w:val="0"/>
      <w:marTop w:val="0"/>
      <w:marBottom w:val="0"/>
      <w:divBdr>
        <w:top w:val="none" w:sz="0" w:space="0" w:color="auto"/>
        <w:left w:val="none" w:sz="0" w:space="0" w:color="auto"/>
        <w:bottom w:val="none" w:sz="0" w:space="0" w:color="auto"/>
        <w:right w:val="none" w:sz="0" w:space="0" w:color="auto"/>
      </w:divBdr>
    </w:div>
    <w:div w:id="2082172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139A93-0BDD-4D02-9C59-4519928FD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direccion</Template>
  <TotalTime>20</TotalTime>
  <Pages>2</Pages>
  <Words>631</Words>
  <Characters>3471</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4094</CharactersWithSpaces>
  <SharedDoc>false</SharedDoc>
  <HLinks>
    <vt:vector size="36" baseType="variant">
      <vt:variant>
        <vt:i4>6029407</vt:i4>
      </vt:variant>
      <vt:variant>
        <vt:i4>12</vt:i4>
      </vt:variant>
      <vt:variant>
        <vt:i4>0</vt:i4>
      </vt:variant>
      <vt:variant>
        <vt:i4>5</vt:i4>
      </vt:variant>
      <vt:variant>
        <vt:lpwstr>http://www.colombiacompra.gov.co/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917573</vt:i4>
      </vt:variant>
      <vt:variant>
        <vt:i4>6</vt:i4>
      </vt:variant>
      <vt:variant>
        <vt:i4>0</vt:i4>
      </vt:variant>
      <vt:variant>
        <vt:i4>5</vt:i4>
      </vt:variant>
      <vt:variant>
        <vt:lpwstr>http://www.contratos.gov.co/</vt:lpwstr>
      </vt:variant>
      <vt:variant>
        <vt:lpwstr/>
      </vt:variant>
      <vt:variant>
        <vt:i4>6029407</vt:i4>
      </vt:variant>
      <vt:variant>
        <vt:i4>3</vt:i4>
      </vt:variant>
      <vt:variant>
        <vt:i4>0</vt:i4>
      </vt:variant>
      <vt:variant>
        <vt:i4>5</vt:i4>
      </vt:variant>
      <vt:variant>
        <vt:lpwstr>http://www.colombiacompra.gov.co/</vt:lpwstr>
      </vt:variant>
      <vt:variant>
        <vt:lpwstr/>
      </vt:variant>
      <vt:variant>
        <vt:i4>917573</vt:i4>
      </vt:variant>
      <vt:variant>
        <vt:i4>0</vt:i4>
      </vt:variant>
      <vt:variant>
        <vt:i4>0</vt:i4>
      </vt:variant>
      <vt:variant>
        <vt:i4>5</vt:i4>
      </vt:variant>
      <vt:variant>
        <vt:lpwstr>http://www.contratos.gov.co/</vt:lpwstr>
      </vt:variant>
      <vt:variant>
        <vt:lpwstr/>
      </vt:variant>
      <vt:variant>
        <vt:i4>4718643</vt:i4>
      </vt:variant>
      <vt:variant>
        <vt:i4>3</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Alejandro Naranjo Gaviria</cp:lastModifiedBy>
  <cp:revision>12</cp:revision>
  <cp:lastPrinted>2021-10-15T12:06:00Z</cp:lastPrinted>
  <dcterms:created xsi:type="dcterms:W3CDTF">2022-06-08T20:15:00Z</dcterms:created>
  <dcterms:modified xsi:type="dcterms:W3CDTF">2026-10-03T19:30:00Z</dcterms:modified>
</cp:coreProperties>
</file>