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A78243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  <w:bookmarkStart w:id="0" w:name="_GoBack"/>
      <w:bookmarkEnd w:id="0"/>
    </w:p>
    <w:p w14:paraId="273D0441" w14:textId="77777777" w:rsidR="009421B5" w:rsidRDefault="009421B5" w:rsidP="009421B5">
      <w:pPr>
        <w:rPr>
          <w:rFonts w:ascii="Arial" w:hAnsi="Arial" w:cs="Arial"/>
          <w:sz w:val="20"/>
          <w:szCs w:val="20"/>
          <w:lang w:val="es-CO"/>
        </w:rPr>
      </w:pPr>
    </w:p>
    <w:p w14:paraId="6AD90921" w14:textId="3F0B2570" w:rsidR="009421B5" w:rsidRDefault="008803CB" w:rsidP="002C48C7">
      <w:pPr>
        <w:pStyle w:val="Ttulo5"/>
        <w:pBdr>
          <w:left w:val="single" w:sz="4" w:space="0" w:color="auto"/>
          <w:right w:val="single" w:sz="4" w:space="25" w:color="auto"/>
        </w:pBdr>
        <w:ind w:right="51"/>
        <w:jc w:val="center"/>
        <w:rPr>
          <w:rFonts w:cs="Arial"/>
          <w:b w:val="0"/>
          <w:bCs/>
          <w:i w:val="0"/>
          <w:color w:val="auto"/>
          <w:sz w:val="22"/>
          <w:shd w:val="clear" w:color="auto" w:fill="auto"/>
        </w:rPr>
      </w:pP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Mínima Cuantía</w:t>
      </w:r>
      <w:r w:rsidR="009421B5" w:rsidRPr="00621F8D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No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 xml:space="preserve"> 1</w:t>
      </w:r>
      <w:r w:rsidR="007D41E6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9</w:t>
      </w:r>
      <w:r w:rsidR="00A373D8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0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-MC2</w:t>
      </w:r>
      <w:r w:rsidR="00A373D8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10</w:t>
      </w:r>
      <w:r w:rsidR="003E3878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4</w:t>
      </w:r>
      <w:r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-</w:t>
      </w:r>
      <w:r w:rsidR="00773BEA">
        <w:rPr>
          <w:rFonts w:cs="Arial"/>
          <w:b w:val="0"/>
          <w:bCs/>
          <w:i w:val="0"/>
          <w:color w:val="auto"/>
          <w:sz w:val="22"/>
          <w:shd w:val="clear" w:color="auto" w:fill="auto"/>
          <w:lang w:val="es-CO"/>
        </w:rPr>
        <w:t>5</w:t>
      </w:r>
    </w:p>
    <w:p w14:paraId="234016D3" w14:textId="77777777" w:rsidR="002C48C7" w:rsidRPr="002C48C7" w:rsidRDefault="002C48C7" w:rsidP="002C48C7"/>
    <w:p w14:paraId="6CB85C6A" w14:textId="77777777" w:rsidR="009421B5" w:rsidRPr="00256C42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CO"/>
        </w:rPr>
      </w:pPr>
    </w:p>
    <w:p w14:paraId="77BE3E73" w14:textId="1D81198C" w:rsidR="00A373D8" w:rsidRPr="00E51D7B" w:rsidRDefault="00B53364" w:rsidP="00773BEA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i/>
          <w:sz w:val="22"/>
          <w:szCs w:val="22"/>
        </w:rPr>
      </w:pPr>
      <w:r w:rsidRPr="00E51D7B">
        <w:rPr>
          <w:rFonts w:ascii="Arial" w:hAnsi="Arial" w:cs="Arial"/>
          <w:bCs/>
          <w:sz w:val="22"/>
          <w:szCs w:val="22"/>
          <w:lang w:val="es-CO"/>
        </w:rPr>
        <w:t>Objeto</w:t>
      </w:r>
      <w:r w:rsidR="00441F47" w:rsidRPr="00E51D7B">
        <w:rPr>
          <w:rFonts w:ascii="Arial" w:hAnsi="Arial" w:cs="Arial"/>
          <w:bCs/>
          <w:sz w:val="22"/>
          <w:szCs w:val="22"/>
          <w:lang w:val="es-CO"/>
        </w:rPr>
        <w:t xml:space="preserve">: </w:t>
      </w:r>
      <w:r w:rsidR="00773BEA" w:rsidRPr="00773BEA">
        <w:rPr>
          <w:rFonts w:ascii="Arial" w:hAnsi="Arial" w:cs="Arial"/>
          <w:i/>
          <w:sz w:val="22"/>
          <w:szCs w:val="22"/>
        </w:rPr>
        <w:t>Mantenimiento preventivo y correctivo a los sistemas de aire acondicionado corporativos, con el suministro de insumos, repuestos y accesorios en general</w:t>
      </w:r>
    </w:p>
    <w:p w14:paraId="586EAA00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87CB551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344ACC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Nombre </w:t>
      </w:r>
      <w:r w:rsidR="00B53364" w:rsidRPr="00621F8D">
        <w:rPr>
          <w:rFonts w:ascii="Arial" w:hAnsi="Arial" w:cs="Arial"/>
          <w:bCs/>
          <w:sz w:val="22"/>
          <w:szCs w:val="20"/>
          <w:lang w:val="es-CO"/>
        </w:rPr>
        <w:t xml:space="preserve">del </w:t>
      </w:r>
      <w:r w:rsidRPr="00621F8D">
        <w:rPr>
          <w:rFonts w:ascii="Arial" w:hAnsi="Arial" w:cs="Arial"/>
          <w:bCs/>
          <w:sz w:val="22"/>
          <w:szCs w:val="20"/>
          <w:lang w:val="es-CO"/>
        </w:rPr>
        <w:t>Proponente:</w:t>
      </w:r>
    </w:p>
    <w:p w14:paraId="0CA64683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1EBC3B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CC113AF" w14:textId="77777777" w:rsidR="009421B5" w:rsidRPr="00621F8D" w:rsidRDefault="009421B5" w:rsidP="00C33B51">
      <w:pPr>
        <w:autoSpaceDE w:val="0"/>
        <w:autoSpaceDN w:val="0"/>
        <w:adjustRightInd w:val="0"/>
        <w:ind w:left="708" w:hanging="708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 xml:space="preserve">Valor Total de la Propuesta, IVA </w:t>
      </w:r>
      <w:r w:rsidR="009C318E">
        <w:rPr>
          <w:rFonts w:ascii="Arial" w:hAnsi="Arial" w:cs="Arial"/>
          <w:bCs/>
          <w:sz w:val="22"/>
          <w:szCs w:val="20"/>
          <w:lang w:val="es-CO"/>
        </w:rPr>
        <w:t>incluido</w:t>
      </w:r>
    </w:p>
    <w:p w14:paraId="061CFB3E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0DF24C2" w14:textId="345FF069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El valor total de nuestra propuesta es de: ($____________________)</w:t>
      </w:r>
      <w:r w:rsidR="00E51D7B">
        <w:rPr>
          <w:rFonts w:ascii="Arial" w:hAnsi="Arial" w:cs="Arial"/>
          <w:bCs/>
          <w:sz w:val="22"/>
          <w:szCs w:val="20"/>
          <w:lang w:val="es-CO"/>
        </w:rPr>
        <w:t>.</w:t>
      </w:r>
    </w:p>
    <w:p w14:paraId="2B91F8E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1A0661E7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01E6A64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0"/>
          <w:lang w:val="es-CO"/>
        </w:rPr>
      </w:pPr>
    </w:p>
    <w:p w14:paraId="0886811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PLAZO DE EJECUCIÓN</w:t>
      </w:r>
    </w:p>
    <w:p w14:paraId="2B13DE4D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DD7AD30" w14:textId="5E822E7D" w:rsidR="009421B5" w:rsidRPr="00621F8D" w:rsidRDefault="00C33B51" w:rsidP="00C33B51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C33B51">
        <w:rPr>
          <w:rFonts w:ascii="Arial" w:hAnsi="Arial" w:cs="Arial"/>
          <w:bCs/>
          <w:sz w:val="22"/>
          <w:szCs w:val="20"/>
          <w:lang w:val="es-CO"/>
        </w:rPr>
        <w:t>El contrato a celebrar con ocasión del presente proceso tendrá un plazo de</w:t>
      </w:r>
      <w:r>
        <w:rPr>
          <w:rFonts w:ascii="Arial" w:hAnsi="Arial" w:cs="Arial"/>
          <w:bCs/>
          <w:sz w:val="22"/>
          <w:szCs w:val="20"/>
          <w:lang w:val="es-CO"/>
        </w:rPr>
        <w:t xml:space="preserve"> </w:t>
      </w:r>
      <w:r w:rsidRPr="00C33B51">
        <w:rPr>
          <w:rFonts w:ascii="Arial" w:hAnsi="Arial" w:cs="Arial"/>
          <w:bCs/>
          <w:sz w:val="22"/>
          <w:szCs w:val="20"/>
          <w:lang w:val="es-CO"/>
        </w:rPr>
        <w:t xml:space="preserve">ejecución de </w:t>
      </w:r>
      <w:r w:rsidR="00773BEA">
        <w:rPr>
          <w:rFonts w:ascii="Arial" w:hAnsi="Arial" w:cs="Arial"/>
          <w:bCs/>
          <w:sz w:val="22"/>
          <w:szCs w:val="20"/>
          <w:lang w:val="es-CO"/>
        </w:rPr>
        <w:t>nueve</w:t>
      </w:r>
      <w:r w:rsidRPr="00C33B51">
        <w:rPr>
          <w:rFonts w:ascii="Arial" w:hAnsi="Arial" w:cs="Arial"/>
          <w:bCs/>
          <w:sz w:val="22"/>
          <w:szCs w:val="20"/>
          <w:lang w:val="es-CO"/>
        </w:rPr>
        <w:t xml:space="preserve"> (0</w:t>
      </w:r>
      <w:r w:rsidR="00773BEA">
        <w:rPr>
          <w:rFonts w:ascii="Arial" w:hAnsi="Arial" w:cs="Arial"/>
          <w:bCs/>
          <w:sz w:val="22"/>
          <w:szCs w:val="20"/>
          <w:lang w:val="es-CO"/>
        </w:rPr>
        <w:t>9</w:t>
      </w:r>
      <w:r w:rsidRPr="00C33B51">
        <w:rPr>
          <w:rFonts w:ascii="Arial" w:hAnsi="Arial" w:cs="Arial"/>
          <w:bCs/>
          <w:sz w:val="22"/>
          <w:szCs w:val="20"/>
          <w:lang w:val="es-CO"/>
        </w:rPr>
        <w:t>) meses, sin exceder del 31 de diciembre de 2021, contados a</w:t>
      </w:r>
      <w:r>
        <w:rPr>
          <w:rFonts w:ascii="Arial" w:hAnsi="Arial" w:cs="Arial"/>
          <w:bCs/>
          <w:sz w:val="22"/>
          <w:szCs w:val="20"/>
          <w:lang w:val="es-CO"/>
        </w:rPr>
        <w:t xml:space="preserve"> </w:t>
      </w:r>
      <w:r w:rsidRPr="00C33B51">
        <w:rPr>
          <w:rFonts w:ascii="Arial" w:hAnsi="Arial" w:cs="Arial"/>
          <w:bCs/>
          <w:sz w:val="22"/>
          <w:szCs w:val="20"/>
          <w:lang w:val="es-CO"/>
        </w:rPr>
        <w:t>partir de la fecha pactada o acordada en el acta de inicio, previa aprobación de la</w:t>
      </w:r>
      <w:r>
        <w:rPr>
          <w:rFonts w:ascii="Arial" w:hAnsi="Arial" w:cs="Arial"/>
          <w:bCs/>
          <w:sz w:val="22"/>
          <w:szCs w:val="20"/>
          <w:lang w:val="es-CO"/>
        </w:rPr>
        <w:t xml:space="preserve"> </w:t>
      </w:r>
      <w:r w:rsidRPr="00C33B51">
        <w:rPr>
          <w:rFonts w:ascii="Arial" w:hAnsi="Arial" w:cs="Arial"/>
          <w:bCs/>
          <w:sz w:val="22"/>
          <w:szCs w:val="20"/>
          <w:lang w:val="es-CO"/>
        </w:rPr>
        <w:t>garantía única por parte de la Secretaría General de la Corporación.</w:t>
      </w:r>
    </w:p>
    <w:p w14:paraId="461BDED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3640E2D8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724B3682" w14:textId="77777777" w:rsidR="00D26499" w:rsidRPr="00621F8D" w:rsidRDefault="00D26499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4A77025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52A20A8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2D7B33CA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A7E962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FIRMA DEL PROPONENTE:</w:t>
      </w:r>
    </w:p>
    <w:p w14:paraId="1554860F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</w:p>
    <w:p w14:paraId="66A7A006" w14:textId="77777777" w:rsidR="009421B5" w:rsidRPr="00621F8D" w:rsidRDefault="009421B5" w:rsidP="009421B5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0"/>
          <w:lang w:val="es-CO"/>
        </w:rPr>
      </w:pPr>
      <w:r w:rsidRPr="00621F8D">
        <w:rPr>
          <w:rFonts w:ascii="Arial" w:hAnsi="Arial" w:cs="Arial"/>
          <w:bCs/>
          <w:sz w:val="22"/>
          <w:szCs w:val="20"/>
          <w:lang w:val="es-CO"/>
        </w:rPr>
        <w:t>NIT. o Nro. De cédula</w:t>
      </w:r>
    </w:p>
    <w:p w14:paraId="47B2F752" w14:textId="77777777" w:rsidR="00283B72" w:rsidRPr="00621F8D" w:rsidRDefault="00283B72">
      <w:pPr>
        <w:rPr>
          <w:sz w:val="28"/>
        </w:rPr>
      </w:pPr>
    </w:p>
    <w:sectPr w:rsidR="00283B72" w:rsidRPr="00621F8D" w:rsidSect="00250B3C">
      <w:headerReference w:type="default" r:id="rId6"/>
      <w:footerReference w:type="default" r:id="rId7"/>
      <w:pgSz w:w="12240" w:h="15840"/>
      <w:pgMar w:top="2268" w:right="1701" w:bottom="1701" w:left="2268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16981" w14:textId="77777777" w:rsidR="006427FB" w:rsidRDefault="006427FB" w:rsidP="00621F8D">
      <w:r>
        <w:separator/>
      </w:r>
    </w:p>
  </w:endnote>
  <w:endnote w:type="continuationSeparator" w:id="0">
    <w:p w14:paraId="7831AEA4" w14:textId="77777777" w:rsidR="006427FB" w:rsidRDefault="006427FB" w:rsidP="0062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EE57CE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1EAB5BC5" w14:textId="77777777" w:rsidR="00C942B0" w:rsidRPr="00B54D6C" w:rsidRDefault="00C942B0" w:rsidP="00C942B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B54D6C">
      <w:rPr>
        <w:rFonts w:ascii="Arial" w:hAnsi="Arial" w:cs="Arial"/>
        <w:color w:val="000000" w:themeColor="text1"/>
        <w:sz w:val="16"/>
        <w:szCs w:val="16"/>
      </w:rPr>
      <w:t>Corantioquia está comprometida con el tratamiento legal, lícito, confidencial y seguro de sus datos personales. Por favor consulte nuestra Política de Tratamiento de datos personales en nuestra página web: www.corantioquia.gov.co. Con el suministro de los datos en este formulario, se entiende la autorización de su parte para que Corantioquia pueda usarlos con fines exclusivamente misionales.</w:t>
    </w:r>
  </w:p>
  <w:p w14:paraId="2EEC578E" w14:textId="77777777" w:rsidR="00C942B0" w:rsidRPr="00250B3C" w:rsidRDefault="008A5775" w:rsidP="00250B3C">
    <w:pPr>
      <w:pStyle w:val="Piedepgina"/>
      <w:jc w:val="center"/>
      <w:rPr>
        <w:color w:val="000000" w:themeColor="text1"/>
      </w:rPr>
    </w:pPr>
    <w:r w:rsidRPr="00B54D6C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14:paraId="3BE7A4E6" w14:textId="77777777" w:rsidR="00C942B0" w:rsidRDefault="00C942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B22C9" w14:textId="77777777" w:rsidR="006427FB" w:rsidRDefault="006427FB" w:rsidP="00621F8D">
      <w:r>
        <w:separator/>
      </w:r>
    </w:p>
  </w:footnote>
  <w:footnote w:type="continuationSeparator" w:id="0">
    <w:p w14:paraId="6DA83B9D" w14:textId="77777777" w:rsidR="006427FB" w:rsidRDefault="006427FB" w:rsidP="0062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176" w:type="dxa"/>
      <w:tblInd w:w="212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03"/>
      <w:gridCol w:w="2073"/>
      <w:gridCol w:w="2074"/>
      <w:gridCol w:w="2126"/>
    </w:tblGrid>
    <w:tr w:rsidR="00621F8D" w14:paraId="6427A086" w14:textId="77777777" w:rsidTr="002C48C7">
      <w:trPr>
        <w:trHeight w:hRule="exact" w:val="291"/>
      </w:trPr>
      <w:tc>
        <w:tcPr>
          <w:tcW w:w="190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3675171F" w14:textId="77777777" w:rsidR="00621F8D" w:rsidRDefault="00FD5F9D" w:rsidP="00621F8D">
          <w:pPr>
            <w:spacing w:line="240" w:lineRule="exact"/>
            <w:rPr>
              <w:rFonts w:cs="Arial"/>
              <w:sz w:val="20"/>
              <w:lang w:eastAsia="es-C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0" locked="0" layoutInCell="1" allowOverlap="1" wp14:anchorId="6B25B20F" wp14:editId="202CD4D3">
                <wp:simplePos x="0" y="0"/>
                <wp:positionH relativeFrom="column">
                  <wp:posOffset>250825</wp:posOffset>
                </wp:positionH>
                <wp:positionV relativeFrom="paragraph">
                  <wp:posOffset>17145</wp:posOffset>
                </wp:positionV>
                <wp:extent cx="752475" cy="53086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530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4504CC8A" w14:textId="77777777" w:rsidR="00621F8D" w:rsidRPr="00785173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621F8D" w14:paraId="7D928E22" w14:textId="77777777" w:rsidTr="002C48C7">
      <w:trPr>
        <w:trHeight w:val="272"/>
      </w:trPr>
      <w:tc>
        <w:tcPr>
          <w:tcW w:w="19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F461F14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273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0231969" w14:textId="77777777" w:rsidR="00621F8D" w:rsidRPr="001E78FC" w:rsidRDefault="00621F8D" w:rsidP="00621F8D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RESUMEN DE LA PROPUESTA </w:t>
          </w:r>
        </w:p>
      </w:tc>
    </w:tr>
    <w:tr w:rsidR="00621F8D" w14:paraId="16C56B6B" w14:textId="77777777" w:rsidTr="002C48C7">
      <w:trPr>
        <w:trHeight w:hRule="exact" w:val="340"/>
      </w:trPr>
      <w:tc>
        <w:tcPr>
          <w:tcW w:w="1903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A63A902" w14:textId="77777777" w:rsidR="00621F8D" w:rsidRDefault="00621F8D" w:rsidP="00621F8D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C5798E7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FT-FAF-111</w:t>
          </w:r>
        </w:p>
      </w:tc>
      <w:tc>
        <w:tcPr>
          <w:tcW w:w="20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791B468" w14:textId="77777777" w:rsidR="00621F8D" w:rsidRPr="00785173" w:rsidRDefault="00621F8D" w:rsidP="00621F8D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2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1BC2AF22" w14:textId="40EB418A" w:rsidR="00621F8D" w:rsidRPr="00785173" w:rsidRDefault="007700F8" w:rsidP="00621F8D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PÁGINA:</w:t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PAGE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F35DA5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  <w:r w:rsidRPr="007700F8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begin"/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instrText>NUMPAGES  \* Arabic  \* MERGEFORMAT</w:instrTex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separate"/>
          </w:r>
          <w:r w:rsidR="00F35DA5">
            <w:rPr>
              <w:rFonts w:ascii="Arial" w:eastAsia="MS Mincho" w:hAnsi="Arial" w:cs="Arial"/>
              <w:b/>
              <w:bCs/>
              <w:noProof/>
              <w:sz w:val="18"/>
              <w:szCs w:val="18"/>
            </w:rPr>
            <w:t>1</w:t>
          </w:r>
          <w:r w:rsidRPr="007700F8">
            <w:rPr>
              <w:rFonts w:ascii="Arial" w:eastAsia="MS Mincho" w:hAnsi="Arial" w:cs="Arial"/>
              <w:b/>
              <w:bCs/>
              <w:sz w:val="18"/>
              <w:szCs w:val="18"/>
            </w:rPr>
            <w:fldChar w:fldCharType="end"/>
          </w:r>
        </w:p>
      </w:tc>
    </w:tr>
  </w:tbl>
  <w:p w14:paraId="2EB6A6F6" w14:textId="77777777" w:rsidR="00621F8D" w:rsidRPr="00C942B0" w:rsidRDefault="00621F8D">
    <w:pPr>
      <w:pStyle w:val="Encabezado"/>
      <w:rPr>
        <w:color w:val="80808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CB"/>
    <w:rsid w:val="00041AEF"/>
    <w:rsid w:val="0006007D"/>
    <w:rsid w:val="00165E3F"/>
    <w:rsid w:val="00235202"/>
    <w:rsid w:val="00250B3C"/>
    <w:rsid w:val="00273758"/>
    <w:rsid w:val="00283B72"/>
    <w:rsid w:val="002C48C7"/>
    <w:rsid w:val="002F16E1"/>
    <w:rsid w:val="0032689A"/>
    <w:rsid w:val="003E3878"/>
    <w:rsid w:val="00410E77"/>
    <w:rsid w:val="00441F47"/>
    <w:rsid w:val="004E68D9"/>
    <w:rsid w:val="005645D6"/>
    <w:rsid w:val="00573ECA"/>
    <w:rsid w:val="0061161B"/>
    <w:rsid w:val="00621F8D"/>
    <w:rsid w:val="00637828"/>
    <w:rsid w:val="006427FB"/>
    <w:rsid w:val="007700F8"/>
    <w:rsid w:val="00773BEA"/>
    <w:rsid w:val="007D41E6"/>
    <w:rsid w:val="007F3BC6"/>
    <w:rsid w:val="00847A6D"/>
    <w:rsid w:val="008803CB"/>
    <w:rsid w:val="008A5775"/>
    <w:rsid w:val="009421B5"/>
    <w:rsid w:val="009C318E"/>
    <w:rsid w:val="00A147CF"/>
    <w:rsid w:val="00A373D8"/>
    <w:rsid w:val="00A60327"/>
    <w:rsid w:val="00AD250A"/>
    <w:rsid w:val="00B53364"/>
    <w:rsid w:val="00B54D6C"/>
    <w:rsid w:val="00BA0F81"/>
    <w:rsid w:val="00C33B51"/>
    <w:rsid w:val="00C942B0"/>
    <w:rsid w:val="00D26499"/>
    <w:rsid w:val="00D57CAE"/>
    <w:rsid w:val="00E51D7B"/>
    <w:rsid w:val="00E55D92"/>
    <w:rsid w:val="00F35DA5"/>
    <w:rsid w:val="00F420EA"/>
    <w:rsid w:val="00FD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7BD2E44"/>
  <w15:chartTrackingRefBased/>
  <w15:docId w15:val="{54C10463-3AB9-450D-86E6-DDF673F66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21B5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qFormat/>
    <w:rsid w:val="009421B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4"/>
    </w:pPr>
    <w:rPr>
      <w:rFonts w:ascii="Arial" w:hAnsi="Arial"/>
      <w:b/>
      <w:i/>
      <w:color w:val="000000"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link w:val="Ttulo5"/>
    <w:rsid w:val="009421B5"/>
    <w:rPr>
      <w:rFonts w:ascii="Arial" w:eastAsia="Times New Roman" w:hAnsi="Arial" w:cs="Times New Roman"/>
      <w:b/>
      <w:i/>
      <w:color w:val="00000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621F8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621F8D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621F8D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RUPO%20RECURSOS%20FISICOS\SISTEMA%20DE%20GESTION%20AMBIENTAL\ESTUDIOS%20PREVIOS\ESTUDIOS%20PREVIOS%20BASCULAS\DOCUMENTOS\ANEXOS\FT-FAF-111-Resumen%20de%20la%20Propuest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FT-FAF-111-Resumen de la Propuesta</Template>
  <TotalTime>0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Maritza Lopez Betancur</dc:creator>
  <cp:keywords/>
  <dc:description/>
  <cp:lastModifiedBy>Leon Dario Arias Cuberos</cp:lastModifiedBy>
  <cp:revision>2</cp:revision>
  <dcterms:created xsi:type="dcterms:W3CDTF">2021-04-21T20:18:00Z</dcterms:created>
  <dcterms:modified xsi:type="dcterms:W3CDTF">2021-04-21T20:18:00Z</dcterms:modified>
</cp:coreProperties>
</file>